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532" w:rsidRDefault="000B7532">
      <w:pPr>
        <w:pStyle w:val="Tittel"/>
      </w:pPr>
    </w:p>
    <w:p w:rsidR="00272C14" w:rsidRDefault="000B7532">
      <w:pPr>
        <w:pStyle w:val="Tittel"/>
      </w:pPr>
      <w:r>
        <w:t xml:space="preserve"> </w:t>
      </w:r>
      <w:r w:rsidR="006A7D65">
        <w:t>U</w:t>
      </w:r>
      <w:bookmarkStart w:id="0" w:name="_GoBack"/>
      <w:bookmarkEnd w:id="0"/>
      <w:r w:rsidR="002962F0">
        <w:t xml:space="preserve">KE </w:t>
      </w:r>
      <w:proofErr w:type="gramStart"/>
      <w:r w:rsidR="002962F0">
        <w:t>Plan  Sarpsborg</w:t>
      </w:r>
      <w:proofErr w:type="gramEnd"/>
      <w:r w:rsidR="002962F0">
        <w:t xml:space="preserve"> BK           For</w:t>
      </w:r>
      <w:r w:rsidR="00EC7634">
        <w:t>deling -</w:t>
      </w:r>
      <w:r w:rsidR="004C72A6">
        <w:t xml:space="preserve"> KUNSTISBANE</w:t>
      </w:r>
      <w:r w:rsidR="00EC7634">
        <w:t>N</w:t>
      </w:r>
      <w:r w:rsidR="000D7CB8">
        <w:t xml:space="preserve"> 201</w:t>
      </w:r>
      <w:r w:rsidR="001E1171">
        <w:t>4/2015</w:t>
      </w:r>
    </w:p>
    <w:p w:rsidR="00272C14" w:rsidRPr="00FD67C0" w:rsidRDefault="00FD67C0">
      <w:pPr>
        <w:rPr>
          <w:b/>
          <w:color w:val="FF0066"/>
          <w:u w:val="single"/>
        </w:rPr>
      </w:pPr>
      <w:r w:rsidRPr="00FD67C0">
        <w:rPr>
          <w:b/>
          <w:color w:val="FF0000"/>
          <w:u w:val="single"/>
        </w:rPr>
        <w:t>Rød skrift er Kamper Borte</w:t>
      </w:r>
      <w:r>
        <w:rPr>
          <w:b/>
          <w:color w:val="FF0000"/>
          <w:u w:val="single"/>
        </w:rPr>
        <w:t xml:space="preserve">.        </w:t>
      </w:r>
      <w:r>
        <w:rPr>
          <w:b/>
          <w:color w:val="0000CC"/>
          <w:u w:val="single"/>
        </w:rPr>
        <w:t xml:space="preserve">Blå skrift er Hjemme kamper.                </w:t>
      </w:r>
      <w:r>
        <w:rPr>
          <w:b/>
          <w:color w:val="FF0066"/>
          <w:u w:val="single"/>
        </w:rPr>
        <w:t>FASTE utleie timer på andre.</w:t>
      </w:r>
    </w:p>
    <w:tbl>
      <w:tblPr>
        <w:tblpPr w:leftFromText="141" w:rightFromText="141" w:vertAnchor="text" w:tblpX="-639" w:tblpY="1"/>
        <w:tblOverlap w:val="never"/>
        <w:tblW w:w="24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"/>
        <w:gridCol w:w="1189"/>
        <w:gridCol w:w="1236"/>
        <w:gridCol w:w="844"/>
        <w:gridCol w:w="1189"/>
        <w:gridCol w:w="1040"/>
        <w:gridCol w:w="1189"/>
        <w:gridCol w:w="1041"/>
        <w:gridCol w:w="1189"/>
        <w:gridCol w:w="1040"/>
        <w:gridCol w:w="406"/>
        <w:gridCol w:w="1843"/>
        <w:gridCol w:w="2357"/>
        <w:gridCol w:w="1783"/>
        <w:gridCol w:w="1783"/>
        <w:gridCol w:w="1783"/>
        <w:gridCol w:w="1783"/>
        <w:gridCol w:w="1783"/>
      </w:tblGrid>
      <w:tr w:rsidR="00272C14" w:rsidTr="005C033F">
        <w:trPr>
          <w:gridAfter w:val="5"/>
          <w:wAfter w:w="8915" w:type="dxa"/>
          <w:trHeight w:val="480"/>
        </w:trPr>
        <w:tc>
          <w:tcPr>
            <w:tcW w:w="1114" w:type="dxa"/>
          </w:tcPr>
          <w:p w:rsidR="002962F0" w:rsidRPr="00640BB7" w:rsidRDefault="002962F0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BB7">
              <w:rPr>
                <w:rFonts w:ascii="Arial" w:hAnsi="Arial" w:cs="Arial"/>
                <w:b/>
                <w:bCs/>
              </w:rPr>
              <w:t>UKE</w:t>
            </w:r>
          </w:p>
          <w:p w:rsidR="00272C14" w:rsidRPr="00640BB7" w:rsidRDefault="002962F0" w:rsidP="00087E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BB7">
              <w:rPr>
                <w:rFonts w:ascii="Arial" w:hAnsi="Arial" w:cs="Arial"/>
                <w:b/>
                <w:bCs/>
              </w:rPr>
              <w:t xml:space="preserve"> </w:t>
            </w:r>
            <w:r w:rsidR="002F6242">
              <w:rPr>
                <w:rFonts w:ascii="Arial" w:hAnsi="Arial" w:cs="Arial"/>
                <w:b/>
                <w:bCs/>
              </w:rPr>
              <w:t>0</w:t>
            </w:r>
            <w:r w:rsidR="00087E07">
              <w:rPr>
                <w:rFonts w:ascii="Arial" w:hAnsi="Arial" w:cs="Arial"/>
                <w:b/>
                <w:bCs/>
              </w:rPr>
              <w:t>7</w:t>
            </w:r>
            <w:r w:rsidR="002F6242">
              <w:rPr>
                <w:rFonts w:ascii="Arial" w:hAnsi="Arial" w:cs="Arial"/>
                <w:b/>
                <w:bCs/>
              </w:rPr>
              <w:t>-2015</w:t>
            </w:r>
          </w:p>
        </w:tc>
        <w:tc>
          <w:tcPr>
            <w:tcW w:w="2425" w:type="dxa"/>
            <w:gridSpan w:val="2"/>
          </w:tcPr>
          <w:p w:rsidR="00272C14" w:rsidRPr="00640BB7" w:rsidRDefault="00272C14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BB7">
              <w:rPr>
                <w:rFonts w:ascii="Arial" w:hAnsi="Arial" w:cs="Arial"/>
                <w:b/>
                <w:bCs/>
              </w:rPr>
              <w:t>Mandag</w:t>
            </w:r>
          </w:p>
          <w:p w:rsidR="002962F0" w:rsidRPr="00640BB7" w:rsidRDefault="00802A63" w:rsidP="00087E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087E07">
              <w:rPr>
                <w:rFonts w:ascii="Arial" w:hAnsi="Arial" w:cs="Arial"/>
                <w:b/>
                <w:bCs/>
              </w:rPr>
              <w:t>9</w:t>
            </w:r>
            <w:r>
              <w:rPr>
                <w:rFonts w:ascii="Arial" w:hAnsi="Arial" w:cs="Arial"/>
                <w:b/>
                <w:bCs/>
              </w:rPr>
              <w:t>.02</w:t>
            </w:r>
            <w:r w:rsidR="000467D7">
              <w:rPr>
                <w:rFonts w:ascii="Arial" w:hAnsi="Arial" w:cs="Arial"/>
                <w:b/>
                <w:bCs/>
              </w:rPr>
              <w:t>.2015</w:t>
            </w:r>
          </w:p>
        </w:tc>
        <w:tc>
          <w:tcPr>
            <w:tcW w:w="2033" w:type="dxa"/>
            <w:gridSpan w:val="2"/>
          </w:tcPr>
          <w:p w:rsidR="00272C14" w:rsidRPr="00640BB7" w:rsidRDefault="00272C14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BB7">
              <w:rPr>
                <w:rFonts w:ascii="Arial" w:hAnsi="Arial" w:cs="Arial"/>
                <w:b/>
                <w:bCs/>
              </w:rPr>
              <w:t>Tirsdag</w:t>
            </w:r>
          </w:p>
          <w:p w:rsidR="002962F0" w:rsidRPr="00640BB7" w:rsidRDefault="00087E07" w:rsidP="00FD67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802A63">
              <w:rPr>
                <w:rFonts w:ascii="Arial" w:hAnsi="Arial" w:cs="Arial"/>
                <w:b/>
                <w:bCs/>
              </w:rPr>
              <w:t>.02</w:t>
            </w:r>
            <w:r w:rsidR="000467D7">
              <w:rPr>
                <w:rFonts w:ascii="Arial" w:hAnsi="Arial" w:cs="Arial"/>
                <w:b/>
                <w:bCs/>
              </w:rPr>
              <w:t>.2015</w:t>
            </w:r>
          </w:p>
        </w:tc>
        <w:tc>
          <w:tcPr>
            <w:tcW w:w="2229" w:type="dxa"/>
            <w:gridSpan w:val="2"/>
          </w:tcPr>
          <w:p w:rsidR="00272C14" w:rsidRPr="00640BB7" w:rsidRDefault="00272C14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BB7">
              <w:rPr>
                <w:rFonts w:ascii="Arial" w:hAnsi="Arial" w:cs="Arial"/>
                <w:b/>
                <w:bCs/>
              </w:rPr>
              <w:t>Onsdag</w:t>
            </w:r>
          </w:p>
          <w:p w:rsidR="002962F0" w:rsidRPr="00640BB7" w:rsidRDefault="00087E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  <w:r w:rsidR="00802A63">
              <w:rPr>
                <w:rFonts w:ascii="Arial" w:hAnsi="Arial" w:cs="Arial"/>
                <w:b/>
                <w:bCs/>
              </w:rPr>
              <w:t>.02</w:t>
            </w:r>
            <w:r w:rsidR="000467D7">
              <w:rPr>
                <w:rFonts w:ascii="Arial" w:hAnsi="Arial" w:cs="Arial"/>
                <w:b/>
                <w:bCs/>
              </w:rPr>
              <w:t>.2015</w:t>
            </w:r>
          </w:p>
        </w:tc>
        <w:tc>
          <w:tcPr>
            <w:tcW w:w="2230" w:type="dxa"/>
            <w:gridSpan w:val="2"/>
          </w:tcPr>
          <w:p w:rsidR="00272C14" w:rsidRPr="00640BB7" w:rsidRDefault="00272C14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BB7">
              <w:rPr>
                <w:rFonts w:ascii="Arial" w:hAnsi="Arial" w:cs="Arial"/>
                <w:b/>
                <w:bCs/>
              </w:rPr>
              <w:t>Torsdag</w:t>
            </w:r>
          </w:p>
          <w:p w:rsidR="002962F0" w:rsidRPr="00640BB7" w:rsidRDefault="00087E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  <w:r w:rsidR="00802A63">
              <w:rPr>
                <w:rFonts w:ascii="Arial" w:hAnsi="Arial" w:cs="Arial"/>
                <w:b/>
                <w:bCs/>
              </w:rPr>
              <w:t>.02</w:t>
            </w:r>
            <w:r w:rsidR="002F6242">
              <w:rPr>
                <w:rFonts w:ascii="Arial" w:hAnsi="Arial" w:cs="Arial"/>
                <w:b/>
                <w:bCs/>
              </w:rPr>
              <w:t>.2015</w:t>
            </w:r>
          </w:p>
        </w:tc>
        <w:tc>
          <w:tcPr>
            <w:tcW w:w="1446" w:type="dxa"/>
            <w:gridSpan w:val="2"/>
          </w:tcPr>
          <w:p w:rsidR="00272C14" w:rsidRPr="00640BB7" w:rsidRDefault="00272C14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BB7">
              <w:rPr>
                <w:rFonts w:ascii="Arial" w:hAnsi="Arial" w:cs="Arial"/>
                <w:b/>
                <w:bCs/>
              </w:rPr>
              <w:t>Fredag</w:t>
            </w:r>
          </w:p>
          <w:p w:rsidR="002962F0" w:rsidRPr="00640BB7" w:rsidRDefault="00087E07" w:rsidP="00C4581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  <w:r w:rsidR="00802A63">
              <w:rPr>
                <w:rFonts w:ascii="Arial" w:hAnsi="Arial" w:cs="Arial"/>
                <w:b/>
                <w:bCs/>
              </w:rPr>
              <w:t>.02</w:t>
            </w:r>
            <w:r w:rsidR="002F6242">
              <w:rPr>
                <w:rFonts w:ascii="Arial" w:hAnsi="Arial" w:cs="Arial"/>
                <w:b/>
                <w:bCs/>
              </w:rPr>
              <w:t>.2015</w:t>
            </w:r>
          </w:p>
        </w:tc>
        <w:tc>
          <w:tcPr>
            <w:tcW w:w="1843" w:type="dxa"/>
          </w:tcPr>
          <w:p w:rsidR="00272C14" w:rsidRPr="00640BB7" w:rsidRDefault="00272C14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BB7">
              <w:rPr>
                <w:rFonts w:ascii="Arial" w:hAnsi="Arial" w:cs="Arial"/>
                <w:b/>
                <w:bCs/>
              </w:rPr>
              <w:t>Lørdag</w:t>
            </w:r>
          </w:p>
          <w:p w:rsidR="002962F0" w:rsidRPr="00640BB7" w:rsidRDefault="00087E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  <w:r w:rsidR="00802A63">
              <w:rPr>
                <w:rFonts w:ascii="Arial" w:hAnsi="Arial" w:cs="Arial"/>
                <w:b/>
                <w:bCs/>
              </w:rPr>
              <w:t>.02</w:t>
            </w:r>
            <w:r w:rsidR="002F6242">
              <w:rPr>
                <w:rFonts w:ascii="Arial" w:hAnsi="Arial" w:cs="Arial"/>
                <w:b/>
                <w:bCs/>
              </w:rPr>
              <w:t>.2015</w:t>
            </w:r>
          </w:p>
        </w:tc>
        <w:tc>
          <w:tcPr>
            <w:tcW w:w="2357" w:type="dxa"/>
          </w:tcPr>
          <w:p w:rsidR="00272C14" w:rsidRPr="00640BB7" w:rsidRDefault="00272C14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BB7">
              <w:rPr>
                <w:rFonts w:ascii="Arial" w:hAnsi="Arial" w:cs="Arial"/>
                <w:b/>
                <w:bCs/>
              </w:rPr>
              <w:t>Søndag</w:t>
            </w:r>
          </w:p>
          <w:p w:rsidR="002962F0" w:rsidRPr="00640BB7" w:rsidRDefault="00087E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  <w:r w:rsidR="000532F8">
              <w:rPr>
                <w:rFonts w:ascii="Arial" w:hAnsi="Arial" w:cs="Arial"/>
                <w:b/>
                <w:bCs/>
              </w:rPr>
              <w:t>.02</w:t>
            </w:r>
            <w:r w:rsidR="002F6242">
              <w:rPr>
                <w:rFonts w:ascii="Arial" w:hAnsi="Arial" w:cs="Arial"/>
                <w:b/>
                <w:bCs/>
              </w:rPr>
              <w:t>.2015</w:t>
            </w:r>
          </w:p>
        </w:tc>
      </w:tr>
      <w:tr w:rsidR="00272C14" w:rsidTr="005C033F">
        <w:trPr>
          <w:gridAfter w:val="5"/>
          <w:wAfter w:w="8915" w:type="dxa"/>
          <w:cantSplit/>
          <w:trHeight w:val="323"/>
        </w:trPr>
        <w:tc>
          <w:tcPr>
            <w:tcW w:w="1114" w:type="dxa"/>
          </w:tcPr>
          <w:p w:rsidR="00272C14" w:rsidRDefault="00272C1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8-9</w:t>
            </w:r>
          </w:p>
        </w:tc>
        <w:tc>
          <w:tcPr>
            <w:tcW w:w="2425" w:type="dxa"/>
            <w:gridSpan w:val="2"/>
            <w:vAlign w:val="center"/>
          </w:tcPr>
          <w:p w:rsidR="00272C14" w:rsidRPr="00FD67C0" w:rsidRDefault="00272C14">
            <w:pPr>
              <w:pStyle w:val="Overskrift2"/>
              <w:rPr>
                <w:b w:val="0"/>
                <w:sz w:val="22"/>
                <w:lang w:val="nb-NO"/>
              </w:rPr>
            </w:pPr>
            <w:r w:rsidRPr="00FD67C0">
              <w:rPr>
                <w:b w:val="0"/>
                <w:sz w:val="22"/>
                <w:lang w:val="nb-NO"/>
              </w:rPr>
              <w:t>Preparering</w:t>
            </w:r>
          </w:p>
        </w:tc>
        <w:tc>
          <w:tcPr>
            <w:tcW w:w="2033" w:type="dxa"/>
            <w:gridSpan w:val="2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Preparering</w:t>
            </w:r>
          </w:p>
        </w:tc>
        <w:tc>
          <w:tcPr>
            <w:tcW w:w="2229" w:type="dxa"/>
            <w:gridSpan w:val="2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Preparering</w:t>
            </w:r>
          </w:p>
        </w:tc>
        <w:tc>
          <w:tcPr>
            <w:tcW w:w="2230" w:type="dxa"/>
            <w:gridSpan w:val="2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Preparering</w:t>
            </w:r>
          </w:p>
        </w:tc>
        <w:tc>
          <w:tcPr>
            <w:tcW w:w="1446" w:type="dxa"/>
            <w:gridSpan w:val="2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Preparering</w:t>
            </w:r>
          </w:p>
        </w:tc>
        <w:tc>
          <w:tcPr>
            <w:tcW w:w="1843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Preparering</w:t>
            </w:r>
          </w:p>
        </w:tc>
        <w:tc>
          <w:tcPr>
            <w:tcW w:w="2357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Preparering</w:t>
            </w:r>
          </w:p>
        </w:tc>
      </w:tr>
      <w:tr w:rsidR="00272C14" w:rsidTr="005C033F">
        <w:trPr>
          <w:gridAfter w:val="5"/>
          <w:wAfter w:w="8915" w:type="dxa"/>
          <w:cantSplit/>
          <w:trHeight w:val="459"/>
        </w:trPr>
        <w:tc>
          <w:tcPr>
            <w:tcW w:w="1114" w:type="dxa"/>
            <w:vAlign w:val="bottom"/>
          </w:tcPr>
          <w:p w:rsidR="00272C14" w:rsidRDefault="00272C1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9-10</w:t>
            </w:r>
          </w:p>
        </w:tc>
        <w:tc>
          <w:tcPr>
            <w:tcW w:w="2425" w:type="dxa"/>
            <w:gridSpan w:val="2"/>
            <w:vAlign w:val="center"/>
          </w:tcPr>
          <w:p w:rsidR="00272C14" w:rsidRPr="00FD67C0" w:rsidRDefault="00272C14">
            <w:pPr>
              <w:pStyle w:val="Overskrift1"/>
              <w:jc w:val="center"/>
              <w:rPr>
                <w:b w:val="0"/>
                <w:sz w:val="22"/>
              </w:rPr>
            </w:pPr>
            <w:r w:rsidRPr="00FD67C0">
              <w:rPr>
                <w:b w:val="0"/>
                <w:sz w:val="22"/>
              </w:rPr>
              <w:t>Preparering</w:t>
            </w:r>
          </w:p>
        </w:tc>
        <w:tc>
          <w:tcPr>
            <w:tcW w:w="844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0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1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0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06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843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57" w:type="dxa"/>
            <w:vAlign w:val="center"/>
          </w:tcPr>
          <w:p w:rsidR="00272C14" w:rsidRPr="00FD67C0" w:rsidRDefault="00272C14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</w:tr>
      <w:tr w:rsidR="00741322" w:rsidTr="005C033F">
        <w:trPr>
          <w:gridAfter w:val="5"/>
          <w:wAfter w:w="8915" w:type="dxa"/>
          <w:cantSplit/>
          <w:trHeight w:val="573"/>
        </w:trPr>
        <w:tc>
          <w:tcPr>
            <w:tcW w:w="1114" w:type="dxa"/>
          </w:tcPr>
          <w:p w:rsidR="00741322" w:rsidRDefault="00741322" w:rsidP="0074132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41322" w:rsidRDefault="00741322" w:rsidP="007413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10-11</w:t>
            </w:r>
          </w:p>
        </w:tc>
        <w:tc>
          <w:tcPr>
            <w:tcW w:w="2425" w:type="dxa"/>
            <w:gridSpan w:val="2"/>
            <w:vAlign w:val="center"/>
          </w:tcPr>
          <w:p w:rsidR="00741322" w:rsidRPr="00FD67C0" w:rsidRDefault="00741322" w:rsidP="00741322">
            <w:pPr>
              <w:pStyle w:val="Overskrift2"/>
              <w:rPr>
                <w:b w:val="0"/>
                <w:sz w:val="22"/>
                <w:lang w:val="nb-NO"/>
              </w:rPr>
            </w:pPr>
            <w:r w:rsidRPr="00FD67C0">
              <w:rPr>
                <w:b w:val="0"/>
                <w:sz w:val="22"/>
                <w:lang w:val="nb-NO"/>
              </w:rPr>
              <w:t>Preparering</w:t>
            </w:r>
          </w:p>
        </w:tc>
        <w:tc>
          <w:tcPr>
            <w:tcW w:w="844" w:type="dxa"/>
            <w:vAlign w:val="center"/>
          </w:tcPr>
          <w:p w:rsidR="00741322" w:rsidRPr="00FD67C0" w:rsidRDefault="00741322" w:rsidP="0074132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741322" w:rsidRPr="00FD67C0" w:rsidRDefault="00741322" w:rsidP="0074132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0" w:type="dxa"/>
            <w:vAlign w:val="center"/>
          </w:tcPr>
          <w:p w:rsidR="00741322" w:rsidRPr="00FD67C0" w:rsidRDefault="00741322" w:rsidP="0074132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741322" w:rsidRPr="00FD67C0" w:rsidRDefault="00741322" w:rsidP="0074132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1" w:type="dxa"/>
            <w:vAlign w:val="center"/>
          </w:tcPr>
          <w:p w:rsidR="00741322" w:rsidRPr="00FD67C0" w:rsidRDefault="00741322" w:rsidP="0074132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741322" w:rsidRPr="00FD67C0" w:rsidRDefault="00741322" w:rsidP="0074132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0" w:type="dxa"/>
            <w:vAlign w:val="center"/>
          </w:tcPr>
          <w:p w:rsidR="00741322" w:rsidRPr="00FD67C0" w:rsidRDefault="00741322" w:rsidP="0074132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06" w:type="dxa"/>
            <w:vAlign w:val="center"/>
          </w:tcPr>
          <w:p w:rsidR="00741322" w:rsidRPr="00FD67C0" w:rsidRDefault="00741322" w:rsidP="0074132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843" w:type="dxa"/>
          </w:tcPr>
          <w:p w:rsidR="00741322" w:rsidRPr="00D43F17" w:rsidRDefault="001A7A0F" w:rsidP="00741322">
            <w:pPr>
              <w:jc w:val="center"/>
              <w:rPr>
                <w:b/>
              </w:rPr>
            </w:pPr>
            <w:r w:rsidRPr="00D43F17">
              <w:rPr>
                <w:b/>
              </w:rPr>
              <w:t>1030-1200</w:t>
            </w:r>
          </w:p>
          <w:p w:rsidR="001A7A0F" w:rsidRPr="00D43F17" w:rsidRDefault="00087E07" w:rsidP="002F6242">
            <w:pPr>
              <w:jc w:val="center"/>
            </w:pPr>
            <w:r>
              <w:rPr>
                <w:b/>
              </w:rPr>
              <w:t>Smågutt</w:t>
            </w:r>
            <w:r w:rsidR="001B4796" w:rsidRPr="00D43F17">
              <w:rPr>
                <w:b/>
              </w:rPr>
              <w:t xml:space="preserve"> </w:t>
            </w:r>
          </w:p>
        </w:tc>
        <w:tc>
          <w:tcPr>
            <w:tcW w:w="2357" w:type="dxa"/>
            <w:vAlign w:val="center"/>
          </w:tcPr>
          <w:p w:rsidR="00741322" w:rsidRPr="00FD67C0" w:rsidRDefault="00741322" w:rsidP="0074132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</w:tr>
      <w:tr w:rsidR="002962F0" w:rsidTr="005C033F">
        <w:trPr>
          <w:gridAfter w:val="5"/>
          <w:wAfter w:w="8915" w:type="dxa"/>
          <w:cantSplit/>
          <w:trHeight w:val="628"/>
        </w:trPr>
        <w:tc>
          <w:tcPr>
            <w:tcW w:w="1114" w:type="dxa"/>
          </w:tcPr>
          <w:p w:rsidR="002962F0" w:rsidRDefault="002962F0" w:rsidP="002962F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962F0" w:rsidRDefault="002962F0" w:rsidP="002962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11-12</w:t>
            </w: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36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844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0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1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0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06" w:type="dxa"/>
          </w:tcPr>
          <w:p w:rsidR="002962F0" w:rsidRPr="00FD67C0" w:rsidRDefault="002962F0" w:rsidP="002962F0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1A7A0F" w:rsidRPr="00D43F17" w:rsidRDefault="001A7A0F" w:rsidP="001A7A0F">
            <w:pPr>
              <w:jc w:val="center"/>
              <w:rPr>
                <w:b/>
              </w:rPr>
            </w:pPr>
            <w:r w:rsidRPr="00D43F17">
              <w:rPr>
                <w:b/>
              </w:rPr>
              <w:t>1030-1200</w:t>
            </w:r>
          </w:p>
          <w:p w:rsidR="002962F0" w:rsidRPr="00D43F17" w:rsidRDefault="00087E07" w:rsidP="002F6242">
            <w:pPr>
              <w:jc w:val="center"/>
            </w:pPr>
            <w:r>
              <w:rPr>
                <w:b/>
              </w:rPr>
              <w:t>Smågutt</w:t>
            </w:r>
            <w:r w:rsidR="002C55D4" w:rsidRPr="00D43F17">
              <w:rPr>
                <w:b/>
              </w:rPr>
              <w:t xml:space="preserve"> </w:t>
            </w:r>
          </w:p>
        </w:tc>
        <w:tc>
          <w:tcPr>
            <w:tcW w:w="2357" w:type="dxa"/>
          </w:tcPr>
          <w:p w:rsidR="002962F0" w:rsidRPr="005C033F" w:rsidRDefault="002962F0" w:rsidP="002962F0">
            <w:pPr>
              <w:jc w:val="center"/>
              <w:rPr>
                <w:b/>
                <w:color w:val="000099"/>
                <w:sz w:val="22"/>
              </w:rPr>
            </w:pPr>
          </w:p>
        </w:tc>
      </w:tr>
      <w:tr w:rsidR="002962F0" w:rsidTr="00F57545">
        <w:trPr>
          <w:gridAfter w:val="5"/>
          <w:wAfter w:w="8915" w:type="dxa"/>
          <w:cantSplit/>
          <w:trHeight w:val="957"/>
        </w:trPr>
        <w:tc>
          <w:tcPr>
            <w:tcW w:w="1114" w:type="dxa"/>
          </w:tcPr>
          <w:p w:rsidR="002962F0" w:rsidRDefault="002962F0" w:rsidP="002962F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962F0" w:rsidRDefault="002962F0" w:rsidP="002962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12-13</w:t>
            </w: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36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844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0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1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0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06" w:type="dxa"/>
          </w:tcPr>
          <w:p w:rsidR="002962F0" w:rsidRPr="00FD67C0" w:rsidRDefault="002962F0" w:rsidP="002962F0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1A7A0F" w:rsidRPr="00F57545" w:rsidRDefault="00087E07" w:rsidP="002F6242">
            <w:pPr>
              <w:jc w:val="center"/>
              <w:rPr>
                <w:color w:val="000000" w:themeColor="text1"/>
                <w:sz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7545">
              <w:rPr>
                <w:color w:val="000000" w:themeColor="text1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Kvartfinale 1 </w:t>
            </w:r>
            <w:proofErr w:type="gramStart"/>
            <w:r w:rsidRPr="00F57545">
              <w:rPr>
                <w:color w:val="000000" w:themeColor="text1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Elite</w:t>
            </w:r>
            <w:r w:rsidR="00F57545" w:rsidRPr="00F57545">
              <w:rPr>
                <w:color w:val="000000" w:themeColor="text1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bane</w:t>
            </w:r>
            <w:proofErr w:type="gramEnd"/>
            <w:r w:rsidR="00F57545" w:rsidRPr="00F57545">
              <w:rPr>
                <w:color w:val="000000" w:themeColor="text1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?????</w:t>
            </w:r>
          </w:p>
        </w:tc>
        <w:tc>
          <w:tcPr>
            <w:tcW w:w="2357" w:type="dxa"/>
          </w:tcPr>
          <w:p w:rsidR="002962F0" w:rsidRPr="00F57545" w:rsidRDefault="00087E07" w:rsidP="002962F0">
            <w:pPr>
              <w:jc w:val="center"/>
              <w:rPr>
                <w:b/>
                <w:color w:val="0033CC"/>
                <w:sz w:val="22"/>
              </w:rPr>
            </w:pPr>
            <w:r w:rsidRPr="00F57545">
              <w:rPr>
                <w:b/>
                <w:color w:val="0033CC"/>
                <w:sz w:val="22"/>
              </w:rPr>
              <w:t>1200-1400</w:t>
            </w:r>
            <w:r w:rsidR="00F57545" w:rsidRPr="00F57545">
              <w:rPr>
                <w:b/>
                <w:color w:val="0033CC"/>
                <w:sz w:val="22"/>
              </w:rPr>
              <w:t xml:space="preserve"> NM Gutt</w:t>
            </w:r>
          </w:p>
          <w:p w:rsidR="00F57545" w:rsidRPr="00F57545" w:rsidRDefault="00F57545" w:rsidP="002962F0">
            <w:pPr>
              <w:jc w:val="center"/>
              <w:rPr>
                <w:b/>
                <w:color w:val="0033CC"/>
                <w:sz w:val="22"/>
              </w:rPr>
            </w:pPr>
            <w:r w:rsidRPr="00F57545">
              <w:rPr>
                <w:b/>
                <w:color w:val="0033CC"/>
                <w:sz w:val="22"/>
              </w:rPr>
              <w:t>Ullevål/Sarpsborg - Ullevål</w:t>
            </w:r>
          </w:p>
        </w:tc>
      </w:tr>
      <w:tr w:rsidR="002962F0" w:rsidTr="005C033F">
        <w:trPr>
          <w:gridAfter w:val="5"/>
          <w:wAfter w:w="8915" w:type="dxa"/>
          <w:cantSplit/>
          <w:trHeight w:val="639"/>
        </w:trPr>
        <w:tc>
          <w:tcPr>
            <w:tcW w:w="1114" w:type="dxa"/>
          </w:tcPr>
          <w:p w:rsidR="002962F0" w:rsidRDefault="002962F0" w:rsidP="002962F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962F0" w:rsidRDefault="002962F0" w:rsidP="002962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13-14</w:t>
            </w: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36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844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0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1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89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040" w:type="dxa"/>
            <w:vAlign w:val="center"/>
          </w:tcPr>
          <w:p w:rsidR="002962F0" w:rsidRPr="00FD67C0" w:rsidRDefault="002962F0" w:rsidP="002962F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06" w:type="dxa"/>
          </w:tcPr>
          <w:p w:rsidR="002962F0" w:rsidRPr="00FD67C0" w:rsidRDefault="002962F0" w:rsidP="002962F0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2962F0" w:rsidRPr="00F57545" w:rsidRDefault="00F57545" w:rsidP="00F57545">
            <w:pPr>
              <w:jc w:val="center"/>
              <w:rPr>
                <w:color w:val="000000" w:themeColor="text1"/>
                <w:sz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7545">
              <w:rPr>
                <w:color w:val="000000" w:themeColor="text1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Kvartfinale 1 </w:t>
            </w:r>
            <w:proofErr w:type="gramStart"/>
            <w:r w:rsidRPr="00F57545">
              <w:rPr>
                <w:color w:val="000000" w:themeColor="text1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Elite  bane</w:t>
            </w:r>
            <w:proofErr w:type="gramEnd"/>
            <w:r w:rsidRPr="00F57545">
              <w:rPr>
                <w:color w:val="000000" w:themeColor="text1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?????</w:t>
            </w:r>
          </w:p>
        </w:tc>
        <w:tc>
          <w:tcPr>
            <w:tcW w:w="2357" w:type="dxa"/>
          </w:tcPr>
          <w:p w:rsidR="00F57545" w:rsidRPr="00F57545" w:rsidRDefault="00F57545" w:rsidP="00F57545">
            <w:pPr>
              <w:jc w:val="center"/>
              <w:rPr>
                <w:b/>
                <w:color w:val="0033CC"/>
                <w:sz w:val="22"/>
              </w:rPr>
            </w:pPr>
            <w:r w:rsidRPr="00F57545">
              <w:rPr>
                <w:b/>
                <w:color w:val="0033CC"/>
                <w:sz w:val="22"/>
              </w:rPr>
              <w:t>1200-1400 NM Gutt</w:t>
            </w:r>
          </w:p>
          <w:p w:rsidR="005311C0" w:rsidRPr="005311C0" w:rsidRDefault="00F57545" w:rsidP="00F57545">
            <w:pPr>
              <w:jc w:val="center"/>
              <w:rPr>
                <w:b/>
                <w:color w:val="000099"/>
                <w:sz w:val="22"/>
              </w:rPr>
            </w:pPr>
            <w:r w:rsidRPr="00F57545">
              <w:rPr>
                <w:b/>
                <w:color w:val="0033CC"/>
                <w:sz w:val="22"/>
              </w:rPr>
              <w:t>Ullevål/Sarpsborg - Ullevål</w:t>
            </w:r>
          </w:p>
        </w:tc>
      </w:tr>
      <w:tr w:rsidR="00A27DA9" w:rsidTr="005C033F">
        <w:trPr>
          <w:cantSplit/>
          <w:trHeight w:val="594"/>
        </w:trPr>
        <w:tc>
          <w:tcPr>
            <w:tcW w:w="1114" w:type="dxa"/>
          </w:tcPr>
          <w:p w:rsidR="00A27DA9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27DA9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14-15</w:t>
            </w:r>
          </w:p>
        </w:tc>
        <w:tc>
          <w:tcPr>
            <w:tcW w:w="2425" w:type="dxa"/>
            <w:gridSpan w:val="2"/>
            <w:vAlign w:val="center"/>
          </w:tcPr>
          <w:p w:rsidR="00A27DA9" w:rsidRPr="00FD67C0" w:rsidRDefault="00A27DA9" w:rsidP="00A27DA9">
            <w:pPr>
              <w:pStyle w:val="Overskrift2"/>
              <w:rPr>
                <w:b w:val="0"/>
                <w:bCs w:val="0"/>
                <w:sz w:val="22"/>
                <w:lang w:val="nb-NO"/>
              </w:rPr>
            </w:pPr>
            <w:r w:rsidRPr="00FD67C0">
              <w:rPr>
                <w:b w:val="0"/>
                <w:sz w:val="22"/>
                <w:lang w:val="nb-NO"/>
              </w:rPr>
              <w:t>Publikum</w:t>
            </w:r>
          </w:p>
        </w:tc>
        <w:tc>
          <w:tcPr>
            <w:tcW w:w="2033" w:type="dxa"/>
            <w:gridSpan w:val="2"/>
            <w:vAlign w:val="center"/>
          </w:tcPr>
          <w:p w:rsidR="00A27DA9" w:rsidRPr="00FD67C0" w:rsidRDefault="00A27DA9" w:rsidP="00A27DA9">
            <w:pPr>
              <w:pStyle w:val="Overskrift2"/>
              <w:rPr>
                <w:b w:val="0"/>
                <w:sz w:val="22"/>
                <w:lang w:val="nb-NO"/>
              </w:rPr>
            </w:pPr>
            <w:r w:rsidRPr="00FD67C0">
              <w:rPr>
                <w:b w:val="0"/>
                <w:sz w:val="22"/>
                <w:lang w:val="nb-NO"/>
              </w:rPr>
              <w:t>Publikum</w:t>
            </w:r>
          </w:p>
        </w:tc>
        <w:tc>
          <w:tcPr>
            <w:tcW w:w="2229" w:type="dxa"/>
            <w:gridSpan w:val="2"/>
            <w:vAlign w:val="center"/>
          </w:tcPr>
          <w:p w:rsidR="00A27DA9" w:rsidRPr="00FD67C0" w:rsidRDefault="00A27DA9" w:rsidP="00A27DA9">
            <w:pPr>
              <w:pStyle w:val="Overskrift1"/>
              <w:jc w:val="center"/>
              <w:rPr>
                <w:b w:val="0"/>
                <w:sz w:val="22"/>
              </w:rPr>
            </w:pPr>
            <w:r w:rsidRPr="00FD67C0">
              <w:rPr>
                <w:b w:val="0"/>
                <w:sz w:val="22"/>
              </w:rPr>
              <w:t>Publikum</w:t>
            </w:r>
          </w:p>
        </w:tc>
        <w:tc>
          <w:tcPr>
            <w:tcW w:w="2230" w:type="dxa"/>
            <w:gridSpan w:val="2"/>
            <w:vAlign w:val="center"/>
          </w:tcPr>
          <w:p w:rsidR="00A27DA9" w:rsidRPr="00FD67C0" w:rsidRDefault="00A27DA9" w:rsidP="00A27DA9">
            <w:pPr>
              <w:pStyle w:val="Overskrift2"/>
              <w:rPr>
                <w:b w:val="0"/>
                <w:sz w:val="22"/>
                <w:lang w:val="nb-NO"/>
              </w:rPr>
            </w:pPr>
            <w:r w:rsidRPr="00FD67C0">
              <w:rPr>
                <w:b w:val="0"/>
                <w:sz w:val="22"/>
                <w:lang w:val="nb-NO"/>
              </w:rPr>
              <w:t>Publikum</w:t>
            </w:r>
          </w:p>
        </w:tc>
        <w:tc>
          <w:tcPr>
            <w:tcW w:w="1446" w:type="dxa"/>
            <w:gridSpan w:val="2"/>
            <w:vAlign w:val="center"/>
          </w:tcPr>
          <w:p w:rsidR="00A27DA9" w:rsidRPr="00A94615" w:rsidRDefault="002F6242" w:rsidP="00A27DA9">
            <w:pPr>
              <w:jc w:val="center"/>
              <w:rPr>
                <w:b/>
                <w:color w:val="FF0000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1843" w:type="dxa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2357" w:type="dxa"/>
          </w:tcPr>
          <w:p w:rsidR="005311C0" w:rsidRPr="005311C0" w:rsidRDefault="005311C0" w:rsidP="005C033F">
            <w:pPr>
              <w:rPr>
                <w:color w:val="FF0000"/>
                <w:sz w:val="22"/>
              </w:rPr>
            </w:pPr>
          </w:p>
        </w:tc>
        <w:tc>
          <w:tcPr>
            <w:tcW w:w="1783" w:type="dxa"/>
          </w:tcPr>
          <w:p w:rsidR="00A27DA9" w:rsidRDefault="00A27DA9" w:rsidP="00A27DA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83" w:type="dxa"/>
          </w:tcPr>
          <w:p w:rsidR="00A27DA9" w:rsidRDefault="00A27DA9" w:rsidP="00A27DA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83" w:type="dxa"/>
          </w:tcPr>
          <w:p w:rsidR="00A27DA9" w:rsidRDefault="00A27DA9" w:rsidP="00A27DA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83" w:type="dxa"/>
          </w:tcPr>
          <w:p w:rsidR="00A27DA9" w:rsidRDefault="00A27DA9" w:rsidP="00A27DA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83" w:type="dxa"/>
          </w:tcPr>
          <w:p w:rsidR="00A27DA9" w:rsidRPr="002962F0" w:rsidRDefault="00A27DA9" w:rsidP="00A27DA9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</w:p>
          <w:p w:rsidR="00A27DA9" w:rsidRPr="002962F0" w:rsidRDefault="00A27DA9" w:rsidP="00A27DA9">
            <w:pPr>
              <w:jc w:val="center"/>
              <w:rPr>
                <w:highlight w:val="yellow"/>
              </w:rPr>
            </w:pPr>
            <w:r w:rsidRPr="002962F0">
              <w:rPr>
                <w:rFonts w:ascii="Arial" w:hAnsi="Arial" w:cs="Arial"/>
                <w:b/>
                <w:bCs/>
                <w:highlight w:val="yellow"/>
              </w:rPr>
              <w:t>Bandy</w:t>
            </w:r>
          </w:p>
        </w:tc>
      </w:tr>
      <w:tr w:rsidR="00A27DA9" w:rsidTr="005C033F">
        <w:trPr>
          <w:gridAfter w:val="5"/>
          <w:wAfter w:w="8915" w:type="dxa"/>
          <w:cantSplit/>
          <w:trHeight w:val="481"/>
        </w:trPr>
        <w:tc>
          <w:tcPr>
            <w:tcW w:w="1114" w:type="dxa"/>
          </w:tcPr>
          <w:p w:rsidR="00A27DA9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27DA9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15-16</w:t>
            </w:r>
          </w:p>
        </w:tc>
        <w:tc>
          <w:tcPr>
            <w:tcW w:w="2425" w:type="dxa"/>
            <w:gridSpan w:val="2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2033" w:type="dxa"/>
            <w:gridSpan w:val="2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2229" w:type="dxa"/>
            <w:gridSpan w:val="2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2230" w:type="dxa"/>
            <w:gridSpan w:val="2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1446" w:type="dxa"/>
            <w:gridSpan w:val="2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1843" w:type="dxa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2357" w:type="dxa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</w:tr>
      <w:tr w:rsidR="00A27DA9" w:rsidTr="005C033F">
        <w:trPr>
          <w:gridAfter w:val="5"/>
          <w:wAfter w:w="8915" w:type="dxa"/>
          <w:cantSplit/>
          <w:trHeight w:val="557"/>
        </w:trPr>
        <w:tc>
          <w:tcPr>
            <w:tcW w:w="1114" w:type="dxa"/>
          </w:tcPr>
          <w:p w:rsidR="00A27DA9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27DA9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16-17</w:t>
            </w:r>
          </w:p>
        </w:tc>
        <w:tc>
          <w:tcPr>
            <w:tcW w:w="2425" w:type="dxa"/>
            <w:gridSpan w:val="2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Preparering</w:t>
            </w:r>
          </w:p>
        </w:tc>
        <w:tc>
          <w:tcPr>
            <w:tcW w:w="2033" w:type="dxa"/>
            <w:gridSpan w:val="2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Preparering</w:t>
            </w:r>
          </w:p>
        </w:tc>
        <w:tc>
          <w:tcPr>
            <w:tcW w:w="2229" w:type="dxa"/>
            <w:gridSpan w:val="2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Preparering</w:t>
            </w:r>
          </w:p>
        </w:tc>
        <w:tc>
          <w:tcPr>
            <w:tcW w:w="2230" w:type="dxa"/>
            <w:gridSpan w:val="2"/>
            <w:vAlign w:val="center"/>
          </w:tcPr>
          <w:p w:rsidR="00A27DA9" w:rsidRPr="000B7532" w:rsidRDefault="000B7532" w:rsidP="00A27DA9">
            <w:pPr>
              <w:pStyle w:val="Overskrift2"/>
              <w:rPr>
                <w:b w:val="0"/>
                <w:sz w:val="22"/>
                <w:lang w:val="nb-NO"/>
              </w:rPr>
            </w:pPr>
            <w:proofErr w:type="spellStart"/>
            <w:r w:rsidRPr="000B7532">
              <w:rPr>
                <w:b w:val="0"/>
                <w:sz w:val="22"/>
              </w:rPr>
              <w:t>Preparering</w:t>
            </w:r>
            <w:proofErr w:type="spellEnd"/>
          </w:p>
        </w:tc>
        <w:tc>
          <w:tcPr>
            <w:tcW w:w="1446" w:type="dxa"/>
            <w:gridSpan w:val="2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1843" w:type="dxa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  <w:lang w:val="en-GB"/>
              </w:rPr>
            </w:pPr>
            <w:r w:rsidRPr="00FD67C0">
              <w:rPr>
                <w:rFonts w:ascii="Arial" w:hAnsi="Arial" w:cs="Arial"/>
                <w:bCs/>
                <w:sz w:val="22"/>
                <w:lang w:val="en-GB"/>
              </w:rPr>
              <w:t>Publikum</w:t>
            </w:r>
          </w:p>
        </w:tc>
        <w:tc>
          <w:tcPr>
            <w:tcW w:w="2357" w:type="dxa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</w:tr>
      <w:tr w:rsidR="00A27DA9" w:rsidRPr="00926788" w:rsidTr="005C033F">
        <w:trPr>
          <w:gridAfter w:val="5"/>
          <w:wAfter w:w="8915" w:type="dxa"/>
          <w:cantSplit/>
          <w:trHeight w:val="677"/>
        </w:trPr>
        <w:tc>
          <w:tcPr>
            <w:tcW w:w="1114" w:type="dxa"/>
          </w:tcPr>
          <w:p w:rsidR="00A27DA9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27DA9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17-18</w:t>
            </w:r>
          </w:p>
        </w:tc>
        <w:tc>
          <w:tcPr>
            <w:tcW w:w="2425" w:type="dxa"/>
            <w:gridSpan w:val="2"/>
            <w:vAlign w:val="center"/>
          </w:tcPr>
          <w:p w:rsidR="00A27DA9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2F6242">
              <w:rPr>
                <w:rFonts w:ascii="Arial" w:hAnsi="Arial" w:cs="Arial"/>
                <w:b/>
                <w:bCs/>
              </w:rPr>
              <w:t>630</w:t>
            </w:r>
            <w:r>
              <w:rPr>
                <w:rFonts w:ascii="Arial" w:hAnsi="Arial" w:cs="Arial"/>
                <w:b/>
                <w:bCs/>
              </w:rPr>
              <w:t>-1745</w:t>
            </w:r>
          </w:p>
          <w:p w:rsidR="00A27DA9" w:rsidRPr="00424694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Smågutt</w:t>
            </w:r>
          </w:p>
        </w:tc>
        <w:tc>
          <w:tcPr>
            <w:tcW w:w="2033" w:type="dxa"/>
            <w:gridSpan w:val="2"/>
          </w:tcPr>
          <w:p w:rsidR="00A27DA9" w:rsidRPr="00640BB7" w:rsidRDefault="00A27DA9" w:rsidP="00A27DA9">
            <w:pPr>
              <w:jc w:val="center"/>
              <w:rPr>
                <w:b/>
                <w:color w:val="FF0066"/>
              </w:rPr>
            </w:pPr>
            <w:r w:rsidRPr="00023B1F">
              <w:rPr>
                <w:b/>
                <w:color w:val="FF0066"/>
                <w:sz w:val="22"/>
              </w:rPr>
              <w:t>Sarpsborg idrettsråd</w:t>
            </w:r>
          </w:p>
        </w:tc>
        <w:tc>
          <w:tcPr>
            <w:tcW w:w="2229" w:type="dxa"/>
            <w:gridSpan w:val="2"/>
          </w:tcPr>
          <w:p w:rsidR="00A27DA9" w:rsidRDefault="00A27DA9" w:rsidP="00A27DA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27DA9" w:rsidRPr="00640BB7" w:rsidRDefault="00A27DA9" w:rsidP="00A27DA9">
            <w:pPr>
              <w:jc w:val="center"/>
              <w:rPr>
                <w:b/>
                <w:color w:val="FF0066"/>
              </w:rPr>
            </w:pPr>
            <w:r w:rsidRPr="00640BB7">
              <w:rPr>
                <w:b/>
                <w:color w:val="FF0066"/>
              </w:rPr>
              <w:t>Østfold idrettskrets</w:t>
            </w:r>
          </w:p>
        </w:tc>
        <w:tc>
          <w:tcPr>
            <w:tcW w:w="2230" w:type="dxa"/>
            <w:gridSpan w:val="2"/>
            <w:vAlign w:val="center"/>
          </w:tcPr>
          <w:p w:rsidR="00A27DA9" w:rsidRPr="000B7532" w:rsidRDefault="000B7532" w:rsidP="00A27DA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0B7532">
              <w:rPr>
                <w:rFonts w:ascii="Arial" w:hAnsi="Arial" w:cs="Arial"/>
                <w:b/>
                <w:bCs/>
                <w:sz w:val="22"/>
              </w:rPr>
              <w:t>1700 – 1815</w:t>
            </w:r>
          </w:p>
          <w:p w:rsidR="000B7532" w:rsidRPr="000B7532" w:rsidRDefault="000B7532" w:rsidP="00A27DA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0B7532">
              <w:rPr>
                <w:rFonts w:ascii="Arial" w:hAnsi="Arial" w:cs="Arial"/>
                <w:b/>
                <w:bCs/>
                <w:sz w:val="22"/>
              </w:rPr>
              <w:t>Smågutt</w:t>
            </w:r>
          </w:p>
        </w:tc>
        <w:tc>
          <w:tcPr>
            <w:tcW w:w="1446" w:type="dxa"/>
            <w:gridSpan w:val="2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  <w:lang w:val="en-GB"/>
              </w:rPr>
            </w:pPr>
            <w:r w:rsidRPr="00FD67C0">
              <w:rPr>
                <w:rFonts w:ascii="Arial" w:hAnsi="Arial" w:cs="Arial"/>
                <w:bCs/>
                <w:sz w:val="22"/>
                <w:lang w:val="en-GB"/>
              </w:rPr>
              <w:t>Publikum</w:t>
            </w:r>
          </w:p>
        </w:tc>
        <w:tc>
          <w:tcPr>
            <w:tcW w:w="1843" w:type="dxa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  <w:lang w:val="en-GB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2357" w:type="dxa"/>
            <w:vAlign w:val="center"/>
          </w:tcPr>
          <w:p w:rsidR="00A27DA9" w:rsidRPr="00FD67C0" w:rsidRDefault="00A27DA9" w:rsidP="00A27DA9">
            <w:pPr>
              <w:jc w:val="center"/>
              <w:rPr>
                <w:rFonts w:ascii="Arial" w:hAnsi="Arial" w:cs="Arial"/>
                <w:bCs/>
                <w:sz w:val="22"/>
                <w:lang w:val="en-GB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</w:tr>
      <w:tr w:rsidR="002F6242" w:rsidTr="005C033F">
        <w:trPr>
          <w:gridAfter w:val="5"/>
          <w:wAfter w:w="8915" w:type="dxa"/>
          <w:cantSplit/>
          <w:trHeight w:val="803"/>
        </w:trPr>
        <w:tc>
          <w:tcPr>
            <w:tcW w:w="1114" w:type="dxa"/>
          </w:tcPr>
          <w:p w:rsidR="002F6242" w:rsidRPr="00926788" w:rsidRDefault="002F6242" w:rsidP="002F6242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:rsidR="002F6242" w:rsidRDefault="002F6242" w:rsidP="002F6242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18-19</w:t>
            </w:r>
          </w:p>
        </w:tc>
        <w:tc>
          <w:tcPr>
            <w:tcW w:w="2425" w:type="dxa"/>
            <w:gridSpan w:val="2"/>
          </w:tcPr>
          <w:p w:rsidR="002F6242" w:rsidRDefault="00611AB5" w:rsidP="00611AB5">
            <w:pPr>
              <w:jc w:val="center"/>
              <w:rPr>
                <w:b/>
              </w:rPr>
            </w:pPr>
            <w:r>
              <w:rPr>
                <w:b/>
              </w:rPr>
              <w:t>1800 – 1900 Knøtt/Bandyskole</w:t>
            </w:r>
          </w:p>
          <w:p w:rsidR="000B7532" w:rsidRPr="000B7532" w:rsidRDefault="000B7532" w:rsidP="00611AB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033" w:type="dxa"/>
            <w:gridSpan w:val="2"/>
            <w:vAlign w:val="center"/>
          </w:tcPr>
          <w:p w:rsidR="002F6242" w:rsidRPr="002F6242" w:rsidRDefault="002F6242" w:rsidP="002F624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F6242">
              <w:rPr>
                <w:rFonts w:ascii="Arial" w:hAnsi="Arial" w:cs="Arial"/>
                <w:b/>
                <w:bCs/>
                <w:sz w:val="22"/>
              </w:rPr>
              <w:t>1745-1845 Knøtt/Lillegutt</w:t>
            </w:r>
          </w:p>
        </w:tc>
        <w:tc>
          <w:tcPr>
            <w:tcW w:w="2229" w:type="dxa"/>
            <w:gridSpan w:val="2"/>
            <w:vAlign w:val="center"/>
          </w:tcPr>
          <w:p w:rsidR="002F6242" w:rsidRPr="000B7532" w:rsidRDefault="00087E07" w:rsidP="000B753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</w:rPr>
            </w:pPr>
            <w:r w:rsidRPr="00087E07">
              <w:rPr>
                <w:rFonts w:ascii="Arial" w:hAnsi="Arial" w:cs="Arial"/>
                <w:b/>
                <w:bCs/>
                <w:sz w:val="22"/>
              </w:rPr>
              <w:t>1830-200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0              </w:t>
            </w:r>
            <w:r w:rsidRPr="00087E07">
              <w:rPr>
                <w:rFonts w:ascii="Arial" w:hAnsi="Arial" w:cs="Arial"/>
                <w:b/>
                <w:bCs/>
                <w:sz w:val="22"/>
              </w:rPr>
              <w:t xml:space="preserve"> A-lag</w:t>
            </w:r>
          </w:p>
        </w:tc>
        <w:tc>
          <w:tcPr>
            <w:tcW w:w="2230" w:type="dxa"/>
            <w:gridSpan w:val="2"/>
            <w:vAlign w:val="center"/>
          </w:tcPr>
          <w:p w:rsidR="000B7532" w:rsidRDefault="00087E07" w:rsidP="00087E07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</w:rPr>
              <w:t>1800 Lillegutt Oslo</w:t>
            </w:r>
          </w:p>
          <w:p w:rsidR="00087E07" w:rsidRPr="000B7532" w:rsidRDefault="00087E07" w:rsidP="00087E0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</w:rPr>
              <w:t>Gressbanen</w:t>
            </w:r>
          </w:p>
        </w:tc>
        <w:tc>
          <w:tcPr>
            <w:tcW w:w="1446" w:type="dxa"/>
            <w:gridSpan w:val="2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  <w:lang w:val="en-GB"/>
              </w:rPr>
            </w:pPr>
            <w:r w:rsidRPr="00FD67C0">
              <w:rPr>
                <w:rFonts w:ascii="Arial" w:hAnsi="Arial" w:cs="Arial"/>
                <w:bCs/>
                <w:sz w:val="22"/>
                <w:lang w:val="en-GB"/>
              </w:rPr>
              <w:t>Publikum</w:t>
            </w:r>
          </w:p>
        </w:tc>
        <w:tc>
          <w:tcPr>
            <w:tcW w:w="1843" w:type="dxa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  <w:lang w:val="en-GB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2357" w:type="dxa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  <w:lang w:val="en-GB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</w:tr>
      <w:tr w:rsidR="002F6242" w:rsidRPr="0066200F" w:rsidTr="005C033F">
        <w:trPr>
          <w:gridAfter w:val="5"/>
          <w:wAfter w:w="8915" w:type="dxa"/>
          <w:cantSplit/>
          <w:trHeight w:val="590"/>
        </w:trPr>
        <w:tc>
          <w:tcPr>
            <w:tcW w:w="1114" w:type="dxa"/>
          </w:tcPr>
          <w:p w:rsidR="002F6242" w:rsidRDefault="002F6242" w:rsidP="002F6242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:rsidR="002F6242" w:rsidRDefault="002F6242" w:rsidP="002F6242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19-20</w:t>
            </w:r>
          </w:p>
        </w:tc>
        <w:tc>
          <w:tcPr>
            <w:tcW w:w="2425" w:type="dxa"/>
            <w:gridSpan w:val="2"/>
          </w:tcPr>
          <w:p w:rsidR="002F6242" w:rsidRPr="00802A63" w:rsidRDefault="00611AB5" w:rsidP="002F6242">
            <w:pPr>
              <w:jc w:val="center"/>
              <w:rPr>
                <w:b/>
              </w:rPr>
            </w:pPr>
            <w:r w:rsidRPr="00802A63">
              <w:rPr>
                <w:b/>
              </w:rPr>
              <w:t xml:space="preserve">1915 </w:t>
            </w:r>
            <w:r w:rsidR="000B7532" w:rsidRPr="00802A63">
              <w:rPr>
                <w:b/>
              </w:rPr>
              <w:t>–</w:t>
            </w:r>
            <w:r w:rsidRPr="00802A63">
              <w:rPr>
                <w:b/>
              </w:rPr>
              <w:t xml:space="preserve"> 2045</w:t>
            </w:r>
          </w:p>
          <w:p w:rsidR="000B7532" w:rsidRPr="00802A63" w:rsidRDefault="000B7532" w:rsidP="00087E07">
            <w:pPr>
              <w:jc w:val="center"/>
              <w:rPr>
                <w:b/>
              </w:rPr>
            </w:pPr>
            <w:r w:rsidRPr="00802A63">
              <w:rPr>
                <w:b/>
              </w:rPr>
              <w:t>A-lag</w:t>
            </w:r>
            <w:r w:rsidR="00802A63">
              <w:rPr>
                <w:b/>
              </w:rPr>
              <w:t xml:space="preserve"> </w:t>
            </w:r>
          </w:p>
        </w:tc>
        <w:tc>
          <w:tcPr>
            <w:tcW w:w="2033" w:type="dxa"/>
            <w:gridSpan w:val="2"/>
            <w:vAlign w:val="center"/>
          </w:tcPr>
          <w:p w:rsidR="002F6242" w:rsidRPr="00087E07" w:rsidRDefault="005311C0" w:rsidP="002F6242">
            <w:pPr>
              <w:jc w:val="center"/>
              <w:rPr>
                <w:rFonts w:ascii="Arial" w:hAnsi="Arial" w:cs="Arial"/>
                <w:b/>
                <w:bCs/>
                <w:color w:val="0033CC"/>
                <w:sz w:val="22"/>
              </w:rPr>
            </w:pPr>
            <w:r w:rsidRPr="00087E07">
              <w:rPr>
                <w:rFonts w:ascii="Arial" w:hAnsi="Arial" w:cs="Arial"/>
                <w:b/>
                <w:bCs/>
                <w:color w:val="0033CC"/>
                <w:sz w:val="22"/>
              </w:rPr>
              <w:t xml:space="preserve">1900 Smågutt </w:t>
            </w:r>
          </w:p>
          <w:p w:rsidR="005311C0" w:rsidRPr="005C033F" w:rsidRDefault="00087E07" w:rsidP="00087E0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color w:val="0033CC"/>
                <w:sz w:val="22"/>
              </w:rPr>
              <w:t>SBK -Ullern</w:t>
            </w:r>
            <w:r w:rsidR="005C033F">
              <w:rPr>
                <w:rFonts w:ascii="Arial" w:hAnsi="Arial" w:cs="Arial"/>
                <w:b/>
                <w:bCs/>
                <w:color w:val="FF0000"/>
                <w:sz w:val="22"/>
              </w:rPr>
              <w:t xml:space="preserve">      </w:t>
            </w:r>
          </w:p>
        </w:tc>
        <w:tc>
          <w:tcPr>
            <w:tcW w:w="2229" w:type="dxa"/>
            <w:gridSpan w:val="2"/>
            <w:vAlign w:val="center"/>
          </w:tcPr>
          <w:p w:rsidR="003712CF" w:rsidRPr="00802A63" w:rsidRDefault="00087E07" w:rsidP="00802A63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</w:rPr>
            </w:pPr>
            <w:r w:rsidRPr="00087E07">
              <w:rPr>
                <w:rFonts w:ascii="Arial" w:hAnsi="Arial" w:cs="Arial"/>
                <w:b/>
                <w:bCs/>
                <w:sz w:val="22"/>
              </w:rPr>
              <w:t>1830-200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0              </w:t>
            </w:r>
            <w:r w:rsidRPr="00087E07">
              <w:rPr>
                <w:rFonts w:ascii="Arial" w:hAnsi="Arial" w:cs="Arial"/>
                <w:b/>
                <w:bCs/>
                <w:sz w:val="22"/>
              </w:rPr>
              <w:t xml:space="preserve"> A-lag</w:t>
            </w:r>
          </w:p>
        </w:tc>
        <w:tc>
          <w:tcPr>
            <w:tcW w:w="2230" w:type="dxa"/>
            <w:gridSpan w:val="2"/>
            <w:vAlign w:val="center"/>
          </w:tcPr>
          <w:p w:rsidR="000B7532" w:rsidRDefault="000B7532" w:rsidP="000B753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1830 – 1945</w:t>
            </w:r>
          </w:p>
          <w:p w:rsidR="002F6242" w:rsidRPr="00FD67C0" w:rsidRDefault="000B7532" w:rsidP="00087E07">
            <w:pPr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Knøtt</w:t>
            </w:r>
          </w:p>
        </w:tc>
        <w:tc>
          <w:tcPr>
            <w:tcW w:w="1446" w:type="dxa"/>
            <w:gridSpan w:val="2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1843" w:type="dxa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 xml:space="preserve">Publikum </w:t>
            </w:r>
          </w:p>
        </w:tc>
        <w:tc>
          <w:tcPr>
            <w:tcW w:w="2357" w:type="dxa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</w:tr>
      <w:tr w:rsidR="002F6242" w:rsidTr="005C033F">
        <w:trPr>
          <w:gridAfter w:val="5"/>
          <w:wAfter w:w="8915" w:type="dxa"/>
          <w:cantSplit/>
          <w:trHeight w:val="645"/>
        </w:trPr>
        <w:tc>
          <w:tcPr>
            <w:tcW w:w="1114" w:type="dxa"/>
          </w:tcPr>
          <w:p w:rsidR="002F6242" w:rsidRPr="0066200F" w:rsidRDefault="002F6242" w:rsidP="002F624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F6242" w:rsidRPr="0066200F" w:rsidRDefault="002F6242" w:rsidP="002F6242">
            <w:pPr>
              <w:jc w:val="center"/>
              <w:rPr>
                <w:rFonts w:ascii="Arial" w:hAnsi="Arial" w:cs="Arial"/>
                <w:b/>
                <w:bCs/>
              </w:rPr>
            </w:pPr>
            <w:r w:rsidRPr="0066200F">
              <w:rPr>
                <w:rFonts w:ascii="Arial" w:hAnsi="Arial" w:cs="Arial"/>
                <w:b/>
                <w:bCs/>
              </w:rPr>
              <w:t>20-21</w:t>
            </w:r>
          </w:p>
        </w:tc>
        <w:tc>
          <w:tcPr>
            <w:tcW w:w="2425" w:type="dxa"/>
            <w:gridSpan w:val="2"/>
          </w:tcPr>
          <w:p w:rsidR="000B7532" w:rsidRDefault="00802A63" w:rsidP="000B7532">
            <w:pPr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Til</w:t>
            </w:r>
            <w:proofErr w:type="spellEnd"/>
            <w:r>
              <w:rPr>
                <w:b/>
                <w:lang w:val="en-GB"/>
              </w:rPr>
              <w:t xml:space="preserve"> </w:t>
            </w:r>
            <w:r w:rsidR="000B7532">
              <w:rPr>
                <w:b/>
                <w:lang w:val="en-GB"/>
              </w:rPr>
              <w:t>2045</w:t>
            </w:r>
          </w:p>
          <w:p w:rsidR="002F6242" w:rsidRPr="00EA0533" w:rsidRDefault="000B7532" w:rsidP="000B7532">
            <w:pPr>
              <w:jc w:val="center"/>
              <w:rPr>
                <w:b/>
              </w:rPr>
            </w:pPr>
            <w:r>
              <w:rPr>
                <w:b/>
                <w:lang w:val="en-GB"/>
              </w:rPr>
              <w:t>A-lag</w:t>
            </w:r>
          </w:p>
        </w:tc>
        <w:tc>
          <w:tcPr>
            <w:tcW w:w="2033" w:type="dxa"/>
            <w:gridSpan w:val="2"/>
            <w:vAlign w:val="center"/>
          </w:tcPr>
          <w:p w:rsidR="00087E07" w:rsidRPr="00087E07" w:rsidRDefault="00087E07" w:rsidP="00087E07">
            <w:pPr>
              <w:jc w:val="center"/>
              <w:rPr>
                <w:rFonts w:ascii="Arial" w:hAnsi="Arial" w:cs="Arial"/>
                <w:b/>
                <w:bCs/>
                <w:color w:val="0033CC"/>
                <w:sz w:val="22"/>
              </w:rPr>
            </w:pPr>
            <w:r w:rsidRPr="00087E07">
              <w:rPr>
                <w:rFonts w:ascii="Arial" w:hAnsi="Arial" w:cs="Arial"/>
                <w:b/>
                <w:bCs/>
                <w:color w:val="0033CC"/>
                <w:sz w:val="22"/>
              </w:rPr>
              <w:t xml:space="preserve">1900 Smågutt </w:t>
            </w:r>
          </w:p>
          <w:p w:rsidR="002F6242" w:rsidRPr="00802A63" w:rsidRDefault="00087E07" w:rsidP="00087E0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color w:val="0033CC"/>
                <w:sz w:val="22"/>
              </w:rPr>
              <w:t>SBK -Ullern</w:t>
            </w:r>
            <w:r>
              <w:rPr>
                <w:rFonts w:ascii="Arial" w:hAnsi="Arial" w:cs="Arial"/>
                <w:b/>
                <w:bCs/>
                <w:color w:val="FF0000"/>
                <w:sz w:val="22"/>
              </w:rPr>
              <w:t xml:space="preserve">      </w:t>
            </w:r>
          </w:p>
        </w:tc>
        <w:tc>
          <w:tcPr>
            <w:tcW w:w="2229" w:type="dxa"/>
            <w:gridSpan w:val="2"/>
            <w:vAlign w:val="center"/>
          </w:tcPr>
          <w:p w:rsidR="002F6242" w:rsidRPr="00802A63" w:rsidRDefault="002F6242" w:rsidP="00802A63">
            <w:pPr>
              <w:jc w:val="center"/>
              <w:rPr>
                <w:rFonts w:ascii="Arial" w:hAnsi="Arial" w:cs="Arial"/>
                <w:bCs/>
                <w:color w:val="FF0000"/>
                <w:sz w:val="22"/>
              </w:rPr>
            </w:pPr>
          </w:p>
        </w:tc>
        <w:tc>
          <w:tcPr>
            <w:tcW w:w="2230" w:type="dxa"/>
            <w:gridSpan w:val="2"/>
            <w:vAlign w:val="center"/>
          </w:tcPr>
          <w:p w:rsidR="002F6242" w:rsidRDefault="000B7532" w:rsidP="000B753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2000 – 2145</w:t>
            </w:r>
          </w:p>
          <w:p w:rsidR="000B7532" w:rsidRDefault="000B7532" w:rsidP="000B753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A-lag </w:t>
            </w:r>
          </w:p>
          <w:p w:rsidR="000B7532" w:rsidRPr="000B7532" w:rsidRDefault="000B7532" w:rsidP="003712CF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Veteran</w:t>
            </w:r>
            <w:r w:rsidR="003712CF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/</w:t>
            </w:r>
            <w:r w:rsidR="003712CF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Oldbo</w:t>
            </w:r>
            <w:r w:rsidR="003712CF">
              <w:rPr>
                <w:rFonts w:ascii="Arial" w:hAnsi="Arial" w:cs="Arial"/>
                <w:b/>
                <w:bCs/>
                <w:sz w:val="22"/>
              </w:rPr>
              <w:t>y</w:t>
            </w:r>
            <w:r>
              <w:rPr>
                <w:rFonts w:ascii="Arial" w:hAnsi="Arial" w:cs="Arial"/>
                <w:b/>
                <w:bCs/>
                <w:sz w:val="22"/>
              </w:rPr>
              <w:t>s</w:t>
            </w:r>
          </w:p>
        </w:tc>
        <w:tc>
          <w:tcPr>
            <w:tcW w:w="1446" w:type="dxa"/>
            <w:gridSpan w:val="2"/>
            <w:vAlign w:val="center"/>
          </w:tcPr>
          <w:p w:rsidR="002F6242" w:rsidRPr="00C45813" w:rsidRDefault="002F6242" w:rsidP="002F624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  <w:r w:rsidRPr="00B707F4">
              <w:rPr>
                <w:rFonts w:ascii="Arial" w:hAnsi="Arial" w:cs="Arial"/>
                <w:b/>
                <w:bCs/>
                <w:color w:val="FF0000"/>
                <w:sz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57" w:type="dxa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</w:tr>
      <w:tr w:rsidR="002F6242" w:rsidTr="005C033F">
        <w:trPr>
          <w:gridAfter w:val="5"/>
          <w:wAfter w:w="8915" w:type="dxa"/>
          <w:cantSplit/>
          <w:trHeight w:val="639"/>
        </w:trPr>
        <w:tc>
          <w:tcPr>
            <w:tcW w:w="1114" w:type="dxa"/>
          </w:tcPr>
          <w:p w:rsidR="002F6242" w:rsidRDefault="002F6242" w:rsidP="002F624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F6242" w:rsidRDefault="002F6242" w:rsidP="002F62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21-22</w:t>
            </w:r>
          </w:p>
        </w:tc>
        <w:tc>
          <w:tcPr>
            <w:tcW w:w="2425" w:type="dxa"/>
            <w:gridSpan w:val="2"/>
            <w:vAlign w:val="center"/>
          </w:tcPr>
          <w:p w:rsidR="002F6242" w:rsidRPr="00640BB7" w:rsidRDefault="002F6242" w:rsidP="002F6242">
            <w:pPr>
              <w:jc w:val="center"/>
              <w:rPr>
                <w:rFonts w:ascii="Arial" w:hAnsi="Arial" w:cs="Arial"/>
                <w:b/>
                <w:bCs/>
                <w:color w:val="FF0066"/>
              </w:rPr>
            </w:pPr>
            <w:r w:rsidRPr="002C55D4">
              <w:rPr>
                <w:rFonts w:ascii="Arial" w:hAnsi="Arial" w:cs="Arial"/>
                <w:b/>
                <w:bCs/>
                <w:color w:val="FF0066"/>
              </w:rPr>
              <w:t>Tormod Sørense</w:t>
            </w:r>
            <w:r w:rsidRPr="00640BB7">
              <w:rPr>
                <w:rFonts w:ascii="Arial" w:hAnsi="Arial" w:cs="Arial"/>
                <w:b/>
                <w:bCs/>
                <w:color w:val="FF0066"/>
              </w:rPr>
              <w:t>n</w:t>
            </w:r>
          </w:p>
        </w:tc>
        <w:tc>
          <w:tcPr>
            <w:tcW w:w="2033" w:type="dxa"/>
            <w:gridSpan w:val="2"/>
            <w:vAlign w:val="center"/>
          </w:tcPr>
          <w:p w:rsidR="002F6242" w:rsidRPr="002C55D4" w:rsidRDefault="002F6242" w:rsidP="00D40965">
            <w:pPr>
              <w:jc w:val="center"/>
              <w:rPr>
                <w:rFonts w:ascii="Arial" w:hAnsi="Arial" w:cs="Arial"/>
                <w:b/>
                <w:bCs/>
                <w:color w:val="FF0066"/>
              </w:rPr>
            </w:pPr>
            <w:r w:rsidRPr="008A12FC">
              <w:rPr>
                <w:rFonts w:ascii="Arial" w:hAnsi="Arial" w:cs="Arial"/>
                <w:b/>
                <w:bCs/>
                <w:color w:val="FF0066"/>
                <w:sz w:val="20"/>
              </w:rPr>
              <w:t>Sarpsborg Sykkel</w:t>
            </w:r>
            <w:r w:rsidR="00D40965" w:rsidRPr="008A12FC">
              <w:rPr>
                <w:rFonts w:ascii="Arial" w:hAnsi="Arial" w:cs="Arial"/>
                <w:b/>
                <w:bCs/>
                <w:color w:val="FF0066"/>
                <w:sz w:val="20"/>
              </w:rPr>
              <w:t>k</w:t>
            </w:r>
            <w:r w:rsidR="00D40965" w:rsidRPr="008A12FC">
              <w:rPr>
                <w:rFonts w:ascii="Arial" w:hAnsi="Arial" w:cs="Arial"/>
                <w:b/>
                <w:bCs/>
                <w:color w:val="FF0066"/>
                <w:sz w:val="22"/>
              </w:rPr>
              <w:t>l</w:t>
            </w:r>
            <w:r w:rsidR="00D40965" w:rsidRPr="008A12FC">
              <w:rPr>
                <w:rFonts w:ascii="Arial" w:hAnsi="Arial" w:cs="Arial"/>
                <w:b/>
                <w:bCs/>
                <w:color w:val="FF0066"/>
                <w:sz w:val="20"/>
              </w:rPr>
              <w:t>ubb</w:t>
            </w:r>
          </w:p>
        </w:tc>
        <w:tc>
          <w:tcPr>
            <w:tcW w:w="2229" w:type="dxa"/>
            <w:gridSpan w:val="2"/>
            <w:vAlign w:val="center"/>
          </w:tcPr>
          <w:p w:rsidR="002F6242" w:rsidRPr="00640BB7" w:rsidRDefault="002F6242" w:rsidP="002F6242">
            <w:pPr>
              <w:jc w:val="center"/>
              <w:rPr>
                <w:rFonts w:ascii="Arial" w:hAnsi="Arial" w:cs="Arial"/>
                <w:b/>
                <w:bCs/>
                <w:color w:val="FF0066"/>
              </w:rPr>
            </w:pPr>
            <w:r w:rsidRPr="00640BB7">
              <w:rPr>
                <w:rFonts w:ascii="Arial" w:hAnsi="Arial" w:cs="Arial"/>
                <w:b/>
                <w:bCs/>
                <w:color w:val="FF0066"/>
              </w:rPr>
              <w:t>Sørlie</w:t>
            </w:r>
          </w:p>
        </w:tc>
        <w:tc>
          <w:tcPr>
            <w:tcW w:w="2230" w:type="dxa"/>
            <w:gridSpan w:val="2"/>
            <w:vAlign w:val="center"/>
          </w:tcPr>
          <w:p w:rsidR="00087E07" w:rsidRDefault="00087E07" w:rsidP="00087E0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2000 – 2145</w:t>
            </w:r>
          </w:p>
          <w:p w:rsidR="00087E07" w:rsidRDefault="00087E07" w:rsidP="00087E0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A-lag </w:t>
            </w:r>
          </w:p>
          <w:p w:rsidR="002F6242" w:rsidRPr="00FD67C0" w:rsidRDefault="00087E07" w:rsidP="00087E07">
            <w:pPr>
              <w:jc w:val="center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Veteran / Oldboys</w:t>
            </w:r>
          </w:p>
        </w:tc>
        <w:tc>
          <w:tcPr>
            <w:tcW w:w="1446" w:type="dxa"/>
            <w:gridSpan w:val="2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FD67C0">
              <w:rPr>
                <w:rFonts w:ascii="Arial" w:hAnsi="Arial" w:cs="Arial"/>
                <w:bCs/>
                <w:sz w:val="22"/>
              </w:rPr>
              <w:t>Publikum</w:t>
            </w:r>
          </w:p>
        </w:tc>
        <w:tc>
          <w:tcPr>
            <w:tcW w:w="1843" w:type="dxa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57" w:type="dxa"/>
            <w:vAlign w:val="center"/>
          </w:tcPr>
          <w:p w:rsidR="002F6242" w:rsidRPr="00FD67C0" w:rsidRDefault="002F6242" w:rsidP="002F6242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</w:tr>
    </w:tbl>
    <w:p w:rsidR="00272C14" w:rsidRDefault="003712CF">
      <w:r>
        <w:lastRenderedPageBreak/>
        <w:t xml:space="preserve"> </w:t>
      </w:r>
    </w:p>
    <w:sectPr w:rsidR="00272C14" w:rsidSect="00CB4A46">
      <w:pgSz w:w="16840" w:h="11907" w:orient="landscape" w:code="9"/>
      <w:pgMar w:top="568" w:right="1418" w:bottom="42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B7"/>
    <w:rsid w:val="00023B1F"/>
    <w:rsid w:val="000467D7"/>
    <w:rsid w:val="000479F2"/>
    <w:rsid w:val="000532F8"/>
    <w:rsid w:val="00087E07"/>
    <w:rsid w:val="000B7532"/>
    <w:rsid w:val="000D7CB8"/>
    <w:rsid w:val="00141143"/>
    <w:rsid w:val="00157506"/>
    <w:rsid w:val="001625F2"/>
    <w:rsid w:val="001737CC"/>
    <w:rsid w:val="001A7A0F"/>
    <w:rsid w:val="001B4796"/>
    <w:rsid w:val="001E1171"/>
    <w:rsid w:val="001F42DF"/>
    <w:rsid w:val="00272C14"/>
    <w:rsid w:val="002962F0"/>
    <w:rsid w:val="002C55D4"/>
    <w:rsid w:val="002F6242"/>
    <w:rsid w:val="003712CF"/>
    <w:rsid w:val="003841E7"/>
    <w:rsid w:val="003B383E"/>
    <w:rsid w:val="00424694"/>
    <w:rsid w:val="004725CA"/>
    <w:rsid w:val="00496CF4"/>
    <w:rsid w:val="004C72A6"/>
    <w:rsid w:val="005311C0"/>
    <w:rsid w:val="00534189"/>
    <w:rsid w:val="00587996"/>
    <w:rsid w:val="005A4BBE"/>
    <w:rsid w:val="005C033F"/>
    <w:rsid w:val="005E696F"/>
    <w:rsid w:val="006022A0"/>
    <w:rsid w:val="00611AB5"/>
    <w:rsid w:val="00614AC6"/>
    <w:rsid w:val="00640BB7"/>
    <w:rsid w:val="0066200F"/>
    <w:rsid w:val="006A7D65"/>
    <w:rsid w:val="00703BEB"/>
    <w:rsid w:val="00741322"/>
    <w:rsid w:val="00751967"/>
    <w:rsid w:val="00754812"/>
    <w:rsid w:val="007B6C10"/>
    <w:rsid w:val="00802A63"/>
    <w:rsid w:val="008A12FC"/>
    <w:rsid w:val="009158A6"/>
    <w:rsid w:val="00926788"/>
    <w:rsid w:val="0095125D"/>
    <w:rsid w:val="009C07AE"/>
    <w:rsid w:val="00A27DA9"/>
    <w:rsid w:val="00A94615"/>
    <w:rsid w:val="00AE09AF"/>
    <w:rsid w:val="00B707F4"/>
    <w:rsid w:val="00B9091B"/>
    <w:rsid w:val="00BC49E4"/>
    <w:rsid w:val="00BF3100"/>
    <w:rsid w:val="00C45813"/>
    <w:rsid w:val="00C872B7"/>
    <w:rsid w:val="00CB4A46"/>
    <w:rsid w:val="00D17594"/>
    <w:rsid w:val="00D40965"/>
    <w:rsid w:val="00D43F17"/>
    <w:rsid w:val="00DA4EDE"/>
    <w:rsid w:val="00DD5196"/>
    <w:rsid w:val="00DD51A4"/>
    <w:rsid w:val="00DF76E6"/>
    <w:rsid w:val="00E612E9"/>
    <w:rsid w:val="00EA0533"/>
    <w:rsid w:val="00EC7634"/>
    <w:rsid w:val="00F0093B"/>
    <w:rsid w:val="00F25072"/>
    <w:rsid w:val="00F57545"/>
    <w:rsid w:val="00FD67C0"/>
    <w:rsid w:val="00FF2F7D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94EB32-C0E6-4FCE-83E2-7626D2EE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A46"/>
    <w:rPr>
      <w:sz w:val="24"/>
    </w:rPr>
  </w:style>
  <w:style w:type="paragraph" w:styleId="Overskrift1">
    <w:name w:val="heading 1"/>
    <w:basedOn w:val="Normal"/>
    <w:next w:val="Normal"/>
    <w:qFormat/>
    <w:rsid w:val="00CB4A46"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rsid w:val="00CB4A46"/>
    <w:pPr>
      <w:keepNext/>
      <w:jc w:val="center"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qFormat/>
    <w:rsid w:val="00CB4A46"/>
    <w:pPr>
      <w:keepNext/>
      <w:framePr w:hSpace="141" w:wrap="around" w:vAnchor="text" w:hAnchor="text" w:x="-639" w:y="1"/>
      <w:suppressOverlap/>
      <w:jc w:val="center"/>
      <w:outlineLvl w:val="2"/>
    </w:pPr>
    <w:rPr>
      <w:rFonts w:ascii="Arial" w:hAnsi="Arial" w:cs="Arial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rsid w:val="00CB4A46"/>
    <w:pPr>
      <w:jc w:val="center"/>
    </w:pPr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il\Desktop\SaBak\Bandy\2014-15\UKE%20Kunstis\UKEPLAN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UKEPLAN</Template>
  <TotalTime>1</TotalTime>
  <Pages>2</Pages>
  <Words>247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Kl</vt:lpstr>
    </vt:vector>
  </TitlesOfParts>
  <Company>Sarpsborg kommune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</dc:title>
  <dc:creator>Egil</dc:creator>
  <cp:lastModifiedBy>Egil Spetaas</cp:lastModifiedBy>
  <cp:revision>3</cp:revision>
  <cp:lastPrinted>2010-10-11T13:53:00Z</cp:lastPrinted>
  <dcterms:created xsi:type="dcterms:W3CDTF">2015-02-06T17:46:00Z</dcterms:created>
  <dcterms:modified xsi:type="dcterms:W3CDTF">2015-02-06T17:47:00Z</dcterms:modified>
</cp:coreProperties>
</file>