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532" w:rsidRDefault="000B7532">
      <w:pPr>
        <w:pStyle w:val="Tittel"/>
      </w:pPr>
    </w:p>
    <w:p w:rsidR="00272C14" w:rsidRDefault="000B7532">
      <w:pPr>
        <w:pStyle w:val="Tittel"/>
      </w:pPr>
      <w:r>
        <w:t xml:space="preserve"> </w:t>
      </w:r>
      <w:r w:rsidR="006A7D65">
        <w:t>U</w:t>
      </w:r>
      <w:r w:rsidR="002962F0">
        <w:t xml:space="preserve">KE </w:t>
      </w:r>
      <w:proofErr w:type="gramStart"/>
      <w:r w:rsidR="002962F0">
        <w:t>Plan  Sarpsborg</w:t>
      </w:r>
      <w:proofErr w:type="gramEnd"/>
      <w:r w:rsidR="002962F0">
        <w:t xml:space="preserve"> BK           For</w:t>
      </w:r>
      <w:r w:rsidR="00EC7634">
        <w:t>deling -</w:t>
      </w:r>
      <w:r w:rsidR="004C72A6">
        <w:t xml:space="preserve"> KUNSTISBANE</w:t>
      </w:r>
      <w:r w:rsidR="00EC7634">
        <w:t>N</w:t>
      </w:r>
      <w:r w:rsidR="000D7CB8">
        <w:t xml:space="preserve"> 201</w:t>
      </w:r>
      <w:r w:rsidR="001E1171">
        <w:t>4/2015</w:t>
      </w:r>
    </w:p>
    <w:p w:rsidR="00272C14" w:rsidRPr="00FD67C0" w:rsidRDefault="00FD67C0">
      <w:pPr>
        <w:rPr>
          <w:b/>
          <w:color w:val="FF0066"/>
          <w:u w:val="single"/>
        </w:rPr>
      </w:pPr>
      <w:r w:rsidRPr="00FD67C0">
        <w:rPr>
          <w:b/>
          <w:color w:val="FF0000"/>
          <w:u w:val="single"/>
        </w:rPr>
        <w:t>Rød skrift er Kamper Borte</w:t>
      </w:r>
      <w:r>
        <w:rPr>
          <w:b/>
          <w:color w:val="FF0000"/>
          <w:u w:val="single"/>
        </w:rPr>
        <w:t xml:space="preserve">.        </w:t>
      </w:r>
      <w:r>
        <w:rPr>
          <w:b/>
          <w:color w:val="0000CC"/>
          <w:u w:val="single"/>
        </w:rPr>
        <w:t xml:space="preserve">Blå skrift er Hjemme kamper.                </w:t>
      </w:r>
      <w:r>
        <w:rPr>
          <w:b/>
          <w:color w:val="FF0066"/>
          <w:u w:val="single"/>
        </w:rPr>
        <w:t>FASTE utleie timer på andre.</w:t>
      </w:r>
    </w:p>
    <w:tbl>
      <w:tblPr>
        <w:tblpPr w:leftFromText="141" w:rightFromText="141" w:vertAnchor="text" w:tblpX="-639" w:tblpY="1"/>
        <w:tblOverlap w:val="never"/>
        <w:tblW w:w="24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4"/>
        <w:gridCol w:w="1189"/>
        <w:gridCol w:w="1236"/>
        <w:gridCol w:w="844"/>
        <w:gridCol w:w="1189"/>
        <w:gridCol w:w="1040"/>
        <w:gridCol w:w="1189"/>
        <w:gridCol w:w="1041"/>
        <w:gridCol w:w="1189"/>
        <w:gridCol w:w="1040"/>
        <w:gridCol w:w="406"/>
        <w:gridCol w:w="2126"/>
        <w:gridCol w:w="2074"/>
        <w:gridCol w:w="1783"/>
        <w:gridCol w:w="1783"/>
        <w:gridCol w:w="1783"/>
        <w:gridCol w:w="1783"/>
        <w:gridCol w:w="1783"/>
      </w:tblGrid>
      <w:tr w:rsidR="00272C14" w:rsidTr="00EF0463">
        <w:trPr>
          <w:gridAfter w:val="5"/>
          <w:wAfter w:w="8915" w:type="dxa"/>
          <w:trHeight w:val="480"/>
        </w:trPr>
        <w:tc>
          <w:tcPr>
            <w:tcW w:w="1114" w:type="dxa"/>
          </w:tcPr>
          <w:p w:rsidR="002962F0" w:rsidRPr="00640BB7" w:rsidRDefault="00296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UKE</w:t>
            </w:r>
          </w:p>
          <w:p w:rsidR="00272C14" w:rsidRPr="00640BB7" w:rsidRDefault="002962F0" w:rsidP="007A233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 xml:space="preserve"> </w:t>
            </w:r>
            <w:r w:rsidR="002F6242">
              <w:rPr>
                <w:rFonts w:ascii="Arial" w:hAnsi="Arial" w:cs="Arial"/>
                <w:b/>
                <w:bCs/>
              </w:rPr>
              <w:t>0</w:t>
            </w:r>
            <w:r w:rsidR="007A2334">
              <w:rPr>
                <w:rFonts w:ascii="Arial" w:hAnsi="Arial" w:cs="Arial"/>
                <w:b/>
                <w:bCs/>
              </w:rPr>
              <w:t>8</w:t>
            </w:r>
            <w:r w:rsidR="002F6242">
              <w:rPr>
                <w:rFonts w:ascii="Arial" w:hAnsi="Arial" w:cs="Arial"/>
                <w:b/>
                <w:bCs/>
              </w:rPr>
              <w:t>-2015</w:t>
            </w:r>
          </w:p>
        </w:tc>
        <w:tc>
          <w:tcPr>
            <w:tcW w:w="2425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Mandag</w:t>
            </w:r>
          </w:p>
          <w:p w:rsidR="002962F0" w:rsidRPr="00640BB7" w:rsidRDefault="007A2334" w:rsidP="00087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  <w:r w:rsidR="00802A63">
              <w:rPr>
                <w:rFonts w:ascii="Arial" w:hAnsi="Arial" w:cs="Arial"/>
                <w:b/>
                <w:bCs/>
              </w:rPr>
              <w:t>.02</w:t>
            </w:r>
            <w:r w:rsidR="000467D7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033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Tirsdag</w:t>
            </w:r>
          </w:p>
          <w:p w:rsidR="002962F0" w:rsidRPr="00640BB7" w:rsidRDefault="007A2334" w:rsidP="00FD67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  <w:r w:rsidR="00802A63">
              <w:rPr>
                <w:rFonts w:ascii="Arial" w:hAnsi="Arial" w:cs="Arial"/>
                <w:b/>
                <w:bCs/>
              </w:rPr>
              <w:t>.02</w:t>
            </w:r>
            <w:r w:rsidR="000467D7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229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Onsdag</w:t>
            </w:r>
          </w:p>
          <w:p w:rsidR="002962F0" w:rsidRPr="00640BB7" w:rsidRDefault="007A233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  <w:r w:rsidR="00802A63">
              <w:rPr>
                <w:rFonts w:ascii="Arial" w:hAnsi="Arial" w:cs="Arial"/>
                <w:b/>
                <w:bCs/>
              </w:rPr>
              <w:t>.02</w:t>
            </w:r>
            <w:r w:rsidR="000467D7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230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Torsdag</w:t>
            </w:r>
          </w:p>
          <w:p w:rsidR="002962F0" w:rsidRPr="00640BB7" w:rsidRDefault="007A233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</w:t>
            </w:r>
            <w:r w:rsidR="00802A63">
              <w:rPr>
                <w:rFonts w:ascii="Arial" w:hAnsi="Arial" w:cs="Arial"/>
                <w:b/>
                <w:bCs/>
              </w:rPr>
              <w:t>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1446" w:type="dxa"/>
            <w:gridSpan w:val="2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Fredag</w:t>
            </w:r>
          </w:p>
          <w:p w:rsidR="002962F0" w:rsidRPr="00640BB7" w:rsidRDefault="007A2334" w:rsidP="00C4581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="00802A63">
              <w:rPr>
                <w:rFonts w:ascii="Arial" w:hAnsi="Arial" w:cs="Arial"/>
                <w:b/>
                <w:bCs/>
              </w:rPr>
              <w:t>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126" w:type="dxa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Lørdag</w:t>
            </w:r>
          </w:p>
          <w:p w:rsidR="002962F0" w:rsidRPr="00640BB7" w:rsidRDefault="007A233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="00802A63">
              <w:rPr>
                <w:rFonts w:ascii="Arial" w:hAnsi="Arial" w:cs="Arial"/>
                <w:b/>
                <w:bCs/>
              </w:rPr>
              <w:t>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  <w:tc>
          <w:tcPr>
            <w:tcW w:w="2074" w:type="dxa"/>
          </w:tcPr>
          <w:p w:rsidR="00272C14" w:rsidRPr="00640BB7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 w:rsidRPr="00640BB7">
              <w:rPr>
                <w:rFonts w:ascii="Arial" w:hAnsi="Arial" w:cs="Arial"/>
                <w:b/>
                <w:bCs/>
              </w:rPr>
              <w:t>Søndag</w:t>
            </w:r>
          </w:p>
          <w:p w:rsidR="002962F0" w:rsidRPr="00640BB7" w:rsidRDefault="007A233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</w:t>
            </w:r>
            <w:r w:rsidR="000532F8">
              <w:rPr>
                <w:rFonts w:ascii="Arial" w:hAnsi="Arial" w:cs="Arial"/>
                <w:b/>
                <w:bCs/>
              </w:rPr>
              <w:t>.02</w:t>
            </w:r>
            <w:r w:rsidR="002F6242">
              <w:rPr>
                <w:rFonts w:ascii="Arial" w:hAnsi="Arial" w:cs="Arial"/>
                <w:b/>
                <w:bCs/>
              </w:rPr>
              <w:t>.2015</w:t>
            </w:r>
          </w:p>
        </w:tc>
      </w:tr>
      <w:tr w:rsidR="00272C14" w:rsidTr="00EF0463">
        <w:trPr>
          <w:gridAfter w:val="5"/>
          <w:wAfter w:w="8915" w:type="dxa"/>
          <w:cantSplit/>
          <w:trHeight w:val="323"/>
        </w:trPr>
        <w:tc>
          <w:tcPr>
            <w:tcW w:w="1114" w:type="dxa"/>
          </w:tcPr>
          <w:p w:rsidR="00272C14" w:rsidRDefault="00272C1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8-9</w:t>
            </w:r>
          </w:p>
        </w:tc>
        <w:tc>
          <w:tcPr>
            <w:tcW w:w="2425" w:type="dxa"/>
            <w:gridSpan w:val="2"/>
            <w:vAlign w:val="center"/>
          </w:tcPr>
          <w:p w:rsidR="00272C14" w:rsidRPr="00FD67C0" w:rsidRDefault="00272C14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Preparering</w:t>
            </w:r>
          </w:p>
        </w:tc>
        <w:tc>
          <w:tcPr>
            <w:tcW w:w="2033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30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1446" w:type="dxa"/>
            <w:gridSpan w:val="2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126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074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</w:tr>
      <w:tr w:rsidR="00272C14" w:rsidTr="00EF0463">
        <w:trPr>
          <w:gridAfter w:val="5"/>
          <w:wAfter w:w="8915" w:type="dxa"/>
          <w:cantSplit/>
          <w:trHeight w:val="459"/>
        </w:trPr>
        <w:tc>
          <w:tcPr>
            <w:tcW w:w="1114" w:type="dxa"/>
            <w:vAlign w:val="bottom"/>
          </w:tcPr>
          <w:p w:rsidR="00272C14" w:rsidRDefault="00272C1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9-10</w:t>
            </w:r>
          </w:p>
        </w:tc>
        <w:tc>
          <w:tcPr>
            <w:tcW w:w="2425" w:type="dxa"/>
            <w:gridSpan w:val="2"/>
            <w:vAlign w:val="center"/>
          </w:tcPr>
          <w:p w:rsidR="00272C14" w:rsidRPr="00FD67C0" w:rsidRDefault="00272C14">
            <w:pPr>
              <w:pStyle w:val="Overskrift1"/>
              <w:jc w:val="center"/>
              <w:rPr>
                <w:b w:val="0"/>
                <w:sz w:val="22"/>
              </w:rPr>
            </w:pPr>
            <w:r w:rsidRPr="00FD67C0">
              <w:rPr>
                <w:b w:val="0"/>
                <w:sz w:val="22"/>
              </w:rPr>
              <w:t>Preparering</w:t>
            </w:r>
          </w:p>
        </w:tc>
        <w:tc>
          <w:tcPr>
            <w:tcW w:w="844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126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074" w:type="dxa"/>
            <w:vAlign w:val="center"/>
          </w:tcPr>
          <w:p w:rsidR="00272C14" w:rsidRPr="00FD67C0" w:rsidRDefault="00272C14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741322" w:rsidTr="00EF0463">
        <w:trPr>
          <w:gridAfter w:val="5"/>
          <w:wAfter w:w="8915" w:type="dxa"/>
          <w:cantSplit/>
          <w:trHeight w:val="573"/>
        </w:trPr>
        <w:tc>
          <w:tcPr>
            <w:tcW w:w="1114" w:type="dxa"/>
          </w:tcPr>
          <w:p w:rsidR="00741322" w:rsidRDefault="00741322" w:rsidP="0074132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41322" w:rsidRDefault="00741322" w:rsidP="0074132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10-11</w:t>
            </w:r>
          </w:p>
        </w:tc>
        <w:tc>
          <w:tcPr>
            <w:tcW w:w="2425" w:type="dxa"/>
            <w:gridSpan w:val="2"/>
            <w:vAlign w:val="center"/>
          </w:tcPr>
          <w:p w:rsidR="00741322" w:rsidRPr="00FD67C0" w:rsidRDefault="00741322" w:rsidP="00741322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Preparering</w:t>
            </w:r>
          </w:p>
        </w:tc>
        <w:tc>
          <w:tcPr>
            <w:tcW w:w="844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126" w:type="dxa"/>
          </w:tcPr>
          <w:p w:rsidR="00741322" w:rsidRPr="00D43F17" w:rsidRDefault="001A7A0F" w:rsidP="00741322">
            <w:pPr>
              <w:jc w:val="center"/>
              <w:rPr>
                <w:b/>
              </w:rPr>
            </w:pPr>
            <w:r w:rsidRPr="00D43F17">
              <w:rPr>
                <w:b/>
              </w:rPr>
              <w:t>1030-1200</w:t>
            </w:r>
          </w:p>
          <w:p w:rsidR="001A7A0F" w:rsidRPr="00D43F17" w:rsidRDefault="00087E07" w:rsidP="002F6242">
            <w:pPr>
              <w:jc w:val="center"/>
            </w:pPr>
            <w:r>
              <w:rPr>
                <w:b/>
              </w:rPr>
              <w:t>Smågutt</w:t>
            </w:r>
            <w:r w:rsidR="001B4796" w:rsidRPr="00D43F17">
              <w:rPr>
                <w:b/>
              </w:rPr>
              <w:t xml:space="preserve"> </w:t>
            </w:r>
          </w:p>
        </w:tc>
        <w:tc>
          <w:tcPr>
            <w:tcW w:w="2074" w:type="dxa"/>
            <w:vAlign w:val="center"/>
          </w:tcPr>
          <w:p w:rsidR="00741322" w:rsidRPr="00FD67C0" w:rsidRDefault="00741322" w:rsidP="00741322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2962F0" w:rsidTr="00EF0463">
        <w:trPr>
          <w:gridAfter w:val="5"/>
          <w:wAfter w:w="8915" w:type="dxa"/>
          <w:cantSplit/>
          <w:trHeight w:val="628"/>
        </w:trPr>
        <w:tc>
          <w:tcPr>
            <w:tcW w:w="1114" w:type="dxa"/>
          </w:tcPr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11-12</w:t>
            </w: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236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844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</w:tcPr>
          <w:p w:rsidR="001A7A0F" w:rsidRPr="00D43F17" w:rsidRDefault="001A7A0F" w:rsidP="001A7A0F">
            <w:pPr>
              <w:jc w:val="center"/>
              <w:rPr>
                <w:b/>
              </w:rPr>
            </w:pPr>
            <w:r w:rsidRPr="00D43F17">
              <w:rPr>
                <w:b/>
              </w:rPr>
              <w:t>1030-1200</w:t>
            </w:r>
          </w:p>
          <w:p w:rsidR="002962F0" w:rsidRPr="00D43F17" w:rsidRDefault="00087E07" w:rsidP="002F6242">
            <w:pPr>
              <w:jc w:val="center"/>
            </w:pPr>
            <w:r>
              <w:rPr>
                <w:b/>
              </w:rPr>
              <w:t>Smågutt</w:t>
            </w:r>
            <w:r w:rsidR="002C55D4" w:rsidRPr="00D43F17">
              <w:rPr>
                <w:b/>
              </w:rPr>
              <w:t xml:space="preserve"> </w:t>
            </w:r>
          </w:p>
        </w:tc>
        <w:tc>
          <w:tcPr>
            <w:tcW w:w="2074" w:type="dxa"/>
          </w:tcPr>
          <w:p w:rsidR="002962F0" w:rsidRPr="005C033F" w:rsidRDefault="002962F0" w:rsidP="002962F0">
            <w:pPr>
              <w:jc w:val="center"/>
              <w:rPr>
                <w:b/>
                <w:color w:val="000099"/>
                <w:sz w:val="22"/>
              </w:rPr>
            </w:pPr>
          </w:p>
        </w:tc>
      </w:tr>
      <w:tr w:rsidR="002962F0" w:rsidTr="00EF0463">
        <w:trPr>
          <w:gridAfter w:val="5"/>
          <w:wAfter w:w="8915" w:type="dxa"/>
          <w:cantSplit/>
          <w:trHeight w:val="957"/>
        </w:trPr>
        <w:tc>
          <w:tcPr>
            <w:tcW w:w="1114" w:type="dxa"/>
          </w:tcPr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12-13</w:t>
            </w: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236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844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</w:tcPr>
          <w:p w:rsidR="001A7A0F" w:rsidRPr="00F57545" w:rsidRDefault="00EF0463" w:rsidP="00EF0463">
            <w:pPr>
              <w:jc w:val="center"/>
              <w:rPr>
                <w:color w:val="000000" w:themeColor="text1"/>
                <w:sz w:val="22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Semifinale</w:t>
            </w:r>
            <w:r w:rsidR="00087E07" w:rsidRPr="00F57545">
              <w:rPr>
                <w:color w:val="000000" w:themeColor="text1"/>
                <w:highlight w:val="yellow"/>
              </w:rPr>
              <w:t xml:space="preserve"> 1 </w:t>
            </w:r>
            <w:proofErr w:type="gramStart"/>
            <w:r w:rsidR="00087E07" w:rsidRPr="00F57545">
              <w:rPr>
                <w:color w:val="000000" w:themeColor="text1"/>
                <w:highlight w:val="yellow"/>
              </w:rPr>
              <w:t>Elite</w:t>
            </w:r>
            <w:r w:rsidR="00F57545" w:rsidRPr="00F57545">
              <w:rPr>
                <w:color w:val="000000" w:themeColor="text1"/>
                <w:highlight w:val="yellow"/>
              </w:rPr>
              <w:t xml:space="preserve">  bane</w:t>
            </w:r>
            <w:proofErr w:type="gramEnd"/>
            <w:r w:rsidR="00F57545" w:rsidRPr="00F57545">
              <w:rPr>
                <w:color w:val="000000" w:themeColor="text1"/>
                <w:highlight w:val="yellow"/>
              </w:rPr>
              <w:t xml:space="preserve"> ?????</w:t>
            </w:r>
          </w:p>
        </w:tc>
        <w:tc>
          <w:tcPr>
            <w:tcW w:w="2074" w:type="dxa"/>
          </w:tcPr>
          <w:p w:rsidR="00F57545" w:rsidRPr="00F57545" w:rsidRDefault="00F57545" w:rsidP="002962F0">
            <w:pPr>
              <w:jc w:val="center"/>
              <w:rPr>
                <w:b/>
                <w:color w:val="0033CC"/>
                <w:sz w:val="22"/>
              </w:rPr>
            </w:pPr>
          </w:p>
        </w:tc>
      </w:tr>
      <w:tr w:rsidR="002962F0" w:rsidTr="00EF0463">
        <w:trPr>
          <w:gridAfter w:val="5"/>
          <w:wAfter w:w="8915" w:type="dxa"/>
          <w:cantSplit/>
          <w:trHeight w:val="639"/>
        </w:trPr>
        <w:tc>
          <w:tcPr>
            <w:tcW w:w="1114" w:type="dxa"/>
          </w:tcPr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962F0" w:rsidRDefault="002962F0" w:rsidP="002962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13-14</w:t>
            </w: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236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844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1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189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1040" w:type="dxa"/>
            <w:vAlign w:val="center"/>
          </w:tcPr>
          <w:p w:rsidR="002962F0" w:rsidRPr="00FD67C0" w:rsidRDefault="002962F0" w:rsidP="002962F0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406" w:type="dxa"/>
          </w:tcPr>
          <w:p w:rsidR="002962F0" w:rsidRPr="00FD67C0" w:rsidRDefault="002962F0" w:rsidP="002962F0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</w:tcPr>
          <w:p w:rsidR="002962F0" w:rsidRPr="00F57545" w:rsidRDefault="00EF0463" w:rsidP="00F57545">
            <w:pPr>
              <w:jc w:val="center"/>
              <w:rPr>
                <w:color w:val="000000" w:themeColor="text1"/>
                <w:sz w:val="22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Semifinale</w:t>
            </w:r>
            <w:r w:rsidRPr="00F57545">
              <w:rPr>
                <w:color w:val="000000" w:themeColor="text1"/>
                <w:highlight w:val="yellow"/>
              </w:rPr>
              <w:t xml:space="preserve"> 1 </w:t>
            </w:r>
            <w:proofErr w:type="gramStart"/>
            <w:r w:rsidRPr="00F57545">
              <w:rPr>
                <w:color w:val="000000" w:themeColor="text1"/>
                <w:highlight w:val="yellow"/>
              </w:rPr>
              <w:t>Elite  bane</w:t>
            </w:r>
            <w:proofErr w:type="gramEnd"/>
            <w:r w:rsidRPr="00F57545">
              <w:rPr>
                <w:color w:val="000000" w:themeColor="text1"/>
                <w:highlight w:val="yellow"/>
              </w:rPr>
              <w:t xml:space="preserve"> ?????</w:t>
            </w:r>
          </w:p>
        </w:tc>
        <w:tc>
          <w:tcPr>
            <w:tcW w:w="2074" w:type="dxa"/>
          </w:tcPr>
          <w:p w:rsidR="005311C0" w:rsidRPr="005311C0" w:rsidRDefault="005311C0" w:rsidP="00F57545">
            <w:pPr>
              <w:jc w:val="center"/>
              <w:rPr>
                <w:b/>
                <w:color w:val="000099"/>
                <w:sz w:val="22"/>
              </w:rPr>
            </w:pPr>
          </w:p>
        </w:tc>
      </w:tr>
      <w:tr w:rsidR="00A27DA9" w:rsidTr="00EF0463">
        <w:trPr>
          <w:cantSplit/>
          <w:trHeight w:val="594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14-15</w:t>
            </w:r>
          </w:p>
        </w:tc>
        <w:tc>
          <w:tcPr>
            <w:tcW w:w="2425" w:type="dxa"/>
            <w:gridSpan w:val="2"/>
            <w:vAlign w:val="center"/>
          </w:tcPr>
          <w:p w:rsidR="00A27DA9" w:rsidRPr="00FD67C0" w:rsidRDefault="00A27DA9" w:rsidP="00A27DA9">
            <w:pPr>
              <w:pStyle w:val="Overskrift2"/>
              <w:rPr>
                <w:b w:val="0"/>
                <w:bCs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Publikum</w:t>
            </w:r>
          </w:p>
        </w:tc>
        <w:tc>
          <w:tcPr>
            <w:tcW w:w="2033" w:type="dxa"/>
            <w:gridSpan w:val="2"/>
            <w:vAlign w:val="center"/>
          </w:tcPr>
          <w:p w:rsidR="00A27DA9" w:rsidRPr="00FD67C0" w:rsidRDefault="00A27DA9" w:rsidP="00A27DA9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FD67C0" w:rsidRDefault="00A27DA9" w:rsidP="00A27DA9">
            <w:pPr>
              <w:pStyle w:val="Overskrift1"/>
              <w:jc w:val="center"/>
              <w:rPr>
                <w:b w:val="0"/>
                <w:sz w:val="22"/>
              </w:rPr>
            </w:pPr>
            <w:r w:rsidRPr="00FD67C0">
              <w:rPr>
                <w:b w:val="0"/>
                <w:sz w:val="22"/>
              </w:rPr>
              <w:t>Publikum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FD67C0" w:rsidRDefault="00A27DA9" w:rsidP="00A27DA9">
            <w:pPr>
              <w:pStyle w:val="Overskrift2"/>
              <w:rPr>
                <w:b w:val="0"/>
                <w:sz w:val="22"/>
                <w:lang w:val="nb-NO"/>
              </w:rPr>
            </w:pPr>
            <w:r w:rsidRPr="00FD67C0">
              <w:rPr>
                <w:b w:val="0"/>
                <w:sz w:val="22"/>
                <w:lang w:val="nb-NO"/>
              </w:rPr>
              <w:t>Publikum</w:t>
            </w:r>
          </w:p>
        </w:tc>
        <w:tc>
          <w:tcPr>
            <w:tcW w:w="1446" w:type="dxa"/>
            <w:gridSpan w:val="2"/>
            <w:vAlign w:val="center"/>
          </w:tcPr>
          <w:p w:rsidR="00A27DA9" w:rsidRPr="00A94615" w:rsidRDefault="002F6242" w:rsidP="00A27DA9">
            <w:pPr>
              <w:jc w:val="center"/>
              <w:rPr>
                <w:b/>
                <w:color w:val="FF0000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126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074" w:type="dxa"/>
          </w:tcPr>
          <w:p w:rsidR="005311C0" w:rsidRPr="005311C0" w:rsidRDefault="005311C0" w:rsidP="005C033F">
            <w:pPr>
              <w:rPr>
                <w:color w:val="FF0000"/>
                <w:sz w:val="22"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Default="00A27DA9" w:rsidP="00A27D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3" w:type="dxa"/>
          </w:tcPr>
          <w:p w:rsidR="00A27DA9" w:rsidRPr="002962F0" w:rsidRDefault="00A27DA9" w:rsidP="00A27DA9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:rsidR="00A27DA9" w:rsidRPr="002962F0" w:rsidRDefault="00A27DA9" w:rsidP="00A27DA9">
            <w:pPr>
              <w:jc w:val="center"/>
              <w:rPr>
                <w:highlight w:val="yellow"/>
              </w:rPr>
            </w:pPr>
            <w:r w:rsidRPr="002962F0">
              <w:rPr>
                <w:rFonts w:ascii="Arial" w:hAnsi="Arial" w:cs="Arial"/>
                <w:b/>
                <w:bCs/>
                <w:highlight w:val="yellow"/>
              </w:rPr>
              <w:t>Bandy</w:t>
            </w:r>
          </w:p>
        </w:tc>
      </w:tr>
      <w:tr w:rsidR="00A27DA9" w:rsidTr="00EF0463">
        <w:trPr>
          <w:gridAfter w:val="5"/>
          <w:wAfter w:w="8915" w:type="dxa"/>
          <w:cantSplit/>
          <w:trHeight w:val="481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15-16</w:t>
            </w:r>
          </w:p>
        </w:tc>
        <w:tc>
          <w:tcPr>
            <w:tcW w:w="2425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033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1446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126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074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A27DA9" w:rsidTr="00EF0463">
        <w:trPr>
          <w:gridAfter w:val="5"/>
          <w:wAfter w:w="8915" w:type="dxa"/>
          <w:cantSplit/>
          <w:trHeight w:val="557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16-17</w:t>
            </w:r>
          </w:p>
        </w:tc>
        <w:tc>
          <w:tcPr>
            <w:tcW w:w="2425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033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Preparering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0B7532" w:rsidRDefault="000B7532" w:rsidP="00A27DA9">
            <w:pPr>
              <w:pStyle w:val="Overskrift2"/>
              <w:rPr>
                <w:b w:val="0"/>
                <w:sz w:val="22"/>
                <w:lang w:val="nb-NO"/>
              </w:rPr>
            </w:pPr>
            <w:proofErr w:type="spellStart"/>
            <w:r w:rsidRPr="000B7532">
              <w:rPr>
                <w:b w:val="0"/>
                <w:sz w:val="22"/>
              </w:rPr>
              <w:t>Preparering</w:t>
            </w:r>
            <w:proofErr w:type="spellEnd"/>
          </w:p>
        </w:tc>
        <w:tc>
          <w:tcPr>
            <w:tcW w:w="1446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126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  <w:lang w:val="en-GB"/>
              </w:rPr>
              <w:t>Publikum</w:t>
            </w:r>
          </w:p>
        </w:tc>
        <w:tc>
          <w:tcPr>
            <w:tcW w:w="2074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A27DA9" w:rsidRPr="00926788" w:rsidTr="00EF0463">
        <w:trPr>
          <w:gridAfter w:val="5"/>
          <w:wAfter w:w="8915" w:type="dxa"/>
          <w:cantSplit/>
          <w:trHeight w:val="677"/>
        </w:trPr>
        <w:tc>
          <w:tcPr>
            <w:tcW w:w="1114" w:type="dxa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17-18</w:t>
            </w:r>
          </w:p>
        </w:tc>
        <w:tc>
          <w:tcPr>
            <w:tcW w:w="2425" w:type="dxa"/>
            <w:gridSpan w:val="2"/>
            <w:vAlign w:val="center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2F6242">
              <w:rPr>
                <w:rFonts w:ascii="Arial" w:hAnsi="Arial" w:cs="Arial"/>
                <w:b/>
                <w:bCs/>
              </w:rPr>
              <w:t>630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4769B9">
              <w:rPr>
                <w:rFonts w:ascii="Arial" w:hAnsi="Arial" w:cs="Arial"/>
                <w:b/>
                <w:bCs/>
              </w:rPr>
              <w:t>1800</w:t>
            </w:r>
            <w:bookmarkStart w:id="0" w:name="_GoBack"/>
            <w:bookmarkEnd w:id="0"/>
          </w:p>
          <w:p w:rsidR="00A27DA9" w:rsidRPr="00424694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Smågutt</w:t>
            </w:r>
            <w:r w:rsidR="007A2334">
              <w:rPr>
                <w:rFonts w:ascii="Arial" w:hAnsi="Arial" w:cs="Arial"/>
                <w:b/>
                <w:bCs/>
              </w:rPr>
              <w:t>/  knøtt/lillegutt</w:t>
            </w:r>
          </w:p>
        </w:tc>
        <w:tc>
          <w:tcPr>
            <w:tcW w:w="2033" w:type="dxa"/>
            <w:gridSpan w:val="2"/>
          </w:tcPr>
          <w:p w:rsidR="00A27DA9" w:rsidRPr="00640BB7" w:rsidRDefault="00A27DA9" w:rsidP="00A27DA9">
            <w:pPr>
              <w:jc w:val="center"/>
              <w:rPr>
                <w:b/>
                <w:color w:val="FF0066"/>
              </w:rPr>
            </w:pPr>
            <w:r w:rsidRPr="00023B1F">
              <w:rPr>
                <w:b/>
                <w:color w:val="FF0066"/>
                <w:sz w:val="22"/>
              </w:rPr>
              <w:t>Sarpsborg idrettsråd</w:t>
            </w:r>
          </w:p>
        </w:tc>
        <w:tc>
          <w:tcPr>
            <w:tcW w:w="2229" w:type="dxa"/>
            <w:gridSpan w:val="2"/>
          </w:tcPr>
          <w:p w:rsidR="00A27DA9" w:rsidRDefault="00A27DA9" w:rsidP="00A27DA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27DA9" w:rsidRPr="00640BB7" w:rsidRDefault="00A27DA9" w:rsidP="00A27DA9">
            <w:pPr>
              <w:jc w:val="center"/>
              <w:rPr>
                <w:b/>
                <w:color w:val="FF0066"/>
              </w:rPr>
            </w:pPr>
            <w:r w:rsidRPr="00640BB7">
              <w:rPr>
                <w:b/>
                <w:color w:val="FF0066"/>
              </w:rPr>
              <w:t>Østfold idrettskrets</w:t>
            </w:r>
          </w:p>
        </w:tc>
        <w:tc>
          <w:tcPr>
            <w:tcW w:w="2230" w:type="dxa"/>
            <w:gridSpan w:val="2"/>
            <w:vAlign w:val="center"/>
          </w:tcPr>
          <w:p w:rsidR="000B7532" w:rsidRPr="000B7532" w:rsidRDefault="000B7532" w:rsidP="00A27DA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  <w:lang w:val="en-GB"/>
              </w:rPr>
              <w:t>Publikum</w:t>
            </w:r>
          </w:p>
        </w:tc>
        <w:tc>
          <w:tcPr>
            <w:tcW w:w="2126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074" w:type="dxa"/>
            <w:vAlign w:val="center"/>
          </w:tcPr>
          <w:p w:rsidR="00A27DA9" w:rsidRPr="00FD67C0" w:rsidRDefault="00A27DA9" w:rsidP="00A27DA9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2F6242" w:rsidTr="00EF0463">
        <w:trPr>
          <w:gridAfter w:val="5"/>
          <w:wAfter w:w="8915" w:type="dxa"/>
          <w:cantSplit/>
          <w:trHeight w:val="803"/>
        </w:trPr>
        <w:tc>
          <w:tcPr>
            <w:tcW w:w="1114" w:type="dxa"/>
          </w:tcPr>
          <w:p w:rsidR="002F6242" w:rsidRPr="00926788" w:rsidRDefault="002F6242" w:rsidP="002F6242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:rsidR="002F6242" w:rsidRDefault="002F6242" w:rsidP="002F6242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18-19</w:t>
            </w:r>
          </w:p>
        </w:tc>
        <w:tc>
          <w:tcPr>
            <w:tcW w:w="2425" w:type="dxa"/>
            <w:gridSpan w:val="2"/>
          </w:tcPr>
          <w:p w:rsidR="000B7532" w:rsidRPr="000B7532" w:rsidRDefault="000B7532" w:rsidP="00611AB5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33" w:type="dxa"/>
            <w:gridSpan w:val="2"/>
            <w:vAlign w:val="center"/>
          </w:tcPr>
          <w:p w:rsidR="002F6242" w:rsidRPr="002F6242" w:rsidRDefault="002F6242" w:rsidP="007A233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F6242">
              <w:rPr>
                <w:rFonts w:ascii="Arial" w:hAnsi="Arial" w:cs="Arial"/>
                <w:b/>
                <w:bCs/>
                <w:sz w:val="22"/>
              </w:rPr>
              <w:t>1745-</w:t>
            </w:r>
            <w:proofErr w:type="gramStart"/>
            <w:r w:rsidR="007A2334">
              <w:rPr>
                <w:rFonts w:ascii="Arial" w:hAnsi="Arial" w:cs="Arial"/>
                <w:b/>
                <w:bCs/>
                <w:sz w:val="22"/>
              </w:rPr>
              <w:t>1900</w:t>
            </w:r>
            <w:r w:rsidRPr="002F6242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7A2334">
              <w:rPr>
                <w:rFonts w:ascii="Arial" w:hAnsi="Arial" w:cs="Arial"/>
                <w:b/>
                <w:bCs/>
              </w:rPr>
              <w:t xml:space="preserve"> Smågutt</w:t>
            </w:r>
            <w:proofErr w:type="gramEnd"/>
            <w:r w:rsidR="007A2334">
              <w:rPr>
                <w:rFonts w:ascii="Arial" w:hAnsi="Arial" w:cs="Arial"/>
                <w:b/>
                <w:bCs/>
              </w:rPr>
              <w:t>/  knøtt/lillegutt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0B7532" w:rsidRDefault="002F6242" w:rsidP="000B7532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</w:p>
        </w:tc>
        <w:tc>
          <w:tcPr>
            <w:tcW w:w="2230" w:type="dxa"/>
            <w:gridSpan w:val="2"/>
            <w:vAlign w:val="center"/>
          </w:tcPr>
          <w:p w:rsidR="007A2334" w:rsidRDefault="00EF0463" w:rsidP="007A233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Kl.1830- 2000 </w:t>
            </w:r>
            <w:r w:rsidR="007A2334">
              <w:rPr>
                <w:rFonts w:ascii="Arial" w:hAnsi="Arial" w:cs="Arial"/>
                <w:b/>
                <w:bCs/>
                <w:sz w:val="22"/>
              </w:rPr>
              <w:t xml:space="preserve">A-lag </w:t>
            </w:r>
          </w:p>
          <w:p w:rsidR="00087E07" w:rsidRPr="000B7532" w:rsidRDefault="007A2334" w:rsidP="007A2334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Veteran /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Oldboy</w:t>
            </w:r>
            <w:r w:rsidR="00EF0463">
              <w:rPr>
                <w:rFonts w:ascii="Arial" w:hAnsi="Arial" w:cs="Arial"/>
                <w:b/>
                <w:bCs/>
                <w:sz w:val="22"/>
              </w:rPr>
              <w:t>’</w:t>
            </w:r>
            <w:r>
              <w:rPr>
                <w:rFonts w:ascii="Arial" w:hAnsi="Arial" w:cs="Arial"/>
                <w:b/>
                <w:bCs/>
                <w:sz w:val="22"/>
              </w:rPr>
              <w:t>s</w:t>
            </w:r>
            <w:proofErr w:type="spellEnd"/>
          </w:p>
        </w:tc>
        <w:tc>
          <w:tcPr>
            <w:tcW w:w="1446" w:type="dxa"/>
            <w:gridSpan w:val="2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  <w:lang w:val="en-GB"/>
              </w:rPr>
              <w:t>Publikum</w:t>
            </w:r>
          </w:p>
        </w:tc>
        <w:tc>
          <w:tcPr>
            <w:tcW w:w="2126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074" w:type="dxa"/>
            <w:vAlign w:val="center"/>
          </w:tcPr>
          <w:p w:rsidR="002F6242" w:rsidRPr="00FD67C0" w:rsidRDefault="002F6242" w:rsidP="002F6242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EF0463" w:rsidRPr="0066200F" w:rsidTr="00EF0463">
        <w:trPr>
          <w:gridAfter w:val="5"/>
          <w:wAfter w:w="8915" w:type="dxa"/>
          <w:cantSplit/>
          <w:trHeight w:val="590"/>
        </w:trPr>
        <w:tc>
          <w:tcPr>
            <w:tcW w:w="1114" w:type="dxa"/>
          </w:tcPr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19-20</w:t>
            </w:r>
          </w:p>
        </w:tc>
        <w:tc>
          <w:tcPr>
            <w:tcW w:w="2425" w:type="dxa"/>
            <w:gridSpan w:val="2"/>
          </w:tcPr>
          <w:p w:rsidR="00EF0463" w:rsidRDefault="00EF0463" w:rsidP="00EF046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Kvartfinale 2 NM </w:t>
            </w:r>
          </w:p>
          <w:p w:rsidR="00EF0463" w:rsidRPr="007A2334" w:rsidRDefault="00EF0463" w:rsidP="00EF046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SBK -Ullevål</w:t>
            </w:r>
          </w:p>
        </w:tc>
        <w:tc>
          <w:tcPr>
            <w:tcW w:w="2033" w:type="dxa"/>
            <w:gridSpan w:val="2"/>
            <w:vAlign w:val="center"/>
          </w:tcPr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1915- 2045</w:t>
            </w:r>
          </w:p>
          <w:p w:rsidR="00EF0463" w:rsidRPr="007A2334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A-lag</w:t>
            </w:r>
          </w:p>
        </w:tc>
        <w:tc>
          <w:tcPr>
            <w:tcW w:w="2229" w:type="dxa"/>
            <w:gridSpan w:val="2"/>
            <w:vAlign w:val="center"/>
          </w:tcPr>
          <w:p w:rsidR="00EF0463" w:rsidRPr="007A2334" w:rsidRDefault="00EF0463" w:rsidP="00EF0463">
            <w:pPr>
              <w:jc w:val="center"/>
              <w:rPr>
                <w:b/>
                <w:color w:val="FF0000"/>
              </w:rPr>
            </w:pPr>
            <w:r w:rsidRPr="007A2334">
              <w:rPr>
                <w:b/>
                <w:color w:val="FF0000"/>
              </w:rPr>
              <w:t xml:space="preserve">Kvartfinale 3 NM </w:t>
            </w:r>
          </w:p>
          <w:p w:rsidR="00EF0463" w:rsidRPr="00802A63" w:rsidRDefault="00EF0463" w:rsidP="00EF0463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>
              <w:rPr>
                <w:b/>
                <w:color w:val="FF0000"/>
              </w:rPr>
              <w:t>??</w:t>
            </w:r>
            <w:r w:rsidRPr="007A2334">
              <w:rPr>
                <w:b/>
                <w:color w:val="FF0000"/>
              </w:rPr>
              <w:t xml:space="preserve">Ullevål </w:t>
            </w:r>
            <w:r>
              <w:rPr>
                <w:b/>
                <w:color w:val="FF0000"/>
              </w:rPr>
              <w:t>–</w:t>
            </w:r>
            <w:r w:rsidRPr="007A2334">
              <w:rPr>
                <w:b/>
                <w:color w:val="FF0000"/>
              </w:rPr>
              <w:t xml:space="preserve"> SBK</w:t>
            </w:r>
            <w:r>
              <w:rPr>
                <w:b/>
                <w:color w:val="FF0000"/>
              </w:rPr>
              <w:t>??</w:t>
            </w:r>
          </w:p>
        </w:tc>
        <w:tc>
          <w:tcPr>
            <w:tcW w:w="2230" w:type="dxa"/>
            <w:gridSpan w:val="2"/>
            <w:vAlign w:val="center"/>
          </w:tcPr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Kl.1830- 2000 A-lag </w:t>
            </w:r>
          </w:p>
          <w:p w:rsidR="00EF0463" w:rsidRPr="000B7532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Veteran /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Oldboy’s</w:t>
            </w:r>
            <w:proofErr w:type="spellEnd"/>
          </w:p>
        </w:tc>
        <w:tc>
          <w:tcPr>
            <w:tcW w:w="1446" w:type="dxa"/>
            <w:gridSpan w:val="2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126" w:type="dxa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 xml:space="preserve">Publikum </w:t>
            </w:r>
          </w:p>
        </w:tc>
        <w:tc>
          <w:tcPr>
            <w:tcW w:w="2074" w:type="dxa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</w:tr>
      <w:tr w:rsidR="00EF0463" w:rsidTr="00EF0463">
        <w:trPr>
          <w:gridAfter w:val="5"/>
          <w:wAfter w:w="8915" w:type="dxa"/>
          <w:cantSplit/>
          <w:trHeight w:val="645"/>
        </w:trPr>
        <w:tc>
          <w:tcPr>
            <w:tcW w:w="1114" w:type="dxa"/>
          </w:tcPr>
          <w:p w:rsidR="00EF0463" w:rsidRPr="0066200F" w:rsidRDefault="00EF0463" w:rsidP="00EF046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F0463" w:rsidRPr="0066200F" w:rsidRDefault="00EF0463" w:rsidP="00EF0463">
            <w:pPr>
              <w:jc w:val="center"/>
              <w:rPr>
                <w:rFonts w:ascii="Arial" w:hAnsi="Arial" w:cs="Arial"/>
                <w:b/>
                <w:bCs/>
              </w:rPr>
            </w:pPr>
            <w:r w:rsidRPr="0066200F">
              <w:rPr>
                <w:rFonts w:ascii="Arial" w:hAnsi="Arial" w:cs="Arial"/>
                <w:b/>
                <w:bCs/>
              </w:rPr>
              <w:t>20-21</w:t>
            </w:r>
          </w:p>
        </w:tc>
        <w:tc>
          <w:tcPr>
            <w:tcW w:w="2425" w:type="dxa"/>
            <w:gridSpan w:val="2"/>
          </w:tcPr>
          <w:p w:rsidR="00EF0463" w:rsidRDefault="00EF0463" w:rsidP="00EF046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Kvartfinale 2 NM </w:t>
            </w:r>
          </w:p>
          <w:p w:rsidR="00EF0463" w:rsidRPr="00EA0533" w:rsidRDefault="00EF0463" w:rsidP="00EF0463">
            <w:pPr>
              <w:jc w:val="center"/>
              <w:rPr>
                <w:b/>
              </w:rPr>
            </w:pPr>
            <w:r>
              <w:rPr>
                <w:b/>
                <w:color w:val="0000FF"/>
              </w:rPr>
              <w:t>SBK -Ullevål</w:t>
            </w:r>
          </w:p>
        </w:tc>
        <w:tc>
          <w:tcPr>
            <w:tcW w:w="2033" w:type="dxa"/>
            <w:gridSpan w:val="2"/>
            <w:vAlign w:val="center"/>
          </w:tcPr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1915- 2045</w:t>
            </w:r>
          </w:p>
          <w:p w:rsidR="00EF0463" w:rsidRPr="00802A63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A-lag</w:t>
            </w:r>
          </w:p>
        </w:tc>
        <w:tc>
          <w:tcPr>
            <w:tcW w:w="2229" w:type="dxa"/>
            <w:gridSpan w:val="2"/>
            <w:vAlign w:val="center"/>
          </w:tcPr>
          <w:p w:rsidR="00EF0463" w:rsidRPr="007A2334" w:rsidRDefault="00EF0463" w:rsidP="00EF0463">
            <w:pPr>
              <w:jc w:val="center"/>
              <w:rPr>
                <w:b/>
                <w:color w:val="FF0000"/>
              </w:rPr>
            </w:pPr>
            <w:r w:rsidRPr="007A2334">
              <w:rPr>
                <w:b/>
                <w:color w:val="FF0000"/>
              </w:rPr>
              <w:t xml:space="preserve">Kvartfinale 3 NM </w:t>
            </w:r>
          </w:p>
          <w:p w:rsidR="00EF0463" w:rsidRPr="00802A63" w:rsidRDefault="00EF0463" w:rsidP="00EF0463">
            <w:pPr>
              <w:jc w:val="center"/>
              <w:rPr>
                <w:rFonts w:ascii="Arial" w:hAnsi="Arial" w:cs="Arial"/>
                <w:bCs/>
                <w:color w:val="FF0000"/>
                <w:sz w:val="22"/>
              </w:rPr>
            </w:pPr>
            <w:r>
              <w:rPr>
                <w:b/>
                <w:color w:val="FF0000"/>
              </w:rPr>
              <w:t>??</w:t>
            </w:r>
            <w:r w:rsidRPr="007A2334">
              <w:rPr>
                <w:b/>
                <w:color w:val="FF0000"/>
              </w:rPr>
              <w:t xml:space="preserve">Ullevål </w:t>
            </w:r>
            <w:r>
              <w:rPr>
                <w:b/>
                <w:color w:val="FF0000"/>
              </w:rPr>
              <w:t>–</w:t>
            </w:r>
            <w:r w:rsidRPr="007A2334">
              <w:rPr>
                <w:b/>
                <w:color w:val="FF0000"/>
              </w:rPr>
              <w:t xml:space="preserve"> SBK</w:t>
            </w:r>
            <w:r>
              <w:rPr>
                <w:b/>
                <w:color w:val="FF0000"/>
              </w:rPr>
              <w:t>??</w:t>
            </w:r>
          </w:p>
        </w:tc>
        <w:tc>
          <w:tcPr>
            <w:tcW w:w="2230" w:type="dxa"/>
            <w:gridSpan w:val="2"/>
            <w:vAlign w:val="center"/>
          </w:tcPr>
          <w:p w:rsidR="00EF0463" w:rsidRPr="000B7532" w:rsidRDefault="00EF0463" w:rsidP="00EF046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EF0463" w:rsidRPr="00C45813" w:rsidRDefault="00EF0463" w:rsidP="00EF0463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  <w:r w:rsidRPr="00B707F4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074" w:type="dxa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  <w:tr w:rsidR="00EF0463" w:rsidTr="00EF0463">
        <w:trPr>
          <w:gridAfter w:val="5"/>
          <w:wAfter w:w="8915" w:type="dxa"/>
          <w:cantSplit/>
          <w:trHeight w:val="639"/>
        </w:trPr>
        <w:tc>
          <w:tcPr>
            <w:tcW w:w="1114" w:type="dxa"/>
          </w:tcPr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F0463" w:rsidRDefault="00EF0463" w:rsidP="00EF046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21-22</w:t>
            </w:r>
          </w:p>
        </w:tc>
        <w:tc>
          <w:tcPr>
            <w:tcW w:w="2425" w:type="dxa"/>
            <w:gridSpan w:val="2"/>
            <w:vAlign w:val="center"/>
          </w:tcPr>
          <w:p w:rsidR="00EF0463" w:rsidRPr="00640BB7" w:rsidRDefault="00EF0463" w:rsidP="00EF0463">
            <w:pPr>
              <w:jc w:val="center"/>
              <w:rPr>
                <w:rFonts w:ascii="Arial" w:hAnsi="Arial" w:cs="Arial"/>
                <w:b/>
                <w:bCs/>
                <w:color w:val="FF0066"/>
              </w:rPr>
            </w:pPr>
            <w:r w:rsidRPr="002C55D4">
              <w:rPr>
                <w:rFonts w:ascii="Arial" w:hAnsi="Arial" w:cs="Arial"/>
                <w:b/>
                <w:bCs/>
                <w:color w:val="FF0066"/>
              </w:rPr>
              <w:t>Tormod Sørense</w:t>
            </w:r>
            <w:r w:rsidRPr="00640BB7">
              <w:rPr>
                <w:rFonts w:ascii="Arial" w:hAnsi="Arial" w:cs="Arial"/>
                <w:b/>
                <w:bCs/>
                <w:color w:val="FF0066"/>
              </w:rPr>
              <w:t>n</w:t>
            </w:r>
          </w:p>
        </w:tc>
        <w:tc>
          <w:tcPr>
            <w:tcW w:w="2033" w:type="dxa"/>
            <w:gridSpan w:val="2"/>
            <w:vAlign w:val="center"/>
          </w:tcPr>
          <w:p w:rsidR="00EF0463" w:rsidRPr="002C55D4" w:rsidRDefault="00EF0463" w:rsidP="00EF0463">
            <w:pPr>
              <w:jc w:val="center"/>
              <w:rPr>
                <w:rFonts w:ascii="Arial" w:hAnsi="Arial" w:cs="Arial"/>
                <w:b/>
                <w:bCs/>
                <w:color w:val="FF0066"/>
              </w:rPr>
            </w:pPr>
            <w:r w:rsidRPr="008A12FC">
              <w:rPr>
                <w:rFonts w:ascii="Arial" w:hAnsi="Arial" w:cs="Arial"/>
                <w:b/>
                <w:bCs/>
                <w:color w:val="FF0066"/>
                <w:sz w:val="20"/>
              </w:rPr>
              <w:t>Sarpsborg Sykkelk</w:t>
            </w:r>
            <w:r w:rsidRPr="008A12FC">
              <w:rPr>
                <w:rFonts w:ascii="Arial" w:hAnsi="Arial" w:cs="Arial"/>
                <w:b/>
                <w:bCs/>
                <w:color w:val="FF0066"/>
                <w:sz w:val="22"/>
              </w:rPr>
              <w:t>l</w:t>
            </w:r>
            <w:r w:rsidRPr="008A12FC">
              <w:rPr>
                <w:rFonts w:ascii="Arial" w:hAnsi="Arial" w:cs="Arial"/>
                <w:b/>
                <w:bCs/>
                <w:color w:val="FF0066"/>
                <w:sz w:val="20"/>
              </w:rPr>
              <w:t>ubb</w:t>
            </w:r>
          </w:p>
        </w:tc>
        <w:tc>
          <w:tcPr>
            <w:tcW w:w="2229" w:type="dxa"/>
            <w:gridSpan w:val="2"/>
            <w:vAlign w:val="center"/>
          </w:tcPr>
          <w:p w:rsidR="00EF0463" w:rsidRPr="00640BB7" w:rsidRDefault="00EF0463" w:rsidP="00EF0463">
            <w:pPr>
              <w:jc w:val="center"/>
              <w:rPr>
                <w:rFonts w:ascii="Arial" w:hAnsi="Arial" w:cs="Arial"/>
                <w:b/>
                <w:bCs/>
                <w:color w:val="FF0066"/>
              </w:rPr>
            </w:pPr>
            <w:r w:rsidRPr="00640BB7">
              <w:rPr>
                <w:rFonts w:ascii="Arial" w:hAnsi="Arial" w:cs="Arial"/>
                <w:b/>
                <w:bCs/>
                <w:color w:val="FF0066"/>
              </w:rPr>
              <w:t>Sørlie</w:t>
            </w:r>
          </w:p>
        </w:tc>
        <w:tc>
          <w:tcPr>
            <w:tcW w:w="2230" w:type="dxa"/>
            <w:gridSpan w:val="2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FD67C0">
              <w:rPr>
                <w:rFonts w:ascii="Arial" w:hAnsi="Arial" w:cs="Arial"/>
                <w:bCs/>
                <w:sz w:val="22"/>
              </w:rPr>
              <w:t>Publikum</w:t>
            </w:r>
          </w:p>
        </w:tc>
        <w:tc>
          <w:tcPr>
            <w:tcW w:w="2126" w:type="dxa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074" w:type="dxa"/>
            <w:vAlign w:val="center"/>
          </w:tcPr>
          <w:p w:rsidR="00EF0463" w:rsidRPr="00FD67C0" w:rsidRDefault="00EF0463" w:rsidP="00EF0463">
            <w:pPr>
              <w:jc w:val="center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272C14" w:rsidRDefault="003712CF">
      <w:r>
        <w:t xml:space="preserve"> </w:t>
      </w:r>
    </w:p>
    <w:sectPr w:rsidR="00272C14" w:rsidSect="00CB4A46">
      <w:pgSz w:w="16840" w:h="11907" w:orient="landscape" w:code="9"/>
      <w:pgMar w:top="568" w:right="1418" w:bottom="426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40BB7"/>
    <w:rsid w:val="00023B1F"/>
    <w:rsid w:val="000467D7"/>
    <w:rsid w:val="000479F2"/>
    <w:rsid w:val="000532F8"/>
    <w:rsid w:val="00087E07"/>
    <w:rsid w:val="000B7532"/>
    <w:rsid w:val="000D7CB8"/>
    <w:rsid w:val="00141143"/>
    <w:rsid w:val="00157506"/>
    <w:rsid w:val="001625F2"/>
    <w:rsid w:val="001737CC"/>
    <w:rsid w:val="001A7A0F"/>
    <w:rsid w:val="001B4796"/>
    <w:rsid w:val="001E1171"/>
    <w:rsid w:val="001F42DF"/>
    <w:rsid w:val="00272C14"/>
    <w:rsid w:val="002962F0"/>
    <w:rsid w:val="002C55D4"/>
    <w:rsid w:val="002F6242"/>
    <w:rsid w:val="003712CF"/>
    <w:rsid w:val="003841E7"/>
    <w:rsid w:val="003B383E"/>
    <w:rsid w:val="00424694"/>
    <w:rsid w:val="004725CA"/>
    <w:rsid w:val="004769B9"/>
    <w:rsid w:val="00496CF4"/>
    <w:rsid w:val="004C72A6"/>
    <w:rsid w:val="005311C0"/>
    <w:rsid w:val="00534189"/>
    <w:rsid w:val="00587996"/>
    <w:rsid w:val="005A4BBE"/>
    <w:rsid w:val="005C033F"/>
    <w:rsid w:val="005E696F"/>
    <w:rsid w:val="006022A0"/>
    <w:rsid w:val="00611AB5"/>
    <w:rsid w:val="00614AC6"/>
    <w:rsid w:val="00640BB7"/>
    <w:rsid w:val="0066200F"/>
    <w:rsid w:val="006A7D65"/>
    <w:rsid w:val="00703BEB"/>
    <w:rsid w:val="00741322"/>
    <w:rsid w:val="00751967"/>
    <w:rsid w:val="00754812"/>
    <w:rsid w:val="007A2334"/>
    <w:rsid w:val="007B6C10"/>
    <w:rsid w:val="00802A63"/>
    <w:rsid w:val="008A12FC"/>
    <w:rsid w:val="009158A6"/>
    <w:rsid w:val="00926788"/>
    <w:rsid w:val="0095125D"/>
    <w:rsid w:val="009672FE"/>
    <w:rsid w:val="009C07AE"/>
    <w:rsid w:val="00A27DA9"/>
    <w:rsid w:val="00A94615"/>
    <w:rsid w:val="00AE09AF"/>
    <w:rsid w:val="00B707F4"/>
    <w:rsid w:val="00B9091B"/>
    <w:rsid w:val="00BC49E4"/>
    <w:rsid w:val="00BF3100"/>
    <w:rsid w:val="00C45813"/>
    <w:rsid w:val="00C872B7"/>
    <w:rsid w:val="00CB4A46"/>
    <w:rsid w:val="00D17594"/>
    <w:rsid w:val="00D40965"/>
    <w:rsid w:val="00D43F17"/>
    <w:rsid w:val="00DA4EDE"/>
    <w:rsid w:val="00DD5196"/>
    <w:rsid w:val="00DD51A4"/>
    <w:rsid w:val="00DF76E6"/>
    <w:rsid w:val="00E612E9"/>
    <w:rsid w:val="00EA0533"/>
    <w:rsid w:val="00EA0641"/>
    <w:rsid w:val="00EC7634"/>
    <w:rsid w:val="00EF0463"/>
    <w:rsid w:val="00F0093B"/>
    <w:rsid w:val="00F25072"/>
    <w:rsid w:val="00F57545"/>
    <w:rsid w:val="00FD67C0"/>
    <w:rsid w:val="00FF2F7D"/>
    <w:rsid w:val="00FF7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46"/>
    <w:rPr>
      <w:sz w:val="24"/>
    </w:rPr>
  </w:style>
  <w:style w:type="paragraph" w:styleId="Overskrift1">
    <w:name w:val="heading 1"/>
    <w:basedOn w:val="Normal"/>
    <w:next w:val="Normal"/>
    <w:qFormat/>
    <w:rsid w:val="00CB4A46"/>
    <w:pPr>
      <w:keepNext/>
      <w:outlineLvl w:val="0"/>
    </w:pPr>
    <w:rPr>
      <w:rFonts w:ascii="Arial" w:hAnsi="Arial" w:cs="Arial"/>
      <w:b/>
      <w:bCs/>
    </w:rPr>
  </w:style>
  <w:style w:type="paragraph" w:styleId="Overskrift2">
    <w:name w:val="heading 2"/>
    <w:basedOn w:val="Normal"/>
    <w:next w:val="Normal"/>
    <w:qFormat/>
    <w:rsid w:val="00CB4A46"/>
    <w:pPr>
      <w:keepNext/>
      <w:jc w:val="center"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4A46"/>
    <w:pPr>
      <w:keepNext/>
      <w:framePr w:hSpace="141" w:wrap="around" w:vAnchor="text" w:hAnchor="text" w:x="-639" w:y="1"/>
      <w:suppressOverlap/>
      <w:jc w:val="center"/>
      <w:outlineLvl w:val="2"/>
    </w:pPr>
    <w:rPr>
      <w:rFonts w:ascii="Arial" w:hAnsi="Arial" w:cs="Arial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CB4A46"/>
    <w:pPr>
      <w:jc w:val="center"/>
    </w:pPr>
    <w:rPr>
      <w:b/>
      <w:bCs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il\Desktop\SaBak\Bandy\2014-15\UKE%20Kunstis\UKEPLA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UKEPLAN.dotx</Template>
  <TotalTime>1</TotalTime>
  <Pages>1</Pages>
  <Words>225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</vt:lpstr>
    </vt:vector>
  </TitlesOfParts>
  <Company>Sarpsborg kommune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creator>Egil</dc:creator>
  <cp:lastModifiedBy>Steinar</cp:lastModifiedBy>
  <cp:revision>2</cp:revision>
  <cp:lastPrinted>2010-10-11T13:53:00Z</cp:lastPrinted>
  <dcterms:created xsi:type="dcterms:W3CDTF">2015-02-13T18:03:00Z</dcterms:created>
  <dcterms:modified xsi:type="dcterms:W3CDTF">2015-02-13T18:03:00Z</dcterms:modified>
</cp:coreProperties>
</file>