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5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146"/>
      </w:tblGrid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AAGÅRDS SKO A/S</w:t>
            </w:r>
            <w:r>
              <w:rPr>
                <w:rFonts w:ascii="Calibri" w:eastAsia="Times New Roman" w:hAnsi="Calibri" w:cs="Calibri"/>
                <w:color w:val="000000"/>
                <w:lang w:eastAsia="nn-NO"/>
              </w:rPr>
              <w:t xml:space="preserve">, 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AC COUNTOR</w:t>
            </w:r>
          </w:p>
        </w:tc>
      </w:tr>
      <w:tr w:rsidR="00DC6470" w:rsidRPr="00DC6470" w:rsidTr="00DC6470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ARKJA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AUTO SENTERET</w:t>
            </w:r>
          </w:p>
        </w:tc>
      </w:tr>
      <w:tr w:rsidR="00DC6470" w:rsidRPr="00DC6470" w:rsidTr="00DC6470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BADEMILJØ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</w:p>
        </w:tc>
      </w:tr>
      <w:tr w:rsidR="00DC6470" w:rsidRPr="00DC6470" w:rsidTr="00DC6470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BAKAREN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BOLSETH GLASS A/S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BRØDRENE AA A/S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BUNNPRIS    SØR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BUNNPRIS    SØR</w:t>
            </w:r>
          </w:p>
        </w:tc>
      </w:tr>
      <w:tr w:rsidR="00DC6470" w:rsidRPr="00DC6470" w:rsidTr="00DC6470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 xml:space="preserve">CARLA 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</w:p>
        </w:tc>
      </w:tr>
      <w:tr w:rsidR="00DC6470" w:rsidRPr="00DC6470" w:rsidTr="00DC6470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CHATLET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</w:p>
        </w:tc>
        <w:bookmarkStart w:id="0" w:name="_GoBack"/>
        <w:bookmarkEnd w:id="0"/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DAIVA SIN BUTIKK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DATAINSTITUTTET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EIKENÆS BOKHANDEL LIBRIS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EL-KJØP GLOPPEN</w:t>
            </w:r>
          </w:p>
        </w:tc>
      </w:tr>
      <w:tr w:rsidR="00DC6470" w:rsidRPr="00DC6470" w:rsidTr="00DC6470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EURO SKO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</w:p>
        </w:tc>
      </w:tr>
      <w:tr w:rsidR="00DC6470" w:rsidRPr="00DC6470" w:rsidTr="00DC6470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EUROPRIS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FIRDA ELEKTRO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FIRDA FYSIKALSKE MEDESINSKE SENTER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FIRDA REVISJON OG RÅDGIVNING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FISKÅ MØLLE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FK BUTIKKEN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FRYDENBØ BIL'TRØKK NOR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GLASS-SIKRING A/S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GLOPPEN CAMPING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GLOPPEN HOTELL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GLOPPEN KOMMUNE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G-SPORT SANDANE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HENDEN ELEKTRO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HENDENS FARGEHANDEL</w:t>
            </w:r>
          </w:p>
        </w:tc>
      </w:tr>
      <w:tr w:rsidR="00DC6470" w:rsidRPr="00DC6470" w:rsidTr="00DC6470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IBDO A/S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LEIF LOTE A/S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LUMENS A/S</w:t>
            </w:r>
          </w:p>
        </w:tc>
      </w:tr>
      <w:tr w:rsidR="00DC6470" w:rsidRPr="00DC6470" w:rsidTr="00DC6470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LYSLO FOTO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MARDAL RØR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MEGA COOP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MODEHJØRNET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MONA LISA SANDANE A/S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MONA VEKST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MØBELRINGEN</w:t>
            </w:r>
          </w:p>
        </w:tc>
      </w:tr>
      <w:tr w:rsidR="00DC6470" w:rsidRPr="00DC6470" w:rsidTr="00DC6470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NILLE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NORDEA BANK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PRIX SANDANE</w:t>
            </w:r>
          </w:p>
        </w:tc>
      </w:tr>
      <w:tr w:rsidR="00DC6470" w:rsidRPr="00DC6470" w:rsidTr="00DC6470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RAMIRENT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</w:p>
        </w:tc>
      </w:tr>
      <w:tr w:rsidR="00DC6470" w:rsidRPr="00DC6470" w:rsidTr="00DC6470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lastRenderedPageBreak/>
              <w:t>REMA 1000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SANDANE APOTEK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SANDANE GLASSMAGASIN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SANDANE GULLSMEDFORRETNING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SANDANE OMTREKKING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SANDANE TEKSTIL OG INTERIØR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SANDANE TRELAST OG BYGGEVARE</w:t>
            </w:r>
          </w:p>
        </w:tc>
      </w:tr>
      <w:tr w:rsidR="00DC6470" w:rsidRPr="00DC6470" w:rsidTr="00DC6470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SKINLO A/S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</w:p>
        </w:tc>
      </w:tr>
      <w:tr w:rsidR="00DC6470" w:rsidRPr="00DC6470" w:rsidTr="00DC6470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STATOIL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STRUKTURPLAST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TRADEMARK</w:t>
            </w:r>
          </w:p>
        </w:tc>
      </w:tr>
      <w:tr w:rsidR="00DC6470" w:rsidRPr="00DC6470" w:rsidTr="00DC6470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TREBOHUS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TYSTAD BLOMSTER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VEIDEKKE ENTREPENØR A/S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VEREIDE BLOMSTER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VEST OPTIKK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WAGNER SANDANE</w:t>
            </w:r>
          </w:p>
        </w:tc>
      </w:tr>
      <w:tr w:rsidR="00DC6470" w:rsidRPr="00DC6470" w:rsidTr="00DC6470">
        <w:trPr>
          <w:trHeight w:val="300"/>
        </w:trPr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470" w:rsidRPr="00DC6470" w:rsidRDefault="00DC6470" w:rsidP="00DC6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n-NO"/>
              </w:rPr>
            </w:pPr>
            <w:r w:rsidRPr="00DC6470">
              <w:rPr>
                <w:rFonts w:ascii="Calibri" w:eastAsia="Times New Roman" w:hAnsi="Calibri" w:cs="Calibri"/>
                <w:color w:val="000000"/>
                <w:lang w:eastAsia="nn-NO"/>
              </w:rPr>
              <w:t>YRKES OG FRITIDSKLÆR</w:t>
            </w:r>
          </w:p>
        </w:tc>
      </w:tr>
    </w:tbl>
    <w:p w:rsidR="00E978A0" w:rsidRDefault="00E978A0"/>
    <w:sectPr w:rsidR="00E97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70"/>
    <w:rsid w:val="00DC6470"/>
    <w:rsid w:val="00E9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54119-3853-4FC4-99BD-AD89EFEA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8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FA1BDCB4</Template>
  <TotalTime>3</TotalTime>
  <Pages>2</Pages>
  <Words>163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Sparebanken Sogn og Fjordane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Dagfinn Nyhammer</dc:creator>
  <cp:keywords/>
  <dc:description/>
  <cp:lastModifiedBy>Dagfinn Nyhammer</cp:lastModifiedBy>
  <cp:revision>1</cp:revision>
  <dcterms:created xsi:type="dcterms:W3CDTF">2015-06-30T09:40:00Z</dcterms:created>
  <dcterms:modified xsi:type="dcterms:W3CDTF">2015-06-30T09:43:00Z</dcterms:modified>
</cp:coreProperties>
</file>