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C5" w:rsidRDefault="00832FC5">
      <w:pPr>
        <w:tabs>
          <w:tab w:val="right" w:pos="9356"/>
        </w:tabs>
        <w:ind w:right="-427"/>
        <w:rPr>
          <w:sz w:val="18"/>
        </w:rPr>
      </w:pPr>
    </w:p>
    <w:p w:rsidR="00576F75" w:rsidRDefault="00576F75">
      <w:pPr>
        <w:tabs>
          <w:tab w:val="right" w:pos="9356"/>
        </w:tabs>
        <w:ind w:right="-427"/>
        <w:rPr>
          <w:sz w:val="18"/>
        </w:rPr>
      </w:pPr>
      <w:r>
        <w:rPr>
          <w:sz w:val="18"/>
        </w:rPr>
        <w:tab/>
      </w:r>
    </w:p>
    <w:p w:rsidR="00576F75" w:rsidRDefault="00576F75">
      <w:pPr>
        <w:pStyle w:val="Overskrift9"/>
        <w:rPr>
          <w:sz w:val="32"/>
        </w:rPr>
      </w:pPr>
      <w:bookmarkStart w:id="0" w:name="Overskrift"/>
      <w:bookmarkEnd w:id="0"/>
    </w:p>
    <w:p w:rsidR="00576F75" w:rsidRDefault="00576F75">
      <w:pPr>
        <w:pStyle w:val="Overskrift9"/>
        <w:rPr>
          <w:sz w:val="32"/>
        </w:rPr>
      </w:pPr>
    </w:p>
    <w:p w:rsidR="00576F75" w:rsidRDefault="001623EE">
      <w:pPr>
        <w:pStyle w:val="Overskrift9"/>
      </w:pPr>
      <w:r>
        <w:rPr>
          <w:sz w:val="32"/>
        </w:rPr>
        <w:t>Referat</w:t>
      </w:r>
      <w:r w:rsidR="00711CBF">
        <w:rPr>
          <w:sz w:val="32"/>
        </w:rPr>
        <w:t xml:space="preserve"> </w:t>
      </w:r>
      <w:r w:rsidR="00FA487F">
        <w:rPr>
          <w:sz w:val="32"/>
        </w:rPr>
        <w:t>årsmøte</w:t>
      </w:r>
      <w:r w:rsidR="00576F75">
        <w:rPr>
          <w:sz w:val="32"/>
        </w:rPr>
        <w:t xml:space="preserve">, </w:t>
      </w:r>
      <w:proofErr w:type="gramStart"/>
      <w:r w:rsidR="00576F75">
        <w:rPr>
          <w:sz w:val="32"/>
        </w:rPr>
        <w:t>fotballavd</w:t>
      </w:r>
      <w:r w:rsidR="00137249">
        <w:rPr>
          <w:sz w:val="32"/>
        </w:rPr>
        <w:t>elingen</w:t>
      </w:r>
      <w:r w:rsidR="00576F75">
        <w:rPr>
          <w:sz w:val="32"/>
        </w:rPr>
        <w:t xml:space="preserve"> </w:t>
      </w:r>
      <w:r w:rsidR="00576F75">
        <w:t xml:space="preserve"> </w:t>
      </w:r>
      <w:r w:rsidR="0066686E">
        <w:t>11</w:t>
      </w:r>
      <w:r w:rsidR="007902C1">
        <w:t>.</w:t>
      </w:r>
      <w:proofErr w:type="gramEnd"/>
      <w:r w:rsidR="00CE7AE9">
        <w:t xml:space="preserve"> </w:t>
      </w:r>
      <w:r w:rsidR="0066686E">
        <w:t xml:space="preserve">februar </w:t>
      </w:r>
      <w:r w:rsidR="00FA487F">
        <w:t>2016</w:t>
      </w:r>
      <w:r w:rsidR="00576F75">
        <w:t xml:space="preserve">                                         </w:t>
      </w:r>
    </w:p>
    <w:tbl>
      <w:tblPr>
        <w:tblW w:w="964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4463"/>
        <w:gridCol w:w="1066"/>
        <w:gridCol w:w="1275"/>
        <w:gridCol w:w="425"/>
        <w:gridCol w:w="567"/>
      </w:tblGrid>
      <w:tr w:rsidR="0016343F" w:rsidTr="0016343F">
        <w:trPr>
          <w:jc w:val="center"/>
        </w:trPr>
        <w:tc>
          <w:tcPr>
            <w:tcW w:w="63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EB1" w:rsidRDefault="00376EB1" w:rsidP="00376EB1">
            <w:pPr>
              <w:tabs>
                <w:tab w:val="left" w:pos="1013"/>
              </w:tabs>
              <w:rPr>
                <w:sz w:val="18"/>
              </w:rPr>
            </w:pPr>
            <w:proofErr w:type="gramStart"/>
            <w:r>
              <w:rPr>
                <w:b/>
                <w:bCs/>
                <w:sz w:val="18"/>
              </w:rPr>
              <w:t>Tilstede</w:t>
            </w:r>
            <w:bookmarkStart w:id="1" w:name="Til"/>
            <w:bookmarkEnd w:id="1"/>
            <w:r w:rsidR="00FA487F">
              <w:rPr>
                <w:sz w:val="18"/>
              </w:rPr>
              <w:t xml:space="preserve">:   </w:t>
            </w:r>
            <w:proofErr w:type="gramEnd"/>
            <w:r w:rsidR="00FA487F">
              <w:rPr>
                <w:sz w:val="18"/>
              </w:rPr>
              <w:t>Leder/ økonomi: Ivan Heggelund</w:t>
            </w:r>
          </w:p>
          <w:p w:rsidR="007C1157" w:rsidRDefault="007261EC" w:rsidP="00701525">
            <w:pPr>
              <w:tabs>
                <w:tab w:val="left" w:pos="1013"/>
              </w:tabs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r w:rsidR="00FA487F">
              <w:rPr>
                <w:sz w:val="18"/>
              </w:rPr>
              <w:t>Nestleder: Bjørnar Back Johansen</w:t>
            </w:r>
            <w:r w:rsidR="00835ACB">
              <w:rPr>
                <w:sz w:val="18"/>
              </w:rPr>
              <w:t xml:space="preserve">       </w:t>
            </w:r>
          </w:p>
          <w:p w:rsidR="00137249" w:rsidRDefault="007C1157" w:rsidP="00376EB1">
            <w:pPr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r w:rsidR="00FA487F">
              <w:rPr>
                <w:sz w:val="18"/>
              </w:rPr>
              <w:t>Styremedlem: Nasar Khan</w:t>
            </w:r>
          </w:p>
          <w:p w:rsidR="007261EC" w:rsidRDefault="00137249" w:rsidP="00FA487F">
            <w:pPr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</w:p>
          <w:p w:rsidR="00E01090" w:rsidRDefault="00701525" w:rsidP="00376EB1">
            <w:pPr>
              <w:rPr>
                <w:sz w:val="18"/>
              </w:rPr>
            </w:pPr>
            <w:r w:rsidRPr="00701525">
              <w:rPr>
                <w:b/>
                <w:sz w:val="18"/>
              </w:rPr>
              <w:t>Ikke tilstede</w:t>
            </w:r>
            <w:r>
              <w:rPr>
                <w:sz w:val="18"/>
              </w:rPr>
              <w:t>:</w:t>
            </w:r>
            <w:r w:rsidR="00E01090">
              <w:rPr>
                <w:sz w:val="18"/>
              </w:rPr>
              <w:t xml:space="preserve"> </w:t>
            </w:r>
          </w:p>
          <w:p w:rsidR="0066686E" w:rsidRDefault="0066686E" w:rsidP="00376EB1">
            <w:pPr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proofErr w:type="spellStart"/>
            <w:r w:rsidR="00B16351">
              <w:rPr>
                <w:sz w:val="18"/>
              </w:rPr>
              <w:t>Arrangementansvarlig</w:t>
            </w:r>
            <w:proofErr w:type="spellEnd"/>
            <w:r w:rsidR="00B16351">
              <w:rPr>
                <w:sz w:val="18"/>
              </w:rPr>
              <w:t>: Ann</w:t>
            </w:r>
            <w:r w:rsidR="00FA487F">
              <w:rPr>
                <w:sz w:val="18"/>
              </w:rPr>
              <w:t xml:space="preserve"> Kristin Lund</w:t>
            </w:r>
          </w:p>
          <w:p w:rsidR="00FA487F" w:rsidRDefault="00FA487F" w:rsidP="00376EB1">
            <w:pPr>
              <w:rPr>
                <w:sz w:val="18"/>
              </w:rPr>
            </w:pPr>
            <w:r>
              <w:rPr>
                <w:sz w:val="18"/>
              </w:rPr>
              <w:t xml:space="preserve">                 Trenerkoordinator: </w:t>
            </w:r>
            <w:proofErr w:type="spellStart"/>
            <w:r>
              <w:rPr>
                <w:sz w:val="18"/>
              </w:rPr>
              <w:t>Elham</w:t>
            </w:r>
            <w:proofErr w:type="spellEnd"/>
            <w:r>
              <w:rPr>
                <w:sz w:val="18"/>
              </w:rPr>
              <w:t xml:space="preserve"> Javad</w:t>
            </w:r>
          </w:p>
          <w:p w:rsidR="008C4050" w:rsidRDefault="00E01090" w:rsidP="00376EB1">
            <w:pPr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r w:rsidR="00FA487F">
              <w:rPr>
                <w:sz w:val="18"/>
              </w:rPr>
              <w:t xml:space="preserve">Bane/ anlegg: </w:t>
            </w:r>
            <w:proofErr w:type="spellStart"/>
            <w:r w:rsidR="00FA487F">
              <w:rPr>
                <w:sz w:val="18"/>
              </w:rPr>
              <w:t>Sakhi</w:t>
            </w:r>
            <w:proofErr w:type="spellEnd"/>
            <w:r w:rsidR="00FA487F">
              <w:rPr>
                <w:sz w:val="18"/>
              </w:rPr>
              <w:t xml:space="preserve"> Afridi</w:t>
            </w:r>
            <w:r>
              <w:rPr>
                <w:sz w:val="18"/>
              </w:rPr>
              <w:t xml:space="preserve">     </w:t>
            </w:r>
          </w:p>
          <w:p w:rsidR="0016343F" w:rsidRDefault="0016343F" w:rsidP="00373E00">
            <w:pPr>
              <w:rPr>
                <w:sz w:val="18"/>
              </w:rPr>
            </w:pPr>
            <w:proofErr w:type="gramStart"/>
            <w:r>
              <w:rPr>
                <w:b/>
                <w:bCs/>
                <w:sz w:val="18"/>
              </w:rPr>
              <w:t xml:space="preserve">Kopi:   </w:t>
            </w:r>
            <w:proofErr w:type="gramEnd"/>
            <w:r>
              <w:rPr>
                <w:b/>
                <w:bCs/>
                <w:sz w:val="18"/>
              </w:rPr>
              <w:t xml:space="preserve">     </w:t>
            </w:r>
            <w:r>
              <w:rPr>
                <w:sz w:val="18"/>
              </w:rPr>
              <w:t xml:space="preserve">Hovedstyret </w:t>
            </w:r>
          </w:p>
          <w:p w:rsidR="008C4050" w:rsidRDefault="0016343F">
            <w:pPr>
              <w:rPr>
                <w:sz w:val="18"/>
              </w:rPr>
            </w:pPr>
            <w:r>
              <w:rPr>
                <w:sz w:val="18"/>
              </w:rPr>
              <w:t xml:space="preserve">                Kontrollkomiteen</w:t>
            </w:r>
          </w:p>
        </w:tc>
        <w:tc>
          <w:tcPr>
            <w:tcW w:w="33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F" w:rsidRPr="003A0B26" w:rsidRDefault="008828A2" w:rsidP="0016343F">
            <w:pPr>
              <w:jc w:val="center"/>
              <w:rPr>
                <w:b/>
                <w:noProof/>
                <w:sz w:val="20"/>
                <w:lang w:eastAsia="nb-NO"/>
              </w:rPr>
            </w:pPr>
            <w:r>
              <w:rPr>
                <w:b/>
                <w:noProof/>
                <w:sz w:val="20"/>
                <w:lang w:eastAsia="nb-NO"/>
              </w:rPr>
              <w:drawing>
                <wp:anchor distT="0" distB="0" distL="0" distR="0" simplePos="0" relativeHeight="251657728" behindDoc="0" locked="0" layoutInCell="1" allowOverlap="0" wp14:anchorId="262DEE7A" wp14:editId="4B227D42">
                  <wp:simplePos x="0" y="0"/>
                  <wp:positionH relativeFrom="column">
                    <wp:posOffset>50800</wp:posOffset>
                  </wp:positionH>
                  <wp:positionV relativeFrom="line">
                    <wp:posOffset>-1529080</wp:posOffset>
                  </wp:positionV>
                  <wp:extent cx="2105025" cy="1873885"/>
                  <wp:effectExtent l="19050" t="0" r="9525" b="0"/>
                  <wp:wrapSquare wrapText="bothSides"/>
                  <wp:docPr id="15" name="Bilde 15" descr="vestli6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vestli6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873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6343F">
              <w:rPr>
                <w:sz w:val="18"/>
              </w:rPr>
              <w:t>FOTBALLAVDELINGEN</w:t>
            </w:r>
          </w:p>
        </w:tc>
      </w:tr>
      <w:tr w:rsidR="00D87CAF" w:rsidTr="0074663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264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CAF" w:rsidRDefault="00D87CAF" w:rsidP="008E5FE9">
            <w:pPr>
              <w:pStyle w:val="GNLetter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>Sak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7CAF" w:rsidRDefault="00D87CAF">
            <w:pPr>
              <w:pStyle w:val="GNLetter"/>
              <w:ind w:left="0"/>
              <w:rPr>
                <w:b/>
                <w:sz w:val="18"/>
              </w:rPr>
            </w:pPr>
          </w:p>
          <w:p w:rsidR="00622937" w:rsidRDefault="00622937">
            <w:pPr>
              <w:pStyle w:val="GNLetter"/>
              <w:ind w:left="0"/>
              <w:rPr>
                <w:b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CAF" w:rsidRDefault="00D87CAF" w:rsidP="00C0799E">
            <w:pPr>
              <w:pStyle w:val="GNLetter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>Ansvar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87CAF" w:rsidRDefault="0016343F" w:rsidP="0016343F">
            <w:pPr>
              <w:pStyle w:val="GNLetter"/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Avsluttet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87CAF" w:rsidRDefault="0016343F" w:rsidP="0016343F">
            <w:pPr>
              <w:pStyle w:val="GNLetter"/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</w:t>
            </w:r>
            <w:r w:rsidR="00D87CAF">
              <w:rPr>
                <w:b/>
                <w:sz w:val="18"/>
              </w:rPr>
              <w:t>ågående</w:t>
            </w:r>
          </w:p>
        </w:tc>
      </w:tr>
      <w:tr w:rsidR="00640DA4" w:rsidRPr="0016343F" w:rsidTr="0074663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9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40DA4" w:rsidRPr="00FA487F" w:rsidRDefault="00FA487F" w:rsidP="00197334">
            <w:pPr>
              <w:spacing w:line="280" w:lineRule="exact"/>
              <w:rPr>
                <w:b/>
                <w:sz w:val="18"/>
              </w:rPr>
            </w:pPr>
            <w:r w:rsidRPr="00FA487F">
              <w:rPr>
                <w:b/>
                <w:sz w:val="18"/>
              </w:rPr>
              <w:t>Gjennomgåt</w:t>
            </w:r>
            <w:r>
              <w:rPr>
                <w:b/>
                <w:sz w:val="18"/>
              </w:rPr>
              <w:t>t Årsmøtepapirer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0EDE" w:rsidRDefault="00FA487F" w:rsidP="00FA487F">
            <w:pPr>
              <w:pStyle w:val="GNLetter"/>
              <w:numPr>
                <w:ilvl w:val="0"/>
                <w:numId w:val="26"/>
              </w:numPr>
              <w:rPr>
                <w:sz w:val="18"/>
              </w:rPr>
            </w:pPr>
            <w:r>
              <w:rPr>
                <w:sz w:val="18"/>
              </w:rPr>
              <w:t>Vi gjennomgikk årsregnskapet for 2015 og nytt budsjett for 2016</w:t>
            </w:r>
          </w:p>
          <w:p w:rsidR="00F62F84" w:rsidRDefault="00F62F84" w:rsidP="00FA487F">
            <w:pPr>
              <w:pStyle w:val="GNLetter"/>
              <w:numPr>
                <w:ilvl w:val="0"/>
                <w:numId w:val="26"/>
              </w:numPr>
              <w:rPr>
                <w:sz w:val="18"/>
              </w:rPr>
            </w:pPr>
            <w:r>
              <w:rPr>
                <w:sz w:val="18"/>
              </w:rPr>
              <w:t>Fotballen gikk ut med overskudd kr 23792,- i 2015 noe de er godt fornøyd med.</w:t>
            </w:r>
          </w:p>
          <w:p w:rsidR="00FA487F" w:rsidRDefault="00FA487F" w:rsidP="00FA487F">
            <w:pPr>
              <w:pStyle w:val="GNLetter"/>
              <w:numPr>
                <w:ilvl w:val="0"/>
                <w:numId w:val="26"/>
              </w:numPr>
              <w:rPr>
                <w:sz w:val="18"/>
              </w:rPr>
            </w:pPr>
            <w:r>
              <w:rPr>
                <w:sz w:val="18"/>
              </w:rPr>
              <w:t xml:space="preserve">Budsjett for 2016 er satt opp med underskudd kr 56000,- grunnet at fotballen har god likviditet og styret har vedtatt å kjøpe inn strømper og shorts til alle spillerne i klubben. </w:t>
            </w:r>
          </w:p>
          <w:p w:rsidR="00F62F84" w:rsidRDefault="00F62F84" w:rsidP="00FA487F">
            <w:pPr>
              <w:pStyle w:val="GNLetter"/>
              <w:numPr>
                <w:ilvl w:val="0"/>
                <w:numId w:val="26"/>
              </w:numPr>
              <w:rPr>
                <w:sz w:val="18"/>
              </w:rPr>
            </w:pPr>
            <w:r>
              <w:rPr>
                <w:sz w:val="18"/>
              </w:rPr>
              <w:t xml:space="preserve">Vi snakket litt om lagene og </w:t>
            </w:r>
            <w:r w:rsidR="00634EBB">
              <w:rPr>
                <w:sz w:val="18"/>
              </w:rPr>
              <w:t>utfordringer rundt foreldreengasj</w:t>
            </w:r>
            <w:r w:rsidR="00EF0FBC">
              <w:rPr>
                <w:sz w:val="18"/>
              </w:rPr>
              <w:t>ement</w:t>
            </w:r>
            <w:r>
              <w:rPr>
                <w:sz w:val="18"/>
              </w:rPr>
              <w:t>. Jobber videre med dette i 2016</w:t>
            </w:r>
          </w:p>
          <w:p w:rsidR="00FA487F" w:rsidRDefault="00FA487F" w:rsidP="00FA487F">
            <w:pPr>
              <w:pStyle w:val="GNLetter"/>
              <w:numPr>
                <w:ilvl w:val="0"/>
                <w:numId w:val="26"/>
              </w:numPr>
              <w:rPr>
                <w:sz w:val="18"/>
              </w:rPr>
            </w:pPr>
            <w:r>
              <w:rPr>
                <w:sz w:val="18"/>
              </w:rPr>
              <w:t>Det var 4 personer tilstede utenom de 3 fra fotballstyret.</w:t>
            </w:r>
          </w:p>
          <w:p w:rsidR="00FA487F" w:rsidRPr="005F3C93" w:rsidRDefault="00FA487F" w:rsidP="00FA487F">
            <w:pPr>
              <w:pStyle w:val="GNLetter"/>
              <w:numPr>
                <w:ilvl w:val="0"/>
                <w:numId w:val="26"/>
              </w:numPr>
              <w:rPr>
                <w:sz w:val="18"/>
              </w:rPr>
            </w:pPr>
            <w:r>
              <w:rPr>
                <w:sz w:val="18"/>
              </w:rPr>
              <w:t>In</w:t>
            </w:r>
            <w:r w:rsidR="009E3B69">
              <w:rPr>
                <w:sz w:val="18"/>
              </w:rPr>
              <w:t>n</w:t>
            </w:r>
            <w:r>
              <w:rPr>
                <w:sz w:val="18"/>
              </w:rPr>
              <w:t xml:space="preserve">kallelsen var lagt ut på Vestli </w:t>
            </w:r>
            <w:r w:rsidR="009E3B69">
              <w:rPr>
                <w:sz w:val="18"/>
              </w:rPr>
              <w:t xml:space="preserve">fotball sin gruppe på </w:t>
            </w:r>
            <w:proofErr w:type="spellStart"/>
            <w:r w:rsidR="009E3B69">
              <w:rPr>
                <w:sz w:val="18"/>
              </w:rPr>
              <w:t>facebook</w:t>
            </w:r>
            <w:proofErr w:type="spellEnd"/>
            <w:r w:rsidR="009E3B69">
              <w:rPr>
                <w:sz w:val="18"/>
              </w:rPr>
              <w:t xml:space="preserve"> og Vestli fotball sin webside.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40DA4" w:rsidRDefault="00FA487F" w:rsidP="008E0C0B">
            <w:pPr>
              <w:pStyle w:val="GNLetter"/>
              <w:ind w:left="0"/>
              <w:rPr>
                <w:sz w:val="18"/>
              </w:rPr>
            </w:pPr>
            <w:r>
              <w:rPr>
                <w:sz w:val="18"/>
              </w:rPr>
              <w:t>Alle</w:t>
            </w:r>
          </w:p>
          <w:p w:rsidR="009E3B69" w:rsidRDefault="009E3B69" w:rsidP="008E0C0B">
            <w:pPr>
              <w:pStyle w:val="GNLetter"/>
              <w:ind w:left="0"/>
              <w:rPr>
                <w:sz w:val="18"/>
              </w:rPr>
            </w:pPr>
          </w:p>
          <w:p w:rsidR="009E3B69" w:rsidRDefault="009E3B69" w:rsidP="008E0C0B">
            <w:pPr>
              <w:pStyle w:val="GNLetter"/>
              <w:ind w:left="0"/>
              <w:rPr>
                <w:sz w:val="18"/>
              </w:rPr>
            </w:pPr>
            <w:r>
              <w:rPr>
                <w:sz w:val="18"/>
              </w:rPr>
              <w:t>Alle</w:t>
            </w: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  <w:r>
              <w:rPr>
                <w:sz w:val="18"/>
              </w:rPr>
              <w:t>Nasar Khan</w:t>
            </w: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</w:p>
          <w:p w:rsidR="00F62F84" w:rsidRDefault="00F62F84" w:rsidP="008E0C0B">
            <w:pPr>
              <w:pStyle w:val="GNLetter"/>
              <w:ind w:left="0"/>
              <w:rPr>
                <w:sz w:val="18"/>
              </w:rPr>
            </w:pPr>
          </w:p>
          <w:p w:rsidR="00F62F84" w:rsidRPr="0016343F" w:rsidRDefault="00F62F84" w:rsidP="008E0C0B">
            <w:pPr>
              <w:pStyle w:val="GNLetter"/>
              <w:ind w:left="0"/>
              <w:rPr>
                <w:sz w:val="18"/>
              </w:rPr>
            </w:pPr>
            <w:r>
              <w:rPr>
                <w:sz w:val="18"/>
              </w:rPr>
              <w:t>Ivan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40DA4" w:rsidRPr="0016343F" w:rsidRDefault="00640DA4" w:rsidP="00A417BB">
            <w:pPr>
              <w:pStyle w:val="GNLetter"/>
              <w:ind w:left="0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0DA4" w:rsidRPr="0016343F" w:rsidRDefault="00640DA4" w:rsidP="00A417BB">
            <w:pPr>
              <w:pStyle w:val="GNLetter"/>
              <w:ind w:left="0"/>
              <w:jc w:val="center"/>
              <w:rPr>
                <w:sz w:val="18"/>
              </w:rPr>
            </w:pPr>
          </w:p>
        </w:tc>
      </w:tr>
      <w:tr w:rsidR="006C33A4" w:rsidRPr="00AE2420" w:rsidTr="00CF744D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675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C33A4" w:rsidRDefault="00634EBB" w:rsidP="00470C25">
            <w:pPr>
              <w:spacing w:line="280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Medlemavgifter</w:t>
            </w:r>
            <w:proofErr w:type="spellEnd"/>
            <w:r>
              <w:rPr>
                <w:b/>
                <w:sz w:val="18"/>
              </w:rPr>
              <w:t>/treningsavgifter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553D" w:rsidRDefault="005A553D" w:rsidP="002D7376">
            <w:pPr>
              <w:pStyle w:val="GNLetter"/>
              <w:ind w:left="0"/>
              <w:rPr>
                <w:sz w:val="18"/>
              </w:rPr>
            </w:pPr>
          </w:p>
          <w:p w:rsidR="0012460C" w:rsidRPr="00470C25" w:rsidRDefault="00634EBB" w:rsidP="00AA206B">
            <w:pPr>
              <w:pStyle w:val="GNLetter"/>
              <w:ind w:left="720"/>
              <w:rPr>
                <w:sz w:val="18"/>
              </w:rPr>
            </w:pPr>
            <w:r>
              <w:rPr>
                <w:sz w:val="18"/>
              </w:rPr>
              <w:t>Det ble drøftet litt rundt dette med store familier med mangle medlemmer som kom dårlig ut etter endringen i medlemsavgiften. Dette løses ved at de får halv treningsavgift for barn nummer 3 eller flere.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70C25" w:rsidRDefault="00470C25" w:rsidP="00746634">
            <w:pPr>
              <w:pStyle w:val="GNLetter"/>
              <w:ind w:left="0"/>
              <w:rPr>
                <w:sz w:val="18"/>
              </w:rPr>
            </w:pPr>
          </w:p>
          <w:p w:rsidR="00A500D4" w:rsidRDefault="00634EBB" w:rsidP="00746634">
            <w:pPr>
              <w:pStyle w:val="GNLetter"/>
              <w:ind w:left="0"/>
              <w:rPr>
                <w:sz w:val="18"/>
              </w:rPr>
            </w:pPr>
            <w:r>
              <w:rPr>
                <w:sz w:val="18"/>
              </w:rPr>
              <w:t>Alle</w:t>
            </w:r>
          </w:p>
          <w:p w:rsidR="00A500D4" w:rsidRDefault="00A500D4" w:rsidP="00746634">
            <w:pPr>
              <w:pStyle w:val="GNLetter"/>
              <w:ind w:left="0"/>
              <w:rPr>
                <w:sz w:val="18"/>
              </w:rPr>
            </w:pPr>
          </w:p>
          <w:p w:rsidR="00A500D4" w:rsidRPr="00AE2420" w:rsidRDefault="00A500D4" w:rsidP="009E3B69">
            <w:pPr>
              <w:pStyle w:val="GNLetter"/>
              <w:ind w:left="0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C33A4" w:rsidRDefault="006C33A4" w:rsidP="00A417BB">
            <w:pPr>
              <w:pStyle w:val="GNLetter"/>
              <w:ind w:left="0"/>
              <w:jc w:val="center"/>
              <w:rPr>
                <w:sz w:val="18"/>
              </w:rPr>
            </w:pPr>
          </w:p>
          <w:p w:rsidR="00BC26C3" w:rsidRDefault="00BC26C3" w:rsidP="00A417BB">
            <w:pPr>
              <w:pStyle w:val="GNLetter"/>
              <w:ind w:left="0"/>
              <w:jc w:val="center"/>
              <w:rPr>
                <w:sz w:val="18"/>
              </w:rPr>
            </w:pPr>
          </w:p>
          <w:p w:rsidR="00BC26C3" w:rsidRPr="00AE2420" w:rsidRDefault="00BC26C3" w:rsidP="002E0028">
            <w:pPr>
              <w:pStyle w:val="GNLetter"/>
              <w:ind w:left="0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C26C3" w:rsidRDefault="00BC26C3" w:rsidP="002E0028">
            <w:pPr>
              <w:pStyle w:val="GNLetter"/>
              <w:ind w:left="0"/>
              <w:jc w:val="center"/>
              <w:rPr>
                <w:sz w:val="18"/>
              </w:rPr>
            </w:pPr>
          </w:p>
          <w:p w:rsidR="004C70F8" w:rsidRPr="00AE2420" w:rsidRDefault="004C70F8" w:rsidP="002E0028">
            <w:pPr>
              <w:pStyle w:val="GNLetter"/>
              <w:ind w:left="0"/>
              <w:jc w:val="center"/>
              <w:rPr>
                <w:sz w:val="18"/>
              </w:rPr>
            </w:pPr>
          </w:p>
        </w:tc>
      </w:tr>
      <w:tr w:rsidR="00AE2420" w:rsidRPr="00AE2420" w:rsidTr="0074663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9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AE2420" w:rsidRPr="00EB6567" w:rsidRDefault="009E3B69" w:rsidP="00CF7B71">
            <w:pPr>
              <w:spacing w:line="2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Nytt styre 2016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6E7E" w:rsidRDefault="009E3B69" w:rsidP="00A500D4">
            <w:pPr>
              <w:pStyle w:val="GNLetter"/>
              <w:numPr>
                <w:ilvl w:val="0"/>
                <w:numId w:val="31"/>
              </w:numPr>
              <w:rPr>
                <w:sz w:val="18"/>
              </w:rPr>
            </w:pPr>
            <w:r>
              <w:rPr>
                <w:sz w:val="18"/>
              </w:rPr>
              <w:t>Ivan Heggelund fortsetter som leder for fotballgruppa i 2016</w:t>
            </w:r>
          </w:p>
          <w:p w:rsidR="009E3B69" w:rsidRDefault="009E3B69" w:rsidP="00A500D4">
            <w:pPr>
              <w:pStyle w:val="GNLetter"/>
              <w:numPr>
                <w:ilvl w:val="0"/>
                <w:numId w:val="31"/>
              </w:numPr>
              <w:rPr>
                <w:sz w:val="18"/>
              </w:rPr>
            </w:pPr>
            <w:r>
              <w:rPr>
                <w:sz w:val="18"/>
              </w:rPr>
              <w:t>Bjørnar Back Johansen, Nasar Khan og Ann-Kristin Lund fortsetter også i 2016.</w:t>
            </w:r>
          </w:p>
          <w:p w:rsidR="009E3B69" w:rsidRPr="009E3B69" w:rsidRDefault="009E3B69" w:rsidP="009E3B69">
            <w:pPr>
              <w:pStyle w:val="GNLetter"/>
              <w:numPr>
                <w:ilvl w:val="0"/>
                <w:numId w:val="31"/>
              </w:numPr>
              <w:rPr>
                <w:sz w:val="18"/>
              </w:rPr>
            </w:pPr>
            <w:r>
              <w:rPr>
                <w:sz w:val="18"/>
              </w:rPr>
              <w:t>Jorunn Heggelund og Cato Stende ble valgt inn som nye styremedlemmer for 2016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E2420" w:rsidRPr="00AE2420" w:rsidRDefault="00AE2420" w:rsidP="00701525">
            <w:pPr>
              <w:pStyle w:val="GNLetter"/>
              <w:ind w:left="0"/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E2420" w:rsidRPr="00AE2420" w:rsidRDefault="00AE2420" w:rsidP="00A417BB">
            <w:pPr>
              <w:pStyle w:val="GNLetter"/>
              <w:ind w:left="0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2420" w:rsidRPr="00AE2420" w:rsidRDefault="00AE2420" w:rsidP="00701525">
            <w:pPr>
              <w:pStyle w:val="GNLetter"/>
              <w:ind w:left="0"/>
              <w:jc w:val="center"/>
              <w:rPr>
                <w:sz w:val="18"/>
              </w:rPr>
            </w:pPr>
          </w:p>
        </w:tc>
      </w:tr>
      <w:tr w:rsidR="009E3B69" w:rsidRPr="00AE2420" w:rsidTr="0074663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9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Default="009E3B69" w:rsidP="00CF7B71">
            <w:pPr>
              <w:spacing w:line="2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Sammenslåing med Rommen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3B69" w:rsidRDefault="009E3B69" w:rsidP="00A500D4">
            <w:pPr>
              <w:pStyle w:val="GNLetter"/>
              <w:numPr>
                <w:ilvl w:val="0"/>
                <w:numId w:val="31"/>
              </w:numPr>
              <w:rPr>
                <w:sz w:val="18"/>
              </w:rPr>
            </w:pPr>
            <w:r>
              <w:rPr>
                <w:sz w:val="18"/>
              </w:rPr>
              <w:t xml:space="preserve">Vi tok opp forslaget om å slå sammen Vestli IL og Rommen SK, dette blir en sak på årsmøtet til Vestli IL. Det ble foreslått å ta et møte for hele klubben for å drøfte dette i løpet av våren. Flere meninger rundt eventuelt nytt navn etter sammenslåing.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Pr="00AE2420" w:rsidRDefault="00F62F84" w:rsidP="00F62F84">
            <w:pPr>
              <w:pStyle w:val="GNLetter"/>
              <w:ind w:left="0"/>
              <w:rPr>
                <w:sz w:val="18"/>
              </w:rPr>
            </w:pPr>
            <w:r>
              <w:rPr>
                <w:sz w:val="18"/>
              </w:rPr>
              <w:t>Ivan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Pr="00AE2420" w:rsidRDefault="009E3B69" w:rsidP="00A417BB">
            <w:pPr>
              <w:pStyle w:val="GNLetter"/>
              <w:ind w:left="0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Pr="00AE2420" w:rsidRDefault="009E3B69" w:rsidP="00701525">
            <w:pPr>
              <w:pStyle w:val="GNLetter"/>
              <w:ind w:left="0"/>
              <w:jc w:val="center"/>
              <w:rPr>
                <w:sz w:val="18"/>
              </w:rPr>
            </w:pPr>
          </w:p>
        </w:tc>
      </w:tr>
      <w:tr w:rsidR="009E3B69" w:rsidRPr="00AE2420" w:rsidTr="00746634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9"/>
          <w:jc w:val="center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Default="009E3B69" w:rsidP="00CF7B71">
            <w:pPr>
              <w:spacing w:line="2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Nytt </w:t>
            </w:r>
            <w:r w:rsidR="00F62F84">
              <w:rPr>
                <w:b/>
                <w:sz w:val="18"/>
              </w:rPr>
              <w:t>styre</w:t>
            </w:r>
            <w:r>
              <w:rPr>
                <w:b/>
                <w:sz w:val="18"/>
              </w:rPr>
              <w:t>møte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3B69" w:rsidRDefault="00F62F84" w:rsidP="00A500D4">
            <w:pPr>
              <w:pStyle w:val="GNLetter"/>
              <w:numPr>
                <w:ilvl w:val="0"/>
                <w:numId w:val="31"/>
              </w:numPr>
              <w:rPr>
                <w:sz w:val="18"/>
              </w:rPr>
            </w:pPr>
            <w:r>
              <w:rPr>
                <w:sz w:val="18"/>
              </w:rPr>
              <w:t xml:space="preserve">8. mars </w:t>
            </w:r>
            <w:proofErr w:type="spellStart"/>
            <w:r>
              <w:rPr>
                <w:sz w:val="18"/>
              </w:rPr>
              <w:t>kl</w:t>
            </w:r>
            <w:proofErr w:type="spellEnd"/>
            <w:r>
              <w:rPr>
                <w:sz w:val="18"/>
              </w:rPr>
              <w:t xml:space="preserve"> 1800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Pr="00AE2420" w:rsidRDefault="009E3B69" w:rsidP="00701525">
            <w:pPr>
              <w:pStyle w:val="GNLetter"/>
              <w:ind w:left="0"/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Pr="00AE2420" w:rsidRDefault="009E3B69" w:rsidP="00A417BB">
            <w:pPr>
              <w:pStyle w:val="GNLetter"/>
              <w:ind w:left="0"/>
              <w:jc w:val="center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E3B69" w:rsidRPr="00AE2420" w:rsidRDefault="009E3B69" w:rsidP="00701525">
            <w:pPr>
              <w:pStyle w:val="GNLetter"/>
              <w:ind w:left="0"/>
              <w:jc w:val="center"/>
              <w:rPr>
                <w:sz w:val="18"/>
              </w:rPr>
            </w:pPr>
          </w:p>
        </w:tc>
      </w:tr>
    </w:tbl>
    <w:p w:rsidR="0031576E" w:rsidRDefault="0031576E" w:rsidP="00F62F84">
      <w:pPr>
        <w:pStyle w:val="GNLetter"/>
        <w:ind w:left="0"/>
      </w:pPr>
    </w:p>
    <w:sectPr w:rsidR="0031576E" w:rsidSect="003A0B26">
      <w:headerReference w:type="default" r:id="rId9"/>
      <w:footerReference w:type="even" r:id="rId10"/>
      <w:footerReference w:type="default" r:id="rId11"/>
      <w:pgSz w:w="11906" w:h="16838" w:code="9"/>
      <w:pgMar w:top="0" w:right="1134" w:bottom="426" w:left="1418" w:header="567" w:footer="272" w:gutter="0"/>
      <w:paperSrc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217" w:rsidRDefault="00ED2217">
      <w:r>
        <w:separator/>
      </w:r>
    </w:p>
  </w:endnote>
  <w:endnote w:type="continuationSeparator" w:id="0">
    <w:p w:rsidR="00ED2217" w:rsidRDefault="00ED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AFF" w:rsidRDefault="00CF3AFF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CF3AFF" w:rsidRDefault="00CF3AFF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AFF" w:rsidRDefault="00CF3AFF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F0FBC">
      <w:rPr>
        <w:rStyle w:val="Sidetall"/>
        <w:noProof/>
      </w:rPr>
      <w:t>2</w:t>
    </w:r>
    <w:r>
      <w:rPr>
        <w:rStyle w:val="Sidetall"/>
      </w:rPr>
      <w:fldChar w:fldCharType="end"/>
    </w:r>
  </w:p>
  <w:p w:rsidR="00CF3AFF" w:rsidRDefault="00CF3AFF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217" w:rsidRDefault="00ED2217">
      <w:r>
        <w:separator/>
      </w:r>
    </w:p>
  </w:footnote>
  <w:footnote w:type="continuationSeparator" w:id="0">
    <w:p w:rsidR="00ED2217" w:rsidRDefault="00ED2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AFF" w:rsidRDefault="00CF3AFF">
    <w:pPr>
      <w:rPr>
        <w:rStyle w:val="Sidetall"/>
      </w:rPr>
    </w:pPr>
  </w:p>
  <w:p w:rsidR="00CF3AFF" w:rsidRDefault="00CF3A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C8B"/>
    <w:multiLevelType w:val="hybridMultilevel"/>
    <w:tmpl w:val="4712D682"/>
    <w:lvl w:ilvl="0" w:tplc="041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2EA76D9"/>
    <w:multiLevelType w:val="hybridMultilevel"/>
    <w:tmpl w:val="41DE4E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2524"/>
    <w:multiLevelType w:val="hybridMultilevel"/>
    <w:tmpl w:val="27C872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C74B9"/>
    <w:multiLevelType w:val="hybridMultilevel"/>
    <w:tmpl w:val="5A26D1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E3A0E"/>
    <w:multiLevelType w:val="hybridMultilevel"/>
    <w:tmpl w:val="DBC488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A45F5"/>
    <w:multiLevelType w:val="hybridMultilevel"/>
    <w:tmpl w:val="FF1EEB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C5E11"/>
    <w:multiLevelType w:val="hybridMultilevel"/>
    <w:tmpl w:val="1F3ECD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67584"/>
    <w:multiLevelType w:val="hybridMultilevel"/>
    <w:tmpl w:val="31BA25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31749"/>
    <w:multiLevelType w:val="hybridMultilevel"/>
    <w:tmpl w:val="276E2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56599"/>
    <w:multiLevelType w:val="hybridMultilevel"/>
    <w:tmpl w:val="7FA44526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5F5A5B"/>
    <w:multiLevelType w:val="hybridMultilevel"/>
    <w:tmpl w:val="2D8246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6516B"/>
    <w:multiLevelType w:val="hybridMultilevel"/>
    <w:tmpl w:val="696A70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73310"/>
    <w:multiLevelType w:val="hybridMultilevel"/>
    <w:tmpl w:val="762E58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257D2"/>
    <w:multiLevelType w:val="hybridMultilevel"/>
    <w:tmpl w:val="686ECA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D2173"/>
    <w:multiLevelType w:val="hybridMultilevel"/>
    <w:tmpl w:val="C8829E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24BD3"/>
    <w:multiLevelType w:val="hybridMultilevel"/>
    <w:tmpl w:val="CD501B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44A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D80649"/>
    <w:multiLevelType w:val="hybridMultilevel"/>
    <w:tmpl w:val="88884108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129582A"/>
    <w:multiLevelType w:val="hybridMultilevel"/>
    <w:tmpl w:val="E208FEBC"/>
    <w:lvl w:ilvl="0" w:tplc="86C4A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82D6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C67FC8"/>
    <w:multiLevelType w:val="hybridMultilevel"/>
    <w:tmpl w:val="EEFCBB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F136AE"/>
    <w:multiLevelType w:val="hybridMultilevel"/>
    <w:tmpl w:val="8C2AC566"/>
    <w:lvl w:ilvl="0" w:tplc="EC644A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370774"/>
    <w:multiLevelType w:val="hybridMultilevel"/>
    <w:tmpl w:val="09BA6C6C"/>
    <w:lvl w:ilvl="0" w:tplc="0414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2CB84621"/>
    <w:multiLevelType w:val="hybridMultilevel"/>
    <w:tmpl w:val="2EB2C6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C803B0"/>
    <w:multiLevelType w:val="hybridMultilevel"/>
    <w:tmpl w:val="59FA67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802D1A"/>
    <w:multiLevelType w:val="hybridMultilevel"/>
    <w:tmpl w:val="0F325D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975FAD"/>
    <w:multiLevelType w:val="hybridMultilevel"/>
    <w:tmpl w:val="8078DF82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32A63F39"/>
    <w:multiLevelType w:val="hybridMultilevel"/>
    <w:tmpl w:val="3E00FB16"/>
    <w:lvl w:ilvl="0" w:tplc="EC644A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44A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86607"/>
    <w:multiLevelType w:val="hybridMultilevel"/>
    <w:tmpl w:val="C1A2FF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9537B2"/>
    <w:multiLevelType w:val="hybridMultilevel"/>
    <w:tmpl w:val="80D0138E"/>
    <w:lvl w:ilvl="0" w:tplc="0414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8" w15:restartNumberingAfterBreak="0">
    <w:nsid w:val="3B6B26B8"/>
    <w:multiLevelType w:val="hybridMultilevel"/>
    <w:tmpl w:val="5A8869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933CEF"/>
    <w:multiLevelType w:val="hybridMultilevel"/>
    <w:tmpl w:val="2CA89D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044DD5"/>
    <w:multiLevelType w:val="hybridMultilevel"/>
    <w:tmpl w:val="632CEC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60A58"/>
    <w:multiLevelType w:val="hybridMultilevel"/>
    <w:tmpl w:val="4D7298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D31012"/>
    <w:multiLevelType w:val="hybridMultilevel"/>
    <w:tmpl w:val="925EA6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964BB9"/>
    <w:multiLevelType w:val="hybridMultilevel"/>
    <w:tmpl w:val="5608D1EC"/>
    <w:lvl w:ilvl="0" w:tplc="86C4A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82D6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0E17C8"/>
    <w:multiLevelType w:val="hybridMultilevel"/>
    <w:tmpl w:val="24CAC4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C90C10"/>
    <w:multiLevelType w:val="hybridMultilevel"/>
    <w:tmpl w:val="0AF843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A72C5"/>
    <w:multiLevelType w:val="hybridMultilevel"/>
    <w:tmpl w:val="82567BC2"/>
    <w:lvl w:ilvl="0" w:tplc="86C4A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82D6D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F7313"/>
    <w:multiLevelType w:val="hybridMultilevel"/>
    <w:tmpl w:val="BF1401D6"/>
    <w:lvl w:ilvl="0" w:tplc="0414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8" w15:restartNumberingAfterBreak="0">
    <w:nsid w:val="71EE09F7"/>
    <w:multiLevelType w:val="hybridMultilevel"/>
    <w:tmpl w:val="04A48B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0080D"/>
    <w:multiLevelType w:val="hybridMultilevel"/>
    <w:tmpl w:val="23666D5E"/>
    <w:lvl w:ilvl="0" w:tplc="EC644A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44A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F015FC"/>
    <w:multiLevelType w:val="hybridMultilevel"/>
    <w:tmpl w:val="24A8B53E"/>
    <w:lvl w:ilvl="0" w:tplc="0414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8453533"/>
    <w:multiLevelType w:val="hybridMultilevel"/>
    <w:tmpl w:val="58ECE5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36741"/>
    <w:multiLevelType w:val="hybridMultilevel"/>
    <w:tmpl w:val="FE3E59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65439"/>
    <w:multiLevelType w:val="hybridMultilevel"/>
    <w:tmpl w:val="BA18B444"/>
    <w:lvl w:ilvl="0" w:tplc="EC644A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44A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43"/>
  </w:num>
  <w:num w:numId="5">
    <w:abstractNumId w:val="25"/>
  </w:num>
  <w:num w:numId="6">
    <w:abstractNumId w:val="39"/>
  </w:num>
  <w:num w:numId="7">
    <w:abstractNumId w:val="28"/>
  </w:num>
  <w:num w:numId="8">
    <w:abstractNumId w:val="12"/>
  </w:num>
  <w:num w:numId="9">
    <w:abstractNumId w:val="7"/>
  </w:num>
  <w:num w:numId="10">
    <w:abstractNumId w:val="40"/>
  </w:num>
  <w:num w:numId="11">
    <w:abstractNumId w:val="20"/>
  </w:num>
  <w:num w:numId="12">
    <w:abstractNumId w:val="26"/>
  </w:num>
  <w:num w:numId="13">
    <w:abstractNumId w:val="11"/>
  </w:num>
  <w:num w:numId="14">
    <w:abstractNumId w:val="1"/>
  </w:num>
  <w:num w:numId="15">
    <w:abstractNumId w:val="37"/>
  </w:num>
  <w:num w:numId="16">
    <w:abstractNumId w:val="34"/>
  </w:num>
  <w:num w:numId="17">
    <w:abstractNumId w:val="23"/>
  </w:num>
  <w:num w:numId="18">
    <w:abstractNumId w:val="4"/>
  </w:num>
  <w:num w:numId="19">
    <w:abstractNumId w:val="5"/>
  </w:num>
  <w:num w:numId="20">
    <w:abstractNumId w:val="42"/>
  </w:num>
  <w:num w:numId="21">
    <w:abstractNumId w:val="41"/>
  </w:num>
  <w:num w:numId="22">
    <w:abstractNumId w:val="21"/>
  </w:num>
  <w:num w:numId="23">
    <w:abstractNumId w:val="14"/>
  </w:num>
  <w:num w:numId="24">
    <w:abstractNumId w:val="13"/>
  </w:num>
  <w:num w:numId="25">
    <w:abstractNumId w:val="32"/>
  </w:num>
  <w:num w:numId="26">
    <w:abstractNumId w:val="29"/>
  </w:num>
  <w:num w:numId="27">
    <w:abstractNumId w:val="6"/>
  </w:num>
  <w:num w:numId="28">
    <w:abstractNumId w:val="22"/>
  </w:num>
  <w:num w:numId="29">
    <w:abstractNumId w:val="35"/>
  </w:num>
  <w:num w:numId="30">
    <w:abstractNumId w:val="10"/>
  </w:num>
  <w:num w:numId="31">
    <w:abstractNumId w:val="17"/>
  </w:num>
  <w:num w:numId="32">
    <w:abstractNumId w:val="9"/>
  </w:num>
  <w:num w:numId="33">
    <w:abstractNumId w:val="18"/>
  </w:num>
  <w:num w:numId="34">
    <w:abstractNumId w:val="24"/>
  </w:num>
  <w:num w:numId="35">
    <w:abstractNumId w:val="16"/>
  </w:num>
  <w:num w:numId="36">
    <w:abstractNumId w:val="27"/>
  </w:num>
  <w:num w:numId="37">
    <w:abstractNumId w:val="0"/>
  </w:num>
  <w:num w:numId="38">
    <w:abstractNumId w:val="8"/>
  </w:num>
  <w:num w:numId="39">
    <w:abstractNumId w:val="30"/>
  </w:num>
  <w:num w:numId="40">
    <w:abstractNumId w:val="2"/>
  </w:num>
  <w:num w:numId="41">
    <w:abstractNumId w:val="38"/>
  </w:num>
  <w:num w:numId="42">
    <w:abstractNumId w:val="33"/>
  </w:num>
  <w:num w:numId="43">
    <w:abstractNumId w:val="36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8" w:dllVersion="513" w:checkStyle="1"/>
  <w:activeWritingStyle w:appName="MSWord" w:lang="nb-NO" w:vendorID="666" w:dllVersion="513" w:checkStyle="1"/>
  <w:activeWritingStyle w:appName="MSWord" w:lang="nb-NO" w:vendorID="22" w:dllVersion="513" w:checkStyle="1"/>
  <w:activeWritingStyle w:appName="MSWord" w:lang="nn-NO" w:vendorID="22" w:dllVersion="513" w:checkStyle="1"/>
  <w:proofState w:spelling="clean" w:grammar="clean"/>
  <w:attachedTemplate r:id="rId1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94"/>
    <w:rsid w:val="0000066D"/>
    <w:rsid w:val="00002D57"/>
    <w:rsid w:val="000033E7"/>
    <w:rsid w:val="00005240"/>
    <w:rsid w:val="00005FE0"/>
    <w:rsid w:val="00012D31"/>
    <w:rsid w:val="0001429B"/>
    <w:rsid w:val="00017E42"/>
    <w:rsid w:val="00023652"/>
    <w:rsid w:val="00026449"/>
    <w:rsid w:val="00032A8D"/>
    <w:rsid w:val="000336D2"/>
    <w:rsid w:val="00033A81"/>
    <w:rsid w:val="00042156"/>
    <w:rsid w:val="00045165"/>
    <w:rsid w:val="00047681"/>
    <w:rsid w:val="000513CD"/>
    <w:rsid w:val="00055544"/>
    <w:rsid w:val="00075868"/>
    <w:rsid w:val="00076B57"/>
    <w:rsid w:val="00086B38"/>
    <w:rsid w:val="00090097"/>
    <w:rsid w:val="000A2EE3"/>
    <w:rsid w:val="000A4156"/>
    <w:rsid w:val="000A4CE8"/>
    <w:rsid w:val="000A6EE5"/>
    <w:rsid w:val="000B30A4"/>
    <w:rsid w:val="000B506F"/>
    <w:rsid w:val="000C5ED2"/>
    <w:rsid w:val="000D39F8"/>
    <w:rsid w:val="000D50A8"/>
    <w:rsid w:val="000E0549"/>
    <w:rsid w:val="000F194D"/>
    <w:rsid w:val="000F6071"/>
    <w:rsid w:val="00100A25"/>
    <w:rsid w:val="001025C4"/>
    <w:rsid w:val="001035D1"/>
    <w:rsid w:val="00104F3C"/>
    <w:rsid w:val="00112938"/>
    <w:rsid w:val="001156D2"/>
    <w:rsid w:val="0011646F"/>
    <w:rsid w:val="00120EDE"/>
    <w:rsid w:val="00123D07"/>
    <w:rsid w:val="0012460C"/>
    <w:rsid w:val="001268C5"/>
    <w:rsid w:val="00137249"/>
    <w:rsid w:val="00141A52"/>
    <w:rsid w:val="0015043B"/>
    <w:rsid w:val="00150B1C"/>
    <w:rsid w:val="00156D1D"/>
    <w:rsid w:val="001623EE"/>
    <w:rsid w:val="00162A91"/>
    <w:rsid w:val="00162B2F"/>
    <w:rsid w:val="0016343F"/>
    <w:rsid w:val="00164864"/>
    <w:rsid w:val="001653CF"/>
    <w:rsid w:val="00165ED2"/>
    <w:rsid w:val="00167EA6"/>
    <w:rsid w:val="0017112B"/>
    <w:rsid w:val="00171A18"/>
    <w:rsid w:val="0018009F"/>
    <w:rsid w:val="00180A5E"/>
    <w:rsid w:val="001955A5"/>
    <w:rsid w:val="00195BFD"/>
    <w:rsid w:val="00197334"/>
    <w:rsid w:val="001A2BE8"/>
    <w:rsid w:val="001A48B6"/>
    <w:rsid w:val="001A4BE1"/>
    <w:rsid w:val="001A7A2A"/>
    <w:rsid w:val="001B29A8"/>
    <w:rsid w:val="001B3A7A"/>
    <w:rsid w:val="001B6FE0"/>
    <w:rsid w:val="001E159E"/>
    <w:rsid w:val="001E1A5C"/>
    <w:rsid w:val="00202E5F"/>
    <w:rsid w:val="00210FF3"/>
    <w:rsid w:val="002168FF"/>
    <w:rsid w:val="002204F8"/>
    <w:rsid w:val="00223378"/>
    <w:rsid w:val="002252DC"/>
    <w:rsid w:val="00225FDC"/>
    <w:rsid w:val="00231235"/>
    <w:rsid w:val="00240A2F"/>
    <w:rsid w:val="002425C8"/>
    <w:rsid w:val="002449FB"/>
    <w:rsid w:val="00244AA4"/>
    <w:rsid w:val="00246138"/>
    <w:rsid w:val="002470A7"/>
    <w:rsid w:val="00256867"/>
    <w:rsid w:val="00257D58"/>
    <w:rsid w:val="00261A89"/>
    <w:rsid w:val="00261D65"/>
    <w:rsid w:val="00262D41"/>
    <w:rsid w:val="002656C1"/>
    <w:rsid w:val="002657D8"/>
    <w:rsid w:val="0027147A"/>
    <w:rsid w:val="002724CE"/>
    <w:rsid w:val="0027460A"/>
    <w:rsid w:val="0027648C"/>
    <w:rsid w:val="002765F2"/>
    <w:rsid w:val="00282652"/>
    <w:rsid w:val="00284CCC"/>
    <w:rsid w:val="002853E8"/>
    <w:rsid w:val="00287F27"/>
    <w:rsid w:val="00294A4C"/>
    <w:rsid w:val="002951A2"/>
    <w:rsid w:val="00297ACC"/>
    <w:rsid w:val="002A4C3B"/>
    <w:rsid w:val="002B018F"/>
    <w:rsid w:val="002B5CC4"/>
    <w:rsid w:val="002C3EED"/>
    <w:rsid w:val="002D7376"/>
    <w:rsid w:val="002E0028"/>
    <w:rsid w:val="002E1E51"/>
    <w:rsid w:val="002E219B"/>
    <w:rsid w:val="002E4922"/>
    <w:rsid w:val="002E78AD"/>
    <w:rsid w:val="002F724C"/>
    <w:rsid w:val="00306057"/>
    <w:rsid w:val="00306883"/>
    <w:rsid w:val="003079A0"/>
    <w:rsid w:val="00312B4C"/>
    <w:rsid w:val="00313931"/>
    <w:rsid w:val="0031576E"/>
    <w:rsid w:val="00321905"/>
    <w:rsid w:val="00324566"/>
    <w:rsid w:val="0032479F"/>
    <w:rsid w:val="00324F92"/>
    <w:rsid w:val="00325572"/>
    <w:rsid w:val="00326ADC"/>
    <w:rsid w:val="0033367F"/>
    <w:rsid w:val="0033397C"/>
    <w:rsid w:val="003363D7"/>
    <w:rsid w:val="00337F97"/>
    <w:rsid w:val="00351C64"/>
    <w:rsid w:val="00352911"/>
    <w:rsid w:val="00355991"/>
    <w:rsid w:val="00367B30"/>
    <w:rsid w:val="00373E00"/>
    <w:rsid w:val="00376EB1"/>
    <w:rsid w:val="00380D6C"/>
    <w:rsid w:val="00390F4A"/>
    <w:rsid w:val="0039234A"/>
    <w:rsid w:val="003A0B26"/>
    <w:rsid w:val="003A265E"/>
    <w:rsid w:val="003A5789"/>
    <w:rsid w:val="003A799C"/>
    <w:rsid w:val="003B05E9"/>
    <w:rsid w:val="003C0F81"/>
    <w:rsid w:val="003C5DCD"/>
    <w:rsid w:val="003C6718"/>
    <w:rsid w:val="003C6909"/>
    <w:rsid w:val="003E1068"/>
    <w:rsid w:val="003E200B"/>
    <w:rsid w:val="003E7503"/>
    <w:rsid w:val="003F68AD"/>
    <w:rsid w:val="00400E88"/>
    <w:rsid w:val="00404309"/>
    <w:rsid w:val="00404CFB"/>
    <w:rsid w:val="00412057"/>
    <w:rsid w:val="004126B0"/>
    <w:rsid w:val="00427AF3"/>
    <w:rsid w:val="00433B55"/>
    <w:rsid w:val="00436561"/>
    <w:rsid w:val="00436FF8"/>
    <w:rsid w:val="00437446"/>
    <w:rsid w:val="00443640"/>
    <w:rsid w:val="004502D7"/>
    <w:rsid w:val="00450DEF"/>
    <w:rsid w:val="004578DE"/>
    <w:rsid w:val="00460CF1"/>
    <w:rsid w:val="00461C39"/>
    <w:rsid w:val="00465CF6"/>
    <w:rsid w:val="004662FD"/>
    <w:rsid w:val="0047031B"/>
    <w:rsid w:val="00470C25"/>
    <w:rsid w:val="00480ED5"/>
    <w:rsid w:val="00481B0F"/>
    <w:rsid w:val="00481C45"/>
    <w:rsid w:val="004837C1"/>
    <w:rsid w:val="004840E2"/>
    <w:rsid w:val="00487146"/>
    <w:rsid w:val="00491F9A"/>
    <w:rsid w:val="00492A50"/>
    <w:rsid w:val="004A1077"/>
    <w:rsid w:val="004A1464"/>
    <w:rsid w:val="004A21AF"/>
    <w:rsid w:val="004A4AED"/>
    <w:rsid w:val="004A6CD8"/>
    <w:rsid w:val="004B3E8D"/>
    <w:rsid w:val="004B7033"/>
    <w:rsid w:val="004C1876"/>
    <w:rsid w:val="004C6090"/>
    <w:rsid w:val="004C70F8"/>
    <w:rsid w:val="004D0653"/>
    <w:rsid w:val="004D4B16"/>
    <w:rsid w:val="004D54B6"/>
    <w:rsid w:val="004D5DCB"/>
    <w:rsid w:val="004E1C7B"/>
    <w:rsid w:val="004E6091"/>
    <w:rsid w:val="004F0BB9"/>
    <w:rsid w:val="004F38C4"/>
    <w:rsid w:val="004F4082"/>
    <w:rsid w:val="004F59E5"/>
    <w:rsid w:val="004F7D57"/>
    <w:rsid w:val="0050410B"/>
    <w:rsid w:val="00504F28"/>
    <w:rsid w:val="0051362D"/>
    <w:rsid w:val="00514653"/>
    <w:rsid w:val="0051660D"/>
    <w:rsid w:val="0053017E"/>
    <w:rsid w:val="005335CF"/>
    <w:rsid w:val="00537826"/>
    <w:rsid w:val="00542762"/>
    <w:rsid w:val="005507E2"/>
    <w:rsid w:val="00552510"/>
    <w:rsid w:val="0056243E"/>
    <w:rsid w:val="00567731"/>
    <w:rsid w:val="00576F75"/>
    <w:rsid w:val="00586987"/>
    <w:rsid w:val="0059032B"/>
    <w:rsid w:val="00590390"/>
    <w:rsid w:val="00593070"/>
    <w:rsid w:val="005970EE"/>
    <w:rsid w:val="005A553D"/>
    <w:rsid w:val="005A7262"/>
    <w:rsid w:val="005B149F"/>
    <w:rsid w:val="005C0076"/>
    <w:rsid w:val="005C242F"/>
    <w:rsid w:val="005C3D57"/>
    <w:rsid w:val="005C68CE"/>
    <w:rsid w:val="005D0200"/>
    <w:rsid w:val="005D71C0"/>
    <w:rsid w:val="005D79DD"/>
    <w:rsid w:val="005E1422"/>
    <w:rsid w:val="005E2710"/>
    <w:rsid w:val="005E2B09"/>
    <w:rsid w:val="005E6CE9"/>
    <w:rsid w:val="005F3C93"/>
    <w:rsid w:val="005F3D3F"/>
    <w:rsid w:val="005F79F3"/>
    <w:rsid w:val="00600296"/>
    <w:rsid w:val="00603C78"/>
    <w:rsid w:val="0061366A"/>
    <w:rsid w:val="00617398"/>
    <w:rsid w:val="006212C7"/>
    <w:rsid w:val="00622937"/>
    <w:rsid w:val="00623D5A"/>
    <w:rsid w:val="00631AAA"/>
    <w:rsid w:val="00633DC8"/>
    <w:rsid w:val="00634EBB"/>
    <w:rsid w:val="006372C8"/>
    <w:rsid w:val="00637468"/>
    <w:rsid w:val="006377B3"/>
    <w:rsid w:val="00640DA4"/>
    <w:rsid w:val="00640EDA"/>
    <w:rsid w:val="006428FF"/>
    <w:rsid w:val="006573BC"/>
    <w:rsid w:val="00660D4C"/>
    <w:rsid w:val="0066686E"/>
    <w:rsid w:val="006672FA"/>
    <w:rsid w:val="00673308"/>
    <w:rsid w:val="00681487"/>
    <w:rsid w:val="006841B7"/>
    <w:rsid w:val="00686302"/>
    <w:rsid w:val="006917B8"/>
    <w:rsid w:val="006961A3"/>
    <w:rsid w:val="006A04D8"/>
    <w:rsid w:val="006B2CBB"/>
    <w:rsid w:val="006B658A"/>
    <w:rsid w:val="006B78ED"/>
    <w:rsid w:val="006C33A4"/>
    <w:rsid w:val="006C46BF"/>
    <w:rsid w:val="006C5845"/>
    <w:rsid w:val="006D7894"/>
    <w:rsid w:val="006E3E53"/>
    <w:rsid w:val="006E7309"/>
    <w:rsid w:val="006F15F5"/>
    <w:rsid w:val="006F557C"/>
    <w:rsid w:val="00701525"/>
    <w:rsid w:val="00702044"/>
    <w:rsid w:val="0071161C"/>
    <w:rsid w:val="00711CBF"/>
    <w:rsid w:val="00716CC9"/>
    <w:rsid w:val="007206AB"/>
    <w:rsid w:val="00721ABB"/>
    <w:rsid w:val="007221B0"/>
    <w:rsid w:val="00723D1C"/>
    <w:rsid w:val="00725417"/>
    <w:rsid w:val="007261EC"/>
    <w:rsid w:val="00733B3A"/>
    <w:rsid w:val="007367EC"/>
    <w:rsid w:val="00736FCC"/>
    <w:rsid w:val="00744E82"/>
    <w:rsid w:val="00746634"/>
    <w:rsid w:val="00746803"/>
    <w:rsid w:val="00751E22"/>
    <w:rsid w:val="00754A7C"/>
    <w:rsid w:val="007555B8"/>
    <w:rsid w:val="00765B30"/>
    <w:rsid w:val="007661F2"/>
    <w:rsid w:val="00780995"/>
    <w:rsid w:val="007848D4"/>
    <w:rsid w:val="0078514F"/>
    <w:rsid w:val="007902C1"/>
    <w:rsid w:val="00790621"/>
    <w:rsid w:val="007A2EAC"/>
    <w:rsid w:val="007A3C0D"/>
    <w:rsid w:val="007A5942"/>
    <w:rsid w:val="007A645E"/>
    <w:rsid w:val="007C1157"/>
    <w:rsid w:val="007C14DD"/>
    <w:rsid w:val="007C3D91"/>
    <w:rsid w:val="007D195A"/>
    <w:rsid w:val="007D2DB7"/>
    <w:rsid w:val="007D3F14"/>
    <w:rsid w:val="007D5C1C"/>
    <w:rsid w:val="007E37CC"/>
    <w:rsid w:val="007E4EDD"/>
    <w:rsid w:val="007E7012"/>
    <w:rsid w:val="007E71F5"/>
    <w:rsid w:val="007F0A29"/>
    <w:rsid w:val="007F2249"/>
    <w:rsid w:val="00803878"/>
    <w:rsid w:val="00807B9A"/>
    <w:rsid w:val="00807BC9"/>
    <w:rsid w:val="00817FAA"/>
    <w:rsid w:val="00825924"/>
    <w:rsid w:val="008310F4"/>
    <w:rsid w:val="00832452"/>
    <w:rsid w:val="00832FC5"/>
    <w:rsid w:val="00835ACB"/>
    <w:rsid w:val="00837472"/>
    <w:rsid w:val="008443C3"/>
    <w:rsid w:val="00844A2A"/>
    <w:rsid w:val="00854200"/>
    <w:rsid w:val="00855FE9"/>
    <w:rsid w:val="008622CA"/>
    <w:rsid w:val="00877759"/>
    <w:rsid w:val="008828A2"/>
    <w:rsid w:val="00893FFC"/>
    <w:rsid w:val="008B5CD5"/>
    <w:rsid w:val="008B62F7"/>
    <w:rsid w:val="008C2A2E"/>
    <w:rsid w:val="008C4050"/>
    <w:rsid w:val="008C6509"/>
    <w:rsid w:val="008D0236"/>
    <w:rsid w:val="008D3A2B"/>
    <w:rsid w:val="008E024F"/>
    <w:rsid w:val="008E0C0B"/>
    <w:rsid w:val="008E30DD"/>
    <w:rsid w:val="008E5D36"/>
    <w:rsid w:val="008E5FE9"/>
    <w:rsid w:val="008F329F"/>
    <w:rsid w:val="008F59D5"/>
    <w:rsid w:val="008F6FF1"/>
    <w:rsid w:val="00906AE0"/>
    <w:rsid w:val="00910396"/>
    <w:rsid w:val="009139CD"/>
    <w:rsid w:val="00913FCD"/>
    <w:rsid w:val="00915D3A"/>
    <w:rsid w:val="00921B12"/>
    <w:rsid w:val="00924BAD"/>
    <w:rsid w:val="00925635"/>
    <w:rsid w:val="009309F5"/>
    <w:rsid w:val="0094003B"/>
    <w:rsid w:val="0094064E"/>
    <w:rsid w:val="009425AC"/>
    <w:rsid w:val="00947F9C"/>
    <w:rsid w:val="00952B69"/>
    <w:rsid w:val="0095359D"/>
    <w:rsid w:val="009539A4"/>
    <w:rsid w:val="009621AB"/>
    <w:rsid w:val="00967721"/>
    <w:rsid w:val="00967FA7"/>
    <w:rsid w:val="00971915"/>
    <w:rsid w:val="009932A6"/>
    <w:rsid w:val="009A4F83"/>
    <w:rsid w:val="009B006B"/>
    <w:rsid w:val="009B2AD4"/>
    <w:rsid w:val="009B46FB"/>
    <w:rsid w:val="009B68B6"/>
    <w:rsid w:val="009C232C"/>
    <w:rsid w:val="009D1C88"/>
    <w:rsid w:val="009D2E24"/>
    <w:rsid w:val="009E3464"/>
    <w:rsid w:val="009E3B69"/>
    <w:rsid w:val="009E7550"/>
    <w:rsid w:val="009F0CEA"/>
    <w:rsid w:val="009F54C4"/>
    <w:rsid w:val="009F55A4"/>
    <w:rsid w:val="00A0230E"/>
    <w:rsid w:val="00A032AD"/>
    <w:rsid w:val="00A06D60"/>
    <w:rsid w:val="00A142F9"/>
    <w:rsid w:val="00A15485"/>
    <w:rsid w:val="00A1609A"/>
    <w:rsid w:val="00A164E1"/>
    <w:rsid w:val="00A16CB8"/>
    <w:rsid w:val="00A21BE6"/>
    <w:rsid w:val="00A2636D"/>
    <w:rsid w:val="00A364BD"/>
    <w:rsid w:val="00A36E99"/>
    <w:rsid w:val="00A417BB"/>
    <w:rsid w:val="00A43523"/>
    <w:rsid w:val="00A451D3"/>
    <w:rsid w:val="00A500D4"/>
    <w:rsid w:val="00A546F8"/>
    <w:rsid w:val="00A6013D"/>
    <w:rsid w:val="00A66527"/>
    <w:rsid w:val="00A70465"/>
    <w:rsid w:val="00A71849"/>
    <w:rsid w:val="00A73497"/>
    <w:rsid w:val="00A863B3"/>
    <w:rsid w:val="00A87886"/>
    <w:rsid w:val="00A96729"/>
    <w:rsid w:val="00AA206B"/>
    <w:rsid w:val="00AA28CF"/>
    <w:rsid w:val="00AA56E9"/>
    <w:rsid w:val="00AA6239"/>
    <w:rsid w:val="00AA7BE6"/>
    <w:rsid w:val="00AB0C60"/>
    <w:rsid w:val="00AB3138"/>
    <w:rsid w:val="00AC4CB4"/>
    <w:rsid w:val="00AC522B"/>
    <w:rsid w:val="00AD0104"/>
    <w:rsid w:val="00AD3290"/>
    <w:rsid w:val="00AD6BA7"/>
    <w:rsid w:val="00AE2420"/>
    <w:rsid w:val="00AE35A4"/>
    <w:rsid w:val="00AF3CAB"/>
    <w:rsid w:val="00AF78F8"/>
    <w:rsid w:val="00B040CE"/>
    <w:rsid w:val="00B05982"/>
    <w:rsid w:val="00B106A5"/>
    <w:rsid w:val="00B16351"/>
    <w:rsid w:val="00B16514"/>
    <w:rsid w:val="00B166AA"/>
    <w:rsid w:val="00B178FB"/>
    <w:rsid w:val="00B2379A"/>
    <w:rsid w:val="00B32790"/>
    <w:rsid w:val="00B332D3"/>
    <w:rsid w:val="00B42D51"/>
    <w:rsid w:val="00B4521E"/>
    <w:rsid w:val="00B53253"/>
    <w:rsid w:val="00B64E83"/>
    <w:rsid w:val="00B702A9"/>
    <w:rsid w:val="00B70D21"/>
    <w:rsid w:val="00B74071"/>
    <w:rsid w:val="00B76120"/>
    <w:rsid w:val="00B76E7E"/>
    <w:rsid w:val="00B80A72"/>
    <w:rsid w:val="00B85377"/>
    <w:rsid w:val="00B8624B"/>
    <w:rsid w:val="00B87F0E"/>
    <w:rsid w:val="00B90FB5"/>
    <w:rsid w:val="00B96897"/>
    <w:rsid w:val="00BA00D6"/>
    <w:rsid w:val="00BA0F4C"/>
    <w:rsid w:val="00BA143F"/>
    <w:rsid w:val="00BA4157"/>
    <w:rsid w:val="00BA7BF6"/>
    <w:rsid w:val="00BB3EEC"/>
    <w:rsid w:val="00BB77D9"/>
    <w:rsid w:val="00BC0600"/>
    <w:rsid w:val="00BC16A6"/>
    <w:rsid w:val="00BC26C3"/>
    <w:rsid w:val="00BD2030"/>
    <w:rsid w:val="00BD60B4"/>
    <w:rsid w:val="00BD6936"/>
    <w:rsid w:val="00BD6976"/>
    <w:rsid w:val="00BF1ED5"/>
    <w:rsid w:val="00C03215"/>
    <w:rsid w:val="00C046FA"/>
    <w:rsid w:val="00C0799E"/>
    <w:rsid w:val="00C1424D"/>
    <w:rsid w:val="00C174A5"/>
    <w:rsid w:val="00C231FD"/>
    <w:rsid w:val="00C41DCF"/>
    <w:rsid w:val="00C42AAF"/>
    <w:rsid w:val="00C43C1F"/>
    <w:rsid w:val="00C44CAD"/>
    <w:rsid w:val="00C576D2"/>
    <w:rsid w:val="00C70018"/>
    <w:rsid w:val="00C75850"/>
    <w:rsid w:val="00C758EF"/>
    <w:rsid w:val="00C8019F"/>
    <w:rsid w:val="00C812FF"/>
    <w:rsid w:val="00C829C7"/>
    <w:rsid w:val="00C84B68"/>
    <w:rsid w:val="00C868BA"/>
    <w:rsid w:val="00C900BF"/>
    <w:rsid w:val="00C90C4B"/>
    <w:rsid w:val="00C92B04"/>
    <w:rsid w:val="00C93693"/>
    <w:rsid w:val="00CA15A6"/>
    <w:rsid w:val="00CA496E"/>
    <w:rsid w:val="00CA6E08"/>
    <w:rsid w:val="00CA6F0F"/>
    <w:rsid w:val="00CA7144"/>
    <w:rsid w:val="00CB0033"/>
    <w:rsid w:val="00CB0AEF"/>
    <w:rsid w:val="00CB5201"/>
    <w:rsid w:val="00CD2F53"/>
    <w:rsid w:val="00CD636D"/>
    <w:rsid w:val="00CD64B4"/>
    <w:rsid w:val="00CE0481"/>
    <w:rsid w:val="00CE7AE9"/>
    <w:rsid w:val="00CF3AFF"/>
    <w:rsid w:val="00CF5F7D"/>
    <w:rsid w:val="00CF744D"/>
    <w:rsid w:val="00CF755B"/>
    <w:rsid w:val="00CF7B71"/>
    <w:rsid w:val="00D02335"/>
    <w:rsid w:val="00D02EFA"/>
    <w:rsid w:val="00D06E1F"/>
    <w:rsid w:val="00D10D70"/>
    <w:rsid w:val="00D27F7C"/>
    <w:rsid w:val="00D3159A"/>
    <w:rsid w:val="00D32671"/>
    <w:rsid w:val="00D34F26"/>
    <w:rsid w:val="00D42205"/>
    <w:rsid w:val="00D504DC"/>
    <w:rsid w:val="00D516EA"/>
    <w:rsid w:val="00D53ECB"/>
    <w:rsid w:val="00D562E1"/>
    <w:rsid w:val="00D56B74"/>
    <w:rsid w:val="00D61FFC"/>
    <w:rsid w:val="00D669E3"/>
    <w:rsid w:val="00D669F6"/>
    <w:rsid w:val="00D67BE5"/>
    <w:rsid w:val="00D67DA7"/>
    <w:rsid w:val="00D70E94"/>
    <w:rsid w:val="00D71218"/>
    <w:rsid w:val="00D71C59"/>
    <w:rsid w:val="00D74D03"/>
    <w:rsid w:val="00D806C7"/>
    <w:rsid w:val="00D87CAF"/>
    <w:rsid w:val="00DA17FE"/>
    <w:rsid w:val="00DA32EF"/>
    <w:rsid w:val="00DA797C"/>
    <w:rsid w:val="00DB5168"/>
    <w:rsid w:val="00DC7F1C"/>
    <w:rsid w:val="00DE3860"/>
    <w:rsid w:val="00DF3A72"/>
    <w:rsid w:val="00DF3B24"/>
    <w:rsid w:val="00DF42FD"/>
    <w:rsid w:val="00E01090"/>
    <w:rsid w:val="00E06053"/>
    <w:rsid w:val="00E07622"/>
    <w:rsid w:val="00E15E04"/>
    <w:rsid w:val="00E229A8"/>
    <w:rsid w:val="00E30F0E"/>
    <w:rsid w:val="00E33AF6"/>
    <w:rsid w:val="00E37FC1"/>
    <w:rsid w:val="00E42F8C"/>
    <w:rsid w:val="00E43E5D"/>
    <w:rsid w:val="00E541BA"/>
    <w:rsid w:val="00E6002A"/>
    <w:rsid w:val="00E70797"/>
    <w:rsid w:val="00E76922"/>
    <w:rsid w:val="00E8125D"/>
    <w:rsid w:val="00E830C0"/>
    <w:rsid w:val="00E8411B"/>
    <w:rsid w:val="00E9087E"/>
    <w:rsid w:val="00E93E6F"/>
    <w:rsid w:val="00E93EBE"/>
    <w:rsid w:val="00EA65A5"/>
    <w:rsid w:val="00EB51DC"/>
    <w:rsid w:val="00EB5778"/>
    <w:rsid w:val="00EB6567"/>
    <w:rsid w:val="00EC191B"/>
    <w:rsid w:val="00EC5FF9"/>
    <w:rsid w:val="00ED2217"/>
    <w:rsid w:val="00ED6B90"/>
    <w:rsid w:val="00EE6253"/>
    <w:rsid w:val="00EF0FBC"/>
    <w:rsid w:val="00EF4061"/>
    <w:rsid w:val="00F0073E"/>
    <w:rsid w:val="00F00F2A"/>
    <w:rsid w:val="00F016BD"/>
    <w:rsid w:val="00F028A6"/>
    <w:rsid w:val="00F03CC4"/>
    <w:rsid w:val="00F06816"/>
    <w:rsid w:val="00F126A5"/>
    <w:rsid w:val="00F13280"/>
    <w:rsid w:val="00F14992"/>
    <w:rsid w:val="00F17A0A"/>
    <w:rsid w:val="00F2481A"/>
    <w:rsid w:val="00F26D93"/>
    <w:rsid w:val="00F30B98"/>
    <w:rsid w:val="00F345BD"/>
    <w:rsid w:val="00F54C0D"/>
    <w:rsid w:val="00F619DA"/>
    <w:rsid w:val="00F62F84"/>
    <w:rsid w:val="00F70623"/>
    <w:rsid w:val="00F71063"/>
    <w:rsid w:val="00F83E41"/>
    <w:rsid w:val="00F83EB5"/>
    <w:rsid w:val="00F879A3"/>
    <w:rsid w:val="00F95F8B"/>
    <w:rsid w:val="00F96BAB"/>
    <w:rsid w:val="00F97D01"/>
    <w:rsid w:val="00FA1857"/>
    <w:rsid w:val="00FA3798"/>
    <w:rsid w:val="00FA487F"/>
    <w:rsid w:val="00FA7ACF"/>
    <w:rsid w:val="00FB1C3D"/>
    <w:rsid w:val="00FB212C"/>
    <w:rsid w:val="00FB72A5"/>
    <w:rsid w:val="00FC0840"/>
    <w:rsid w:val="00FC74C7"/>
    <w:rsid w:val="00FD11EA"/>
    <w:rsid w:val="00FD42FB"/>
    <w:rsid w:val="00FE24E0"/>
    <w:rsid w:val="00FF2A68"/>
    <w:rsid w:val="00FF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03"/>
    </o:shapedefaults>
    <o:shapelayout v:ext="edit">
      <o:idmap v:ext="edit" data="1"/>
    </o:shapelayout>
  </w:shapeDefaults>
  <w:decimalSymbol w:val=","/>
  <w:listSeparator w:val=";"/>
  <w15:docId w15:val="{A9336719-92E4-45FE-A9F7-A4DDC4E2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B26"/>
    <w:pPr>
      <w:spacing w:line="300" w:lineRule="exact"/>
    </w:pPr>
    <w:rPr>
      <w:rFonts w:ascii="Verdana" w:eastAsia="Times New Roman" w:hAnsi="Verdana"/>
      <w:sz w:val="19"/>
      <w:lang w:eastAsia="en-US"/>
    </w:rPr>
  </w:style>
  <w:style w:type="paragraph" w:styleId="Overskrift1">
    <w:name w:val="heading 1"/>
    <w:basedOn w:val="Normal"/>
    <w:next w:val="Normal"/>
    <w:qFormat/>
    <w:rsid w:val="003A0B26"/>
    <w:pPr>
      <w:keepNext/>
      <w:spacing w:before="240" w:after="120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qFormat/>
    <w:rsid w:val="003A0B26"/>
    <w:pPr>
      <w:keepNext/>
      <w:spacing w:before="240" w:after="60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3A0B26"/>
    <w:pPr>
      <w:keepNext/>
      <w:spacing w:before="240" w:after="60"/>
      <w:outlineLvl w:val="2"/>
    </w:pPr>
    <w:rPr>
      <w:i/>
      <w:sz w:val="24"/>
    </w:rPr>
  </w:style>
  <w:style w:type="paragraph" w:styleId="Overskrift4">
    <w:name w:val="heading 4"/>
    <w:basedOn w:val="Normal"/>
    <w:next w:val="Normal"/>
    <w:qFormat/>
    <w:rsid w:val="003A0B26"/>
    <w:pPr>
      <w:keepNext/>
      <w:spacing w:before="240" w:after="60"/>
      <w:outlineLvl w:val="3"/>
    </w:pPr>
    <w:rPr>
      <w:b/>
      <w:sz w:val="22"/>
    </w:rPr>
  </w:style>
  <w:style w:type="paragraph" w:styleId="Overskrift5">
    <w:name w:val="heading 5"/>
    <w:basedOn w:val="Normal"/>
    <w:next w:val="Normal"/>
    <w:qFormat/>
    <w:rsid w:val="003A0B26"/>
    <w:pPr>
      <w:keepNext/>
      <w:spacing w:before="240" w:after="60"/>
      <w:outlineLvl w:val="4"/>
    </w:pPr>
    <w:rPr>
      <w:i/>
      <w:sz w:val="22"/>
    </w:rPr>
  </w:style>
  <w:style w:type="paragraph" w:styleId="Overskrift6">
    <w:name w:val="heading 6"/>
    <w:basedOn w:val="Normal"/>
    <w:next w:val="Normal"/>
    <w:qFormat/>
    <w:rsid w:val="003A0B26"/>
    <w:pPr>
      <w:keepNext/>
      <w:outlineLvl w:val="5"/>
    </w:pPr>
    <w:rPr>
      <w:u w:val="single"/>
    </w:rPr>
  </w:style>
  <w:style w:type="paragraph" w:styleId="Overskrift7">
    <w:name w:val="heading 7"/>
    <w:basedOn w:val="Normal"/>
    <w:next w:val="Normal"/>
    <w:qFormat/>
    <w:rsid w:val="003A0B26"/>
    <w:pPr>
      <w:keepNext/>
      <w:outlineLvl w:val="6"/>
    </w:pPr>
    <w:rPr>
      <w:sz w:val="16"/>
    </w:rPr>
  </w:style>
  <w:style w:type="paragraph" w:styleId="Overskrift8">
    <w:name w:val="heading 8"/>
    <w:basedOn w:val="Normal"/>
    <w:next w:val="Normal"/>
    <w:qFormat/>
    <w:rsid w:val="003A0B26"/>
    <w:pPr>
      <w:keepNext/>
      <w:outlineLvl w:val="7"/>
    </w:pPr>
    <w:rPr>
      <w:sz w:val="48"/>
    </w:rPr>
  </w:style>
  <w:style w:type="paragraph" w:styleId="Overskrift9">
    <w:name w:val="heading 9"/>
    <w:basedOn w:val="Normal"/>
    <w:next w:val="Normal"/>
    <w:qFormat/>
    <w:rsid w:val="003A0B26"/>
    <w:pPr>
      <w:keepNext/>
      <w:outlineLvl w:val="8"/>
    </w:pPr>
    <w:rPr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GNStorhead">
    <w:name w:val="GN Stor head"/>
    <w:basedOn w:val="Normal"/>
    <w:autoRedefine/>
    <w:rsid w:val="003A0B26"/>
    <w:pPr>
      <w:spacing w:line="600" w:lineRule="exact"/>
      <w:jc w:val="right"/>
    </w:pPr>
    <w:rPr>
      <w:sz w:val="48"/>
    </w:rPr>
  </w:style>
  <w:style w:type="paragraph" w:customStyle="1" w:styleId="GNAdressefelt">
    <w:name w:val="GN Adressefelt"/>
    <w:basedOn w:val="Normal"/>
    <w:autoRedefine/>
    <w:rsid w:val="003A0B26"/>
    <w:pPr>
      <w:spacing w:line="220" w:lineRule="exact"/>
      <w:jc w:val="right"/>
    </w:pPr>
    <w:rPr>
      <w:sz w:val="14"/>
    </w:rPr>
  </w:style>
  <w:style w:type="paragraph" w:customStyle="1" w:styleId="GNHead">
    <w:name w:val="GN Head"/>
    <w:basedOn w:val="Normal"/>
    <w:next w:val="Normal"/>
    <w:rsid w:val="003A0B26"/>
    <w:pPr>
      <w:spacing w:after="300"/>
      <w:ind w:left="851"/>
    </w:pPr>
    <w:rPr>
      <w:b/>
      <w:sz w:val="28"/>
    </w:rPr>
  </w:style>
  <w:style w:type="character" w:styleId="Sidetall">
    <w:name w:val="page number"/>
    <w:basedOn w:val="Standardskriftforavsnitt"/>
    <w:semiHidden/>
    <w:rsid w:val="003A0B26"/>
  </w:style>
  <w:style w:type="paragraph" w:customStyle="1" w:styleId="GNLetter">
    <w:name w:val="GN Letter"/>
    <w:basedOn w:val="Normal"/>
    <w:rsid w:val="003A0B26"/>
    <w:pPr>
      <w:ind w:left="851"/>
    </w:pPr>
  </w:style>
  <w:style w:type="paragraph" w:customStyle="1" w:styleId="GNLetterbold">
    <w:name w:val="GN Letter bold"/>
    <w:basedOn w:val="GNLetter"/>
    <w:next w:val="GNLetter"/>
    <w:rsid w:val="003A0B26"/>
    <w:rPr>
      <w:b/>
    </w:rPr>
  </w:style>
  <w:style w:type="paragraph" w:customStyle="1" w:styleId="GNLetterinnrykk">
    <w:name w:val="GN Letter innrykk"/>
    <w:basedOn w:val="GNLetter"/>
    <w:next w:val="GNLetter"/>
    <w:autoRedefine/>
    <w:rsid w:val="003A0B26"/>
  </w:style>
  <w:style w:type="character" w:styleId="Hyperkobling">
    <w:name w:val="Hyperlink"/>
    <w:basedOn w:val="Standardskriftforavsnitt"/>
    <w:semiHidden/>
    <w:rsid w:val="003A0B26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rsid w:val="003A0B26"/>
    <w:rPr>
      <w:color w:val="800080"/>
      <w:u w:val="single"/>
    </w:rPr>
  </w:style>
  <w:style w:type="paragraph" w:styleId="Dokumentkart">
    <w:name w:val="Document Map"/>
    <w:basedOn w:val="Normal"/>
    <w:semiHidden/>
    <w:rsid w:val="003A0B26"/>
    <w:pPr>
      <w:shd w:val="clear" w:color="auto" w:fill="000080"/>
    </w:pPr>
    <w:rPr>
      <w:rFonts w:ascii="Tahoma" w:hAnsi="Tahoma" w:cs="Tahoma"/>
    </w:rPr>
  </w:style>
  <w:style w:type="paragraph" w:styleId="Topptekst">
    <w:name w:val="header"/>
    <w:basedOn w:val="Normal"/>
    <w:semiHidden/>
    <w:rsid w:val="003A0B26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rsid w:val="003A0B2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semiHidden/>
    <w:rsid w:val="003A0B2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A2636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052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524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maler\gjensidige%20nor\refera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F15A-2806-4C9B-80B6-556141AFB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referat</Template>
  <TotalTime>6</TotalTime>
  <Pages>1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Brevmal</vt:lpstr>
    </vt:vector>
  </TitlesOfParts>
  <Company>Gjensidige NOR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</dc:title>
  <dc:creator>Jan Haakensen</dc:creator>
  <cp:lastModifiedBy>Ivan Heggelund</cp:lastModifiedBy>
  <cp:revision>6</cp:revision>
  <cp:lastPrinted>2013-02-14T08:21:00Z</cp:lastPrinted>
  <dcterms:created xsi:type="dcterms:W3CDTF">2016-02-12T14:13:00Z</dcterms:created>
  <dcterms:modified xsi:type="dcterms:W3CDTF">2016-02-12T14:15:00Z</dcterms:modified>
</cp:coreProperties>
</file>