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12A" w:rsidRDefault="004B312A" w:rsidP="004B312A">
      <w:pPr>
        <w:pStyle w:val="Default"/>
      </w:pPr>
      <w:r>
        <w:t xml:space="preserve"> </w:t>
      </w:r>
    </w:p>
    <w:p w:rsidR="004B312A" w:rsidRDefault="004B312A" w:rsidP="004B312A">
      <w:pPr>
        <w:pStyle w:val="Default"/>
        <w:rPr>
          <w:color w:val="auto"/>
        </w:rPr>
      </w:pPr>
      <w:r>
        <w:t xml:space="preserve"> </w:t>
      </w:r>
    </w:p>
    <w:p w:rsidR="004B312A" w:rsidRDefault="004B312A" w:rsidP="00E71FEF">
      <w:pPr>
        <w:pStyle w:val="Default"/>
        <w:jc w:val="center"/>
        <w:rPr>
          <w:b/>
          <w:bCs/>
          <w:color w:val="auto"/>
          <w:sz w:val="52"/>
          <w:szCs w:val="52"/>
        </w:rPr>
      </w:pPr>
      <w:r>
        <w:rPr>
          <w:b/>
          <w:bCs/>
          <w:color w:val="auto"/>
          <w:sz w:val="52"/>
          <w:szCs w:val="52"/>
        </w:rPr>
        <w:t>Årsmøte</w:t>
      </w:r>
    </w:p>
    <w:p w:rsidR="00E71FEF" w:rsidRDefault="00E71FEF" w:rsidP="00E71FEF">
      <w:pPr>
        <w:pStyle w:val="Default"/>
        <w:rPr>
          <w:b/>
          <w:bCs/>
          <w:color w:val="auto"/>
          <w:sz w:val="52"/>
          <w:szCs w:val="52"/>
        </w:rPr>
      </w:pPr>
    </w:p>
    <w:p w:rsidR="00E71FEF" w:rsidRDefault="00E71FEF" w:rsidP="00E71FEF">
      <w:pPr>
        <w:pStyle w:val="Default"/>
        <w:jc w:val="center"/>
        <w:rPr>
          <w:b/>
          <w:bCs/>
          <w:color w:val="auto"/>
          <w:sz w:val="52"/>
          <w:szCs w:val="52"/>
        </w:rPr>
      </w:pPr>
    </w:p>
    <w:p w:rsidR="00E71FEF" w:rsidRDefault="00E71FEF" w:rsidP="00E71FEF">
      <w:pPr>
        <w:pStyle w:val="Default"/>
        <w:jc w:val="center"/>
        <w:rPr>
          <w:b/>
          <w:bCs/>
          <w:color w:val="auto"/>
          <w:sz w:val="52"/>
          <w:szCs w:val="52"/>
        </w:rPr>
      </w:pPr>
      <w:r>
        <w:rPr>
          <w:rFonts w:ascii="Arial" w:hAnsi="Arial" w:cs="Arial"/>
          <w:noProof/>
          <w:color w:val="0054A6"/>
          <w:sz w:val="18"/>
          <w:szCs w:val="18"/>
          <w:lang w:eastAsia="nb-NO"/>
        </w:rPr>
        <w:drawing>
          <wp:inline distT="0" distB="0" distL="0" distR="0" wp14:anchorId="642C7A1C" wp14:editId="19557E4F">
            <wp:extent cx="4533900" cy="3321275"/>
            <wp:effectExtent l="0" t="0" r="0" b="0"/>
            <wp:docPr id="2" name="Bilde 2" descr="http://content.bloc.net/Photo/Original/2014/5/5/20140505145605713614-4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bloc.net/Photo/Original/2014/5/5/20140505145605713614-4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44" cy="332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FEF" w:rsidRDefault="00E71FEF" w:rsidP="00E71FEF">
      <w:pPr>
        <w:pStyle w:val="Default"/>
        <w:jc w:val="center"/>
        <w:rPr>
          <w:b/>
          <w:bCs/>
          <w:color w:val="auto"/>
          <w:sz w:val="52"/>
          <w:szCs w:val="52"/>
        </w:rPr>
      </w:pPr>
    </w:p>
    <w:p w:rsidR="004B312A" w:rsidRDefault="004B312A" w:rsidP="00E71FEF">
      <w:pPr>
        <w:pStyle w:val="Default"/>
        <w:jc w:val="center"/>
        <w:rPr>
          <w:b/>
          <w:bCs/>
          <w:color w:val="auto"/>
          <w:sz w:val="48"/>
          <w:szCs w:val="48"/>
        </w:rPr>
      </w:pPr>
      <w:r>
        <w:rPr>
          <w:b/>
          <w:bCs/>
          <w:color w:val="auto"/>
          <w:sz w:val="48"/>
          <w:szCs w:val="48"/>
        </w:rPr>
        <w:t>Hovedstyret</w:t>
      </w:r>
    </w:p>
    <w:p w:rsidR="00E71FEF" w:rsidRDefault="00E71FEF" w:rsidP="00E71FEF">
      <w:pPr>
        <w:pStyle w:val="Default"/>
        <w:jc w:val="center"/>
        <w:rPr>
          <w:color w:val="auto"/>
          <w:sz w:val="48"/>
          <w:szCs w:val="48"/>
        </w:rPr>
      </w:pPr>
    </w:p>
    <w:p w:rsidR="004B312A" w:rsidRDefault="004B312A" w:rsidP="00E71FEF">
      <w:pPr>
        <w:pStyle w:val="Default"/>
        <w:jc w:val="center"/>
        <w:rPr>
          <w:color w:val="auto"/>
          <w:sz w:val="52"/>
          <w:szCs w:val="52"/>
        </w:rPr>
      </w:pPr>
      <w:r>
        <w:rPr>
          <w:b/>
          <w:bCs/>
          <w:color w:val="auto"/>
          <w:sz w:val="52"/>
          <w:szCs w:val="52"/>
        </w:rPr>
        <w:t>For</w:t>
      </w:r>
    </w:p>
    <w:p w:rsidR="004B312A" w:rsidRDefault="004B312A" w:rsidP="00E71FEF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52"/>
          <w:szCs w:val="52"/>
        </w:rPr>
        <w:t>2014</w:t>
      </w:r>
    </w:p>
    <w:p w:rsidR="004B312A" w:rsidRDefault="004B312A" w:rsidP="00E71FEF">
      <w:pPr>
        <w:pStyle w:val="Default"/>
        <w:jc w:val="center"/>
        <w:rPr>
          <w:color w:val="auto"/>
        </w:rPr>
      </w:pPr>
    </w:p>
    <w:p w:rsidR="004B312A" w:rsidRDefault="004B312A" w:rsidP="004B312A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Dagsorden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1. Konstituering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1.1 Godkjenning av innkalling og dagsorden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1.2 Opptak av navnefortegnelse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1.3 Valg av dirigent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1.4 Valg av møtesekretær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1.5 Valg av 3 medlemmer til tellekorps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1.6 Valg av to møtedeltagere til å undertegne protokollen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 Beretninger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 Hovedstyrets årsberetning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2.2 Klubbhåndbok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 Avdelingenes årsberetninger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Regnskaper i revidert stand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 Hovedstyrets årsregnskap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3.2 Avdelingenes årsregnskap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3.3 Revisors beretning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3.4 Kontrollkomiteens beretning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Innkommende forslag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 Budsjetter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 Kontingent for kommende år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 Hovedstyrets budsjett for kommende år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5.3 Avdelingenes budsjett for kommende år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6. valg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 Valg av hovedleder for 1 år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6.2 Valg av nestleder for 2 år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</w:t>
      </w:r>
      <w:r w:rsidR="002D399D">
        <w:rPr>
          <w:color w:val="auto"/>
          <w:sz w:val="23"/>
          <w:szCs w:val="23"/>
        </w:rPr>
        <w:t xml:space="preserve">3 Valg av styremedlem for 1 år </w:t>
      </w:r>
      <w:r>
        <w:rPr>
          <w:color w:val="auto"/>
          <w:sz w:val="23"/>
          <w:szCs w:val="23"/>
        </w:rPr>
        <w:t xml:space="preserve"> </w:t>
      </w:r>
    </w:p>
    <w:p w:rsidR="004B312A" w:rsidRDefault="002D399D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6.4 Valg av styremedlem for 2</w:t>
      </w:r>
      <w:r w:rsidR="004B312A">
        <w:rPr>
          <w:color w:val="auto"/>
          <w:sz w:val="23"/>
          <w:szCs w:val="23"/>
        </w:rPr>
        <w:t xml:space="preserve"> år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6.5 Valg av varamedlem for 2 år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6.6 Valg av 2 medlemmer til kontrollkomiteen for 1 år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6.7 Valg av 4 medlemmer til valgkomiteen for 1 år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7 Godkjenning av avdelingsledere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8 Utmerkelser </w:t>
      </w: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4B312A" w:rsidRDefault="004B312A" w:rsidP="004B312A">
      <w:pPr>
        <w:pStyle w:val="Default"/>
        <w:rPr>
          <w:color w:val="auto"/>
        </w:rPr>
      </w:pPr>
    </w:p>
    <w:p w:rsidR="004B312A" w:rsidRDefault="004B312A" w:rsidP="004B312A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Beretning for 2014 </w:t>
      </w:r>
    </w:p>
    <w:p w:rsidR="004B312A" w:rsidRDefault="004B312A" w:rsidP="004B312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1. Organisasjon </w:t>
      </w:r>
    </w:p>
    <w:p w:rsidR="004B312A" w:rsidRDefault="004B312A" w:rsidP="004B312A">
      <w:pPr>
        <w:pStyle w:val="Default"/>
        <w:rPr>
          <w:color w:val="auto"/>
          <w:sz w:val="28"/>
          <w:szCs w:val="28"/>
        </w:rPr>
      </w:pPr>
    </w:p>
    <w:p w:rsidR="004B312A" w:rsidRPr="002D399D" w:rsidRDefault="004B312A" w:rsidP="004B312A">
      <w:pPr>
        <w:pStyle w:val="Default"/>
        <w:rPr>
          <w:b/>
          <w:color w:val="auto"/>
          <w:sz w:val="23"/>
          <w:szCs w:val="23"/>
        </w:rPr>
      </w:pPr>
      <w:r w:rsidRPr="002D399D">
        <w:rPr>
          <w:b/>
          <w:color w:val="auto"/>
          <w:sz w:val="23"/>
          <w:szCs w:val="23"/>
        </w:rPr>
        <w:t xml:space="preserve">Arbeidsutvalget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Hovedleder</w:t>
      </w:r>
      <w:r w:rsidR="002D399D">
        <w:rPr>
          <w:color w:val="auto"/>
          <w:sz w:val="23"/>
          <w:szCs w:val="23"/>
        </w:rPr>
        <w:t>:</w:t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Heidi Eriksen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Nestleder</w:t>
      </w:r>
      <w:r w:rsidR="002D399D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2D399D">
        <w:rPr>
          <w:color w:val="auto"/>
          <w:sz w:val="23"/>
          <w:szCs w:val="23"/>
        </w:rPr>
        <w:t>Bjørn Ophus</w:t>
      </w:r>
      <w:r>
        <w:rPr>
          <w:color w:val="auto"/>
          <w:sz w:val="23"/>
          <w:szCs w:val="23"/>
        </w:rPr>
        <w:t xml:space="preserve">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Styremedlem</w:t>
      </w:r>
      <w:r w:rsidR="002D399D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Petter Aas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Styremedlem</w:t>
      </w:r>
      <w:r w:rsidR="002D399D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2D399D">
        <w:rPr>
          <w:color w:val="auto"/>
          <w:sz w:val="23"/>
          <w:szCs w:val="23"/>
        </w:rPr>
        <w:t xml:space="preserve">Pål </w:t>
      </w:r>
      <w:proofErr w:type="spellStart"/>
      <w:r w:rsidR="002D399D">
        <w:rPr>
          <w:color w:val="auto"/>
          <w:sz w:val="23"/>
          <w:szCs w:val="23"/>
        </w:rPr>
        <w:t>Midtsæther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Styremedlem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Varamedlem </w:t>
      </w:r>
      <w:r w:rsidR="002D399D">
        <w:rPr>
          <w:color w:val="auto"/>
          <w:sz w:val="23"/>
          <w:szCs w:val="23"/>
        </w:rPr>
        <w:t>:</w:t>
      </w:r>
      <w:proofErr w:type="gramEnd"/>
      <w:r w:rsidR="002D399D">
        <w:rPr>
          <w:color w:val="auto"/>
          <w:sz w:val="23"/>
          <w:szCs w:val="23"/>
        </w:rPr>
        <w:t xml:space="preserve"> </w:t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proofErr w:type="spellStart"/>
      <w:r w:rsidR="002D399D">
        <w:rPr>
          <w:color w:val="auto"/>
          <w:sz w:val="23"/>
          <w:szCs w:val="23"/>
        </w:rPr>
        <w:t>Tahira</w:t>
      </w:r>
      <w:proofErr w:type="spellEnd"/>
      <w:r w:rsidR="002D399D">
        <w:rPr>
          <w:color w:val="auto"/>
          <w:sz w:val="23"/>
          <w:szCs w:val="23"/>
        </w:rPr>
        <w:t xml:space="preserve"> Khan</w:t>
      </w:r>
      <w:r>
        <w:rPr>
          <w:color w:val="auto"/>
          <w:sz w:val="23"/>
          <w:szCs w:val="23"/>
        </w:rPr>
        <w:t xml:space="preserve"> </w:t>
      </w:r>
      <w:r w:rsidR="00074792">
        <w:rPr>
          <w:color w:val="auto"/>
          <w:sz w:val="23"/>
          <w:szCs w:val="23"/>
        </w:rPr>
        <w:t>(frem til medio november)</w:t>
      </w:r>
    </w:p>
    <w:p w:rsidR="002D399D" w:rsidRDefault="002D399D" w:rsidP="004B312A">
      <w:pPr>
        <w:pStyle w:val="Default"/>
        <w:rPr>
          <w:color w:val="auto"/>
          <w:sz w:val="23"/>
          <w:szCs w:val="23"/>
        </w:rPr>
      </w:pPr>
    </w:p>
    <w:p w:rsidR="004B312A" w:rsidRPr="002D399D" w:rsidRDefault="004B312A" w:rsidP="004B312A">
      <w:pPr>
        <w:pStyle w:val="Default"/>
        <w:rPr>
          <w:b/>
          <w:color w:val="auto"/>
          <w:sz w:val="23"/>
          <w:szCs w:val="23"/>
        </w:rPr>
      </w:pPr>
      <w:r w:rsidRPr="002D399D">
        <w:rPr>
          <w:b/>
          <w:color w:val="auto"/>
          <w:sz w:val="23"/>
          <w:szCs w:val="23"/>
        </w:rPr>
        <w:t xml:space="preserve">Avdelingsledere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Allidrett</w:t>
      </w:r>
      <w:proofErr w:type="spellEnd"/>
      <w:r w:rsidR="002D399D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Randi Flaten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 xml:space="preserve">Fotball </w:t>
      </w:r>
      <w:r w:rsidR="002D399D">
        <w:rPr>
          <w:color w:val="auto"/>
          <w:sz w:val="23"/>
          <w:szCs w:val="23"/>
        </w:rPr>
        <w:t>:</w:t>
      </w:r>
      <w:proofErr w:type="gramEnd"/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2D399D">
        <w:rPr>
          <w:color w:val="auto"/>
          <w:sz w:val="23"/>
          <w:szCs w:val="23"/>
        </w:rPr>
        <w:t>Ivan Heggelund</w:t>
      </w:r>
      <w:r>
        <w:rPr>
          <w:color w:val="auto"/>
          <w:sz w:val="23"/>
          <w:szCs w:val="23"/>
        </w:rPr>
        <w:t xml:space="preserve">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Håndball</w:t>
      </w:r>
      <w:r w:rsidR="002D399D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Lars Gunnar Thoresen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Tennis</w:t>
      </w:r>
      <w:r w:rsidR="002D399D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NTA drifter Tennis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Volleyball</w:t>
      </w:r>
      <w:r w:rsidR="002D399D">
        <w:rPr>
          <w:color w:val="auto"/>
          <w:sz w:val="23"/>
          <w:szCs w:val="23"/>
        </w:rPr>
        <w:t>:</w:t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John Walstad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Oldermannsligaen</w:t>
      </w:r>
      <w:r w:rsidR="002D399D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8F7D10">
        <w:rPr>
          <w:color w:val="auto"/>
          <w:sz w:val="23"/>
          <w:szCs w:val="23"/>
        </w:rPr>
        <w:tab/>
      </w:r>
      <w:r w:rsidR="008F7D10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Geir Bjarte Sætre </w:t>
      </w:r>
    </w:p>
    <w:p w:rsidR="008F7D10" w:rsidRDefault="008F7D10" w:rsidP="004B312A">
      <w:pPr>
        <w:pStyle w:val="Default"/>
        <w:rPr>
          <w:color w:val="auto"/>
          <w:sz w:val="23"/>
          <w:szCs w:val="23"/>
        </w:rPr>
      </w:pPr>
    </w:p>
    <w:p w:rsidR="004B312A" w:rsidRPr="008F7D10" w:rsidRDefault="004B312A" w:rsidP="004B312A">
      <w:pPr>
        <w:pStyle w:val="Default"/>
        <w:rPr>
          <w:b/>
          <w:color w:val="auto"/>
          <w:sz w:val="23"/>
          <w:szCs w:val="23"/>
        </w:rPr>
      </w:pPr>
      <w:r w:rsidRPr="008F7D10">
        <w:rPr>
          <w:b/>
          <w:color w:val="auto"/>
          <w:sz w:val="23"/>
          <w:szCs w:val="23"/>
        </w:rPr>
        <w:t xml:space="preserve">Medlemmer </w:t>
      </w:r>
    </w:p>
    <w:p w:rsidR="008F7D10" w:rsidRDefault="008F7D10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pr. 31.12.15</w:t>
      </w:r>
      <w:r w:rsidR="004B312A">
        <w:rPr>
          <w:color w:val="auto"/>
          <w:sz w:val="23"/>
          <w:szCs w:val="23"/>
        </w:rPr>
        <w:t xml:space="preserve"> hadde Vestli idrettslag </w:t>
      </w:r>
      <w:r w:rsidR="00B44425">
        <w:rPr>
          <w:color w:val="auto"/>
          <w:sz w:val="23"/>
          <w:szCs w:val="23"/>
        </w:rPr>
        <w:t>640</w:t>
      </w:r>
      <w:r w:rsidR="004B312A">
        <w:rPr>
          <w:color w:val="auto"/>
          <w:sz w:val="23"/>
          <w:szCs w:val="23"/>
        </w:rPr>
        <w:t xml:space="preserve"> medlemmer,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B312A" w:rsidRPr="008F7D10" w:rsidRDefault="004B312A" w:rsidP="004B312A">
      <w:pPr>
        <w:pStyle w:val="Default"/>
        <w:rPr>
          <w:b/>
          <w:color w:val="auto"/>
          <w:sz w:val="23"/>
          <w:szCs w:val="23"/>
        </w:rPr>
      </w:pPr>
      <w:r w:rsidRPr="008F7D10">
        <w:rPr>
          <w:b/>
          <w:color w:val="auto"/>
          <w:sz w:val="23"/>
          <w:szCs w:val="23"/>
        </w:rPr>
        <w:t xml:space="preserve">Hovedstyremøter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Det har vært hold</w:t>
      </w:r>
      <w:r w:rsidR="008F7D10">
        <w:rPr>
          <w:color w:val="auto"/>
          <w:sz w:val="23"/>
          <w:szCs w:val="23"/>
        </w:rPr>
        <w:t>t 9</w:t>
      </w:r>
      <w:r>
        <w:rPr>
          <w:color w:val="auto"/>
          <w:sz w:val="23"/>
          <w:szCs w:val="23"/>
        </w:rPr>
        <w:t xml:space="preserve"> ordinære hovedstyremøter i perioden. </w:t>
      </w:r>
    </w:p>
    <w:p w:rsidR="008F7D10" w:rsidRDefault="008F7D10" w:rsidP="004B312A">
      <w:pPr>
        <w:pStyle w:val="Default"/>
        <w:rPr>
          <w:color w:val="auto"/>
          <w:sz w:val="23"/>
          <w:szCs w:val="23"/>
        </w:rPr>
      </w:pPr>
    </w:p>
    <w:p w:rsidR="004B312A" w:rsidRPr="008F7D10" w:rsidRDefault="004B312A" w:rsidP="004B312A">
      <w:pPr>
        <w:pStyle w:val="Default"/>
        <w:rPr>
          <w:b/>
          <w:color w:val="auto"/>
          <w:sz w:val="23"/>
          <w:szCs w:val="23"/>
        </w:rPr>
      </w:pPr>
      <w:r w:rsidRPr="008F7D10">
        <w:rPr>
          <w:b/>
          <w:color w:val="auto"/>
          <w:sz w:val="23"/>
          <w:szCs w:val="23"/>
        </w:rPr>
        <w:t xml:space="preserve">Revisorer </w:t>
      </w:r>
    </w:p>
    <w:p w:rsidR="008F7D10" w:rsidRDefault="00F51E09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BDO, avdeling Moss</w:t>
      </w:r>
    </w:p>
    <w:p w:rsidR="008F7D10" w:rsidRDefault="008F7D10" w:rsidP="004B312A">
      <w:pPr>
        <w:pStyle w:val="Default"/>
        <w:rPr>
          <w:color w:val="auto"/>
          <w:sz w:val="23"/>
          <w:szCs w:val="23"/>
        </w:rPr>
      </w:pPr>
    </w:p>
    <w:p w:rsidR="004B312A" w:rsidRPr="008F7D10" w:rsidRDefault="004B312A" w:rsidP="004B312A">
      <w:pPr>
        <w:pStyle w:val="Default"/>
        <w:rPr>
          <w:b/>
          <w:color w:val="auto"/>
          <w:sz w:val="23"/>
          <w:szCs w:val="23"/>
        </w:rPr>
      </w:pPr>
      <w:r w:rsidRPr="008F7D10">
        <w:rPr>
          <w:b/>
          <w:color w:val="auto"/>
          <w:sz w:val="23"/>
          <w:szCs w:val="23"/>
        </w:rPr>
        <w:t xml:space="preserve">Kontrollkomiteen </w:t>
      </w:r>
    </w:p>
    <w:p w:rsidR="008F7D10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Lasse Johannessen </w:t>
      </w:r>
      <w:r w:rsidR="008F7D10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Per Bråthen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B312A" w:rsidRPr="008F7D10" w:rsidRDefault="004B312A" w:rsidP="004B312A">
      <w:pPr>
        <w:pStyle w:val="Default"/>
        <w:rPr>
          <w:b/>
          <w:color w:val="auto"/>
          <w:sz w:val="23"/>
          <w:szCs w:val="23"/>
        </w:rPr>
      </w:pPr>
      <w:r w:rsidRPr="008F7D10">
        <w:rPr>
          <w:b/>
          <w:color w:val="auto"/>
          <w:sz w:val="23"/>
          <w:szCs w:val="23"/>
        </w:rPr>
        <w:t xml:space="preserve">Valgkomite </w:t>
      </w:r>
    </w:p>
    <w:p w:rsidR="004B312A" w:rsidRDefault="008F7D10" w:rsidP="004B31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Tone </w:t>
      </w:r>
      <w:proofErr w:type="spellStart"/>
      <w:r>
        <w:rPr>
          <w:color w:val="auto"/>
          <w:sz w:val="23"/>
          <w:szCs w:val="23"/>
        </w:rPr>
        <w:t>Jordhøy</w:t>
      </w:r>
      <w:proofErr w:type="spellEnd"/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proofErr w:type="spellStart"/>
      <w:r>
        <w:rPr>
          <w:color w:val="auto"/>
          <w:sz w:val="23"/>
          <w:szCs w:val="23"/>
        </w:rPr>
        <w:t>Nazar</w:t>
      </w:r>
      <w:proofErr w:type="spellEnd"/>
      <w:r>
        <w:rPr>
          <w:color w:val="auto"/>
          <w:sz w:val="23"/>
          <w:szCs w:val="23"/>
        </w:rPr>
        <w:t xml:space="preserve"> Khan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Frode Walde</w:t>
      </w:r>
    </w:p>
    <w:p w:rsidR="004B312A" w:rsidRDefault="004B312A" w:rsidP="004B312A">
      <w:pPr>
        <w:pStyle w:val="Default"/>
        <w:rPr>
          <w:color w:val="auto"/>
        </w:rPr>
      </w:pPr>
    </w:p>
    <w:p w:rsidR="008F7D10" w:rsidRDefault="008F7D10" w:rsidP="004B312A">
      <w:pPr>
        <w:pStyle w:val="Default"/>
        <w:pageBreakBefore/>
        <w:rPr>
          <w:b/>
          <w:bCs/>
          <w:color w:val="auto"/>
          <w:sz w:val="23"/>
          <w:szCs w:val="23"/>
        </w:rPr>
      </w:pPr>
    </w:p>
    <w:p w:rsidR="004B312A" w:rsidRDefault="004B312A" w:rsidP="004B312A">
      <w:pPr>
        <w:pStyle w:val="Default"/>
        <w:pageBreakBefore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Bane og anlegg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Driftsavtaler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Idrettslaget har driftsansvar for følgende kommunale anlegg: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Rommen grusbane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proofErr w:type="spellStart"/>
      <w:r>
        <w:rPr>
          <w:color w:val="auto"/>
          <w:sz w:val="23"/>
          <w:szCs w:val="23"/>
        </w:rPr>
        <w:t>Jesperud</w:t>
      </w:r>
      <w:proofErr w:type="spellEnd"/>
      <w:r>
        <w:rPr>
          <w:color w:val="auto"/>
          <w:sz w:val="23"/>
          <w:szCs w:val="23"/>
        </w:rPr>
        <w:t xml:space="preserve"> kunstgress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Stovnerhallen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Tennisanlegget Tokerud (satt bort til NTA)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 tillegg har følgende grupper tilsyns- og vedlikeholdsansvar tildelt av HS: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Fotballavdelingen </w:t>
      </w:r>
      <w:proofErr w:type="spellStart"/>
      <w:r>
        <w:rPr>
          <w:color w:val="auto"/>
          <w:sz w:val="23"/>
          <w:szCs w:val="23"/>
        </w:rPr>
        <w:t>Ballbingen</w:t>
      </w:r>
      <w:proofErr w:type="spellEnd"/>
      <w:r>
        <w:rPr>
          <w:color w:val="auto"/>
          <w:sz w:val="23"/>
          <w:szCs w:val="23"/>
        </w:rPr>
        <w:t xml:space="preserve"> ved klubbhuset </w:t>
      </w:r>
    </w:p>
    <w:p w:rsidR="006357CA" w:rsidRDefault="006357CA" w:rsidP="004B312A">
      <w:pPr>
        <w:pStyle w:val="Default"/>
        <w:rPr>
          <w:color w:val="auto"/>
          <w:sz w:val="23"/>
          <w:szCs w:val="23"/>
        </w:rPr>
      </w:pPr>
    </w:p>
    <w:p w:rsidR="006357CA" w:rsidRDefault="006357CA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Klubbhuset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Klubbhusdri</w:t>
      </w:r>
      <w:r w:rsidR="006357CA">
        <w:rPr>
          <w:color w:val="auto"/>
          <w:sz w:val="23"/>
          <w:szCs w:val="23"/>
        </w:rPr>
        <w:t>ften har vært underlagt HS, og herunder daglig leder.</w:t>
      </w:r>
    </w:p>
    <w:p w:rsidR="004B312A" w:rsidRDefault="006357C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Det har vært klubbhusvakt en gang</w:t>
      </w:r>
      <w:r w:rsidR="004B312A">
        <w:rPr>
          <w:color w:val="auto"/>
          <w:sz w:val="23"/>
          <w:szCs w:val="23"/>
        </w:rPr>
        <w:t xml:space="preserve"> i uken på klubbhuset gjennom hele året, se eget punkt.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Det ble engasjert nytt selsk</w:t>
      </w:r>
      <w:r w:rsidR="006357CA">
        <w:rPr>
          <w:color w:val="auto"/>
          <w:sz w:val="23"/>
          <w:szCs w:val="23"/>
        </w:rPr>
        <w:t>ap for vask av klubbhuset i 2015</w:t>
      </w:r>
      <w:r>
        <w:rPr>
          <w:color w:val="auto"/>
          <w:sz w:val="23"/>
          <w:szCs w:val="23"/>
        </w:rPr>
        <w:t xml:space="preserve">. Dette </w:t>
      </w:r>
      <w:r w:rsidR="006357CA">
        <w:rPr>
          <w:color w:val="auto"/>
          <w:sz w:val="23"/>
          <w:szCs w:val="23"/>
        </w:rPr>
        <w:t>er under vurdering.</w:t>
      </w:r>
      <w:r>
        <w:rPr>
          <w:color w:val="auto"/>
          <w:sz w:val="23"/>
          <w:szCs w:val="23"/>
        </w:rPr>
        <w:t xml:space="preserve"> </w:t>
      </w:r>
    </w:p>
    <w:p w:rsidR="004B312A" w:rsidRDefault="006357C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Klubbhuset var for 2015 utleid for kr </w:t>
      </w:r>
      <w:r w:rsidR="004B312A">
        <w:rPr>
          <w:color w:val="auto"/>
          <w:sz w:val="23"/>
          <w:szCs w:val="23"/>
        </w:rPr>
        <w:t xml:space="preserve">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Klubbhuset består av garderober for fotballen, utstyrslager for fotballen og HS, møterom, festsal, fotballkontor, klubbkontor og rommet til Oldermannsligaen.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 </w:t>
      </w:r>
    </w:p>
    <w:p w:rsidR="006357CA" w:rsidRDefault="006357CA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Økonomi.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Hovedstyret legger frem et regnskap som viser et positivt årsresultat på </w:t>
      </w:r>
    </w:p>
    <w:p w:rsidR="00B8677F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kr </w:t>
      </w:r>
      <w:r w:rsidR="00B8677F">
        <w:rPr>
          <w:color w:val="auto"/>
          <w:sz w:val="23"/>
          <w:szCs w:val="23"/>
        </w:rPr>
        <w:t>15.064,-</w:t>
      </w:r>
    </w:p>
    <w:p w:rsidR="00B8677F" w:rsidRDefault="00B8677F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 henhold til budsjett, ble det mindre inntekt til klubben da vi mistet bingomidler.</w:t>
      </w:r>
    </w:p>
    <w:p w:rsidR="00B8677F" w:rsidRDefault="00B8677F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Gruppene har allikevel hatt god kontroll på økonomien, og idrettslaget har vist måtehold. </w:t>
      </w:r>
    </w:p>
    <w:p w:rsidR="00B8677F" w:rsidRDefault="00B8677F" w:rsidP="004B312A">
      <w:pPr>
        <w:pStyle w:val="Default"/>
        <w:rPr>
          <w:color w:val="auto"/>
          <w:sz w:val="23"/>
          <w:szCs w:val="23"/>
        </w:rPr>
      </w:pPr>
    </w:p>
    <w:p w:rsidR="00E71FEF" w:rsidRDefault="004B312A" w:rsidP="004B312A">
      <w:pPr>
        <w:pStyle w:val="Default"/>
        <w:rPr>
          <w:b/>
          <w:bCs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Hovedstyret viser til gruppenes egne resultater. </w:t>
      </w: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E71FEF" w:rsidRDefault="00E71FEF" w:rsidP="004B312A">
      <w:pPr>
        <w:pStyle w:val="Default"/>
        <w:rPr>
          <w:b/>
          <w:bCs/>
          <w:color w:val="auto"/>
          <w:sz w:val="28"/>
          <w:szCs w:val="28"/>
        </w:rPr>
      </w:pPr>
    </w:p>
    <w:p w:rsidR="004B312A" w:rsidRPr="0089046E" w:rsidRDefault="004B312A" w:rsidP="004B312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4B312A" w:rsidRDefault="004B312A" w:rsidP="004B312A">
      <w:pPr>
        <w:pStyle w:val="Default"/>
        <w:pageBreakBefore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Forsikringer: </w:t>
      </w:r>
    </w:p>
    <w:p w:rsidR="004B312A" w:rsidRPr="00FB6290" w:rsidRDefault="004B312A" w:rsidP="004B312A">
      <w:pPr>
        <w:pStyle w:val="Default"/>
        <w:rPr>
          <w:b/>
          <w:color w:val="auto"/>
          <w:sz w:val="23"/>
          <w:szCs w:val="23"/>
        </w:rPr>
      </w:pPr>
      <w:r w:rsidRPr="00FB6290">
        <w:rPr>
          <w:b/>
          <w:color w:val="auto"/>
          <w:sz w:val="23"/>
          <w:szCs w:val="23"/>
        </w:rPr>
        <w:t xml:space="preserve">Idrettslaget har følgende forsikringer: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Klubbhuset,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Herunder maskin og løsøreforsikring, </w:t>
      </w:r>
      <w:proofErr w:type="spellStart"/>
      <w:r>
        <w:rPr>
          <w:color w:val="auto"/>
          <w:sz w:val="23"/>
          <w:szCs w:val="23"/>
        </w:rPr>
        <w:t>fullverdiforsikring</w:t>
      </w:r>
      <w:proofErr w:type="spellEnd"/>
      <w:r>
        <w:rPr>
          <w:color w:val="auto"/>
          <w:sz w:val="23"/>
          <w:szCs w:val="23"/>
        </w:rPr>
        <w:t xml:space="preserve"> og tap av leieinntekter.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Kiosk utenfor klubbhuset </w:t>
      </w:r>
    </w:p>
    <w:p w:rsidR="004B312A" w:rsidRDefault="004B312A" w:rsidP="004B312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Klubbforsikring, herunder underslagsforsikring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Stovnerhallen, innboforsikring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</w:p>
    <w:p w:rsidR="00FB6290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Forsikringspapire</w:t>
      </w:r>
      <w:r w:rsidR="00FB6290">
        <w:rPr>
          <w:color w:val="auto"/>
          <w:sz w:val="23"/>
          <w:szCs w:val="23"/>
        </w:rPr>
        <w:t>ne ligger arkivert hos regnskapsfører.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Klubbkontoret </w:t>
      </w:r>
    </w:p>
    <w:p w:rsidR="004B312A" w:rsidRDefault="00FB6290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Kontoret har i 2015</w:t>
      </w:r>
      <w:r w:rsidR="004B312A">
        <w:rPr>
          <w:color w:val="auto"/>
          <w:sz w:val="23"/>
          <w:szCs w:val="23"/>
        </w:rPr>
        <w:t xml:space="preserve"> v</w:t>
      </w:r>
      <w:r>
        <w:rPr>
          <w:color w:val="auto"/>
          <w:sz w:val="23"/>
          <w:szCs w:val="23"/>
        </w:rPr>
        <w:t>ært betjent av daglig leder Heidi Ophus</w:t>
      </w:r>
      <w:r w:rsidR="004B312A">
        <w:rPr>
          <w:color w:val="auto"/>
          <w:sz w:val="23"/>
          <w:szCs w:val="23"/>
        </w:rPr>
        <w:t xml:space="preserve">.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Hun har </w:t>
      </w:r>
      <w:r w:rsidR="00FB6290">
        <w:rPr>
          <w:color w:val="auto"/>
          <w:sz w:val="23"/>
          <w:szCs w:val="23"/>
        </w:rPr>
        <w:t xml:space="preserve">hatt </w:t>
      </w:r>
      <w:r>
        <w:rPr>
          <w:color w:val="auto"/>
          <w:sz w:val="23"/>
          <w:szCs w:val="23"/>
        </w:rPr>
        <w:t xml:space="preserve">kontortid </w:t>
      </w:r>
      <w:r w:rsidR="00FB6290">
        <w:rPr>
          <w:color w:val="auto"/>
          <w:sz w:val="23"/>
          <w:szCs w:val="23"/>
        </w:rPr>
        <w:t>onsdager mellom 13.00 og 15</w:t>
      </w:r>
      <w:r>
        <w:rPr>
          <w:color w:val="auto"/>
          <w:sz w:val="23"/>
          <w:szCs w:val="23"/>
        </w:rPr>
        <w:t xml:space="preserve">.00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Klubbkontoret har hatt ansvar for utleie av klubbhuset, tatt imot bestillinger, levert og tatt imot nøkler og hatt kontroll av lokalet slik at alt skal være i henhold til ønsket standard. </w:t>
      </w:r>
    </w:p>
    <w:p w:rsidR="00FB6290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Klubbkontoret har også sørget for at klubbhuset har blitt rengjort av innleid firma etter bruk.</w:t>
      </w:r>
    </w:p>
    <w:p w:rsidR="007D4F23" w:rsidRDefault="007D4F23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 tilknytning til klubbkontoret har Roy </w:t>
      </w:r>
      <w:proofErr w:type="spellStart"/>
      <w:r>
        <w:rPr>
          <w:color w:val="auto"/>
          <w:sz w:val="23"/>
          <w:szCs w:val="23"/>
        </w:rPr>
        <w:t>Ingand</w:t>
      </w:r>
      <w:proofErr w:type="spellEnd"/>
      <w:r>
        <w:rPr>
          <w:color w:val="auto"/>
          <w:sz w:val="23"/>
          <w:szCs w:val="23"/>
        </w:rPr>
        <w:t xml:space="preserve"> fungert som vaktmester for klubbhuset.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Regnskap: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Idrettslagets regnskapsfører i år vært Expert Regnskap, ved Ivan og Jorunn Heggelund. </w:t>
      </w:r>
    </w:p>
    <w:p w:rsidR="00FB6290" w:rsidRDefault="00FB6290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Marthafondet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Det har </w:t>
      </w:r>
      <w:r w:rsidR="00DB7D59">
        <w:rPr>
          <w:color w:val="auto"/>
          <w:sz w:val="23"/>
          <w:szCs w:val="23"/>
        </w:rPr>
        <w:t>vært en søknad til fondet i 2015, hvorpå den ble godkjent</w:t>
      </w:r>
      <w:r>
        <w:rPr>
          <w:color w:val="auto"/>
          <w:sz w:val="23"/>
          <w:szCs w:val="23"/>
        </w:rPr>
        <w:t xml:space="preserve">.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Vi vil igjen oppfordre gruppene til å benytte denne muligheten, da vi er helt sikre på at vi har barn/unge som på grunn av familiesituasjon faller utenfor det fellesskap vi er her for å ivareta.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Retningslinjer for Martha-fondet ligger på Vestli IL sine hjemmesider, www.vestliil.no </w:t>
      </w:r>
    </w:p>
    <w:p w:rsidR="00DB7D59" w:rsidRDefault="00DB7D59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Fullmakter: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Gruppelederne har fått fullmakt til å styre sine avdelinger. Alle skriftlig avtaler med forpliktelser for idrettslaget skal være fremvist for HS, og dersom ikke annet har vært avtalt, undertegnet av HS. </w:t>
      </w:r>
    </w:p>
    <w:p w:rsidR="00DB7D59" w:rsidRDefault="00DB7D59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Informasjonskanaler: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Vi ber samtlige grupper om å ivareta deres egne sider på www.vestliil.no på beste måte.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 tillegg finnes det </w:t>
      </w:r>
      <w:proofErr w:type="spellStart"/>
      <w:r>
        <w:rPr>
          <w:color w:val="auto"/>
          <w:sz w:val="23"/>
          <w:szCs w:val="23"/>
        </w:rPr>
        <w:t>fb</w:t>
      </w:r>
      <w:proofErr w:type="spellEnd"/>
      <w:r>
        <w:rPr>
          <w:color w:val="auto"/>
          <w:sz w:val="23"/>
          <w:szCs w:val="23"/>
        </w:rPr>
        <w:t xml:space="preserve">-side samlet for Vestli IL hvor informasjon vil bli lagt ut. </w:t>
      </w:r>
    </w:p>
    <w:p w:rsidR="00DB7D59" w:rsidRDefault="00DB7D59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Noen av lagene/gruppene </w:t>
      </w:r>
      <w:proofErr w:type="spellStart"/>
      <w:r>
        <w:rPr>
          <w:color w:val="auto"/>
          <w:sz w:val="23"/>
          <w:szCs w:val="23"/>
        </w:rPr>
        <w:t>ahr</w:t>
      </w:r>
      <w:proofErr w:type="spellEnd"/>
      <w:r>
        <w:rPr>
          <w:color w:val="auto"/>
          <w:sz w:val="23"/>
          <w:szCs w:val="23"/>
        </w:rPr>
        <w:t xml:space="preserve"> i 2015 etablert </w:t>
      </w:r>
      <w:proofErr w:type="spellStart"/>
      <w:r>
        <w:rPr>
          <w:color w:val="auto"/>
          <w:sz w:val="23"/>
          <w:szCs w:val="23"/>
        </w:rPr>
        <w:t>instagramkontoer</w:t>
      </w:r>
      <w:proofErr w:type="spellEnd"/>
      <w:r>
        <w:rPr>
          <w:color w:val="auto"/>
          <w:sz w:val="23"/>
          <w:szCs w:val="23"/>
        </w:rPr>
        <w:t xml:space="preserve">. Alle kontoer, </w:t>
      </w:r>
      <w:proofErr w:type="spellStart"/>
      <w:r>
        <w:rPr>
          <w:color w:val="auto"/>
          <w:sz w:val="23"/>
          <w:szCs w:val="23"/>
        </w:rPr>
        <w:t>fb</w:t>
      </w:r>
      <w:proofErr w:type="spellEnd"/>
      <w:r>
        <w:rPr>
          <w:color w:val="auto"/>
          <w:sz w:val="23"/>
          <w:szCs w:val="23"/>
        </w:rPr>
        <w:t xml:space="preserve"> sider vil bli publisert slik at alle kan gå inn og like sider.</w:t>
      </w:r>
    </w:p>
    <w:p w:rsidR="00DB7D59" w:rsidRDefault="00DB7D59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Sportslig: </w:t>
      </w:r>
    </w:p>
    <w:p w:rsidR="00E71FEF" w:rsidRDefault="004B312A" w:rsidP="004B312A">
      <w:pPr>
        <w:pStyle w:val="Default"/>
        <w:rPr>
          <w:b/>
          <w:bCs/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Vi henviser til gruppenes egne beretninger. </w:t>
      </w:r>
    </w:p>
    <w:p w:rsidR="004B312A" w:rsidRDefault="004B312A" w:rsidP="004B312A">
      <w:pPr>
        <w:pStyle w:val="Default"/>
        <w:rPr>
          <w:color w:val="auto"/>
          <w:sz w:val="28"/>
          <w:szCs w:val="28"/>
        </w:rPr>
      </w:pPr>
    </w:p>
    <w:p w:rsidR="004B312A" w:rsidRDefault="004B312A" w:rsidP="004B312A">
      <w:pPr>
        <w:pStyle w:val="Default"/>
        <w:rPr>
          <w:color w:val="auto"/>
        </w:rPr>
      </w:pPr>
    </w:p>
    <w:p w:rsidR="004B312A" w:rsidRDefault="004B312A" w:rsidP="004B312A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Klubbutviklingsprosessen: </w:t>
      </w:r>
    </w:p>
    <w:p w:rsidR="004B312A" w:rsidRDefault="00C36046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Arbeidet fortsatte i 2015, med Heidi Ophus som daglig leder. Hennes oppgaver var administrativt, samt være en aktivitetskoordinator</w:t>
      </w:r>
      <w:r w:rsidR="004B312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for ny idrett/aktivitet. I tillegg bemannet hun klubbkontoret.</w:t>
      </w:r>
    </w:p>
    <w:p w:rsidR="006D1821" w:rsidRDefault="006D1821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Daglig leder har bistått gruppene med diverse gjøremål og vært et knutepunkt mellom de ulike gruppene. </w:t>
      </w:r>
    </w:p>
    <w:p w:rsidR="00C36046" w:rsidRDefault="00C36046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Det har samtidig vært arrangert et seminar for bydelen, i forbindelse med at HSIL, Rommen og Vestli har etablert en samarbeidsgruppe. Dette er en forlengelse/resultat av klubbutviklingsprosessen som alle de tre klubbene har gått igjennom.</w:t>
      </w:r>
    </w:p>
    <w:p w:rsidR="00C36046" w:rsidRDefault="00C36046" w:rsidP="004B312A">
      <w:pPr>
        <w:pStyle w:val="Default"/>
        <w:rPr>
          <w:color w:val="auto"/>
          <w:sz w:val="23"/>
          <w:szCs w:val="23"/>
        </w:rPr>
      </w:pP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Representasjon: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Idrettslaget var representert i ISU (idrettens samarbeidsutvalg i bydel Stovner) ved: </w:t>
      </w:r>
    </w:p>
    <w:p w:rsidR="004B312A" w:rsidRDefault="00C36046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Jan Erik Tallhaug, med bytte av Bjørn Ophus i september.</w:t>
      </w:r>
    </w:p>
    <w:p w:rsidR="00C36046" w:rsidRDefault="00C36046" w:rsidP="004B312A">
      <w:pPr>
        <w:pStyle w:val="Default"/>
        <w:rPr>
          <w:color w:val="auto"/>
          <w:sz w:val="23"/>
          <w:szCs w:val="23"/>
        </w:rPr>
      </w:pPr>
    </w:p>
    <w:p w:rsidR="00C36046" w:rsidRDefault="00C36046" w:rsidP="004B312A">
      <w:pPr>
        <w:pStyle w:val="Default"/>
        <w:rPr>
          <w:color w:val="auto"/>
          <w:sz w:val="23"/>
          <w:szCs w:val="23"/>
        </w:rPr>
      </w:pPr>
    </w:p>
    <w:p w:rsidR="00C36046" w:rsidRDefault="00C36046" w:rsidP="004B312A">
      <w:pPr>
        <w:pStyle w:val="Default"/>
        <w:rPr>
          <w:color w:val="auto"/>
          <w:sz w:val="23"/>
          <w:szCs w:val="23"/>
        </w:rPr>
      </w:pPr>
    </w:p>
    <w:p w:rsidR="00C36046" w:rsidRDefault="00C36046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Oslo, 03 mars 2015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4B312A" w:rsidRDefault="004B312A" w:rsidP="004B31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Heidi Eriksen (s) </w:t>
      </w:r>
    </w:p>
    <w:p w:rsidR="004B312A" w:rsidRPr="00C36046" w:rsidRDefault="004B312A" w:rsidP="004B312A">
      <w:pPr>
        <w:pStyle w:val="Default"/>
        <w:rPr>
          <w:color w:val="auto"/>
          <w:sz w:val="23"/>
          <w:szCs w:val="23"/>
          <w:lang w:val="en-US"/>
        </w:rPr>
      </w:pPr>
      <w:r w:rsidRPr="00C36046">
        <w:rPr>
          <w:color w:val="auto"/>
          <w:sz w:val="23"/>
          <w:szCs w:val="23"/>
          <w:lang w:val="en-US"/>
        </w:rPr>
        <w:t xml:space="preserve">Bjørn Ophus (s) </w:t>
      </w:r>
      <w:r w:rsidR="00C36046">
        <w:rPr>
          <w:color w:val="auto"/>
          <w:sz w:val="23"/>
          <w:szCs w:val="23"/>
          <w:lang w:val="en-US"/>
        </w:rPr>
        <w:tab/>
      </w:r>
      <w:r w:rsidR="00C36046">
        <w:rPr>
          <w:color w:val="auto"/>
          <w:sz w:val="23"/>
          <w:szCs w:val="23"/>
          <w:lang w:val="en-US"/>
        </w:rPr>
        <w:tab/>
        <w:t xml:space="preserve">Pål </w:t>
      </w:r>
      <w:proofErr w:type="spellStart"/>
      <w:r w:rsidR="00C36046">
        <w:rPr>
          <w:color w:val="auto"/>
          <w:sz w:val="23"/>
          <w:szCs w:val="23"/>
          <w:lang w:val="en-US"/>
        </w:rPr>
        <w:t>Midtsæther</w:t>
      </w:r>
      <w:proofErr w:type="spellEnd"/>
      <w:r w:rsidR="00C36046">
        <w:rPr>
          <w:color w:val="auto"/>
          <w:sz w:val="23"/>
          <w:szCs w:val="23"/>
          <w:lang w:val="en-US"/>
        </w:rPr>
        <w:t xml:space="preserve"> (s)</w:t>
      </w:r>
    </w:p>
    <w:p w:rsidR="004B312A" w:rsidRPr="004B312A" w:rsidRDefault="004B312A" w:rsidP="004B312A">
      <w:pPr>
        <w:pStyle w:val="Default"/>
        <w:rPr>
          <w:color w:val="auto"/>
          <w:sz w:val="23"/>
          <w:szCs w:val="23"/>
          <w:lang w:val="en-US"/>
        </w:rPr>
      </w:pPr>
      <w:r w:rsidRPr="004B312A">
        <w:rPr>
          <w:color w:val="auto"/>
          <w:sz w:val="23"/>
          <w:szCs w:val="23"/>
          <w:lang w:val="en-US"/>
        </w:rPr>
        <w:t xml:space="preserve">Petter Aas (s) </w:t>
      </w:r>
      <w:r w:rsidR="00C36046">
        <w:rPr>
          <w:color w:val="auto"/>
          <w:sz w:val="23"/>
          <w:szCs w:val="23"/>
          <w:lang w:val="en-US"/>
        </w:rPr>
        <w:tab/>
      </w:r>
      <w:r w:rsidR="00C36046">
        <w:rPr>
          <w:color w:val="auto"/>
          <w:sz w:val="23"/>
          <w:szCs w:val="23"/>
          <w:lang w:val="en-US"/>
        </w:rPr>
        <w:tab/>
      </w:r>
      <w:r w:rsidR="00C36046">
        <w:rPr>
          <w:color w:val="auto"/>
          <w:sz w:val="23"/>
          <w:szCs w:val="23"/>
          <w:lang w:val="en-US"/>
        </w:rPr>
        <w:tab/>
      </w:r>
      <w:r w:rsidRPr="004B312A">
        <w:rPr>
          <w:color w:val="auto"/>
          <w:sz w:val="23"/>
          <w:szCs w:val="23"/>
          <w:lang w:val="en-US"/>
        </w:rPr>
        <w:t xml:space="preserve">Ivan Heggelund (s) </w:t>
      </w:r>
    </w:p>
    <w:p w:rsidR="004B312A" w:rsidRDefault="00C36046" w:rsidP="004B312A">
      <w:pPr>
        <w:pStyle w:val="Default"/>
        <w:rPr>
          <w:color w:val="auto"/>
          <w:sz w:val="23"/>
          <w:szCs w:val="23"/>
          <w:lang w:val="en-US"/>
        </w:rPr>
      </w:pPr>
      <w:r>
        <w:rPr>
          <w:color w:val="auto"/>
          <w:sz w:val="23"/>
          <w:szCs w:val="23"/>
          <w:lang w:val="en-US"/>
        </w:rPr>
        <w:t xml:space="preserve">Lars Gunnar </w:t>
      </w:r>
      <w:proofErr w:type="spellStart"/>
      <w:r>
        <w:rPr>
          <w:color w:val="auto"/>
          <w:sz w:val="23"/>
          <w:szCs w:val="23"/>
          <w:lang w:val="en-US"/>
        </w:rPr>
        <w:t>Thoresen</w:t>
      </w:r>
      <w:proofErr w:type="spellEnd"/>
      <w:r>
        <w:rPr>
          <w:color w:val="auto"/>
          <w:sz w:val="23"/>
          <w:szCs w:val="23"/>
          <w:lang w:val="en-US"/>
        </w:rPr>
        <w:t xml:space="preserve">(s) </w:t>
      </w:r>
      <w:r>
        <w:rPr>
          <w:color w:val="auto"/>
          <w:sz w:val="23"/>
          <w:szCs w:val="23"/>
          <w:lang w:val="en-US"/>
        </w:rPr>
        <w:tab/>
      </w:r>
      <w:r w:rsidR="004B312A" w:rsidRPr="00C36046">
        <w:rPr>
          <w:color w:val="auto"/>
          <w:sz w:val="23"/>
          <w:szCs w:val="23"/>
          <w:lang w:val="en-US"/>
        </w:rPr>
        <w:t xml:space="preserve">John </w:t>
      </w:r>
      <w:proofErr w:type="spellStart"/>
      <w:r w:rsidR="004B312A" w:rsidRPr="00C36046">
        <w:rPr>
          <w:color w:val="auto"/>
          <w:sz w:val="23"/>
          <w:szCs w:val="23"/>
          <w:lang w:val="en-US"/>
        </w:rPr>
        <w:t>Walstad</w:t>
      </w:r>
      <w:proofErr w:type="spellEnd"/>
      <w:r w:rsidR="004B312A" w:rsidRPr="00C36046">
        <w:rPr>
          <w:color w:val="auto"/>
          <w:sz w:val="23"/>
          <w:szCs w:val="23"/>
          <w:lang w:val="en-US"/>
        </w:rPr>
        <w:t xml:space="preserve"> (s) </w:t>
      </w:r>
    </w:p>
    <w:p w:rsidR="00C36046" w:rsidRPr="00C36046" w:rsidRDefault="00C36046" w:rsidP="004B312A">
      <w:pPr>
        <w:pStyle w:val="Default"/>
        <w:rPr>
          <w:color w:val="auto"/>
          <w:sz w:val="23"/>
          <w:szCs w:val="23"/>
          <w:lang w:val="en-US"/>
        </w:rPr>
      </w:pPr>
      <w:r>
        <w:rPr>
          <w:color w:val="auto"/>
          <w:sz w:val="23"/>
          <w:szCs w:val="23"/>
          <w:lang w:val="en-US"/>
        </w:rPr>
        <w:t>Geir Bjarte Sætre (s)</w:t>
      </w:r>
    </w:p>
    <w:p w:rsidR="004B312A" w:rsidRPr="00C36046" w:rsidRDefault="004B312A" w:rsidP="004B312A">
      <w:pPr>
        <w:pStyle w:val="Default"/>
        <w:rPr>
          <w:color w:val="auto"/>
          <w:lang w:val="en-US"/>
        </w:rPr>
      </w:pPr>
    </w:p>
    <w:p w:rsidR="00431DAF" w:rsidRPr="00C36046" w:rsidRDefault="004B312A" w:rsidP="004B312A">
      <w:pPr>
        <w:rPr>
          <w:lang w:val="en-US"/>
        </w:rPr>
      </w:pPr>
      <w:r w:rsidRPr="00C36046">
        <w:rPr>
          <w:sz w:val="23"/>
          <w:szCs w:val="23"/>
          <w:lang w:val="en-US"/>
        </w:rPr>
        <w:t>.</w:t>
      </w:r>
    </w:p>
    <w:sectPr w:rsidR="00431DAF" w:rsidRPr="00C3604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156" w:rsidRDefault="00580156" w:rsidP="00E71FEF">
      <w:pPr>
        <w:spacing w:after="0" w:line="240" w:lineRule="auto"/>
      </w:pPr>
      <w:r>
        <w:separator/>
      </w:r>
    </w:p>
  </w:endnote>
  <w:endnote w:type="continuationSeparator" w:id="0">
    <w:p w:rsidR="00580156" w:rsidRDefault="00580156" w:rsidP="00E71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FEF" w:rsidRDefault="00E71FEF">
    <w:pPr>
      <w:pStyle w:val="Bunntekst"/>
    </w:pPr>
    <w:r>
      <w:rPr>
        <w:b/>
        <w:bCs/>
        <w:sz w:val="28"/>
        <w:szCs w:val="28"/>
      </w:rPr>
      <w:t>Årsmøte Vestli IL 2015</w:t>
    </w:r>
    <w:r>
      <w:rPr>
        <w:b/>
        <w:bCs/>
        <w:sz w:val="28"/>
        <w:szCs w:val="28"/>
      </w:rPr>
      <w:t xml:space="preserve"> Hovedstyret</w:t>
    </w:r>
  </w:p>
  <w:p w:rsidR="00E71FEF" w:rsidRDefault="00E71FE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156" w:rsidRDefault="00580156" w:rsidP="00E71FEF">
      <w:pPr>
        <w:spacing w:after="0" w:line="240" w:lineRule="auto"/>
      </w:pPr>
      <w:r>
        <w:separator/>
      </w:r>
    </w:p>
  </w:footnote>
  <w:footnote w:type="continuationSeparator" w:id="0">
    <w:p w:rsidR="00580156" w:rsidRDefault="00580156" w:rsidP="00E71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FEF" w:rsidRDefault="00E71FEF">
    <w:pPr>
      <w:pStyle w:val="Topptekst"/>
    </w:pPr>
    <w:r>
      <w:rPr>
        <w:rFonts w:ascii="Arial" w:hAnsi="Arial" w:cs="Arial"/>
        <w:noProof/>
        <w:color w:val="0054A6"/>
        <w:sz w:val="18"/>
        <w:szCs w:val="18"/>
        <w:lang w:eastAsia="nb-NO"/>
      </w:rPr>
      <w:drawing>
        <wp:inline distT="0" distB="0" distL="0" distR="0" wp14:anchorId="60C05611" wp14:editId="4DB2AA9C">
          <wp:extent cx="5760720" cy="913285"/>
          <wp:effectExtent l="0" t="0" r="0" b="1270"/>
          <wp:docPr id="1" name="Bilde 1" descr="http://content.bloc.net/Files/SiteID/847/logo/2014/5/12/20140512164037542101-847.png?width=984&amp;height=156&amp;scale=both&amp;mode=stretch&amp;quality=90">
            <a:hlinkClick xmlns:a="http://schemas.openxmlformats.org/drawingml/2006/main" r:id="rId1" tooltip="&quot;Vestli IL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ontent.bloc.net/Files/SiteID/847/logo/2014/5/12/20140512164037542101-847.png?width=984&amp;height=156&amp;scale=both&amp;mode=stretch&amp;quality=90">
                    <a:hlinkClick r:id="rId1" tooltip="&quot;Vestli IL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3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1FEF" w:rsidRDefault="00E71FEF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12A"/>
    <w:rsid w:val="00013CAA"/>
    <w:rsid w:val="00014035"/>
    <w:rsid w:val="00043D70"/>
    <w:rsid w:val="00062092"/>
    <w:rsid w:val="00074792"/>
    <w:rsid w:val="000957DF"/>
    <w:rsid w:val="000C0EE9"/>
    <w:rsid w:val="00122815"/>
    <w:rsid w:val="00153E9B"/>
    <w:rsid w:val="00155E76"/>
    <w:rsid w:val="001701D4"/>
    <w:rsid w:val="0022548D"/>
    <w:rsid w:val="00260703"/>
    <w:rsid w:val="00266D41"/>
    <w:rsid w:val="002806B1"/>
    <w:rsid w:val="002D399D"/>
    <w:rsid w:val="002F047A"/>
    <w:rsid w:val="003300B8"/>
    <w:rsid w:val="003316E1"/>
    <w:rsid w:val="00393DDF"/>
    <w:rsid w:val="003C472E"/>
    <w:rsid w:val="003C701A"/>
    <w:rsid w:val="00431DAF"/>
    <w:rsid w:val="00436E25"/>
    <w:rsid w:val="00476813"/>
    <w:rsid w:val="004865D0"/>
    <w:rsid w:val="004A76E2"/>
    <w:rsid w:val="004B312A"/>
    <w:rsid w:val="004D0A47"/>
    <w:rsid w:val="004F071E"/>
    <w:rsid w:val="00506CF7"/>
    <w:rsid w:val="0052067F"/>
    <w:rsid w:val="0054405D"/>
    <w:rsid w:val="0054451F"/>
    <w:rsid w:val="005448C7"/>
    <w:rsid w:val="00561F88"/>
    <w:rsid w:val="00580156"/>
    <w:rsid w:val="005810C8"/>
    <w:rsid w:val="005C2C89"/>
    <w:rsid w:val="005E0235"/>
    <w:rsid w:val="005E74D8"/>
    <w:rsid w:val="00603210"/>
    <w:rsid w:val="00610517"/>
    <w:rsid w:val="006357CA"/>
    <w:rsid w:val="0064035F"/>
    <w:rsid w:val="0069097E"/>
    <w:rsid w:val="006C48F7"/>
    <w:rsid w:val="006D1821"/>
    <w:rsid w:val="00704044"/>
    <w:rsid w:val="007A6EBB"/>
    <w:rsid w:val="007D1333"/>
    <w:rsid w:val="007D4F23"/>
    <w:rsid w:val="007E743E"/>
    <w:rsid w:val="008068EC"/>
    <w:rsid w:val="00852B9A"/>
    <w:rsid w:val="0087008B"/>
    <w:rsid w:val="00880242"/>
    <w:rsid w:val="0089046E"/>
    <w:rsid w:val="00890489"/>
    <w:rsid w:val="008948DC"/>
    <w:rsid w:val="0089790E"/>
    <w:rsid w:val="008D1EBF"/>
    <w:rsid w:val="008E52D2"/>
    <w:rsid w:val="008F2723"/>
    <w:rsid w:val="008F7D10"/>
    <w:rsid w:val="0090503F"/>
    <w:rsid w:val="00926927"/>
    <w:rsid w:val="0092718E"/>
    <w:rsid w:val="0094476B"/>
    <w:rsid w:val="00945B41"/>
    <w:rsid w:val="00947E85"/>
    <w:rsid w:val="00962DB5"/>
    <w:rsid w:val="00963042"/>
    <w:rsid w:val="00980BE0"/>
    <w:rsid w:val="00990F5F"/>
    <w:rsid w:val="009C1526"/>
    <w:rsid w:val="009C6DB4"/>
    <w:rsid w:val="009F7CED"/>
    <w:rsid w:val="00A01F6E"/>
    <w:rsid w:val="00A04708"/>
    <w:rsid w:val="00A56E34"/>
    <w:rsid w:val="00A84F4A"/>
    <w:rsid w:val="00AB5EE7"/>
    <w:rsid w:val="00AD16C5"/>
    <w:rsid w:val="00AF59C0"/>
    <w:rsid w:val="00B10A8A"/>
    <w:rsid w:val="00B1398B"/>
    <w:rsid w:val="00B403F8"/>
    <w:rsid w:val="00B44425"/>
    <w:rsid w:val="00B75D8E"/>
    <w:rsid w:val="00B8677F"/>
    <w:rsid w:val="00B873D1"/>
    <w:rsid w:val="00BA46AA"/>
    <w:rsid w:val="00BE310C"/>
    <w:rsid w:val="00C01150"/>
    <w:rsid w:val="00C03F7A"/>
    <w:rsid w:val="00C11AEB"/>
    <w:rsid w:val="00C36046"/>
    <w:rsid w:val="00C71641"/>
    <w:rsid w:val="00C74B54"/>
    <w:rsid w:val="00C87A98"/>
    <w:rsid w:val="00CA2ECE"/>
    <w:rsid w:val="00CC38E8"/>
    <w:rsid w:val="00CD0ECC"/>
    <w:rsid w:val="00CF7322"/>
    <w:rsid w:val="00D0053A"/>
    <w:rsid w:val="00D00F56"/>
    <w:rsid w:val="00D81772"/>
    <w:rsid w:val="00D97F3A"/>
    <w:rsid w:val="00DA6230"/>
    <w:rsid w:val="00DB7D59"/>
    <w:rsid w:val="00DC4E22"/>
    <w:rsid w:val="00DE1333"/>
    <w:rsid w:val="00DE5F50"/>
    <w:rsid w:val="00DF743D"/>
    <w:rsid w:val="00E14A7E"/>
    <w:rsid w:val="00E44A80"/>
    <w:rsid w:val="00E52901"/>
    <w:rsid w:val="00E62952"/>
    <w:rsid w:val="00E71FEF"/>
    <w:rsid w:val="00E815CE"/>
    <w:rsid w:val="00E83DB5"/>
    <w:rsid w:val="00E96810"/>
    <w:rsid w:val="00EA18DB"/>
    <w:rsid w:val="00ED7601"/>
    <w:rsid w:val="00EF2020"/>
    <w:rsid w:val="00F20C3C"/>
    <w:rsid w:val="00F22819"/>
    <w:rsid w:val="00F51E09"/>
    <w:rsid w:val="00F55D65"/>
    <w:rsid w:val="00F6102A"/>
    <w:rsid w:val="00F63C28"/>
    <w:rsid w:val="00F65CE1"/>
    <w:rsid w:val="00F7012C"/>
    <w:rsid w:val="00FB6290"/>
    <w:rsid w:val="00FE7F9B"/>
    <w:rsid w:val="00FF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4B3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E71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1FEF"/>
  </w:style>
  <w:style w:type="paragraph" w:styleId="Bunntekst">
    <w:name w:val="footer"/>
    <w:basedOn w:val="Normal"/>
    <w:link w:val="BunntekstTegn"/>
    <w:uiPriority w:val="99"/>
    <w:unhideWhenUsed/>
    <w:rsid w:val="00E71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71FEF"/>
  </w:style>
  <w:style w:type="paragraph" w:styleId="Bobletekst">
    <w:name w:val="Balloon Text"/>
    <w:basedOn w:val="Normal"/>
    <w:link w:val="BobletekstTegn"/>
    <w:uiPriority w:val="99"/>
    <w:semiHidden/>
    <w:unhideWhenUsed/>
    <w:rsid w:val="00E71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1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4B3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E71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1FEF"/>
  </w:style>
  <w:style w:type="paragraph" w:styleId="Bunntekst">
    <w:name w:val="footer"/>
    <w:basedOn w:val="Normal"/>
    <w:link w:val="BunntekstTegn"/>
    <w:uiPriority w:val="99"/>
    <w:unhideWhenUsed/>
    <w:rsid w:val="00E71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71FEF"/>
  </w:style>
  <w:style w:type="paragraph" w:styleId="Bobletekst">
    <w:name w:val="Balloon Text"/>
    <w:basedOn w:val="Normal"/>
    <w:link w:val="BobletekstTegn"/>
    <w:uiPriority w:val="99"/>
    <w:semiHidden/>
    <w:unhideWhenUsed/>
    <w:rsid w:val="00E71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1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post@vestliil.n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vestliil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5635A134</Template>
  <TotalTime>64</TotalTime>
  <Pages>1</Pages>
  <Words>907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DnB NOR ASA</Company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Eriksen, Jakob Bergmann</dc:creator>
  <cp:lastModifiedBy>Eriksen, Jakob Bergmann</cp:lastModifiedBy>
  <cp:revision>13</cp:revision>
  <dcterms:created xsi:type="dcterms:W3CDTF">2016-03-07T19:50:00Z</dcterms:created>
  <dcterms:modified xsi:type="dcterms:W3CDTF">2016-03-07T20:55:00Z</dcterms:modified>
</cp:coreProperties>
</file>