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08"/>
        <w:gridCol w:w="1560"/>
        <w:gridCol w:w="1252"/>
        <w:gridCol w:w="2291"/>
        <w:gridCol w:w="284"/>
        <w:gridCol w:w="1276"/>
        <w:gridCol w:w="3402"/>
      </w:tblGrid>
      <w:tr w:rsidR="00BE2534" w:rsidTr="00D96899">
        <w:tc>
          <w:tcPr>
            <w:tcW w:w="5211" w:type="dxa"/>
            <w:gridSpan w:val="4"/>
          </w:tcPr>
          <w:p w:rsidR="00BE2534" w:rsidRDefault="00BE2534">
            <w:pPr>
              <w:rPr>
                <w:sz w:val="4"/>
              </w:rPr>
            </w:pPr>
            <w:bookmarkStart w:id="0" w:name="HerFørUtskrift"/>
            <w:bookmarkStart w:id="1" w:name="fotnotemerke" w:colFirst="1" w:colLast="1"/>
            <w:bookmarkEnd w:id="0"/>
            <w:r>
              <w:rPr>
                <w:sz w:val="4"/>
              </w:rPr>
              <w:t>c</w:t>
            </w:r>
          </w:p>
        </w:tc>
        <w:tc>
          <w:tcPr>
            <w:tcW w:w="4962" w:type="dxa"/>
            <w:gridSpan w:val="3"/>
          </w:tcPr>
          <w:p w:rsidR="00BE2534" w:rsidRDefault="00BE2534">
            <w:pPr>
              <w:rPr>
                <w:vanish/>
                <w:sz w:val="4"/>
              </w:rPr>
            </w:pPr>
          </w:p>
        </w:tc>
      </w:tr>
      <w:bookmarkEnd w:id="1"/>
      <w:tr w:rsidR="00BE2534" w:rsidTr="00D96899">
        <w:tblPrEx>
          <w:tblBorders>
            <w:top w:val="single" w:sz="24" w:space="0" w:color="auto"/>
            <w:right w:val="single" w:sz="24" w:space="0" w:color="auto"/>
          </w:tblBorders>
          <w:tblCellMar>
            <w:left w:w="107" w:type="dxa"/>
            <w:right w:w="107" w:type="dxa"/>
          </w:tblCellMar>
        </w:tblPrEx>
        <w:trPr>
          <w:gridBefore w:val="1"/>
          <w:wBefore w:w="108" w:type="dxa"/>
        </w:trPr>
        <w:tc>
          <w:tcPr>
            <w:tcW w:w="2812" w:type="dxa"/>
            <w:gridSpan w:val="2"/>
            <w:tcBorders>
              <w:top w:val="single" w:sz="24" w:space="0" w:color="auto"/>
              <w:left w:val="single" w:sz="6" w:space="0" w:color="auto"/>
            </w:tcBorders>
          </w:tcPr>
          <w:p w:rsidR="00BE2534" w:rsidRDefault="001B0F81">
            <w:pPr>
              <w:spacing w:before="240"/>
            </w:pPr>
            <w:r>
              <w:rPr>
                <w:noProof/>
              </w:rPr>
              <w:drawing>
                <wp:inline distT="0" distB="0" distL="0" distR="0">
                  <wp:extent cx="1424940" cy="797560"/>
                  <wp:effectExtent l="0" t="0" r="3810" b="254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3" w:type="dxa"/>
            <w:gridSpan w:val="4"/>
            <w:tcBorders>
              <w:top w:val="single" w:sz="24" w:space="0" w:color="auto"/>
            </w:tcBorders>
            <w:shd w:val="pct5" w:color="auto" w:fill="auto"/>
          </w:tcPr>
          <w:p w:rsidR="00BE2534" w:rsidRPr="00B96BA3" w:rsidRDefault="00FB5CED" w:rsidP="00FB5CED">
            <w:pPr>
              <w:pStyle w:val="Tittel"/>
            </w:pPr>
            <w:r>
              <w:t>Foreldremøte 2002</w:t>
            </w:r>
          </w:p>
        </w:tc>
      </w:tr>
      <w:tr w:rsidR="00BE2534" w:rsidTr="00D96899">
        <w:tblPrEx>
          <w:tblBorders>
            <w:top w:val="single" w:sz="24" w:space="0" w:color="auto"/>
            <w:right w:val="single" w:sz="24" w:space="0" w:color="auto"/>
          </w:tblBorders>
          <w:tblCellMar>
            <w:left w:w="107" w:type="dxa"/>
            <w:right w:w="107" w:type="dxa"/>
          </w:tblCellMar>
        </w:tblPrEx>
        <w:trPr>
          <w:gridBefore w:val="1"/>
          <w:wBefore w:w="108" w:type="dxa"/>
        </w:trPr>
        <w:tc>
          <w:tcPr>
            <w:tcW w:w="2812" w:type="dxa"/>
            <w:gridSpan w:val="2"/>
            <w:tcBorders>
              <w:top w:val="single" w:sz="18" w:space="0" w:color="auto"/>
              <w:left w:val="single" w:sz="6" w:space="0" w:color="auto"/>
              <w:bottom w:val="nil"/>
            </w:tcBorders>
            <w:shd w:val="pct5" w:color="auto" w:fill="auto"/>
          </w:tcPr>
          <w:p w:rsidR="00BE2534" w:rsidRDefault="00BE2534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Tid (dato, fra kl til kl):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bottom w:val="nil"/>
            </w:tcBorders>
          </w:tcPr>
          <w:p w:rsidR="00BE2534" w:rsidRPr="00BA0F96" w:rsidRDefault="00FB5CED" w:rsidP="00FB5CED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 xml:space="preserve">15 februar </w:t>
            </w:r>
            <w:r w:rsidR="00D2177B">
              <w:rPr>
                <w:sz w:val="20"/>
              </w:rPr>
              <w:t>201</w:t>
            </w:r>
            <w:r w:rsidR="00637281" w:rsidRPr="00BA0F96">
              <w:rPr>
                <w:sz w:val="20"/>
              </w:rPr>
              <w:t xml:space="preserve"> </w:t>
            </w:r>
            <w:r>
              <w:rPr>
                <w:sz w:val="20"/>
              </w:rPr>
              <w:t>183</w:t>
            </w:r>
            <w:r w:rsidR="006C3BA3">
              <w:rPr>
                <w:sz w:val="20"/>
              </w:rPr>
              <w:t>0</w:t>
            </w:r>
            <w:r w:rsidR="00605C9A">
              <w:rPr>
                <w:sz w:val="20"/>
              </w:rPr>
              <w:t xml:space="preserve"> </w:t>
            </w:r>
            <w:r w:rsidR="006C3BA3">
              <w:rPr>
                <w:sz w:val="20"/>
              </w:rPr>
              <w:t>–</w:t>
            </w:r>
            <w:r w:rsidR="00605C9A">
              <w:rPr>
                <w:sz w:val="20"/>
              </w:rPr>
              <w:t xml:space="preserve"> </w:t>
            </w:r>
            <w:r>
              <w:rPr>
                <w:sz w:val="20"/>
              </w:rPr>
              <w:t>193</w:t>
            </w:r>
            <w:r w:rsidR="007D6B0F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bottom w:val="nil"/>
            </w:tcBorders>
            <w:shd w:val="pct5" w:color="auto" w:fill="auto"/>
          </w:tcPr>
          <w:p w:rsidR="00BE2534" w:rsidRDefault="00BE2534">
            <w:pPr>
              <w:pStyle w:val="Brdtekst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Sted:</w:t>
            </w:r>
          </w:p>
        </w:tc>
        <w:tc>
          <w:tcPr>
            <w:tcW w:w="3402" w:type="dxa"/>
            <w:tcBorders>
              <w:top w:val="single" w:sz="18" w:space="0" w:color="auto"/>
              <w:bottom w:val="nil"/>
            </w:tcBorders>
          </w:tcPr>
          <w:p w:rsidR="00BE2534" w:rsidRPr="00BA0F96" w:rsidRDefault="00FB5CED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MIL Klubbhus</w:t>
            </w:r>
          </w:p>
        </w:tc>
      </w:tr>
      <w:tr w:rsidR="00BE2534" w:rsidTr="00D96899">
        <w:tblPrEx>
          <w:tblBorders>
            <w:top w:val="single" w:sz="24" w:space="0" w:color="auto"/>
            <w:right w:val="single" w:sz="24" w:space="0" w:color="auto"/>
          </w:tblBorders>
          <w:tblCellMar>
            <w:left w:w="107" w:type="dxa"/>
            <w:right w:w="107" w:type="dxa"/>
          </w:tblCellMar>
        </w:tblPrEx>
        <w:trPr>
          <w:gridBefore w:val="1"/>
          <w:wBefore w:w="108" w:type="dxa"/>
        </w:trPr>
        <w:tc>
          <w:tcPr>
            <w:tcW w:w="28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:rsidR="00BE2534" w:rsidRDefault="00BE2534" w:rsidP="00506330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Innkalt av </w:t>
            </w:r>
            <w:r w:rsidR="00506330">
              <w:rPr>
                <w:rFonts w:ascii="Arial" w:hAnsi="Arial"/>
                <w:b/>
                <w:sz w:val="20"/>
              </w:rPr>
              <w:t>person</w:t>
            </w:r>
            <w:r>
              <w:rPr>
                <w:rFonts w:ascii="Arial" w:hAnsi="Arial"/>
                <w:b/>
                <w:sz w:val="20"/>
              </w:rPr>
              <w:t>:</w:t>
            </w:r>
          </w:p>
        </w:tc>
        <w:tc>
          <w:tcPr>
            <w:tcW w:w="7253" w:type="dxa"/>
            <w:gridSpan w:val="4"/>
            <w:tcBorders>
              <w:top w:val="nil"/>
              <w:bottom w:val="single" w:sz="6" w:space="0" w:color="auto"/>
            </w:tcBorders>
          </w:tcPr>
          <w:p w:rsidR="00BE2534" w:rsidRPr="00BA0F96" w:rsidRDefault="00FB5CED">
            <w:pPr>
              <w:pStyle w:val="Brdtekst"/>
              <w:rPr>
                <w:sz w:val="20"/>
              </w:rPr>
            </w:pPr>
            <w:bookmarkStart w:id="2" w:name="UnitName"/>
            <w:bookmarkEnd w:id="2"/>
            <w:r>
              <w:rPr>
                <w:sz w:val="20"/>
              </w:rPr>
              <w:t>Roy Grønvold</w:t>
            </w:r>
          </w:p>
        </w:tc>
      </w:tr>
      <w:tr w:rsidR="00BE2534" w:rsidTr="00D96899">
        <w:tblPrEx>
          <w:tblBorders>
            <w:top w:val="single" w:sz="24" w:space="0" w:color="auto"/>
            <w:right w:val="single" w:sz="24" w:space="0" w:color="auto"/>
          </w:tblBorders>
          <w:tblCellMar>
            <w:left w:w="107" w:type="dxa"/>
            <w:right w:w="107" w:type="dxa"/>
          </w:tblCellMar>
        </w:tblPrEx>
        <w:trPr>
          <w:gridBefore w:val="1"/>
          <w:wBefore w:w="108" w:type="dxa"/>
        </w:trPr>
        <w:tc>
          <w:tcPr>
            <w:tcW w:w="1560" w:type="dxa"/>
            <w:tcBorders>
              <w:top w:val="nil"/>
              <w:left w:val="single" w:sz="6" w:space="0" w:color="auto"/>
            </w:tcBorders>
            <w:shd w:val="pct5" w:color="auto" w:fill="auto"/>
          </w:tcPr>
          <w:p w:rsidR="00BE2534" w:rsidRDefault="00BE2534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Ordstyrer:</w:t>
            </w:r>
          </w:p>
        </w:tc>
        <w:tc>
          <w:tcPr>
            <w:tcW w:w="3827" w:type="dxa"/>
            <w:gridSpan w:val="3"/>
            <w:tcBorders>
              <w:top w:val="nil"/>
            </w:tcBorders>
          </w:tcPr>
          <w:p w:rsidR="00BE2534" w:rsidRPr="00BA0F96" w:rsidRDefault="00FB5CED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Roy G</w:t>
            </w:r>
          </w:p>
        </w:tc>
        <w:tc>
          <w:tcPr>
            <w:tcW w:w="1276" w:type="dxa"/>
            <w:tcBorders>
              <w:top w:val="nil"/>
            </w:tcBorders>
            <w:shd w:val="pct5" w:color="auto" w:fill="auto"/>
          </w:tcPr>
          <w:p w:rsidR="00BE2534" w:rsidRDefault="00BE2534">
            <w:pPr>
              <w:pStyle w:val="Brdtekst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Referent:</w:t>
            </w:r>
          </w:p>
        </w:tc>
        <w:tc>
          <w:tcPr>
            <w:tcW w:w="3402" w:type="dxa"/>
            <w:tcBorders>
              <w:top w:val="nil"/>
            </w:tcBorders>
          </w:tcPr>
          <w:p w:rsidR="00BE2534" w:rsidRPr="00BA0F96" w:rsidRDefault="00FB5CED" w:rsidP="00FB5CED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Bjørn</w:t>
            </w:r>
          </w:p>
        </w:tc>
      </w:tr>
      <w:tr w:rsidR="00BE2534" w:rsidRPr="002F78E3" w:rsidTr="00D96899">
        <w:tblPrEx>
          <w:tblBorders>
            <w:top w:val="single" w:sz="24" w:space="0" w:color="auto"/>
            <w:right w:val="single" w:sz="24" w:space="0" w:color="auto"/>
          </w:tblBorders>
          <w:tblCellMar>
            <w:left w:w="107" w:type="dxa"/>
            <w:right w:w="107" w:type="dxa"/>
          </w:tblCellMar>
        </w:tblPrEx>
        <w:trPr>
          <w:gridBefore w:val="1"/>
          <w:wBefore w:w="108" w:type="dxa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</w:tcBorders>
            <w:shd w:val="pct5" w:color="auto" w:fill="auto"/>
          </w:tcPr>
          <w:p w:rsidR="00C019B1" w:rsidRDefault="00BE2534" w:rsidP="00637281">
            <w:pPr>
              <w:pStyle w:val="Brdtekst"/>
            </w:pPr>
            <w:r>
              <w:t>Deltakere:</w:t>
            </w:r>
          </w:p>
          <w:p w:rsidR="00B364F6" w:rsidRDefault="00B364F6" w:rsidP="00EC31CB">
            <w:pPr>
              <w:pStyle w:val="Brdtekstpaaflgende"/>
            </w:pPr>
          </w:p>
          <w:p w:rsidR="00EC31CB" w:rsidRPr="00EC31CB" w:rsidRDefault="00EC31CB" w:rsidP="00EC31CB">
            <w:pPr>
              <w:pStyle w:val="Brdtekstpaaflgende"/>
            </w:pPr>
            <w:r>
              <w:t xml:space="preserve">Ikke </w:t>
            </w:r>
            <w:r w:rsidR="002F78E3">
              <w:t>til</w:t>
            </w:r>
            <w:r w:rsidR="00B364F6">
              <w:t xml:space="preserve"> </w:t>
            </w:r>
            <w:r w:rsidR="002F78E3">
              <w:t>stede:</w:t>
            </w:r>
          </w:p>
        </w:tc>
        <w:tc>
          <w:tcPr>
            <w:tcW w:w="8505" w:type="dxa"/>
            <w:gridSpan w:val="5"/>
            <w:tcBorders>
              <w:top w:val="nil"/>
              <w:bottom w:val="nil"/>
            </w:tcBorders>
          </w:tcPr>
          <w:p w:rsidR="001B0F81" w:rsidRPr="00FB5CED" w:rsidRDefault="00FB5CED" w:rsidP="00FF2AB1">
            <w:pPr>
              <w:pStyle w:val="Brdtekstpaaflgende"/>
              <w:rPr>
                <w:sz w:val="20"/>
                <w:lang w:val="en-US"/>
              </w:rPr>
            </w:pPr>
            <w:r w:rsidRPr="00FB5CED">
              <w:rPr>
                <w:sz w:val="20"/>
                <w:lang w:val="en-US"/>
              </w:rPr>
              <w:t>Bjørn</w:t>
            </w:r>
            <w:r>
              <w:rPr>
                <w:sz w:val="20"/>
                <w:lang w:val="en-US"/>
              </w:rPr>
              <w:t xml:space="preserve"> H</w:t>
            </w:r>
            <w:r w:rsidR="003F7E79" w:rsidRPr="00FB5CED">
              <w:rPr>
                <w:sz w:val="20"/>
                <w:lang w:val="en-US"/>
              </w:rPr>
              <w:t>,</w:t>
            </w:r>
            <w:r w:rsidR="00AB0E29" w:rsidRPr="00FB5CED">
              <w:rPr>
                <w:sz w:val="20"/>
                <w:lang w:val="en-US"/>
              </w:rPr>
              <w:t xml:space="preserve"> </w:t>
            </w:r>
            <w:r w:rsidRPr="00FB5CED">
              <w:rPr>
                <w:sz w:val="20"/>
                <w:lang w:val="en-US"/>
              </w:rPr>
              <w:t>Mona</w:t>
            </w:r>
            <w:r>
              <w:rPr>
                <w:sz w:val="20"/>
                <w:lang w:val="en-US"/>
              </w:rPr>
              <w:t xml:space="preserve"> R</w:t>
            </w:r>
            <w:r w:rsidRPr="00FB5CED">
              <w:rPr>
                <w:sz w:val="20"/>
                <w:lang w:val="en-US"/>
              </w:rPr>
              <w:t>, Cathrine</w:t>
            </w:r>
            <w:r>
              <w:rPr>
                <w:sz w:val="20"/>
                <w:lang w:val="en-US"/>
              </w:rPr>
              <w:t xml:space="preserve"> F</w:t>
            </w:r>
            <w:r w:rsidRPr="00FB5CED">
              <w:rPr>
                <w:sz w:val="20"/>
                <w:lang w:val="en-US"/>
              </w:rPr>
              <w:t xml:space="preserve">, Roy K, </w:t>
            </w:r>
            <w:proofErr w:type="spellStart"/>
            <w:r w:rsidRPr="00FB5CED">
              <w:rPr>
                <w:sz w:val="20"/>
                <w:lang w:val="en-US"/>
              </w:rPr>
              <w:t>Thorstein</w:t>
            </w:r>
            <w:proofErr w:type="spellEnd"/>
            <w:r>
              <w:rPr>
                <w:sz w:val="20"/>
                <w:lang w:val="en-US"/>
              </w:rPr>
              <w:t xml:space="preserve"> I</w:t>
            </w:r>
            <w:r w:rsidR="006F4E2E">
              <w:rPr>
                <w:sz w:val="20"/>
                <w:lang w:val="en-US"/>
              </w:rPr>
              <w:t xml:space="preserve">, </w:t>
            </w:r>
            <w:proofErr w:type="spellStart"/>
            <w:r w:rsidR="006F4E2E">
              <w:rPr>
                <w:sz w:val="20"/>
                <w:lang w:val="en-US"/>
              </w:rPr>
              <w:t>Trude</w:t>
            </w:r>
            <w:proofErr w:type="spellEnd"/>
            <w:r w:rsidR="006F4E2E">
              <w:rPr>
                <w:sz w:val="20"/>
                <w:lang w:val="en-US"/>
              </w:rPr>
              <w:t xml:space="preserve"> N</w:t>
            </w:r>
            <w:r w:rsidRPr="00FB5CED">
              <w:rPr>
                <w:sz w:val="20"/>
                <w:lang w:val="en-US"/>
              </w:rPr>
              <w:t xml:space="preserve">, </w:t>
            </w:r>
            <w:proofErr w:type="spellStart"/>
            <w:r w:rsidRPr="00FB5CED">
              <w:rPr>
                <w:sz w:val="20"/>
                <w:lang w:val="en-US"/>
              </w:rPr>
              <w:t>Siv</w:t>
            </w:r>
            <w:proofErr w:type="spellEnd"/>
            <w:r>
              <w:rPr>
                <w:sz w:val="20"/>
                <w:lang w:val="en-US"/>
              </w:rPr>
              <w:t xml:space="preserve"> H</w:t>
            </w:r>
            <w:r w:rsidRPr="00FB5CED">
              <w:rPr>
                <w:sz w:val="20"/>
                <w:lang w:val="en-US"/>
              </w:rPr>
              <w:t xml:space="preserve">, </w:t>
            </w:r>
            <w:r>
              <w:rPr>
                <w:sz w:val="20"/>
                <w:lang w:val="en-US"/>
              </w:rPr>
              <w:t>Tone K</w:t>
            </w:r>
            <w:r w:rsidR="00DD704E">
              <w:rPr>
                <w:sz w:val="20"/>
                <w:lang w:val="en-US"/>
              </w:rPr>
              <w:t xml:space="preserve"> </w:t>
            </w:r>
            <w:proofErr w:type="spellStart"/>
            <w:r w:rsidR="00DD704E">
              <w:rPr>
                <w:sz w:val="20"/>
                <w:lang w:val="en-US"/>
              </w:rPr>
              <w:t>og</w:t>
            </w:r>
            <w:proofErr w:type="spellEnd"/>
            <w:r w:rsidR="00DD704E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Gunnar R</w:t>
            </w:r>
          </w:p>
          <w:p w:rsidR="00CF0C1D" w:rsidRPr="001B0F81" w:rsidRDefault="00CF0C1D" w:rsidP="00AB0E29">
            <w:pPr>
              <w:pStyle w:val="Brdtekstpaaflgende"/>
              <w:rPr>
                <w:sz w:val="20"/>
              </w:rPr>
            </w:pPr>
          </w:p>
        </w:tc>
      </w:tr>
    </w:tbl>
    <w:p w:rsidR="00BE2534" w:rsidRPr="002F78E3" w:rsidRDefault="00BE2534">
      <w:pPr>
        <w:rPr>
          <w:sz w:val="10"/>
        </w:rPr>
      </w:pPr>
    </w:p>
    <w:tbl>
      <w:tblPr>
        <w:tblW w:w="0" w:type="auto"/>
        <w:tblInd w:w="107" w:type="dxa"/>
        <w:tblBorders>
          <w:top w:val="single" w:sz="24" w:space="0" w:color="auto"/>
          <w:right w:val="single" w:sz="2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1560"/>
        <w:gridCol w:w="6237"/>
        <w:gridCol w:w="1132"/>
        <w:gridCol w:w="1136"/>
      </w:tblGrid>
      <w:tr w:rsidR="00BE2534" w:rsidTr="00973A79">
        <w:trPr>
          <w:tblHeader/>
        </w:trPr>
        <w:tc>
          <w:tcPr>
            <w:tcW w:w="1560" w:type="dxa"/>
            <w:tcBorders>
              <w:top w:val="single" w:sz="24" w:space="0" w:color="auto"/>
              <w:left w:val="single" w:sz="6" w:space="0" w:color="auto"/>
              <w:bottom w:val="nil"/>
            </w:tcBorders>
            <w:shd w:val="pct5" w:color="auto" w:fill="auto"/>
          </w:tcPr>
          <w:p w:rsidR="00BE2534" w:rsidRDefault="00BE2534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Sak</w:t>
            </w:r>
          </w:p>
        </w:tc>
        <w:tc>
          <w:tcPr>
            <w:tcW w:w="6237" w:type="dxa"/>
            <w:tcBorders>
              <w:top w:val="single" w:sz="24" w:space="0" w:color="auto"/>
              <w:bottom w:val="nil"/>
            </w:tcBorders>
            <w:shd w:val="pct5" w:color="auto" w:fill="auto"/>
          </w:tcPr>
          <w:p w:rsidR="00BE2534" w:rsidRDefault="00BE2534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Diskusjon og Konklusjon</w:t>
            </w:r>
          </w:p>
        </w:tc>
        <w:tc>
          <w:tcPr>
            <w:tcW w:w="1132" w:type="dxa"/>
            <w:tcBorders>
              <w:top w:val="single" w:sz="24" w:space="0" w:color="auto"/>
              <w:bottom w:val="nil"/>
            </w:tcBorders>
            <w:shd w:val="pct5" w:color="auto" w:fill="auto"/>
          </w:tcPr>
          <w:p w:rsidR="00BE2534" w:rsidRDefault="00BE2534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Ansvarlig </w:t>
            </w:r>
          </w:p>
        </w:tc>
        <w:tc>
          <w:tcPr>
            <w:tcW w:w="1136" w:type="dxa"/>
            <w:tcBorders>
              <w:top w:val="single" w:sz="24" w:space="0" w:color="auto"/>
              <w:bottom w:val="nil"/>
            </w:tcBorders>
            <w:shd w:val="pct5" w:color="auto" w:fill="auto"/>
          </w:tcPr>
          <w:p w:rsidR="00BE2534" w:rsidRDefault="00BE2534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Tidsfrist</w:t>
            </w:r>
          </w:p>
        </w:tc>
      </w:tr>
      <w:tr w:rsidR="00BE2534" w:rsidTr="00973A79">
        <w:trPr>
          <w:trHeight w:hRule="exact" w:val="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BE2534" w:rsidRDefault="00BE2534">
            <w:pPr>
              <w:pStyle w:val="Brdtekst"/>
            </w:pPr>
          </w:p>
        </w:tc>
        <w:tc>
          <w:tcPr>
            <w:tcW w:w="6237" w:type="dxa"/>
            <w:tcBorders>
              <w:top w:val="single" w:sz="6" w:space="0" w:color="auto"/>
              <w:bottom w:val="nil"/>
            </w:tcBorders>
          </w:tcPr>
          <w:p w:rsidR="00BE2534" w:rsidRDefault="00BE2534">
            <w:pPr>
              <w:pStyle w:val="Brdtekst"/>
            </w:pPr>
          </w:p>
        </w:tc>
        <w:tc>
          <w:tcPr>
            <w:tcW w:w="1132" w:type="dxa"/>
            <w:tcBorders>
              <w:top w:val="single" w:sz="6" w:space="0" w:color="auto"/>
              <w:bottom w:val="nil"/>
            </w:tcBorders>
          </w:tcPr>
          <w:p w:rsidR="00BE2534" w:rsidRDefault="00BE2534">
            <w:pPr>
              <w:pStyle w:val="Brdtekst"/>
            </w:pPr>
          </w:p>
        </w:tc>
        <w:tc>
          <w:tcPr>
            <w:tcW w:w="1136" w:type="dxa"/>
            <w:tcBorders>
              <w:top w:val="single" w:sz="6" w:space="0" w:color="auto"/>
              <w:bottom w:val="nil"/>
            </w:tcBorders>
          </w:tcPr>
          <w:p w:rsidR="00BE2534" w:rsidRDefault="00BE2534">
            <w:pPr>
              <w:pStyle w:val="Brdtekst"/>
            </w:pPr>
          </w:p>
        </w:tc>
      </w:tr>
      <w:tr w:rsidR="00EB6E24" w:rsidRPr="005E4787" w:rsidTr="00973A79">
        <w:tc>
          <w:tcPr>
            <w:tcW w:w="1560" w:type="dxa"/>
            <w:tcBorders>
              <w:top w:val="nil"/>
              <w:left w:val="single" w:sz="6" w:space="0" w:color="auto"/>
              <w:bottom w:val="nil"/>
            </w:tcBorders>
          </w:tcPr>
          <w:p w:rsidR="00EB6E24" w:rsidRPr="009A46CC" w:rsidRDefault="006C3BA3" w:rsidP="00FB5CED">
            <w:pPr>
              <w:pStyle w:val="Brdtekst"/>
            </w:pPr>
            <w:r>
              <w:t>KL 1</w:t>
            </w:r>
            <w:r w:rsidR="00FB5CED">
              <w:t>8</w:t>
            </w:r>
            <w:r w:rsidR="00652050">
              <w:t>:</w:t>
            </w:r>
            <w:r w:rsidR="00FB5CED">
              <w:t>3</w:t>
            </w:r>
            <w:r w:rsidR="00903E06">
              <w:t>0</w:t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  <w:r w:rsidR="00EB6E24">
              <w:br/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30265D" w:rsidRDefault="0030265D" w:rsidP="0030265D">
            <w:pPr>
              <w:rPr>
                <w:b/>
              </w:rPr>
            </w:pPr>
            <w:r>
              <w:rPr>
                <w:b/>
              </w:rPr>
              <w:t>Agenda:</w:t>
            </w:r>
          </w:p>
          <w:p w:rsidR="0055739D" w:rsidRDefault="002F4F60" w:rsidP="00201E73">
            <w:pPr>
              <w:pStyle w:val="Brdtekstpaaflgende"/>
            </w:pPr>
            <w:r w:rsidRPr="002F4F60">
              <w:t>Turneringer</w:t>
            </w:r>
            <w:bookmarkStart w:id="3" w:name="_GoBack"/>
            <w:bookmarkEnd w:id="3"/>
          </w:p>
          <w:p w:rsidR="0055739D" w:rsidRDefault="002F4F60" w:rsidP="00201E73">
            <w:pPr>
              <w:pStyle w:val="Brdtekstpaaflgende"/>
            </w:pPr>
            <w:r>
              <w:t>Trener</w:t>
            </w:r>
            <w:r w:rsidR="0055739D">
              <w:t>/foreldre hjørne</w:t>
            </w:r>
          </w:p>
          <w:p w:rsidR="00A3517D" w:rsidRPr="002F4F60" w:rsidRDefault="002F4F60" w:rsidP="00201E73">
            <w:pPr>
              <w:pStyle w:val="Brdtekstpaaflgende"/>
            </w:pPr>
            <w:r w:rsidRPr="002F4F60">
              <w:t>Dugnader</w:t>
            </w:r>
            <w:r w:rsidR="00F4562E">
              <w:t xml:space="preserve"> og div</w:t>
            </w:r>
          </w:p>
          <w:p w:rsidR="00280476" w:rsidRDefault="006F74F5" w:rsidP="008F19D2">
            <w:pPr>
              <w:pStyle w:val="Brdtekstpaaflgende"/>
              <w:rPr>
                <w:b/>
              </w:rPr>
            </w:pPr>
            <w:r w:rsidRPr="004854CF">
              <w:rPr>
                <w:b/>
              </w:rPr>
              <w:br/>
            </w:r>
            <w:r w:rsidR="002F4F60">
              <w:rPr>
                <w:b/>
              </w:rPr>
              <w:t>Turneringer:</w:t>
            </w:r>
          </w:p>
          <w:p w:rsidR="00473E34" w:rsidRDefault="00473E34" w:rsidP="008F19D2">
            <w:pPr>
              <w:pStyle w:val="Brdtekstpaaflgende"/>
            </w:pPr>
            <w:r>
              <w:t xml:space="preserve">Egenturnering i Limtrehallen </w:t>
            </w:r>
            <w:proofErr w:type="gramStart"/>
            <w:r>
              <w:t>12</w:t>
            </w:r>
            <w:proofErr w:type="gramEnd"/>
            <w:r>
              <w:t xml:space="preserve"> mars</w:t>
            </w:r>
          </w:p>
          <w:p w:rsidR="00473E34" w:rsidRDefault="00473E34" w:rsidP="00473E34">
            <w:pPr>
              <w:pStyle w:val="Brdtekstpaaflgende"/>
              <w:numPr>
                <w:ilvl w:val="0"/>
                <w:numId w:val="32"/>
              </w:numPr>
            </w:pPr>
            <w:r>
              <w:t>Roy lager dugnadsliste straks</w:t>
            </w:r>
          </w:p>
          <w:p w:rsidR="00473E34" w:rsidRDefault="00473E34" w:rsidP="00473E34">
            <w:pPr>
              <w:pStyle w:val="Brdtekstpaaflgende"/>
              <w:numPr>
                <w:ilvl w:val="0"/>
                <w:numId w:val="32"/>
              </w:numPr>
            </w:pPr>
            <w:r>
              <w:t>Bytter ordnes internt (eget ansvar)</w:t>
            </w:r>
          </w:p>
          <w:p w:rsidR="00473E34" w:rsidRDefault="00473E34" w:rsidP="00473E34">
            <w:pPr>
              <w:pStyle w:val="Brdtekstpaaflgende"/>
              <w:numPr>
                <w:ilvl w:val="0"/>
                <w:numId w:val="32"/>
              </w:numPr>
            </w:pPr>
            <w:r>
              <w:t>Bjørn ser på mulighet for å stille 2 lag</w:t>
            </w:r>
            <w:r>
              <w:br/>
            </w:r>
          </w:p>
          <w:p w:rsidR="00473E34" w:rsidRDefault="00473E34" w:rsidP="008F19D2">
            <w:pPr>
              <w:pStyle w:val="Brdtekstpaaflgende"/>
            </w:pPr>
            <w:r>
              <w:t>Briskebyturneringen Hamar</w:t>
            </w:r>
          </w:p>
          <w:p w:rsidR="00473E34" w:rsidRDefault="006C6D83" w:rsidP="00473E34">
            <w:pPr>
              <w:pStyle w:val="Brdtekstpaaflgende"/>
              <w:numPr>
                <w:ilvl w:val="0"/>
                <w:numId w:val="32"/>
              </w:numPr>
            </w:pPr>
            <w:r>
              <w:t>G14 d</w:t>
            </w:r>
            <w:r w:rsidR="00473E34">
              <w:t xml:space="preserve">eltar på denne turneringen den </w:t>
            </w:r>
            <w:r w:rsidR="00473E34" w:rsidRPr="006C6D83">
              <w:rPr>
                <w:b/>
              </w:rPr>
              <w:t>4-5 juni</w:t>
            </w:r>
          </w:p>
          <w:p w:rsidR="00473E34" w:rsidRDefault="00473E34" w:rsidP="008F19D2">
            <w:pPr>
              <w:pStyle w:val="Brdtekstpaaflgende"/>
            </w:pPr>
          </w:p>
          <w:p w:rsidR="002F4F60" w:rsidRDefault="002F4F60" w:rsidP="008F19D2">
            <w:pPr>
              <w:pStyle w:val="Brdtekstpaaflgende"/>
            </w:pPr>
            <w:r>
              <w:t xml:space="preserve">Påmeldt </w:t>
            </w:r>
            <w:proofErr w:type="spellStart"/>
            <w:r>
              <w:t>Svennis</w:t>
            </w:r>
            <w:proofErr w:type="spellEnd"/>
            <w:r>
              <w:t xml:space="preserve"> cup i </w:t>
            </w:r>
            <w:proofErr w:type="spellStart"/>
            <w:r>
              <w:t>Torsby</w:t>
            </w:r>
            <w:proofErr w:type="spellEnd"/>
            <w:r w:rsidR="00D47CD9">
              <w:t>,</w:t>
            </w:r>
            <w:r>
              <w:t xml:space="preserve"> Sverige</w:t>
            </w:r>
            <w:r w:rsidRPr="006C6D83">
              <w:rPr>
                <w:b/>
              </w:rPr>
              <w:t xml:space="preserve"> 5-7 august</w:t>
            </w:r>
          </w:p>
          <w:p w:rsidR="002F4F60" w:rsidRDefault="002F4F60" w:rsidP="002F4F60">
            <w:pPr>
              <w:pStyle w:val="Brdtekstpaaflgende"/>
              <w:numPr>
                <w:ilvl w:val="0"/>
                <w:numId w:val="31"/>
              </w:numPr>
            </w:pPr>
            <w:r>
              <w:t xml:space="preserve">A-kort koster </w:t>
            </w:r>
            <w:proofErr w:type="gramStart"/>
            <w:r>
              <w:t>8000kr  (</w:t>
            </w:r>
            <w:r w:rsidR="00473E34">
              <w:t>ca</w:t>
            </w:r>
            <w:proofErr w:type="gramEnd"/>
            <w:r w:rsidR="00473E34">
              <w:t xml:space="preserve"> 550 kr / spiller)</w:t>
            </w:r>
          </w:p>
          <w:p w:rsidR="002F4F60" w:rsidRDefault="002F4F60" w:rsidP="002F4F60">
            <w:pPr>
              <w:pStyle w:val="Brdtekstpaaflgende"/>
              <w:numPr>
                <w:ilvl w:val="0"/>
                <w:numId w:val="31"/>
              </w:numPr>
            </w:pPr>
            <w:r>
              <w:t>Roy sender ut påmeldingsliste straks</w:t>
            </w:r>
          </w:p>
          <w:p w:rsidR="002F4F60" w:rsidRDefault="002F4F60" w:rsidP="002F4F60">
            <w:pPr>
              <w:pStyle w:val="Brdtekstpaaflgende"/>
              <w:numPr>
                <w:ilvl w:val="0"/>
                <w:numId w:val="31"/>
              </w:numPr>
            </w:pPr>
            <w:r>
              <w:t>Foreldre anbefales å ordne overnatting snarest</w:t>
            </w:r>
          </w:p>
          <w:p w:rsidR="002F4F60" w:rsidRDefault="002F4F60" w:rsidP="00473E34">
            <w:pPr>
              <w:pStyle w:val="Brdtekstpaaflgende"/>
              <w:ind w:left="360"/>
            </w:pPr>
          </w:p>
          <w:p w:rsidR="0055739D" w:rsidRPr="00606206" w:rsidRDefault="0055739D" w:rsidP="0055739D">
            <w:pPr>
              <w:pStyle w:val="Brdtekstpaaflgende"/>
              <w:rPr>
                <w:b/>
              </w:rPr>
            </w:pPr>
            <w:r w:rsidRPr="00606206">
              <w:rPr>
                <w:b/>
              </w:rPr>
              <w:t>Trener/Foreldre hjørne:</w:t>
            </w:r>
          </w:p>
          <w:p w:rsidR="007A69B1" w:rsidRDefault="007A69B1" w:rsidP="007A69B1">
            <w:pPr>
              <w:pStyle w:val="Brdtekstpaaflgende"/>
              <w:numPr>
                <w:ilvl w:val="0"/>
                <w:numId w:val="31"/>
              </w:numPr>
            </w:pPr>
            <w:r>
              <w:t>Trener informerte litt om laget</w:t>
            </w:r>
            <w:r w:rsidR="006C6D83">
              <w:t xml:space="preserve"> (1</w:t>
            </w:r>
            <w:r>
              <w:t>7 spillere</w:t>
            </w:r>
            <w:r w:rsidR="006C6D83">
              <w:t>)</w:t>
            </w:r>
          </w:p>
          <w:p w:rsidR="006C6D83" w:rsidRDefault="006C6D83" w:rsidP="007A69B1">
            <w:pPr>
              <w:pStyle w:val="Brdtekstpaaflgende"/>
              <w:numPr>
                <w:ilvl w:val="0"/>
                <w:numId w:val="31"/>
              </w:numPr>
            </w:pPr>
            <w:r>
              <w:t xml:space="preserve">Spiller 1 divisjon til våren grunnet kortere reisetid </w:t>
            </w:r>
            <w:proofErr w:type="spellStart"/>
            <w:r>
              <w:t>etc</w:t>
            </w:r>
            <w:proofErr w:type="spellEnd"/>
          </w:p>
          <w:p w:rsidR="007A69B1" w:rsidRDefault="007A69B1" w:rsidP="007A69B1">
            <w:pPr>
              <w:pStyle w:val="Brdtekstpaaflgende"/>
              <w:numPr>
                <w:ilvl w:val="0"/>
                <w:numId w:val="31"/>
              </w:numPr>
            </w:pPr>
            <w:r>
              <w:t>Spillerne ønsker en sosial samling i mnd</w:t>
            </w:r>
          </w:p>
          <w:p w:rsidR="007A69B1" w:rsidRDefault="007A69B1" w:rsidP="007A69B1">
            <w:pPr>
              <w:pStyle w:val="Brdtekstpaaflgende"/>
              <w:numPr>
                <w:ilvl w:val="0"/>
                <w:numId w:val="31"/>
              </w:numPr>
            </w:pPr>
            <w:r>
              <w:t xml:space="preserve">Hospitering, dette får </w:t>
            </w:r>
            <w:r w:rsidR="00606206">
              <w:t xml:space="preserve">(for) </w:t>
            </w:r>
            <w:r>
              <w:t xml:space="preserve">mye fokus, pga G16 gir G14 utfordringer. Viktig at trenere «vurderer» </w:t>
            </w:r>
            <w:r w:rsidR="0073597B">
              <w:t xml:space="preserve">og diskuterer </w:t>
            </w:r>
            <w:r>
              <w:t>alternativene</w:t>
            </w:r>
            <w:r w:rsidR="0073597B">
              <w:t xml:space="preserve"> utover våren</w:t>
            </w:r>
          </w:p>
          <w:p w:rsidR="007A69B1" w:rsidRDefault="00F4562E" w:rsidP="007A69B1">
            <w:pPr>
              <w:pStyle w:val="Brdtekstpaaflgende"/>
              <w:numPr>
                <w:ilvl w:val="0"/>
                <w:numId w:val="31"/>
              </w:numPr>
            </w:pPr>
            <w:r>
              <w:t xml:space="preserve">Hospitering skal koordineres med trenere og foreldre </w:t>
            </w:r>
          </w:p>
          <w:p w:rsidR="00F4562E" w:rsidRDefault="00F4562E" w:rsidP="0073597B">
            <w:pPr>
              <w:pStyle w:val="Brdtekstpaaflgende"/>
              <w:numPr>
                <w:ilvl w:val="0"/>
                <w:numId w:val="31"/>
              </w:numPr>
            </w:pPr>
            <w:r w:rsidRPr="00606206">
              <w:rPr>
                <w:b/>
              </w:rPr>
              <w:t xml:space="preserve">Holdninger </w:t>
            </w:r>
            <w:r>
              <w:t>på og utenfor banen må jobbes videre med</w:t>
            </w:r>
            <w:r w:rsidR="0073597B">
              <w:t>, alle må bidra med dette</w:t>
            </w:r>
          </w:p>
          <w:p w:rsidR="00606206" w:rsidRDefault="00606206" w:rsidP="00606206">
            <w:pPr>
              <w:pStyle w:val="Brdtekstpaaflgende"/>
              <w:ind w:left="360"/>
              <w:rPr>
                <w:b/>
              </w:rPr>
            </w:pPr>
          </w:p>
          <w:p w:rsidR="0073597B" w:rsidRPr="00606206" w:rsidRDefault="00606206" w:rsidP="00606206">
            <w:pPr>
              <w:pStyle w:val="Brdtekstpaaflgende"/>
              <w:ind w:left="360"/>
              <w:rPr>
                <w:b/>
              </w:rPr>
            </w:pPr>
            <w:r w:rsidRPr="00606206">
              <w:rPr>
                <w:b/>
              </w:rPr>
              <w:t>Dugnader</w:t>
            </w:r>
            <w:r>
              <w:rPr>
                <w:b/>
              </w:rPr>
              <w:t xml:space="preserve"> / Div</w:t>
            </w:r>
            <w:r w:rsidRPr="00606206">
              <w:rPr>
                <w:b/>
              </w:rPr>
              <w:t>:</w:t>
            </w:r>
          </w:p>
          <w:p w:rsidR="00606206" w:rsidRDefault="00606206" w:rsidP="00606206">
            <w:pPr>
              <w:pStyle w:val="Brdtekstpaaflgende"/>
              <w:numPr>
                <w:ilvl w:val="0"/>
                <w:numId w:val="31"/>
              </w:numPr>
            </w:pPr>
            <w:r>
              <w:t xml:space="preserve">Roy K kan mulig skaffe dugnad på søppelplukking i mai, </w:t>
            </w:r>
            <w:proofErr w:type="spellStart"/>
            <w:r>
              <w:t>evt</w:t>
            </w:r>
            <w:proofErr w:type="spellEnd"/>
            <w:r>
              <w:t xml:space="preserve"> oppdrag fra NCC</w:t>
            </w:r>
          </w:p>
          <w:p w:rsidR="0073597B" w:rsidRDefault="00606206" w:rsidP="00606206">
            <w:pPr>
              <w:pStyle w:val="Brdtekstpaaflgende"/>
              <w:numPr>
                <w:ilvl w:val="0"/>
                <w:numId w:val="31"/>
              </w:numPr>
            </w:pPr>
            <w:r>
              <w:t>G14 har ingen lagskasse i år</w:t>
            </w:r>
          </w:p>
          <w:p w:rsidR="00606206" w:rsidRDefault="00D47CD9" w:rsidP="00606206">
            <w:pPr>
              <w:pStyle w:val="Brdtekstpaaflgende"/>
              <w:numPr>
                <w:ilvl w:val="0"/>
                <w:numId w:val="31"/>
              </w:numPr>
            </w:pPr>
            <w:proofErr w:type="spellStart"/>
            <w:r>
              <w:t>Treningskontigent</w:t>
            </w:r>
            <w:proofErr w:type="spellEnd"/>
            <w:r>
              <w:t xml:space="preserve"> 2016 er 3500</w:t>
            </w:r>
            <w:r w:rsidR="00606206">
              <w:t xml:space="preserve">kr + </w:t>
            </w:r>
            <w:proofErr w:type="gramStart"/>
            <w:r w:rsidR="00606206">
              <w:t>300</w:t>
            </w:r>
            <w:r>
              <w:t xml:space="preserve">kr </w:t>
            </w:r>
            <w:r w:rsidR="00606206">
              <w:t xml:space="preserve"> </w:t>
            </w:r>
            <w:r>
              <w:t>i</w:t>
            </w:r>
            <w:proofErr w:type="gramEnd"/>
            <w:r>
              <w:t xml:space="preserve"> </w:t>
            </w:r>
            <w:r w:rsidR="00606206">
              <w:t xml:space="preserve">hovedlags </w:t>
            </w:r>
            <w:proofErr w:type="spellStart"/>
            <w:r w:rsidR="00606206">
              <w:t>kontigent</w:t>
            </w:r>
            <w:proofErr w:type="spellEnd"/>
            <w:r w:rsidR="00606206">
              <w:t xml:space="preserve"> (blir </w:t>
            </w:r>
            <w:proofErr w:type="spellStart"/>
            <w:r w:rsidR="00606206">
              <w:t>to-delt</w:t>
            </w:r>
            <w:proofErr w:type="spellEnd"/>
            <w:r w:rsidR="00606206">
              <w:t>)</w:t>
            </w:r>
          </w:p>
          <w:p w:rsidR="00606206" w:rsidRDefault="00606206" w:rsidP="00606206">
            <w:pPr>
              <w:pStyle w:val="Brdtekstpaaflgende"/>
              <w:ind w:left="720"/>
            </w:pPr>
          </w:p>
          <w:p w:rsidR="00606206" w:rsidRPr="002F4F60" w:rsidRDefault="00606206" w:rsidP="00606206">
            <w:pPr>
              <w:pStyle w:val="Brdtekstpaaflgende"/>
              <w:ind w:left="720"/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9D435F" w:rsidRDefault="00BA5EF9" w:rsidP="00D2177B">
            <w:pPr>
              <w:pStyle w:val="Brdtekstpaaflgende"/>
            </w:pPr>
            <w:r>
              <w:lastRenderedPageBreak/>
              <w:br/>
            </w:r>
            <w:r w:rsidR="007A69B1">
              <w:t>Roy G</w:t>
            </w:r>
            <w:r w:rsidR="00973A79">
              <w:br/>
            </w:r>
          </w:p>
          <w:p w:rsidR="00496B06" w:rsidRDefault="00496B06" w:rsidP="00D2177B">
            <w:pPr>
              <w:pStyle w:val="Brdtekstpaaflgende"/>
            </w:pPr>
          </w:p>
          <w:p w:rsidR="00496B06" w:rsidRDefault="00496B06" w:rsidP="00D2177B">
            <w:pPr>
              <w:pStyle w:val="Brdtekstpaaflgende"/>
            </w:pPr>
          </w:p>
          <w:p w:rsidR="00656B21" w:rsidRDefault="007A69B1" w:rsidP="00D2177B">
            <w:pPr>
              <w:pStyle w:val="Brdtekstpaaflgende"/>
            </w:pPr>
            <w:r>
              <w:t>Roy G</w:t>
            </w:r>
          </w:p>
          <w:p w:rsidR="00A43D36" w:rsidRDefault="00A43D36" w:rsidP="00D2177B">
            <w:pPr>
              <w:pStyle w:val="Brdtekstpaaflgende"/>
            </w:pPr>
          </w:p>
          <w:p w:rsidR="00A43D36" w:rsidRDefault="00A43D36" w:rsidP="00D2177B">
            <w:pPr>
              <w:pStyle w:val="Brdtekstpaaflgende"/>
            </w:pPr>
          </w:p>
          <w:p w:rsidR="00A43D36" w:rsidRDefault="00A43D36" w:rsidP="00D2177B">
            <w:pPr>
              <w:pStyle w:val="Brdtekstpaaflgende"/>
            </w:pPr>
          </w:p>
          <w:p w:rsidR="00A43D36" w:rsidRDefault="00A43D36" w:rsidP="00D2177B">
            <w:pPr>
              <w:pStyle w:val="Brdtekstpaaflgende"/>
            </w:pPr>
          </w:p>
          <w:p w:rsidR="00A43D36" w:rsidRDefault="00A43D36" w:rsidP="00D2177B">
            <w:pPr>
              <w:pStyle w:val="Brdtekstpaaflgende"/>
            </w:pPr>
          </w:p>
          <w:p w:rsidR="005F6FEE" w:rsidRDefault="005F6FEE" w:rsidP="00D2177B">
            <w:pPr>
              <w:pStyle w:val="Brdtekstpaaflgende"/>
            </w:pPr>
          </w:p>
          <w:p w:rsidR="005F6FEE" w:rsidRDefault="005F6FEE" w:rsidP="00D2177B">
            <w:pPr>
              <w:pStyle w:val="Brdtekstpaaflgende"/>
            </w:pPr>
          </w:p>
          <w:p w:rsidR="005F6FEE" w:rsidRDefault="005F6FEE" w:rsidP="00D2177B">
            <w:pPr>
              <w:pStyle w:val="Brdtekstpaaflgende"/>
            </w:pPr>
          </w:p>
          <w:p w:rsidR="005F6FEE" w:rsidRDefault="005F6FEE" w:rsidP="00D2177B">
            <w:pPr>
              <w:pStyle w:val="Brdtekstpaaflgende"/>
            </w:pPr>
          </w:p>
          <w:p w:rsidR="00AA1764" w:rsidRDefault="00AA1764" w:rsidP="00D2177B">
            <w:pPr>
              <w:pStyle w:val="Brdtekstpaaflgende"/>
            </w:pPr>
          </w:p>
          <w:p w:rsidR="00AA1764" w:rsidRDefault="00AA1764" w:rsidP="00D2177B">
            <w:pPr>
              <w:pStyle w:val="Brdtekstpaaflgende"/>
            </w:pPr>
          </w:p>
          <w:p w:rsidR="00AA1764" w:rsidRDefault="00AA1764" w:rsidP="00D2177B">
            <w:pPr>
              <w:pStyle w:val="Brdtekstpaaflgende"/>
            </w:pPr>
          </w:p>
          <w:p w:rsidR="00AA1764" w:rsidRDefault="00AA1764" w:rsidP="00D2177B">
            <w:pPr>
              <w:pStyle w:val="Brdtekstpaaflgende"/>
            </w:pPr>
          </w:p>
          <w:p w:rsidR="00AA1764" w:rsidRDefault="007A69B1" w:rsidP="00D2177B">
            <w:pPr>
              <w:pStyle w:val="Brdtekstpaaflgende"/>
            </w:pPr>
            <w:r>
              <w:t>Alle</w:t>
            </w:r>
          </w:p>
          <w:p w:rsidR="00AA1764" w:rsidRDefault="00AA1764" w:rsidP="00D2177B">
            <w:pPr>
              <w:pStyle w:val="Brdtekstpaaflgende"/>
            </w:pPr>
          </w:p>
          <w:p w:rsidR="00AA1764" w:rsidRPr="005E4787" w:rsidRDefault="00AA1764" w:rsidP="00D2177B">
            <w:pPr>
              <w:pStyle w:val="Brdtekstpaaflgende"/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EB6E24" w:rsidRPr="005E4787" w:rsidRDefault="00EB6E24" w:rsidP="00637281">
            <w:pPr>
              <w:pStyle w:val="Brdtekst"/>
            </w:pPr>
          </w:p>
          <w:p w:rsidR="00EB6E24" w:rsidRPr="005E4787" w:rsidRDefault="00EB6E24" w:rsidP="00876EC6">
            <w:pPr>
              <w:pStyle w:val="Brdtekstpaaflgende"/>
            </w:pPr>
          </w:p>
          <w:p w:rsidR="00EB6E24" w:rsidRPr="005E4787" w:rsidRDefault="00EB6E24" w:rsidP="00876EC6">
            <w:pPr>
              <w:pStyle w:val="Brdtekstpaaflgende"/>
            </w:pPr>
          </w:p>
          <w:p w:rsidR="00EB6E24" w:rsidRPr="005E4787" w:rsidRDefault="00EB6E24" w:rsidP="00876EC6">
            <w:pPr>
              <w:pStyle w:val="Brdtekstpaaflgende"/>
            </w:pPr>
          </w:p>
          <w:p w:rsidR="00EB6E24" w:rsidRPr="005E4787" w:rsidRDefault="00EB6E24" w:rsidP="00876EC6">
            <w:pPr>
              <w:pStyle w:val="Brdtekstpaaflgende"/>
            </w:pPr>
          </w:p>
          <w:p w:rsidR="00EB6E24" w:rsidRPr="005E4787" w:rsidRDefault="00EB6E24" w:rsidP="00876EC6">
            <w:pPr>
              <w:pStyle w:val="Brdtekstpaaflgende"/>
            </w:pPr>
          </w:p>
          <w:p w:rsidR="00EB6E24" w:rsidRPr="005E4787" w:rsidRDefault="00EB6E24" w:rsidP="00876EC6">
            <w:pPr>
              <w:pStyle w:val="Brdtekstpaaflgende"/>
            </w:pPr>
          </w:p>
          <w:p w:rsidR="00EB6E24" w:rsidRPr="005E4787" w:rsidRDefault="00EB6E24" w:rsidP="00876EC6">
            <w:pPr>
              <w:pStyle w:val="Brdtekstpaaflgende"/>
            </w:pPr>
          </w:p>
        </w:tc>
      </w:tr>
    </w:tbl>
    <w:p w:rsidR="00BE2534" w:rsidRPr="005E4787" w:rsidRDefault="00BE2534">
      <w:pPr>
        <w:rPr>
          <w:sz w:val="10"/>
        </w:rPr>
      </w:pPr>
    </w:p>
    <w:tbl>
      <w:tblPr>
        <w:tblW w:w="0" w:type="auto"/>
        <w:tblInd w:w="107" w:type="dxa"/>
        <w:tblBorders>
          <w:top w:val="single" w:sz="24" w:space="0" w:color="auto"/>
          <w:right w:val="single" w:sz="2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1560"/>
        <w:gridCol w:w="3827"/>
        <w:gridCol w:w="1276"/>
        <w:gridCol w:w="3402"/>
      </w:tblGrid>
      <w:tr w:rsidR="00BE2534">
        <w:trPr>
          <w:trHeight w:val="700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:rsidR="00BE2534" w:rsidRDefault="00BE2534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Sted og dato:</w:t>
            </w:r>
          </w:p>
        </w:tc>
        <w:tc>
          <w:tcPr>
            <w:tcW w:w="3827" w:type="dxa"/>
            <w:tcBorders>
              <w:top w:val="nil"/>
              <w:bottom w:val="single" w:sz="6" w:space="0" w:color="auto"/>
            </w:tcBorders>
          </w:tcPr>
          <w:p w:rsidR="00BE2534" w:rsidRDefault="00FB5CED" w:rsidP="00FB5CED">
            <w:pPr>
              <w:pStyle w:val="Brdtekst"/>
            </w:pPr>
            <w:r>
              <w:t>Moelv</w:t>
            </w:r>
            <w:r w:rsidR="00D96899">
              <w:t xml:space="preserve"> </w:t>
            </w:r>
            <w:r>
              <w:t>16</w:t>
            </w:r>
            <w:r w:rsidR="000E7ABA">
              <w:t xml:space="preserve">. </w:t>
            </w:r>
            <w:r>
              <w:t>februar</w:t>
            </w:r>
            <w:r w:rsidR="00B528C9">
              <w:t xml:space="preserve"> 201</w:t>
            </w:r>
            <w:r>
              <w:t>6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</w:tcBorders>
            <w:shd w:val="pct5" w:color="auto" w:fill="auto"/>
          </w:tcPr>
          <w:p w:rsidR="00BE2534" w:rsidRDefault="00BE2534" w:rsidP="00515CAD">
            <w:pPr>
              <w:pStyle w:val="Brdteks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Signatur:</w:t>
            </w:r>
          </w:p>
        </w:tc>
        <w:tc>
          <w:tcPr>
            <w:tcW w:w="3402" w:type="dxa"/>
            <w:tcBorders>
              <w:top w:val="nil"/>
              <w:bottom w:val="single" w:sz="6" w:space="0" w:color="auto"/>
            </w:tcBorders>
          </w:tcPr>
          <w:p w:rsidR="00BE2534" w:rsidRPr="00B528C9" w:rsidRDefault="00AB0E29">
            <w:pPr>
              <w:pStyle w:val="Brdtekst"/>
              <w:rPr>
                <w:rFonts w:ascii="Script MT Bold" w:hAnsi="Script MT Bold"/>
              </w:rPr>
            </w:pPr>
            <w:r>
              <w:rPr>
                <w:rFonts w:ascii="Script MT Bold" w:hAnsi="Script MT Bold"/>
              </w:rPr>
              <w:t>BH</w:t>
            </w:r>
          </w:p>
        </w:tc>
      </w:tr>
    </w:tbl>
    <w:p w:rsidR="000C748B" w:rsidRDefault="000C748B">
      <w:pPr>
        <w:pStyle w:val="Brdtekst"/>
      </w:pPr>
    </w:p>
    <w:sectPr w:rsidR="000C748B" w:rsidSect="000C74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upperLetter"/>
      </w:endnotePr>
      <w:pgSz w:w="11907" w:h="16840" w:code="9"/>
      <w:pgMar w:top="1701" w:right="567" w:bottom="1134" w:left="1134" w:header="567" w:footer="45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6AA" w:rsidRDefault="00B566AA">
      <w:r>
        <w:separator/>
      </w:r>
    </w:p>
  </w:endnote>
  <w:endnote w:type="continuationSeparator" w:id="0">
    <w:p w:rsidR="00B566AA" w:rsidRDefault="00B56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1" w:type="dxa"/>
        <w:right w:w="71" w:type="dxa"/>
      </w:tblCellMar>
      <w:tblLook w:val="0000"/>
    </w:tblPr>
    <w:tblGrid>
      <w:gridCol w:w="4891"/>
      <w:gridCol w:w="4536"/>
    </w:tblGrid>
    <w:tr w:rsidR="00506330">
      <w:tc>
        <w:tcPr>
          <w:tcW w:w="9427" w:type="dxa"/>
          <w:gridSpan w:val="2"/>
        </w:tcPr>
        <w:p w:rsidR="00506330" w:rsidRDefault="00506330">
          <w:pPr>
            <w:spacing w:before="120"/>
            <w:jc w:val="right"/>
            <w:rPr>
              <w:i/>
              <w:noProof/>
              <w:sz w:val="18"/>
            </w:rPr>
          </w:pPr>
          <w:bookmarkStart w:id="4" w:name="BunntekstTittel"/>
          <w:r>
            <w:rPr>
              <w:i/>
              <w:noProof/>
              <w:sz w:val="18"/>
            </w:rPr>
            <w:t xml:space="preserve">           </w:t>
          </w:r>
          <w:bookmarkEnd w:id="4"/>
        </w:p>
      </w:tc>
    </w:tr>
    <w:tr w:rsidR="00506330">
      <w:tc>
        <w:tcPr>
          <w:tcW w:w="4891" w:type="dxa"/>
        </w:tcPr>
        <w:p w:rsidR="00506330" w:rsidRDefault="00636CDC">
          <w:pPr>
            <w:pStyle w:val="Topptekst"/>
            <w:rPr>
              <w:noProof/>
            </w:rPr>
          </w:pPr>
          <w:r>
            <w:rPr>
              <w:noProof/>
            </w:rPr>
            <w:fldChar w:fldCharType="begin"/>
          </w:r>
          <w:r w:rsidR="00506330"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506330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  <w:tc>
        <w:tcPr>
          <w:tcW w:w="4536" w:type="dxa"/>
        </w:tcPr>
        <w:p w:rsidR="00506330" w:rsidRDefault="00506330">
          <w:pPr>
            <w:pStyle w:val="Topptekst"/>
            <w:rPr>
              <w:noProof/>
            </w:rPr>
          </w:pPr>
        </w:p>
      </w:tc>
    </w:tr>
  </w:tbl>
  <w:p w:rsidR="00506330" w:rsidRDefault="00506330">
    <w:pPr>
      <w:pStyle w:val="Bunntekst"/>
      <w:rPr>
        <w:sz w:val="4"/>
      </w:rPr>
    </w:pPr>
  </w:p>
  <w:p w:rsidR="00506330" w:rsidRDefault="00506330">
    <w:pPr>
      <w:pStyle w:val="Bunntekst"/>
      <w:rPr>
        <w:sz w:val="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/>
    </w:tblPr>
    <w:tblGrid>
      <w:gridCol w:w="4536"/>
      <w:gridCol w:w="4890"/>
    </w:tblGrid>
    <w:tr w:rsidR="00506330">
      <w:trPr>
        <w:jc w:val="right"/>
      </w:trPr>
      <w:tc>
        <w:tcPr>
          <w:tcW w:w="9426" w:type="dxa"/>
          <w:gridSpan w:val="2"/>
        </w:tcPr>
        <w:p w:rsidR="00506330" w:rsidRDefault="00636CDC">
          <w:pPr>
            <w:spacing w:before="120"/>
            <w:rPr>
              <w:i/>
              <w:noProof/>
              <w:sz w:val="18"/>
            </w:rPr>
          </w:pPr>
          <w:r>
            <w:rPr>
              <w:i/>
              <w:noProof/>
              <w:sz w:val="18"/>
            </w:rPr>
            <w:fldChar w:fldCharType="begin"/>
          </w:r>
          <w:r w:rsidR="00506330">
            <w:rPr>
              <w:i/>
              <w:noProof/>
              <w:sz w:val="18"/>
            </w:rPr>
            <w:instrText xml:space="preserve"> REF BunntekstTittel  </w:instrText>
          </w:r>
          <w:r>
            <w:rPr>
              <w:i/>
              <w:noProof/>
              <w:sz w:val="18"/>
            </w:rPr>
            <w:fldChar w:fldCharType="separate"/>
          </w:r>
          <w:r w:rsidR="00506330">
            <w:rPr>
              <w:i/>
              <w:noProof/>
              <w:sz w:val="18"/>
            </w:rPr>
            <w:t xml:space="preserve">           </w:t>
          </w:r>
          <w:r>
            <w:rPr>
              <w:i/>
              <w:noProof/>
              <w:sz w:val="18"/>
            </w:rPr>
            <w:fldChar w:fldCharType="end"/>
          </w:r>
        </w:p>
      </w:tc>
    </w:tr>
    <w:tr w:rsidR="00506330">
      <w:trPr>
        <w:jc w:val="right"/>
      </w:trPr>
      <w:tc>
        <w:tcPr>
          <w:tcW w:w="4536" w:type="dxa"/>
        </w:tcPr>
        <w:p w:rsidR="00506330" w:rsidRDefault="00506330">
          <w:pPr>
            <w:pStyle w:val="Topptekstoddetall"/>
            <w:rPr>
              <w:noProof/>
            </w:rPr>
          </w:pPr>
        </w:p>
      </w:tc>
      <w:tc>
        <w:tcPr>
          <w:tcW w:w="4890" w:type="dxa"/>
        </w:tcPr>
        <w:p w:rsidR="00506330" w:rsidRDefault="00636CDC">
          <w:pPr>
            <w:pStyle w:val="Topptekstoddetall"/>
            <w:rPr>
              <w:noProof/>
            </w:rPr>
          </w:pPr>
          <w:r>
            <w:rPr>
              <w:noProof/>
            </w:rPr>
            <w:fldChar w:fldCharType="begin"/>
          </w:r>
          <w:r w:rsidR="00506330"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506330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</w:tr>
  </w:tbl>
  <w:p w:rsidR="00506330" w:rsidRDefault="00506330">
    <w:pPr>
      <w:rPr>
        <w:noProof/>
        <w:sz w:val="4"/>
      </w:rPr>
    </w:pPr>
  </w:p>
  <w:p w:rsidR="00506330" w:rsidRDefault="00506330">
    <w:pPr>
      <w:pStyle w:val="Bunntekst"/>
      <w:rPr>
        <w:sz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/>
    </w:tblPr>
    <w:tblGrid>
      <w:gridCol w:w="4536"/>
      <w:gridCol w:w="4890"/>
    </w:tblGrid>
    <w:tr w:rsidR="00506330">
      <w:trPr>
        <w:jc w:val="right"/>
      </w:trPr>
      <w:tc>
        <w:tcPr>
          <w:tcW w:w="9426" w:type="dxa"/>
          <w:gridSpan w:val="2"/>
        </w:tcPr>
        <w:p w:rsidR="00506330" w:rsidRDefault="00636CDC">
          <w:pPr>
            <w:spacing w:before="120"/>
            <w:rPr>
              <w:i/>
              <w:noProof/>
              <w:sz w:val="18"/>
            </w:rPr>
          </w:pPr>
          <w:r>
            <w:rPr>
              <w:i/>
              <w:noProof/>
              <w:sz w:val="18"/>
            </w:rPr>
            <w:fldChar w:fldCharType="begin"/>
          </w:r>
          <w:r w:rsidR="00506330">
            <w:rPr>
              <w:i/>
              <w:noProof/>
              <w:sz w:val="18"/>
            </w:rPr>
            <w:instrText xml:space="preserve"> REF BunntekstTittel  </w:instrText>
          </w:r>
          <w:r>
            <w:rPr>
              <w:i/>
              <w:noProof/>
              <w:sz w:val="18"/>
            </w:rPr>
            <w:fldChar w:fldCharType="separate"/>
          </w:r>
          <w:r w:rsidR="00506330">
            <w:rPr>
              <w:i/>
              <w:noProof/>
              <w:sz w:val="18"/>
            </w:rPr>
            <w:t xml:space="preserve">           </w:t>
          </w:r>
          <w:r>
            <w:rPr>
              <w:i/>
              <w:noProof/>
              <w:sz w:val="18"/>
            </w:rPr>
            <w:fldChar w:fldCharType="end"/>
          </w:r>
        </w:p>
      </w:tc>
    </w:tr>
    <w:tr w:rsidR="00506330">
      <w:trPr>
        <w:jc w:val="right"/>
      </w:trPr>
      <w:tc>
        <w:tcPr>
          <w:tcW w:w="4536" w:type="dxa"/>
        </w:tcPr>
        <w:p w:rsidR="00506330" w:rsidRDefault="00506330">
          <w:pPr>
            <w:pStyle w:val="Topptekstoddetall"/>
            <w:rPr>
              <w:noProof/>
            </w:rPr>
          </w:pPr>
        </w:p>
      </w:tc>
      <w:tc>
        <w:tcPr>
          <w:tcW w:w="4890" w:type="dxa"/>
        </w:tcPr>
        <w:p w:rsidR="00506330" w:rsidRDefault="00636CDC">
          <w:pPr>
            <w:pStyle w:val="Topptekstoddetall"/>
            <w:rPr>
              <w:noProof/>
            </w:rPr>
          </w:pPr>
          <w:r>
            <w:rPr>
              <w:noProof/>
            </w:rPr>
            <w:fldChar w:fldCharType="begin"/>
          </w:r>
          <w:r w:rsidR="00506330"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506330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</w:tr>
  </w:tbl>
  <w:p w:rsidR="00506330" w:rsidRDefault="00636CDC">
    <w:pPr>
      <w:rPr>
        <w:rFonts w:ascii="Arial" w:hAnsi="Arial"/>
        <w:noProof/>
        <w:sz w:val="14"/>
      </w:rPr>
    </w:pPr>
    <w:r>
      <w:rPr>
        <w:rFonts w:ascii="Arial" w:hAnsi="Arial"/>
        <w:noProof/>
        <w:spacing w:val="-1"/>
        <w:sz w:val="14"/>
      </w:rPr>
      <w:fldChar w:fldCharType="begin"/>
    </w:r>
    <w:r w:rsidR="00506330">
      <w:rPr>
        <w:rFonts w:ascii="Arial" w:hAnsi="Arial"/>
        <w:noProof/>
        <w:spacing w:val="-1"/>
        <w:sz w:val="14"/>
      </w:rPr>
      <w:instrText xml:space="preserve"> USERINITIALS </w:instrText>
    </w:r>
    <w:r>
      <w:rPr>
        <w:rFonts w:ascii="Arial" w:hAnsi="Arial"/>
        <w:noProof/>
        <w:spacing w:val="-1"/>
        <w:sz w:val="14"/>
      </w:rPr>
      <w:fldChar w:fldCharType="separate"/>
    </w:r>
    <w:r w:rsidR="00506330">
      <w:rPr>
        <w:rFonts w:ascii="Arial" w:hAnsi="Arial"/>
        <w:noProof/>
        <w:spacing w:val="-1"/>
        <w:sz w:val="14"/>
      </w:rPr>
      <w:t>b</w:t>
    </w:r>
    <w:r>
      <w:rPr>
        <w:rFonts w:ascii="Arial" w:hAnsi="Arial"/>
        <w:noProof/>
        <w:spacing w:val="-1"/>
        <w:sz w:val="14"/>
      </w:rPr>
      <w:fldChar w:fldCharType="end"/>
    </w:r>
    <w:r w:rsidR="00506330"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 w:rsidR="00506330">
      <w:rPr>
        <w:rFonts w:ascii="Arial" w:hAnsi="Arial"/>
        <w:noProof/>
        <w:spacing w:val="-1"/>
        <w:sz w:val="14"/>
      </w:rPr>
      <w:instrText xml:space="preserve"> FILENAME \p \* LOWER </w:instrText>
    </w:r>
    <w:r>
      <w:rPr>
        <w:rFonts w:ascii="Arial" w:hAnsi="Arial"/>
        <w:noProof/>
        <w:spacing w:val="-1"/>
        <w:sz w:val="14"/>
      </w:rPr>
      <w:fldChar w:fldCharType="separate"/>
    </w:r>
    <w:r w:rsidR="00506330">
      <w:rPr>
        <w:rFonts w:ascii="Arial" w:hAnsi="Arial"/>
        <w:noProof/>
        <w:spacing w:val="-1"/>
        <w:sz w:val="14"/>
      </w:rPr>
      <w:t>\\temfs0002\data$\flo\flo landkap test-verifikasjon\01 ledelse &amp; adm\avdelingsmøte t&amp;v\2013\2013.05.08 avd møte t&amp;v\2013.05.08 avd. møte t&amp;v - referat.doc</w:t>
    </w:r>
    <w:r>
      <w:rPr>
        <w:rFonts w:ascii="Arial" w:hAnsi="Arial"/>
        <w:noProof/>
        <w:spacing w:val="-1"/>
        <w:sz w:val="14"/>
      </w:rPr>
      <w:fldChar w:fldCharType="end"/>
    </w:r>
  </w:p>
  <w:p w:rsidR="00506330" w:rsidRDefault="00506330">
    <w:pPr>
      <w:pStyle w:val="Bunntekst"/>
      <w:rPr>
        <w:sz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6AA" w:rsidRDefault="00B566AA">
      <w:r>
        <w:separator/>
      </w:r>
    </w:p>
  </w:footnote>
  <w:footnote w:type="continuationSeparator" w:id="0">
    <w:p w:rsidR="00B566AA" w:rsidRDefault="00B56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1" w:type="dxa"/>
        <w:right w:w="71" w:type="dxa"/>
      </w:tblCellMar>
      <w:tblLook w:val="0000"/>
    </w:tblPr>
    <w:tblGrid>
      <w:gridCol w:w="1418"/>
      <w:gridCol w:w="2551"/>
      <w:gridCol w:w="3187"/>
      <w:gridCol w:w="2268"/>
    </w:tblGrid>
    <w:tr w:rsidR="00506330">
      <w:tc>
        <w:tcPr>
          <w:tcW w:w="3969" w:type="dxa"/>
          <w:gridSpan w:val="2"/>
        </w:tcPr>
        <w:p w:rsidR="00506330" w:rsidRDefault="00636CDC">
          <w:pPr>
            <w:pStyle w:val="Topptekst"/>
            <w:rPr>
              <w:noProof/>
            </w:rPr>
          </w:pPr>
          <w:r>
            <w:rPr>
              <w:noProof/>
            </w:rPr>
            <w:fldChar w:fldCharType="begin"/>
          </w:r>
          <w:r w:rsidR="00506330"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506330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  <w:tc>
        <w:tcPr>
          <w:tcW w:w="3187" w:type="dxa"/>
        </w:tcPr>
        <w:p w:rsidR="00506330" w:rsidRDefault="00506330">
          <w:pPr>
            <w:pStyle w:val="Topptekst"/>
            <w:rPr>
              <w:noProof/>
            </w:rPr>
          </w:pPr>
        </w:p>
      </w:tc>
      <w:tc>
        <w:tcPr>
          <w:tcW w:w="2268" w:type="dxa"/>
        </w:tcPr>
        <w:p w:rsidR="00506330" w:rsidRDefault="00506330">
          <w:pPr>
            <w:pStyle w:val="Topptekst"/>
            <w:rPr>
              <w:noProof/>
            </w:rPr>
          </w:pPr>
        </w:p>
      </w:tc>
    </w:tr>
    <w:tr w:rsidR="00506330">
      <w:tc>
        <w:tcPr>
          <w:tcW w:w="1418" w:type="dxa"/>
        </w:tcPr>
        <w:p w:rsidR="00506330" w:rsidRDefault="00636CDC">
          <w:pPr>
            <w:spacing w:before="120" w:after="180"/>
            <w:rPr>
              <w:rStyle w:val="Sidetall"/>
              <w:noProof/>
            </w:rPr>
          </w:pPr>
          <w:r>
            <w:rPr>
              <w:rStyle w:val="Sidetall"/>
              <w:noProof/>
            </w:rPr>
            <w:fldChar w:fldCharType="begin"/>
          </w:r>
          <w:r w:rsidR="00506330">
            <w:rPr>
              <w:rStyle w:val="Sidetall"/>
              <w:noProof/>
            </w:rPr>
            <w:instrText xml:space="preserve"> PAGE   </w:instrText>
          </w:r>
          <w:r>
            <w:rPr>
              <w:rStyle w:val="Sidetall"/>
              <w:noProof/>
            </w:rPr>
            <w:fldChar w:fldCharType="separate"/>
          </w:r>
          <w:r w:rsidR="00D47CD9">
            <w:rPr>
              <w:rStyle w:val="Sidetall"/>
              <w:noProof/>
            </w:rPr>
            <w:t>2</w:t>
          </w:r>
          <w:r>
            <w:rPr>
              <w:rStyle w:val="Sidetall"/>
              <w:noProof/>
            </w:rPr>
            <w:fldChar w:fldCharType="end"/>
          </w:r>
        </w:p>
      </w:tc>
      <w:tc>
        <w:tcPr>
          <w:tcW w:w="8006" w:type="dxa"/>
          <w:gridSpan w:val="3"/>
        </w:tcPr>
        <w:p w:rsidR="00506330" w:rsidRDefault="00506330">
          <w:pPr>
            <w:spacing w:before="120" w:after="180"/>
            <w:rPr>
              <w:rStyle w:val="Sidetall"/>
              <w:noProof/>
            </w:rPr>
          </w:pPr>
        </w:p>
      </w:tc>
    </w:tr>
  </w:tbl>
  <w:p w:rsidR="00506330" w:rsidRDefault="00506330">
    <w:pPr>
      <w:pStyle w:val="Topptekst"/>
      <w:rPr>
        <w:noProof/>
        <w:sz w:val="4"/>
      </w:rPr>
    </w:pPr>
  </w:p>
  <w:p w:rsidR="00506330" w:rsidRDefault="00506330">
    <w:pPr>
      <w:pStyle w:val="Topptekst"/>
      <w:rPr>
        <w:noProof/>
        <w:sz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/>
    </w:tblPr>
    <w:tblGrid>
      <w:gridCol w:w="2268"/>
      <w:gridCol w:w="3187"/>
      <w:gridCol w:w="2551"/>
      <w:gridCol w:w="1418"/>
    </w:tblGrid>
    <w:tr w:rsidR="00506330">
      <w:trPr>
        <w:jc w:val="right"/>
      </w:trPr>
      <w:tc>
        <w:tcPr>
          <w:tcW w:w="2268" w:type="dxa"/>
        </w:tcPr>
        <w:p w:rsidR="00506330" w:rsidRDefault="00506330">
          <w:pPr>
            <w:pStyle w:val="Topptekstoddetall"/>
            <w:rPr>
              <w:noProof/>
            </w:rPr>
          </w:pPr>
        </w:p>
      </w:tc>
      <w:tc>
        <w:tcPr>
          <w:tcW w:w="3187" w:type="dxa"/>
        </w:tcPr>
        <w:p w:rsidR="00506330" w:rsidRDefault="00506330">
          <w:pPr>
            <w:pStyle w:val="Topptekstoddetall"/>
            <w:rPr>
              <w:noProof/>
            </w:rPr>
          </w:pPr>
        </w:p>
      </w:tc>
      <w:tc>
        <w:tcPr>
          <w:tcW w:w="3969" w:type="dxa"/>
          <w:gridSpan w:val="2"/>
        </w:tcPr>
        <w:p w:rsidR="00506330" w:rsidRDefault="00636CDC">
          <w:pPr>
            <w:pStyle w:val="Topptekstoddetall"/>
            <w:rPr>
              <w:noProof/>
            </w:rPr>
          </w:pPr>
          <w:r>
            <w:rPr>
              <w:noProof/>
            </w:rPr>
            <w:fldChar w:fldCharType="begin"/>
          </w:r>
          <w:r w:rsidR="00506330">
            <w:rPr>
              <w:noProof/>
            </w:rPr>
            <w:instrText xml:space="preserve"> REF GraderingsValg  </w:instrText>
          </w:r>
          <w:r>
            <w:rPr>
              <w:noProof/>
            </w:rPr>
            <w:fldChar w:fldCharType="separate"/>
          </w:r>
          <w:r w:rsidR="00506330">
            <w:rPr>
              <w:noProof/>
            </w:rPr>
            <w:t xml:space="preserve">         </w:t>
          </w:r>
          <w:r>
            <w:rPr>
              <w:noProof/>
            </w:rPr>
            <w:fldChar w:fldCharType="end"/>
          </w:r>
        </w:p>
      </w:tc>
    </w:tr>
    <w:tr w:rsidR="00506330">
      <w:trPr>
        <w:jc w:val="right"/>
      </w:trPr>
      <w:tc>
        <w:tcPr>
          <w:tcW w:w="8006" w:type="dxa"/>
          <w:gridSpan w:val="3"/>
        </w:tcPr>
        <w:p w:rsidR="00506330" w:rsidRDefault="00506330">
          <w:pPr>
            <w:spacing w:before="120" w:after="180"/>
            <w:rPr>
              <w:rStyle w:val="Sidetall"/>
              <w:noProof/>
            </w:rPr>
          </w:pPr>
        </w:p>
      </w:tc>
      <w:tc>
        <w:tcPr>
          <w:tcW w:w="1418" w:type="dxa"/>
        </w:tcPr>
        <w:p w:rsidR="00506330" w:rsidRDefault="00636CDC">
          <w:pPr>
            <w:spacing w:before="120" w:after="180"/>
            <w:jc w:val="right"/>
            <w:rPr>
              <w:rStyle w:val="Sidetall"/>
              <w:noProof/>
            </w:rPr>
          </w:pPr>
          <w:r>
            <w:rPr>
              <w:rStyle w:val="Sidetall"/>
              <w:noProof/>
            </w:rPr>
            <w:fldChar w:fldCharType="begin"/>
          </w:r>
          <w:r w:rsidR="00506330">
            <w:rPr>
              <w:rStyle w:val="Sidetall"/>
              <w:noProof/>
            </w:rPr>
            <w:instrText xml:space="preserve"> PAGE   </w:instrText>
          </w:r>
          <w:r>
            <w:rPr>
              <w:rStyle w:val="Sidetall"/>
              <w:noProof/>
            </w:rPr>
            <w:fldChar w:fldCharType="separate"/>
          </w:r>
          <w:r w:rsidR="00506330">
            <w:rPr>
              <w:rStyle w:val="Sidetall"/>
              <w:noProof/>
            </w:rPr>
            <w:t>3</w:t>
          </w:r>
          <w:r>
            <w:rPr>
              <w:rStyle w:val="Sidetall"/>
              <w:noProof/>
            </w:rPr>
            <w:fldChar w:fldCharType="end"/>
          </w:r>
        </w:p>
      </w:tc>
    </w:tr>
  </w:tbl>
  <w:p w:rsidR="00506330" w:rsidRDefault="00506330">
    <w:pPr>
      <w:rPr>
        <w:noProof/>
        <w:sz w:val="4"/>
      </w:rPr>
    </w:pPr>
  </w:p>
  <w:p w:rsidR="00506330" w:rsidRDefault="00506330">
    <w:pPr>
      <w:pStyle w:val="Topptekst"/>
      <w:rPr>
        <w:noProof/>
        <w:sz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CellMar>
        <w:left w:w="71" w:type="dxa"/>
        <w:right w:w="71" w:type="dxa"/>
      </w:tblCellMar>
      <w:tblLook w:val="0000"/>
    </w:tblPr>
    <w:tblGrid>
      <w:gridCol w:w="2268"/>
      <w:gridCol w:w="3187"/>
      <w:gridCol w:w="2621"/>
      <w:gridCol w:w="1350"/>
    </w:tblGrid>
    <w:tr w:rsidR="00506330">
      <w:trPr>
        <w:jc w:val="right"/>
      </w:trPr>
      <w:tc>
        <w:tcPr>
          <w:tcW w:w="2268" w:type="dxa"/>
        </w:tcPr>
        <w:p w:rsidR="00506330" w:rsidRDefault="00506330">
          <w:pPr>
            <w:pStyle w:val="Topptekstoddetall"/>
            <w:rPr>
              <w:noProof/>
            </w:rPr>
          </w:pPr>
        </w:p>
      </w:tc>
      <w:tc>
        <w:tcPr>
          <w:tcW w:w="3187" w:type="dxa"/>
        </w:tcPr>
        <w:p w:rsidR="00506330" w:rsidRDefault="00506330">
          <w:pPr>
            <w:pStyle w:val="Topptekstoddetall"/>
            <w:rPr>
              <w:noProof/>
            </w:rPr>
          </w:pPr>
        </w:p>
      </w:tc>
      <w:tc>
        <w:tcPr>
          <w:tcW w:w="3969" w:type="dxa"/>
          <w:gridSpan w:val="2"/>
        </w:tcPr>
        <w:p w:rsidR="00506330" w:rsidRDefault="00506330">
          <w:pPr>
            <w:pStyle w:val="Topptekstoddetall"/>
            <w:rPr>
              <w:noProof/>
            </w:rPr>
          </w:pPr>
          <w:bookmarkStart w:id="5" w:name="GraderingsValg"/>
          <w:r>
            <w:rPr>
              <w:noProof/>
            </w:rPr>
            <w:t xml:space="preserve">         </w:t>
          </w:r>
          <w:bookmarkEnd w:id="5"/>
        </w:p>
      </w:tc>
    </w:tr>
    <w:tr w:rsidR="00506330">
      <w:trPr>
        <w:jc w:val="right"/>
      </w:trPr>
      <w:tc>
        <w:tcPr>
          <w:tcW w:w="8076" w:type="dxa"/>
          <w:gridSpan w:val="3"/>
        </w:tcPr>
        <w:p w:rsidR="00506330" w:rsidRDefault="00506330">
          <w:pPr>
            <w:spacing w:before="120" w:after="180"/>
            <w:rPr>
              <w:rStyle w:val="Sidetall"/>
              <w:noProof/>
            </w:rPr>
          </w:pPr>
        </w:p>
      </w:tc>
      <w:tc>
        <w:tcPr>
          <w:tcW w:w="1350" w:type="dxa"/>
        </w:tcPr>
        <w:p w:rsidR="00506330" w:rsidRDefault="00636CDC">
          <w:pPr>
            <w:spacing w:before="120" w:after="180"/>
            <w:jc w:val="right"/>
            <w:rPr>
              <w:rStyle w:val="Sidetall"/>
              <w:noProof/>
            </w:rPr>
          </w:pPr>
          <w:r>
            <w:rPr>
              <w:rStyle w:val="Sidetall"/>
              <w:noProof/>
            </w:rPr>
            <w:fldChar w:fldCharType="begin"/>
          </w:r>
          <w:r w:rsidR="00506330">
            <w:rPr>
              <w:rStyle w:val="Sidetall"/>
              <w:noProof/>
            </w:rPr>
            <w:instrText xml:space="preserve"> PAGE   </w:instrText>
          </w:r>
          <w:r>
            <w:rPr>
              <w:rStyle w:val="Sidetall"/>
              <w:noProof/>
            </w:rPr>
            <w:fldChar w:fldCharType="separate"/>
          </w:r>
          <w:r w:rsidR="00D47CD9">
            <w:rPr>
              <w:rStyle w:val="Sidetall"/>
              <w:noProof/>
            </w:rPr>
            <w:t>1</w:t>
          </w:r>
          <w:r>
            <w:rPr>
              <w:rStyle w:val="Sidetall"/>
              <w:noProof/>
            </w:rPr>
            <w:fldChar w:fldCharType="end"/>
          </w:r>
        </w:p>
      </w:tc>
    </w:tr>
  </w:tbl>
  <w:p w:rsidR="00506330" w:rsidRDefault="00506330">
    <w:pPr>
      <w:pStyle w:val="Topptekst"/>
      <w:rPr>
        <w:noProof/>
        <w:sz w:val="4"/>
      </w:rPr>
    </w:pPr>
  </w:p>
  <w:p w:rsidR="00506330" w:rsidRDefault="00506330">
    <w:pPr>
      <w:pStyle w:val="Topptekst"/>
      <w:rPr>
        <w:noProof/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549C7F34"/>
    <w:lvl w:ilvl="0">
      <w:start w:val="1"/>
      <w:numFmt w:val="decimal"/>
      <w:pStyle w:val="Overskrift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Oversk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Oversk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Overskrift4"/>
      <w:suff w:val="space"/>
      <w:lvlText w:val="%1.%2.%3.%4"/>
      <w:lvlJc w:val="left"/>
      <w:pPr>
        <w:ind w:left="0" w:firstLine="0"/>
      </w:pPr>
    </w:lvl>
    <w:lvl w:ilvl="4">
      <w:start w:val="1"/>
      <w:numFmt w:val="none"/>
      <w:pStyle w:val="Overskrift5"/>
      <w:suff w:val="space"/>
      <w:lvlText w:val=""/>
      <w:lvlJc w:val="left"/>
      <w:pPr>
        <w:ind w:left="0" w:firstLine="0"/>
      </w:pPr>
    </w:lvl>
    <w:lvl w:ilvl="5">
      <w:start w:val="1"/>
      <w:numFmt w:val="none"/>
      <w:pStyle w:val="Overskrift6"/>
      <w:suff w:val="space"/>
      <w:lvlText w:val=""/>
      <w:lvlJc w:val="left"/>
      <w:pPr>
        <w:ind w:left="0" w:firstLine="0"/>
      </w:pPr>
      <w:rPr>
        <w:rFonts w:ascii="Wingdings" w:hAnsi="Wingdings" w:hint="default"/>
        <w:sz w:val="40"/>
      </w:rPr>
    </w:lvl>
    <w:lvl w:ilvl="6">
      <w:start w:val="1"/>
      <w:numFmt w:val="none"/>
      <w:pStyle w:val="Overskrift7"/>
      <w:suff w:val="space"/>
      <w:lvlText w:val=""/>
      <w:lvlJc w:val="left"/>
      <w:pPr>
        <w:ind w:left="0" w:firstLine="0"/>
      </w:pPr>
      <w:rPr>
        <w:rFonts w:ascii="Wingdings" w:hAnsi="Wingdings" w:hint="default"/>
        <w:sz w:val="44"/>
      </w:rPr>
    </w:lvl>
    <w:lvl w:ilvl="7">
      <w:start w:val="1"/>
      <w:numFmt w:val="none"/>
      <w:pStyle w:val="Overskrift8"/>
      <w:suff w:val="space"/>
      <w:lvlText w:val=""/>
      <w:lvlJc w:val="left"/>
      <w:pPr>
        <w:ind w:left="709" w:firstLine="0"/>
      </w:pPr>
      <w:rPr>
        <w:rFonts w:ascii="Wingdings" w:hAnsi="Wingdings" w:hint="default"/>
        <w:b w:val="0"/>
        <w:i w:val="0"/>
        <w:sz w:val="44"/>
      </w:rPr>
    </w:lvl>
    <w:lvl w:ilvl="8">
      <w:start w:val="1"/>
      <w:numFmt w:val="none"/>
      <w:pStyle w:val="Overskrift9"/>
      <w:suff w:val="space"/>
      <w:lvlText w:val=""/>
      <w:lvlJc w:val="left"/>
      <w:pPr>
        <w:ind w:left="709" w:firstLine="0"/>
      </w:pPr>
      <w:rPr>
        <w:rFonts w:ascii="Wingdings" w:hAnsi="Wingdings" w:hint="default"/>
        <w:b w:val="0"/>
        <w:i w:val="0"/>
        <w:sz w:val="48"/>
      </w:rPr>
    </w:lvl>
  </w:abstractNum>
  <w:abstractNum w:abstractNumId="1">
    <w:nsid w:val="FFFFFFFE"/>
    <w:multiLevelType w:val="singleLevel"/>
    <w:tmpl w:val="9ED4C36E"/>
    <w:lvl w:ilvl="0">
      <w:numFmt w:val="bullet"/>
      <w:lvlText w:val="*"/>
      <w:lvlJc w:val="left"/>
    </w:lvl>
  </w:abstractNum>
  <w:abstractNum w:abstractNumId="2">
    <w:nsid w:val="00000001"/>
    <w:multiLevelType w:val="hybridMultilevel"/>
    <w:tmpl w:val="00000000"/>
    <w:lvl w:ilvl="0" w:tplc="FFFFFFFF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/>
      </w:rPr>
    </w:lvl>
    <w:lvl w:ilvl="1" w:tplc="FFFFFFFF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/>
      </w:rPr>
    </w:lvl>
    <w:lvl w:ilvl="2" w:tplc="FFFFFFFF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5734A1B"/>
    <w:multiLevelType w:val="hybridMultilevel"/>
    <w:tmpl w:val="1C963158"/>
    <w:lvl w:ilvl="0" w:tplc="88BE8A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32CCD"/>
    <w:multiLevelType w:val="hybridMultilevel"/>
    <w:tmpl w:val="7B12C7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44E13"/>
    <w:multiLevelType w:val="hybridMultilevel"/>
    <w:tmpl w:val="62C80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D1DDE"/>
    <w:multiLevelType w:val="hybridMultilevel"/>
    <w:tmpl w:val="6E98601A"/>
    <w:lvl w:ilvl="0" w:tplc="B584363C">
      <w:start w:val="82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61E34"/>
    <w:multiLevelType w:val="hybridMultilevel"/>
    <w:tmpl w:val="D17C3EA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BD459A"/>
    <w:multiLevelType w:val="hybridMultilevel"/>
    <w:tmpl w:val="DE04BF8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587A6E"/>
    <w:multiLevelType w:val="hybridMultilevel"/>
    <w:tmpl w:val="A3081070"/>
    <w:lvl w:ilvl="0" w:tplc="8188B70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141A5F"/>
    <w:multiLevelType w:val="hybridMultilevel"/>
    <w:tmpl w:val="5038C828"/>
    <w:lvl w:ilvl="0" w:tplc="7974D75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681760"/>
    <w:multiLevelType w:val="hybridMultilevel"/>
    <w:tmpl w:val="D31A158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BE4F82"/>
    <w:multiLevelType w:val="hybridMultilevel"/>
    <w:tmpl w:val="EDC2DD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54440"/>
    <w:multiLevelType w:val="hybridMultilevel"/>
    <w:tmpl w:val="3C726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B97030"/>
    <w:multiLevelType w:val="hybridMultilevel"/>
    <w:tmpl w:val="7A0CA8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D021A7"/>
    <w:multiLevelType w:val="hybridMultilevel"/>
    <w:tmpl w:val="2E6AEA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E3461"/>
    <w:multiLevelType w:val="hybridMultilevel"/>
    <w:tmpl w:val="4D46D80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2E7862"/>
    <w:multiLevelType w:val="singleLevel"/>
    <w:tmpl w:val="7DE889BE"/>
    <w:lvl w:ilvl="0">
      <w:start w:val="1"/>
      <w:numFmt w:val="bullet"/>
      <w:pStyle w:val="Punktmerketliste4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abstractNum w:abstractNumId="18">
    <w:nsid w:val="65F0770C"/>
    <w:multiLevelType w:val="hybridMultilevel"/>
    <w:tmpl w:val="922E8E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CF0879"/>
    <w:multiLevelType w:val="hybridMultilevel"/>
    <w:tmpl w:val="AD52CFC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E838E0"/>
    <w:multiLevelType w:val="hybridMultilevel"/>
    <w:tmpl w:val="03761BC8"/>
    <w:lvl w:ilvl="0" w:tplc="3D28A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606F9"/>
    <w:multiLevelType w:val="hybridMultilevel"/>
    <w:tmpl w:val="6BB685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494A37"/>
    <w:multiLevelType w:val="hybridMultilevel"/>
    <w:tmpl w:val="9B5A5338"/>
    <w:lvl w:ilvl="0" w:tplc="E0EAEC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A94DC2"/>
    <w:multiLevelType w:val="singleLevel"/>
    <w:tmpl w:val="87C290E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23"/>
  </w:num>
  <w:num w:numId="3">
    <w:abstractNumId w:val="2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2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7"/>
  </w:num>
  <w:num w:numId="7">
    <w:abstractNumId w:val="19"/>
  </w:num>
  <w:num w:numId="8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2"/>
  </w:num>
  <w:num w:numId="10">
    <w:abstractNumId w:val="8"/>
  </w:num>
  <w:num w:numId="11">
    <w:abstractNumId w:val="11"/>
  </w:num>
  <w:num w:numId="12">
    <w:abstractNumId w:val="14"/>
  </w:num>
  <w:num w:numId="13">
    <w:abstractNumId w:val="16"/>
  </w:num>
  <w:num w:numId="14">
    <w:abstractNumId w:val="10"/>
  </w:num>
  <w:num w:numId="15">
    <w:abstractNumId w:val="9"/>
  </w:num>
  <w:num w:numId="16">
    <w:abstractNumId w:val="7"/>
  </w:num>
  <w:num w:numId="17">
    <w:abstractNumId w:val="6"/>
  </w:num>
  <w:num w:numId="18">
    <w:abstractNumId w:val="6"/>
  </w:num>
  <w:num w:numId="19">
    <w:abstractNumId w:val="4"/>
  </w:num>
  <w:num w:numId="20">
    <w:abstractNumId w:val="22"/>
  </w:num>
  <w:num w:numId="21">
    <w:abstractNumId w:val="6"/>
  </w:num>
  <w:num w:numId="22">
    <w:abstractNumId w:val="5"/>
  </w:num>
  <w:num w:numId="23">
    <w:abstractNumId w:val="12"/>
  </w:num>
  <w:num w:numId="24">
    <w:abstractNumId w:val="21"/>
  </w:num>
  <w:num w:numId="25">
    <w:abstractNumId w:val="6"/>
  </w:num>
  <w:num w:numId="26">
    <w:abstractNumId w:val="18"/>
  </w:num>
  <w:num w:numId="27">
    <w:abstractNumId w:val="6"/>
  </w:num>
  <w:num w:numId="28">
    <w:abstractNumId w:val="15"/>
  </w:num>
  <w:num w:numId="29">
    <w:abstractNumId w:val="6"/>
  </w:num>
  <w:num w:numId="30">
    <w:abstractNumId w:val="13"/>
  </w:num>
  <w:num w:numId="31">
    <w:abstractNumId w:val="20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attachedTemplate r:id="rId1"/>
  <w:stylePaneFormatFilter w:val="3F01"/>
  <w:defaultTabStop w:val="708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upperLetter"/>
    <w:endnote w:id="-1"/>
    <w:endnote w:id="0"/>
  </w:endnotePr>
  <w:compat/>
  <w:docVars>
    <w:docVar w:name="DefinererOmBrukt" w:val="Brukt"/>
    <w:docVar w:name="FunnetMal" w:val="Nei"/>
    <w:docVar w:name="MalVersjon" w:val="5"/>
    <w:docVar w:name="ValgtSpråk" w:val="Norsk"/>
    <w:docVar w:name="ValgtStilgalleri" w:val="1-skriv"/>
  </w:docVars>
  <w:rsids>
    <w:rsidRoot w:val="000C748B"/>
    <w:rsid w:val="000132ED"/>
    <w:rsid w:val="000168CC"/>
    <w:rsid w:val="00027710"/>
    <w:rsid w:val="00031C1C"/>
    <w:rsid w:val="00043E12"/>
    <w:rsid w:val="00050C55"/>
    <w:rsid w:val="000537E6"/>
    <w:rsid w:val="00054DB8"/>
    <w:rsid w:val="0005518B"/>
    <w:rsid w:val="00056A1D"/>
    <w:rsid w:val="00064211"/>
    <w:rsid w:val="000656B7"/>
    <w:rsid w:val="00070DA2"/>
    <w:rsid w:val="00072471"/>
    <w:rsid w:val="0007342E"/>
    <w:rsid w:val="00074E54"/>
    <w:rsid w:val="000753BA"/>
    <w:rsid w:val="00075668"/>
    <w:rsid w:val="000818CB"/>
    <w:rsid w:val="000828F0"/>
    <w:rsid w:val="00083095"/>
    <w:rsid w:val="00086BA0"/>
    <w:rsid w:val="0008743D"/>
    <w:rsid w:val="00094CE4"/>
    <w:rsid w:val="00097245"/>
    <w:rsid w:val="00097536"/>
    <w:rsid w:val="00097E73"/>
    <w:rsid w:val="000A1E2C"/>
    <w:rsid w:val="000A59EB"/>
    <w:rsid w:val="000B3461"/>
    <w:rsid w:val="000B41E7"/>
    <w:rsid w:val="000B4364"/>
    <w:rsid w:val="000B4728"/>
    <w:rsid w:val="000B5EB7"/>
    <w:rsid w:val="000B78D8"/>
    <w:rsid w:val="000C1A89"/>
    <w:rsid w:val="000C3824"/>
    <w:rsid w:val="000C748B"/>
    <w:rsid w:val="000C7CAC"/>
    <w:rsid w:val="000D3123"/>
    <w:rsid w:val="000D3513"/>
    <w:rsid w:val="000D4CDA"/>
    <w:rsid w:val="000D5A0A"/>
    <w:rsid w:val="000E7ABA"/>
    <w:rsid w:val="000F06D4"/>
    <w:rsid w:val="000F4532"/>
    <w:rsid w:val="00101F48"/>
    <w:rsid w:val="00103513"/>
    <w:rsid w:val="001061E9"/>
    <w:rsid w:val="001120BB"/>
    <w:rsid w:val="001133CE"/>
    <w:rsid w:val="00113522"/>
    <w:rsid w:val="001154BE"/>
    <w:rsid w:val="00116A75"/>
    <w:rsid w:val="001177A5"/>
    <w:rsid w:val="001222D8"/>
    <w:rsid w:val="00125623"/>
    <w:rsid w:val="00127660"/>
    <w:rsid w:val="00131DB3"/>
    <w:rsid w:val="00146E3B"/>
    <w:rsid w:val="00150758"/>
    <w:rsid w:val="00153A82"/>
    <w:rsid w:val="00153AF6"/>
    <w:rsid w:val="00153D5C"/>
    <w:rsid w:val="0016080C"/>
    <w:rsid w:val="0016307E"/>
    <w:rsid w:val="00164B10"/>
    <w:rsid w:val="001679DD"/>
    <w:rsid w:val="00171D5B"/>
    <w:rsid w:val="0017230A"/>
    <w:rsid w:val="0017433D"/>
    <w:rsid w:val="001777F6"/>
    <w:rsid w:val="0018083B"/>
    <w:rsid w:val="00181A77"/>
    <w:rsid w:val="00183166"/>
    <w:rsid w:val="001857C0"/>
    <w:rsid w:val="0019342F"/>
    <w:rsid w:val="00194C08"/>
    <w:rsid w:val="00195803"/>
    <w:rsid w:val="001B0F81"/>
    <w:rsid w:val="001B4CA4"/>
    <w:rsid w:val="001B6D5B"/>
    <w:rsid w:val="001C0FF3"/>
    <w:rsid w:val="001C29C9"/>
    <w:rsid w:val="001C2CF6"/>
    <w:rsid w:val="001C4AE4"/>
    <w:rsid w:val="001C6A45"/>
    <w:rsid w:val="001C77B4"/>
    <w:rsid w:val="001D5BB9"/>
    <w:rsid w:val="001D6A79"/>
    <w:rsid w:val="001D725D"/>
    <w:rsid w:val="001D79DB"/>
    <w:rsid w:val="001E0309"/>
    <w:rsid w:val="001E1FAC"/>
    <w:rsid w:val="001E2091"/>
    <w:rsid w:val="001E22BE"/>
    <w:rsid w:val="001E2FF7"/>
    <w:rsid w:val="001E4A95"/>
    <w:rsid w:val="001E5EDC"/>
    <w:rsid w:val="001F0A18"/>
    <w:rsid w:val="001F4C17"/>
    <w:rsid w:val="001F6002"/>
    <w:rsid w:val="001F6761"/>
    <w:rsid w:val="002004C9"/>
    <w:rsid w:val="002010C7"/>
    <w:rsid w:val="00201100"/>
    <w:rsid w:val="00201E73"/>
    <w:rsid w:val="00203CBC"/>
    <w:rsid w:val="00206126"/>
    <w:rsid w:val="00217507"/>
    <w:rsid w:val="00220D8A"/>
    <w:rsid w:val="00222316"/>
    <w:rsid w:val="00223E8C"/>
    <w:rsid w:val="00226326"/>
    <w:rsid w:val="00232413"/>
    <w:rsid w:val="0023351C"/>
    <w:rsid w:val="00242EC8"/>
    <w:rsid w:val="00245292"/>
    <w:rsid w:val="00245B41"/>
    <w:rsid w:val="00245CCB"/>
    <w:rsid w:val="002523E4"/>
    <w:rsid w:val="0025317A"/>
    <w:rsid w:val="00253F78"/>
    <w:rsid w:val="0025406C"/>
    <w:rsid w:val="0025759E"/>
    <w:rsid w:val="0026021B"/>
    <w:rsid w:val="00260324"/>
    <w:rsid w:val="00263761"/>
    <w:rsid w:val="00264C32"/>
    <w:rsid w:val="00271D6E"/>
    <w:rsid w:val="00280476"/>
    <w:rsid w:val="00283509"/>
    <w:rsid w:val="00284756"/>
    <w:rsid w:val="00284E80"/>
    <w:rsid w:val="00285A49"/>
    <w:rsid w:val="00287A7E"/>
    <w:rsid w:val="002938B0"/>
    <w:rsid w:val="00294AB4"/>
    <w:rsid w:val="00295DED"/>
    <w:rsid w:val="00296763"/>
    <w:rsid w:val="002A2CA4"/>
    <w:rsid w:val="002A4B2E"/>
    <w:rsid w:val="002A4F26"/>
    <w:rsid w:val="002A6A23"/>
    <w:rsid w:val="002B4DFE"/>
    <w:rsid w:val="002B71DA"/>
    <w:rsid w:val="002C5606"/>
    <w:rsid w:val="002C7FA4"/>
    <w:rsid w:val="002D2BD9"/>
    <w:rsid w:val="002D35DE"/>
    <w:rsid w:val="002E04D9"/>
    <w:rsid w:val="002E0BBC"/>
    <w:rsid w:val="002E2B6C"/>
    <w:rsid w:val="002F1878"/>
    <w:rsid w:val="002F2C14"/>
    <w:rsid w:val="002F37C5"/>
    <w:rsid w:val="002F3F30"/>
    <w:rsid w:val="002F4F60"/>
    <w:rsid w:val="002F78E3"/>
    <w:rsid w:val="00302405"/>
    <w:rsid w:val="0030265D"/>
    <w:rsid w:val="003069DC"/>
    <w:rsid w:val="003073F3"/>
    <w:rsid w:val="0031057E"/>
    <w:rsid w:val="0031453B"/>
    <w:rsid w:val="003151FB"/>
    <w:rsid w:val="00324B9E"/>
    <w:rsid w:val="003273A8"/>
    <w:rsid w:val="003279E7"/>
    <w:rsid w:val="00330C9B"/>
    <w:rsid w:val="00332628"/>
    <w:rsid w:val="00333BB6"/>
    <w:rsid w:val="00333D1C"/>
    <w:rsid w:val="00334980"/>
    <w:rsid w:val="00335DBC"/>
    <w:rsid w:val="00336489"/>
    <w:rsid w:val="0034423C"/>
    <w:rsid w:val="00344412"/>
    <w:rsid w:val="003456C0"/>
    <w:rsid w:val="00347386"/>
    <w:rsid w:val="00347862"/>
    <w:rsid w:val="00347B45"/>
    <w:rsid w:val="003523AB"/>
    <w:rsid w:val="003541DD"/>
    <w:rsid w:val="00354AE4"/>
    <w:rsid w:val="00355F4F"/>
    <w:rsid w:val="00360052"/>
    <w:rsid w:val="003610BE"/>
    <w:rsid w:val="00364BAE"/>
    <w:rsid w:val="00365090"/>
    <w:rsid w:val="0036658A"/>
    <w:rsid w:val="00366680"/>
    <w:rsid w:val="00366F45"/>
    <w:rsid w:val="00367A19"/>
    <w:rsid w:val="00371196"/>
    <w:rsid w:val="00373D09"/>
    <w:rsid w:val="00376B45"/>
    <w:rsid w:val="003804CB"/>
    <w:rsid w:val="00380CA8"/>
    <w:rsid w:val="003810B3"/>
    <w:rsid w:val="003840D3"/>
    <w:rsid w:val="00384A52"/>
    <w:rsid w:val="003851E9"/>
    <w:rsid w:val="0039206E"/>
    <w:rsid w:val="003952FB"/>
    <w:rsid w:val="00396461"/>
    <w:rsid w:val="00396BA0"/>
    <w:rsid w:val="003A02F6"/>
    <w:rsid w:val="003A3A3F"/>
    <w:rsid w:val="003B077C"/>
    <w:rsid w:val="003C7348"/>
    <w:rsid w:val="003D0486"/>
    <w:rsid w:val="003D0A55"/>
    <w:rsid w:val="003D22E2"/>
    <w:rsid w:val="003E03CB"/>
    <w:rsid w:val="003E19E7"/>
    <w:rsid w:val="003E6F7C"/>
    <w:rsid w:val="003F0E7A"/>
    <w:rsid w:val="003F10F9"/>
    <w:rsid w:val="003F6C26"/>
    <w:rsid w:val="003F6D97"/>
    <w:rsid w:val="003F7683"/>
    <w:rsid w:val="003F7E79"/>
    <w:rsid w:val="00405C59"/>
    <w:rsid w:val="0040643F"/>
    <w:rsid w:val="004064FB"/>
    <w:rsid w:val="0040690E"/>
    <w:rsid w:val="00407847"/>
    <w:rsid w:val="00412FD0"/>
    <w:rsid w:val="004150A7"/>
    <w:rsid w:val="0042116D"/>
    <w:rsid w:val="00421E9D"/>
    <w:rsid w:val="00422DE1"/>
    <w:rsid w:val="0042634B"/>
    <w:rsid w:val="00427BF9"/>
    <w:rsid w:val="004302F0"/>
    <w:rsid w:val="00430A7F"/>
    <w:rsid w:val="00432226"/>
    <w:rsid w:val="00433723"/>
    <w:rsid w:val="00437D6A"/>
    <w:rsid w:val="004434F0"/>
    <w:rsid w:val="004456EE"/>
    <w:rsid w:val="00451A3B"/>
    <w:rsid w:val="004551B3"/>
    <w:rsid w:val="00456F26"/>
    <w:rsid w:val="0046267F"/>
    <w:rsid w:val="00463726"/>
    <w:rsid w:val="004646AB"/>
    <w:rsid w:val="00465C97"/>
    <w:rsid w:val="00467940"/>
    <w:rsid w:val="00472B3F"/>
    <w:rsid w:val="00473E34"/>
    <w:rsid w:val="00475082"/>
    <w:rsid w:val="00477C1B"/>
    <w:rsid w:val="00481F4C"/>
    <w:rsid w:val="00482F04"/>
    <w:rsid w:val="00485388"/>
    <w:rsid w:val="004854CF"/>
    <w:rsid w:val="00485890"/>
    <w:rsid w:val="00486449"/>
    <w:rsid w:val="00490096"/>
    <w:rsid w:val="004909FE"/>
    <w:rsid w:val="00492D74"/>
    <w:rsid w:val="00493A72"/>
    <w:rsid w:val="00495E37"/>
    <w:rsid w:val="00495F04"/>
    <w:rsid w:val="00496B06"/>
    <w:rsid w:val="00497D18"/>
    <w:rsid w:val="004A20BB"/>
    <w:rsid w:val="004A5022"/>
    <w:rsid w:val="004A5805"/>
    <w:rsid w:val="004A7C61"/>
    <w:rsid w:val="004A7D5B"/>
    <w:rsid w:val="004C104A"/>
    <w:rsid w:val="004C6F27"/>
    <w:rsid w:val="004D0EB4"/>
    <w:rsid w:val="004D5B5C"/>
    <w:rsid w:val="004D6436"/>
    <w:rsid w:val="004D72B9"/>
    <w:rsid w:val="004E0431"/>
    <w:rsid w:val="004E1742"/>
    <w:rsid w:val="004E5783"/>
    <w:rsid w:val="004F4E12"/>
    <w:rsid w:val="00501153"/>
    <w:rsid w:val="0050481B"/>
    <w:rsid w:val="00505004"/>
    <w:rsid w:val="00505C69"/>
    <w:rsid w:val="00506330"/>
    <w:rsid w:val="00506A37"/>
    <w:rsid w:val="00507B5F"/>
    <w:rsid w:val="00511C5C"/>
    <w:rsid w:val="005120E0"/>
    <w:rsid w:val="005122E5"/>
    <w:rsid w:val="00515512"/>
    <w:rsid w:val="00515CAD"/>
    <w:rsid w:val="00515F27"/>
    <w:rsid w:val="005167BD"/>
    <w:rsid w:val="0051713C"/>
    <w:rsid w:val="005202E4"/>
    <w:rsid w:val="0052082E"/>
    <w:rsid w:val="00520E95"/>
    <w:rsid w:val="00522973"/>
    <w:rsid w:val="00522FC9"/>
    <w:rsid w:val="00532AE6"/>
    <w:rsid w:val="005354BA"/>
    <w:rsid w:val="005368C7"/>
    <w:rsid w:val="00536A99"/>
    <w:rsid w:val="00536C0E"/>
    <w:rsid w:val="005438B7"/>
    <w:rsid w:val="00544675"/>
    <w:rsid w:val="005462A8"/>
    <w:rsid w:val="00547183"/>
    <w:rsid w:val="005553A0"/>
    <w:rsid w:val="0055739D"/>
    <w:rsid w:val="0056000B"/>
    <w:rsid w:val="0056394B"/>
    <w:rsid w:val="00565BF0"/>
    <w:rsid w:val="005678D7"/>
    <w:rsid w:val="00570E8A"/>
    <w:rsid w:val="005724D6"/>
    <w:rsid w:val="0057297D"/>
    <w:rsid w:val="00575932"/>
    <w:rsid w:val="00577BCF"/>
    <w:rsid w:val="0058160C"/>
    <w:rsid w:val="00583F23"/>
    <w:rsid w:val="00585955"/>
    <w:rsid w:val="005876AE"/>
    <w:rsid w:val="00592F98"/>
    <w:rsid w:val="005932F6"/>
    <w:rsid w:val="00595041"/>
    <w:rsid w:val="005A145D"/>
    <w:rsid w:val="005A4D94"/>
    <w:rsid w:val="005A5C6C"/>
    <w:rsid w:val="005B0D1D"/>
    <w:rsid w:val="005B78E8"/>
    <w:rsid w:val="005C1AD2"/>
    <w:rsid w:val="005C2CA9"/>
    <w:rsid w:val="005C5A26"/>
    <w:rsid w:val="005C5F63"/>
    <w:rsid w:val="005C65DE"/>
    <w:rsid w:val="005D11C4"/>
    <w:rsid w:val="005D2F3E"/>
    <w:rsid w:val="005D538C"/>
    <w:rsid w:val="005D6888"/>
    <w:rsid w:val="005D724A"/>
    <w:rsid w:val="005E341D"/>
    <w:rsid w:val="005E4787"/>
    <w:rsid w:val="005E777A"/>
    <w:rsid w:val="005F0B55"/>
    <w:rsid w:val="005F0BB4"/>
    <w:rsid w:val="005F176E"/>
    <w:rsid w:val="005F209F"/>
    <w:rsid w:val="005F24D3"/>
    <w:rsid w:val="005F2FEB"/>
    <w:rsid w:val="005F34C3"/>
    <w:rsid w:val="005F6FEE"/>
    <w:rsid w:val="0060183C"/>
    <w:rsid w:val="006019DA"/>
    <w:rsid w:val="00603C8F"/>
    <w:rsid w:val="00605C9A"/>
    <w:rsid w:val="00606206"/>
    <w:rsid w:val="00614A40"/>
    <w:rsid w:val="006251DE"/>
    <w:rsid w:val="00630562"/>
    <w:rsid w:val="00632270"/>
    <w:rsid w:val="00632361"/>
    <w:rsid w:val="0063553D"/>
    <w:rsid w:val="00635FFF"/>
    <w:rsid w:val="00636CDC"/>
    <w:rsid w:val="00637281"/>
    <w:rsid w:val="006421D0"/>
    <w:rsid w:val="00642B56"/>
    <w:rsid w:val="006437C4"/>
    <w:rsid w:val="006500F7"/>
    <w:rsid w:val="00652050"/>
    <w:rsid w:val="00655A8E"/>
    <w:rsid w:val="00655BC6"/>
    <w:rsid w:val="00656B21"/>
    <w:rsid w:val="00656E0A"/>
    <w:rsid w:val="00661F32"/>
    <w:rsid w:val="0066406A"/>
    <w:rsid w:val="006658B8"/>
    <w:rsid w:val="006707D5"/>
    <w:rsid w:val="00672144"/>
    <w:rsid w:val="00673913"/>
    <w:rsid w:val="00674D21"/>
    <w:rsid w:val="00681332"/>
    <w:rsid w:val="00685951"/>
    <w:rsid w:val="00685E6A"/>
    <w:rsid w:val="00686C95"/>
    <w:rsid w:val="0068797F"/>
    <w:rsid w:val="0069061C"/>
    <w:rsid w:val="0069274A"/>
    <w:rsid w:val="00692C23"/>
    <w:rsid w:val="006952A6"/>
    <w:rsid w:val="006A2CF1"/>
    <w:rsid w:val="006B12AA"/>
    <w:rsid w:val="006B4068"/>
    <w:rsid w:val="006B58DD"/>
    <w:rsid w:val="006B5F7A"/>
    <w:rsid w:val="006C03A9"/>
    <w:rsid w:val="006C272B"/>
    <w:rsid w:val="006C34B9"/>
    <w:rsid w:val="006C3BA3"/>
    <w:rsid w:val="006C3FC9"/>
    <w:rsid w:val="006C5DF1"/>
    <w:rsid w:val="006C6D83"/>
    <w:rsid w:val="006D1BFC"/>
    <w:rsid w:val="006D7AD3"/>
    <w:rsid w:val="006E2D1B"/>
    <w:rsid w:val="006F1346"/>
    <w:rsid w:val="006F1B11"/>
    <w:rsid w:val="006F316C"/>
    <w:rsid w:val="006F39F2"/>
    <w:rsid w:val="006F4E2E"/>
    <w:rsid w:val="006F74F5"/>
    <w:rsid w:val="007010F2"/>
    <w:rsid w:val="007040F8"/>
    <w:rsid w:val="00707E6D"/>
    <w:rsid w:val="00712185"/>
    <w:rsid w:val="00720659"/>
    <w:rsid w:val="00720C45"/>
    <w:rsid w:val="00724495"/>
    <w:rsid w:val="007272C9"/>
    <w:rsid w:val="00734BC6"/>
    <w:rsid w:val="0073597B"/>
    <w:rsid w:val="00735A45"/>
    <w:rsid w:val="00735D79"/>
    <w:rsid w:val="0073657C"/>
    <w:rsid w:val="00740B41"/>
    <w:rsid w:val="00742A2B"/>
    <w:rsid w:val="00745D7D"/>
    <w:rsid w:val="0074608C"/>
    <w:rsid w:val="00746D74"/>
    <w:rsid w:val="00747BE5"/>
    <w:rsid w:val="00750613"/>
    <w:rsid w:val="0075333F"/>
    <w:rsid w:val="00753AE6"/>
    <w:rsid w:val="00757EB5"/>
    <w:rsid w:val="0076293B"/>
    <w:rsid w:val="00773B7F"/>
    <w:rsid w:val="00775ACC"/>
    <w:rsid w:val="00780AE1"/>
    <w:rsid w:val="00782DBD"/>
    <w:rsid w:val="007903B7"/>
    <w:rsid w:val="00793275"/>
    <w:rsid w:val="00793757"/>
    <w:rsid w:val="00794BC8"/>
    <w:rsid w:val="0079502B"/>
    <w:rsid w:val="00796C5A"/>
    <w:rsid w:val="007A410D"/>
    <w:rsid w:val="007A59A3"/>
    <w:rsid w:val="007A69B1"/>
    <w:rsid w:val="007A6CEC"/>
    <w:rsid w:val="007B0EED"/>
    <w:rsid w:val="007B5EDF"/>
    <w:rsid w:val="007B7288"/>
    <w:rsid w:val="007C31CB"/>
    <w:rsid w:val="007C5074"/>
    <w:rsid w:val="007C5081"/>
    <w:rsid w:val="007C769B"/>
    <w:rsid w:val="007D4D34"/>
    <w:rsid w:val="007D536A"/>
    <w:rsid w:val="007D69FF"/>
    <w:rsid w:val="007D6B0F"/>
    <w:rsid w:val="007E065E"/>
    <w:rsid w:val="007E0B1C"/>
    <w:rsid w:val="007E52C3"/>
    <w:rsid w:val="007F48F0"/>
    <w:rsid w:val="007F5531"/>
    <w:rsid w:val="00802EAC"/>
    <w:rsid w:val="008065C6"/>
    <w:rsid w:val="00811B8E"/>
    <w:rsid w:val="00812270"/>
    <w:rsid w:val="008156CA"/>
    <w:rsid w:val="00825532"/>
    <w:rsid w:val="00827346"/>
    <w:rsid w:val="008274F0"/>
    <w:rsid w:val="00830C44"/>
    <w:rsid w:val="008415A4"/>
    <w:rsid w:val="00843130"/>
    <w:rsid w:val="008535DB"/>
    <w:rsid w:val="008554E7"/>
    <w:rsid w:val="00856196"/>
    <w:rsid w:val="008607CD"/>
    <w:rsid w:val="0086299B"/>
    <w:rsid w:val="00863A41"/>
    <w:rsid w:val="00864533"/>
    <w:rsid w:val="00864F62"/>
    <w:rsid w:val="00875C52"/>
    <w:rsid w:val="00876EC6"/>
    <w:rsid w:val="008773D3"/>
    <w:rsid w:val="008834E9"/>
    <w:rsid w:val="00883FCA"/>
    <w:rsid w:val="00887A9B"/>
    <w:rsid w:val="0089216C"/>
    <w:rsid w:val="00893E33"/>
    <w:rsid w:val="00893F99"/>
    <w:rsid w:val="008960EE"/>
    <w:rsid w:val="008A07D3"/>
    <w:rsid w:val="008A16E7"/>
    <w:rsid w:val="008A17EE"/>
    <w:rsid w:val="008A1F00"/>
    <w:rsid w:val="008A5B2D"/>
    <w:rsid w:val="008B1D23"/>
    <w:rsid w:val="008B2E24"/>
    <w:rsid w:val="008B4323"/>
    <w:rsid w:val="008B6A64"/>
    <w:rsid w:val="008C2527"/>
    <w:rsid w:val="008C2546"/>
    <w:rsid w:val="008C4B8B"/>
    <w:rsid w:val="008C736A"/>
    <w:rsid w:val="008D2E37"/>
    <w:rsid w:val="008D2F2F"/>
    <w:rsid w:val="008D53EB"/>
    <w:rsid w:val="008D561F"/>
    <w:rsid w:val="008D56DE"/>
    <w:rsid w:val="008D6FB2"/>
    <w:rsid w:val="008E147D"/>
    <w:rsid w:val="008E16FF"/>
    <w:rsid w:val="008E2D35"/>
    <w:rsid w:val="008E3F31"/>
    <w:rsid w:val="008E412E"/>
    <w:rsid w:val="008E59ED"/>
    <w:rsid w:val="008E5A33"/>
    <w:rsid w:val="008F0764"/>
    <w:rsid w:val="008F1230"/>
    <w:rsid w:val="008F19D2"/>
    <w:rsid w:val="008F4097"/>
    <w:rsid w:val="008F5C33"/>
    <w:rsid w:val="00903E06"/>
    <w:rsid w:val="00905D67"/>
    <w:rsid w:val="00906DA3"/>
    <w:rsid w:val="009071BC"/>
    <w:rsid w:val="00911B7C"/>
    <w:rsid w:val="009143D8"/>
    <w:rsid w:val="00922CDB"/>
    <w:rsid w:val="00923E05"/>
    <w:rsid w:val="00925114"/>
    <w:rsid w:val="0093584B"/>
    <w:rsid w:val="009404F6"/>
    <w:rsid w:val="00941175"/>
    <w:rsid w:val="00943DED"/>
    <w:rsid w:val="00947A3A"/>
    <w:rsid w:val="009505EE"/>
    <w:rsid w:val="00953C0D"/>
    <w:rsid w:val="00954471"/>
    <w:rsid w:val="00957FDB"/>
    <w:rsid w:val="00963120"/>
    <w:rsid w:val="00967DE7"/>
    <w:rsid w:val="00973A79"/>
    <w:rsid w:val="00975B14"/>
    <w:rsid w:val="00976C01"/>
    <w:rsid w:val="00977191"/>
    <w:rsid w:val="0098115C"/>
    <w:rsid w:val="00982907"/>
    <w:rsid w:val="00986CC7"/>
    <w:rsid w:val="00993E72"/>
    <w:rsid w:val="009A041F"/>
    <w:rsid w:val="009A46CC"/>
    <w:rsid w:val="009A48BC"/>
    <w:rsid w:val="009A5DE1"/>
    <w:rsid w:val="009B0A24"/>
    <w:rsid w:val="009B6873"/>
    <w:rsid w:val="009C2A61"/>
    <w:rsid w:val="009C4283"/>
    <w:rsid w:val="009C58B1"/>
    <w:rsid w:val="009C7A5B"/>
    <w:rsid w:val="009D0D9A"/>
    <w:rsid w:val="009D347F"/>
    <w:rsid w:val="009D435F"/>
    <w:rsid w:val="009D515E"/>
    <w:rsid w:val="009D5F71"/>
    <w:rsid w:val="009E5629"/>
    <w:rsid w:val="009E5E7F"/>
    <w:rsid w:val="009E78F4"/>
    <w:rsid w:val="009F5255"/>
    <w:rsid w:val="009F649A"/>
    <w:rsid w:val="009F7520"/>
    <w:rsid w:val="00A00987"/>
    <w:rsid w:val="00A013D6"/>
    <w:rsid w:val="00A03862"/>
    <w:rsid w:val="00A03CE8"/>
    <w:rsid w:val="00A11E69"/>
    <w:rsid w:val="00A1414F"/>
    <w:rsid w:val="00A216AE"/>
    <w:rsid w:val="00A22562"/>
    <w:rsid w:val="00A26F8E"/>
    <w:rsid w:val="00A27534"/>
    <w:rsid w:val="00A32234"/>
    <w:rsid w:val="00A33B52"/>
    <w:rsid w:val="00A3517D"/>
    <w:rsid w:val="00A35F7E"/>
    <w:rsid w:val="00A40774"/>
    <w:rsid w:val="00A408C9"/>
    <w:rsid w:val="00A436A8"/>
    <w:rsid w:val="00A43D36"/>
    <w:rsid w:val="00A44AB9"/>
    <w:rsid w:val="00A4799C"/>
    <w:rsid w:val="00A50A3C"/>
    <w:rsid w:val="00A52275"/>
    <w:rsid w:val="00A534EB"/>
    <w:rsid w:val="00A537D2"/>
    <w:rsid w:val="00A64A8A"/>
    <w:rsid w:val="00A702B3"/>
    <w:rsid w:val="00A72B99"/>
    <w:rsid w:val="00A73F2A"/>
    <w:rsid w:val="00A76404"/>
    <w:rsid w:val="00A82641"/>
    <w:rsid w:val="00A83063"/>
    <w:rsid w:val="00A8547C"/>
    <w:rsid w:val="00A91AE0"/>
    <w:rsid w:val="00A97CF2"/>
    <w:rsid w:val="00AA0EB5"/>
    <w:rsid w:val="00AA1764"/>
    <w:rsid w:val="00AA1BA5"/>
    <w:rsid w:val="00AA7538"/>
    <w:rsid w:val="00AB0E29"/>
    <w:rsid w:val="00AB3883"/>
    <w:rsid w:val="00AB7B75"/>
    <w:rsid w:val="00AC1216"/>
    <w:rsid w:val="00AC3795"/>
    <w:rsid w:val="00AC52A4"/>
    <w:rsid w:val="00AC5596"/>
    <w:rsid w:val="00AC5CD8"/>
    <w:rsid w:val="00AD19FA"/>
    <w:rsid w:val="00AD1C35"/>
    <w:rsid w:val="00AD359F"/>
    <w:rsid w:val="00AD3BBE"/>
    <w:rsid w:val="00AE0077"/>
    <w:rsid w:val="00AE29BD"/>
    <w:rsid w:val="00AE35B4"/>
    <w:rsid w:val="00AE3A89"/>
    <w:rsid w:val="00AE4791"/>
    <w:rsid w:val="00AE5217"/>
    <w:rsid w:val="00AF04F4"/>
    <w:rsid w:val="00AF145A"/>
    <w:rsid w:val="00AF5C0D"/>
    <w:rsid w:val="00B01709"/>
    <w:rsid w:val="00B0188E"/>
    <w:rsid w:val="00B01B14"/>
    <w:rsid w:val="00B040DF"/>
    <w:rsid w:val="00B0605F"/>
    <w:rsid w:val="00B06BAC"/>
    <w:rsid w:val="00B102D7"/>
    <w:rsid w:val="00B10562"/>
    <w:rsid w:val="00B1211D"/>
    <w:rsid w:val="00B15118"/>
    <w:rsid w:val="00B17FF5"/>
    <w:rsid w:val="00B20806"/>
    <w:rsid w:val="00B210D2"/>
    <w:rsid w:val="00B24543"/>
    <w:rsid w:val="00B32C10"/>
    <w:rsid w:val="00B3333F"/>
    <w:rsid w:val="00B34D0C"/>
    <w:rsid w:val="00B364F6"/>
    <w:rsid w:val="00B37699"/>
    <w:rsid w:val="00B41117"/>
    <w:rsid w:val="00B46C52"/>
    <w:rsid w:val="00B47B77"/>
    <w:rsid w:val="00B47FCC"/>
    <w:rsid w:val="00B528C9"/>
    <w:rsid w:val="00B55721"/>
    <w:rsid w:val="00B566AA"/>
    <w:rsid w:val="00B567B3"/>
    <w:rsid w:val="00B6182B"/>
    <w:rsid w:val="00B65404"/>
    <w:rsid w:val="00B65752"/>
    <w:rsid w:val="00B661AC"/>
    <w:rsid w:val="00B671DF"/>
    <w:rsid w:val="00B7090B"/>
    <w:rsid w:val="00B75FF4"/>
    <w:rsid w:val="00B76B3B"/>
    <w:rsid w:val="00B7727B"/>
    <w:rsid w:val="00B867E1"/>
    <w:rsid w:val="00B915BF"/>
    <w:rsid w:val="00B93B41"/>
    <w:rsid w:val="00B96582"/>
    <w:rsid w:val="00B96BA3"/>
    <w:rsid w:val="00BA0F96"/>
    <w:rsid w:val="00BA2BBF"/>
    <w:rsid w:val="00BA44F3"/>
    <w:rsid w:val="00BA5EF9"/>
    <w:rsid w:val="00BA740F"/>
    <w:rsid w:val="00BB118D"/>
    <w:rsid w:val="00BB54F9"/>
    <w:rsid w:val="00BC1140"/>
    <w:rsid w:val="00BC472D"/>
    <w:rsid w:val="00BC66A3"/>
    <w:rsid w:val="00BC7997"/>
    <w:rsid w:val="00BD0B1F"/>
    <w:rsid w:val="00BD3695"/>
    <w:rsid w:val="00BD4833"/>
    <w:rsid w:val="00BD6273"/>
    <w:rsid w:val="00BD7909"/>
    <w:rsid w:val="00BE1D0E"/>
    <w:rsid w:val="00BE2534"/>
    <w:rsid w:val="00BE2B55"/>
    <w:rsid w:val="00BE2F9D"/>
    <w:rsid w:val="00BE56AD"/>
    <w:rsid w:val="00BF6994"/>
    <w:rsid w:val="00C019B1"/>
    <w:rsid w:val="00C037E6"/>
    <w:rsid w:val="00C04435"/>
    <w:rsid w:val="00C177B5"/>
    <w:rsid w:val="00C23EBE"/>
    <w:rsid w:val="00C26499"/>
    <w:rsid w:val="00C274E0"/>
    <w:rsid w:val="00C30D1E"/>
    <w:rsid w:val="00C31B16"/>
    <w:rsid w:val="00C337AC"/>
    <w:rsid w:val="00C33D0E"/>
    <w:rsid w:val="00C345C6"/>
    <w:rsid w:val="00C40688"/>
    <w:rsid w:val="00C472F0"/>
    <w:rsid w:val="00C50108"/>
    <w:rsid w:val="00C53DFE"/>
    <w:rsid w:val="00C676DC"/>
    <w:rsid w:val="00C677FB"/>
    <w:rsid w:val="00C71AEF"/>
    <w:rsid w:val="00C72F5D"/>
    <w:rsid w:val="00C73DAD"/>
    <w:rsid w:val="00C75A5B"/>
    <w:rsid w:val="00C8128B"/>
    <w:rsid w:val="00C81745"/>
    <w:rsid w:val="00C85501"/>
    <w:rsid w:val="00C94EA6"/>
    <w:rsid w:val="00C95FF7"/>
    <w:rsid w:val="00CA0544"/>
    <w:rsid w:val="00CB3258"/>
    <w:rsid w:val="00CB4CDE"/>
    <w:rsid w:val="00CB6CA4"/>
    <w:rsid w:val="00CC632C"/>
    <w:rsid w:val="00CD0C7F"/>
    <w:rsid w:val="00CD3C40"/>
    <w:rsid w:val="00CD60EE"/>
    <w:rsid w:val="00CD6B28"/>
    <w:rsid w:val="00CE0B6D"/>
    <w:rsid w:val="00CE39B8"/>
    <w:rsid w:val="00CE6901"/>
    <w:rsid w:val="00CF00B7"/>
    <w:rsid w:val="00CF0856"/>
    <w:rsid w:val="00CF0C1D"/>
    <w:rsid w:val="00CF1F3D"/>
    <w:rsid w:val="00CF1F3E"/>
    <w:rsid w:val="00CF2A71"/>
    <w:rsid w:val="00CF6D8D"/>
    <w:rsid w:val="00CF72E3"/>
    <w:rsid w:val="00CF77E4"/>
    <w:rsid w:val="00CF7D4B"/>
    <w:rsid w:val="00D00C66"/>
    <w:rsid w:val="00D00F9F"/>
    <w:rsid w:val="00D024D5"/>
    <w:rsid w:val="00D030D6"/>
    <w:rsid w:val="00D061C6"/>
    <w:rsid w:val="00D1055E"/>
    <w:rsid w:val="00D10A15"/>
    <w:rsid w:val="00D10BE9"/>
    <w:rsid w:val="00D15A89"/>
    <w:rsid w:val="00D2177B"/>
    <w:rsid w:val="00D22389"/>
    <w:rsid w:val="00D24F16"/>
    <w:rsid w:val="00D255DB"/>
    <w:rsid w:val="00D258C8"/>
    <w:rsid w:val="00D26E7F"/>
    <w:rsid w:val="00D302D8"/>
    <w:rsid w:val="00D30399"/>
    <w:rsid w:val="00D30959"/>
    <w:rsid w:val="00D3241F"/>
    <w:rsid w:val="00D34C25"/>
    <w:rsid w:val="00D3680C"/>
    <w:rsid w:val="00D37346"/>
    <w:rsid w:val="00D40FE2"/>
    <w:rsid w:val="00D41630"/>
    <w:rsid w:val="00D47CD9"/>
    <w:rsid w:val="00D606BA"/>
    <w:rsid w:val="00D60E0C"/>
    <w:rsid w:val="00D6187A"/>
    <w:rsid w:val="00D72003"/>
    <w:rsid w:val="00D777D1"/>
    <w:rsid w:val="00D80045"/>
    <w:rsid w:val="00D80D57"/>
    <w:rsid w:val="00D81D24"/>
    <w:rsid w:val="00D827ED"/>
    <w:rsid w:val="00D84FA0"/>
    <w:rsid w:val="00D8788D"/>
    <w:rsid w:val="00D90981"/>
    <w:rsid w:val="00D91956"/>
    <w:rsid w:val="00D92500"/>
    <w:rsid w:val="00D92DF2"/>
    <w:rsid w:val="00D96899"/>
    <w:rsid w:val="00D97BAE"/>
    <w:rsid w:val="00DA0D8E"/>
    <w:rsid w:val="00DA6E28"/>
    <w:rsid w:val="00DB3C3F"/>
    <w:rsid w:val="00DB6C98"/>
    <w:rsid w:val="00DC002A"/>
    <w:rsid w:val="00DC2A15"/>
    <w:rsid w:val="00DC5651"/>
    <w:rsid w:val="00DC5F0D"/>
    <w:rsid w:val="00DC662D"/>
    <w:rsid w:val="00DD413B"/>
    <w:rsid w:val="00DD62CB"/>
    <w:rsid w:val="00DD704E"/>
    <w:rsid w:val="00DE089F"/>
    <w:rsid w:val="00DE0B8A"/>
    <w:rsid w:val="00DE2B55"/>
    <w:rsid w:val="00DE667F"/>
    <w:rsid w:val="00DF0BFF"/>
    <w:rsid w:val="00DF1DDA"/>
    <w:rsid w:val="00DF1F4B"/>
    <w:rsid w:val="00E02205"/>
    <w:rsid w:val="00E05DB5"/>
    <w:rsid w:val="00E0779B"/>
    <w:rsid w:val="00E15A84"/>
    <w:rsid w:val="00E16B27"/>
    <w:rsid w:val="00E2185D"/>
    <w:rsid w:val="00E24599"/>
    <w:rsid w:val="00E26970"/>
    <w:rsid w:val="00E26C0B"/>
    <w:rsid w:val="00E2739C"/>
    <w:rsid w:val="00E41C5B"/>
    <w:rsid w:val="00E57F9D"/>
    <w:rsid w:val="00E602F8"/>
    <w:rsid w:val="00E66011"/>
    <w:rsid w:val="00E66B42"/>
    <w:rsid w:val="00E70760"/>
    <w:rsid w:val="00E74F43"/>
    <w:rsid w:val="00E77D1C"/>
    <w:rsid w:val="00E8088F"/>
    <w:rsid w:val="00E813F2"/>
    <w:rsid w:val="00E915A3"/>
    <w:rsid w:val="00E96626"/>
    <w:rsid w:val="00E96E98"/>
    <w:rsid w:val="00EA0BAF"/>
    <w:rsid w:val="00EA2EA8"/>
    <w:rsid w:val="00EA6695"/>
    <w:rsid w:val="00EB491C"/>
    <w:rsid w:val="00EB5DA5"/>
    <w:rsid w:val="00EB6E24"/>
    <w:rsid w:val="00EC286F"/>
    <w:rsid w:val="00EC31CB"/>
    <w:rsid w:val="00EC407B"/>
    <w:rsid w:val="00EC40BB"/>
    <w:rsid w:val="00ED20BE"/>
    <w:rsid w:val="00ED23BD"/>
    <w:rsid w:val="00ED4026"/>
    <w:rsid w:val="00EE0B0C"/>
    <w:rsid w:val="00EF0574"/>
    <w:rsid w:val="00EF68E3"/>
    <w:rsid w:val="00EF728A"/>
    <w:rsid w:val="00F004AB"/>
    <w:rsid w:val="00F01D1D"/>
    <w:rsid w:val="00F03656"/>
    <w:rsid w:val="00F03772"/>
    <w:rsid w:val="00F06D05"/>
    <w:rsid w:val="00F07CBE"/>
    <w:rsid w:val="00F13AB2"/>
    <w:rsid w:val="00F165B5"/>
    <w:rsid w:val="00F23041"/>
    <w:rsid w:val="00F251FF"/>
    <w:rsid w:val="00F25A56"/>
    <w:rsid w:val="00F276D3"/>
    <w:rsid w:val="00F305DA"/>
    <w:rsid w:val="00F31FCC"/>
    <w:rsid w:val="00F34B36"/>
    <w:rsid w:val="00F366F3"/>
    <w:rsid w:val="00F4562E"/>
    <w:rsid w:val="00F51A7F"/>
    <w:rsid w:val="00F5206E"/>
    <w:rsid w:val="00F537E0"/>
    <w:rsid w:val="00F5480D"/>
    <w:rsid w:val="00F54D33"/>
    <w:rsid w:val="00F56E1C"/>
    <w:rsid w:val="00F6377B"/>
    <w:rsid w:val="00F640E3"/>
    <w:rsid w:val="00F652BC"/>
    <w:rsid w:val="00F81AE8"/>
    <w:rsid w:val="00F83A73"/>
    <w:rsid w:val="00F86806"/>
    <w:rsid w:val="00F87CC7"/>
    <w:rsid w:val="00F90E73"/>
    <w:rsid w:val="00F91007"/>
    <w:rsid w:val="00F94C91"/>
    <w:rsid w:val="00F96C33"/>
    <w:rsid w:val="00FA2333"/>
    <w:rsid w:val="00FB2183"/>
    <w:rsid w:val="00FB23B0"/>
    <w:rsid w:val="00FB4A95"/>
    <w:rsid w:val="00FB4B28"/>
    <w:rsid w:val="00FB4C22"/>
    <w:rsid w:val="00FB5CED"/>
    <w:rsid w:val="00FB6415"/>
    <w:rsid w:val="00FD07DC"/>
    <w:rsid w:val="00FD2B25"/>
    <w:rsid w:val="00FD3D6F"/>
    <w:rsid w:val="00FD6762"/>
    <w:rsid w:val="00FE4855"/>
    <w:rsid w:val="00FE6BCF"/>
    <w:rsid w:val="00FF05D8"/>
    <w:rsid w:val="00FF2AB1"/>
    <w:rsid w:val="00FF3FBC"/>
    <w:rsid w:val="00FF5B7F"/>
    <w:rsid w:val="00FF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6CDC"/>
    <w:rPr>
      <w:sz w:val="24"/>
    </w:rPr>
  </w:style>
  <w:style w:type="paragraph" w:styleId="Overskrift1">
    <w:name w:val="heading 1"/>
    <w:basedOn w:val="Normal"/>
    <w:next w:val="Brdtekst"/>
    <w:qFormat/>
    <w:rsid w:val="00636CDC"/>
    <w:pPr>
      <w:keepNext/>
      <w:numPr>
        <w:numId w:val="1"/>
      </w:numPr>
      <w:spacing w:before="180"/>
      <w:outlineLvl w:val="0"/>
    </w:pPr>
    <w:rPr>
      <w:rFonts w:ascii="Arial" w:hAnsi="Arial"/>
      <w:b/>
      <w:color w:val="0000FF"/>
      <w:kern w:val="28"/>
    </w:rPr>
  </w:style>
  <w:style w:type="paragraph" w:styleId="Overskrift2">
    <w:name w:val="heading 2"/>
    <w:basedOn w:val="Normal"/>
    <w:next w:val="Brdtekst"/>
    <w:qFormat/>
    <w:rsid w:val="00636CDC"/>
    <w:pPr>
      <w:keepNext/>
      <w:numPr>
        <w:ilvl w:val="1"/>
        <w:numId w:val="1"/>
      </w:numPr>
      <w:spacing w:before="120"/>
      <w:outlineLvl w:val="1"/>
    </w:pPr>
    <w:rPr>
      <w:rFonts w:ascii="Arial" w:hAnsi="Arial"/>
      <w:b/>
      <w:color w:val="800080"/>
      <w:kern w:val="28"/>
      <w:sz w:val="20"/>
    </w:rPr>
  </w:style>
  <w:style w:type="paragraph" w:styleId="Overskrift3">
    <w:name w:val="heading 3"/>
    <w:basedOn w:val="Normal"/>
    <w:next w:val="Brdtekst"/>
    <w:qFormat/>
    <w:rsid w:val="00636CDC"/>
    <w:pPr>
      <w:keepNext/>
      <w:numPr>
        <w:ilvl w:val="2"/>
        <w:numId w:val="1"/>
      </w:numPr>
      <w:spacing w:before="120"/>
      <w:outlineLvl w:val="2"/>
    </w:pPr>
    <w:rPr>
      <w:rFonts w:ascii="Arial" w:hAnsi="Arial"/>
      <w:b/>
      <w:color w:val="008080"/>
      <w:kern w:val="28"/>
      <w:sz w:val="20"/>
    </w:rPr>
  </w:style>
  <w:style w:type="paragraph" w:styleId="Overskrift4">
    <w:name w:val="heading 4"/>
    <w:basedOn w:val="Normal"/>
    <w:next w:val="Brdtekstinnrykk"/>
    <w:qFormat/>
    <w:rsid w:val="00636CDC"/>
    <w:pPr>
      <w:keepNext/>
      <w:numPr>
        <w:ilvl w:val="3"/>
        <w:numId w:val="1"/>
      </w:numPr>
      <w:spacing w:before="120"/>
      <w:outlineLvl w:val="3"/>
    </w:pPr>
    <w:rPr>
      <w:rFonts w:ascii="Arial" w:hAnsi="Arial"/>
      <w:b/>
      <w:color w:val="0000FF"/>
      <w:kern w:val="28"/>
      <w:sz w:val="20"/>
    </w:rPr>
  </w:style>
  <w:style w:type="paragraph" w:styleId="Overskrift5">
    <w:name w:val="heading 5"/>
    <w:basedOn w:val="Normal"/>
    <w:next w:val="Brdtekstinnrykk5"/>
    <w:qFormat/>
    <w:rsid w:val="00636CDC"/>
    <w:pPr>
      <w:keepNext/>
      <w:numPr>
        <w:ilvl w:val="4"/>
        <w:numId w:val="1"/>
      </w:numPr>
      <w:spacing w:before="120"/>
      <w:outlineLvl w:val="4"/>
    </w:pPr>
    <w:rPr>
      <w:rFonts w:ascii="Arial" w:hAnsi="Arial"/>
      <w:b/>
      <w:i/>
      <w:color w:val="800080"/>
      <w:kern w:val="28"/>
      <w:sz w:val="20"/>
    </w:rPr>
  </w:style>
  <w:style w:type="paragraph" w:styleId="Overskrift6">
    <w:name w:val="heading 6"/>
    <w:basedOn w:val="Normal"/>
    <w:next w:val="Brdtekstinnrykk6"/>
    <w:qFormat/>
    <w:rsid w:val="00636CDC"/>
    <w:pPr>
      <w:numPr>
        <w:ilvl w:val="5"/>
        <w:numId w:val="1"/>
      </w:numPr>
      <w:spacing w:before="120"/>
      <w:outlineLvl w:val="5"/>
    </w:pPr>
    <w:rPr>
      <w:rFonts w:ascii="Arial" w:hAnsi="Arial"/>
      <w:b/>
      <w:color w:val="008080"/>
      <w:kern w:val="28"/>
      <w:sz w:val="20"/>
    </w:rPr>
  </w:style>
  <w:style w:type="paragraph" w:styleId="Overskrift7">
    <w:name w:val="heading 7"/>
    <w:basedOn w:val="Normal"/>
    <w:next w:val="Brdtekstinnrykk6"/>
    <w:qFormat/>
    <w:rsid w:val="00636CDC"/>
    <w:pPr>
      <w:numPr>
        <w:ilvl w:val="6"/>
        <w:numId w:val="1"/>
      </w:numPr>
      <w:spacing w:before="120"/>
      <w:outlineLvl w:val="6"/>
    </w:pPr>
    <w:rPr>
      <w:rFonts w:ascii="Arial" w:hAnsi="Arial"/>
      <w:b/>
      <w:color w:val="0000FF"/>
      <w:kern w:val="28"/>
      <w:sz w:val="20"/>
    </w:rPr>
  </w:style>
  <w:style w:type="paragraph" w:styleId="Overskrift8">
    <w:name w:val="heading 8"/>
    <w:basedOn w:val="Normal"/>
    <w:qFormat/>
    <w:rsid w:val="00636CDC"/>
    <w:pPr>
      <w:numPr>
        <w:ilvl w:val="7"/>
        <w:numId w:val="1"/>
      </w:numPr>
      <w:spacing w:before="60"/>
      <w:outlineLvl w:val="7"/>
    </w:pPr>
    <w:rPr>
      <w:rFonts w:ascii="Arial" w:hAnsi="Arial"/>
      <w:color w:val="800080"/>
      <w:kern w:val="28"/>
      <w:sz w:val="20"/>
    </w:rPr>
  </w:style>
  <w:style w:type="paragraph" w:styleId="Overskrift9">
    <w:name w:val="heading 9"/>
    <w:basedOn w:val="Normal"/>
    <w:next w:val="Brdtekstinnrykk6"/>
    <w:qFormat/>
    <w:rsid w:val="00636CDC"/>
    <w:pPr>
      <w:numPr>
        <w:ilvl w:val="8"/>
        <w:numId w:val="1"/>
      </w:numPr>
      <w:outlineLvl w:val="8"/>
    </w:pPr>
    <w:rPr>
      <w:rFonts w:ascii="Arial" w:hAnsi="Arial"/>
      <w:color w:val="000080"/>
      <w:kern w:val="28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rsid w:val="00636CDC"/>
    <w:pPr>
      <w:spacing w:before="60" w:after="60"/>
    </w:pPr>
  </w:style>
  <w:style w:type="paragraph" w:customStyle="1" w:styleId="Brdtekstpaaflgende">
    <w:name w:val="Brødtekst paafølgende"/>
    <w:basedOn w:val="Brdtekst"/>
    <w:rsid w:val="00636CDC"/>
  </w:style>
  <w:style w:type="paragraph" w:styleId="Brdtekstinnrykk">
    <w:name w:val="Body Text Indent"/>
    <w:basedOn w:val="Brdtekst"/>
    <w:next w:val="Brdtekstinnrykkpaaflgende"/>
    <w:rsid w:val="00636CDC"/>
  </w:style>
  <w:style w:type="paragraph" w:customStyle="1" w:styleId="Brdtekstinnrykkpaaflgende">
    <w:name w:val="Brødtekstinnrykk paafølgende"/>
    <w:basedOn w:val="Brdtekstinnrykk"/>
    <w:rsid w:val="00636CDC"/>
  </w:style>
  <w:style w:type="paragraph" w:customStyle="1" w:styleId="Brdtekstinnrykk5">
    <w:name w:val="Brødtekstinnrykk 5"/>
    <w:basedOn w:val="Brdtekstinnrykk"/>
    <w:next w:val="Brdtekstinnrykk5paaflgende"/>
    <w:rsid w:val="00636CDC"/>
  </w:style>
  <w:style w:type="paragraph" w:customStyle="1" w:styleId="Brdtekstinnrykk5paaflgende">
    <w:name w:val="Brødtekstinnrykk 5 paafølgende"/>
    <w:basedOn w:val="Brdtekstinnrykk5"/>
    <w:rsid w:val="00636CDC"/>
    <w:pPr>
      <w:spacing w:before="40"/>
    </w:pPr>
  </w:style>
  <w:style w:type="paragraph" w:customStyle="1" w:styleId="Brdtekstinnrykk6">
    <w:name w:val="Brødtekstinnrykk 6"/>
    <w:basedOn w:val="Brdtekstinnrykk"/>
    <w:next w:val="Brdtekstinnrykk6paaflgende"/>
    <w:rsid w:val="00636CDC"/>
  </w:style>
  <w:style w:type="paragraph" w:customStyle="1" w:styleId="Brdtekstinnrykk6paaflgende">
    <w:name w:val="Brødtekstinnrykk 6 paafølgende"/>
    <w:basedOn w:val="Brdtekstinnrykk6"/>
    <w:rsid w:val="00636CDC"/>
  </w:style>
  <w:style w:type="paragraph" w:styleId="Bildetekst">
    <w:name w:val="caption"/>
    <w:basedOn w:val="Normal"/>
    <w:next w:val="Normal"/>
    <w:qFormat/>
    <w:rsid w:val="00636CDC"/>
    <w:pPr>
      <w:spacing w:before="120" w:after="120"/>
    </w:pPr>
    <w:rPr>
      <w:rFonts w:ascii="Arial" w:hAnsi="Arial"/>
      <w:sz w:val="20"/>
    </w:rPr>
  </w:style>
  <w:style w:type="paragraph" w:styleId="Tittel">
    <w:name w:val="Title"/>
    <w:basedOn w:val="Normal"/>
    <w:next w:val="Brdtekst"/>
    <w:qFormat/>
    <w:rsid w:val="00636CDC"/>
    <w:pPr>
      <w:spacing w:before="120"/>
      <w:jc w:val="center"/>
    </w:pPr>
    <w:rPr>
      <w:rFonts w:ascii="Arial" w:hAnsi="Arial"/>
      <w:b/>
      <w:color w:val="000080"/>
      <w:kern w:val="28"/>
      <w:sz w:val="36"/>
    </w:rPr>
  </w:style>
  <w:style w:type="paragraph" w:styleId="Topptekst">
    <w:name w:val="header"/>
    <w:basedOn w:val="Normal"/>
    <w:rsid w:val="00636CDC"/>
    <w:rPr>
      <w:rFonts w:ascii="Arial" w:hAnsi="Arial"/>
      <w:b/>
      <w:sz w:val="22"/>
    </w:rPr>
  </w:style>
  <w:style w:type="paragraph" w:styleId="Bunntekst">
    <w:name w:val="footer"/>
    <w:basedOn w:val="Normal"/>
    <w:rsid w:val="00636CDC"/>
    <w:rPr>
      <w:rFonts w:ascii="Arial" w:hAnsi="Arial"/>
      <w:b/>
      <w:noProof/>
      <w:sz w:val="22"/>
    </w:rPr>
  </w:style>
  <w:style w:type="character" w:styleId="Sidetall">
    <w:name w:val="page number"/>
    <w:rsid w:val="00636CDC"/>
    <w:rPr>
      <w:rFonts w:ascii="Arial" w:hAnsi="Arial"/>
      <w:sz w:val="20"/>
    </w:rPr>
  </w:style>
  <w:style w:type="paragraph" w:customStyle="1" w:styleId="Topptekstoddetall">
    <w:name w:val="Topptekst oddetall"/>
    <w:basedOn w:val="Topptekst"/>
    <w:rsid w:val="00636CDC"/>
    <w:pPr>
      <w:jc w:val="right"/>
    </w:pPr>
  </w:style>
  <w:style w:type="paragraph" w:styleId="Figurliste">
    <w:name w:val="table of figures"/>
    <w:basedOn w:val="Normal"/>
    <w:next w:val="Normal"/>
    <w:semiHidden/>
    <w:rsid w:val="00636CDC"/>
    <w:pPr>
      <w:tabs>
        <w:tab w:val="right" w:leader="dot" w:pos="8504"/>
      </w:tabs>
      <w:ind w:left="480" w:hanging="480"/>
    </w:pPr>
  </w:style>
  <w:style w:type="paragraph" w:styleId="Makrotekst">
    <w:name w:val="macro"/>
    <w:semiHidden/>
    <w:rsid w:val="00636C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INNH5">
    <w:name w:val="toc 5"/>
    <w:basedOn w:val="Normal"/>
    <w:next w:val="Normal"/>
    <w:semiHidden/>
    <w:rsid w:val="00636CDC"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Punktmerketliste">
    <w:name w:val="List Bullet"/>
    <w:basedOn w:val="Normal"/>
    <w:rsid w:val="00636CDC"/>
    <w:pPr>
      <w:spacing w:before="20" w:after="40"/>
      <w:ind w:left="284" w:hanging="284"/>
    </w:pPr>
  </w:style>
  <w:style w:type="paragraph" w:customStyle="1" w:styleId="Brdtekstanummerert">
    <w:name w:val="Brødtekst a. nummerert"/>
    <w:basedOn w:val="Brdtekstpaaflgende"/>
    <w:rsid w:val="00636CDC"/>
    <w:pPr>
      <w:spacing w:before="20" w:after="40"/>
      <w:ind w:left="426" w:hanging="426"/>
    </w:pPr>
  </w:style>
  <w:style w:type="paragraph" w:customStyle="1" w:styleId="Brdtekst1nummerert">
    <w:name w:val="Brødtekst (1) nummerert"/>
    <w:basedOn w:val="Brdtekstpaaflgende"/>
    <w:rsid w:val="00636CDC"/>
    <w:pPr>
      <w:spacing w:before="20" w:after="40"/>
      <w:ind w:left="822" w:hanging="680"/>
    </w:pPr>
  </w:style>
  <w:style w:type="paragraph" w:styleId="Punktmerketliste4">
    <w:name w:val="List Bullet 4"/>
    <w:basedOn w:val="Normal"/>
    <w:rsid w:val="00636CDC"/>
    <w:pPr>
      <w:numPr>
        <w:numId w:val="6"/>
      </w:numPr>
      <w:tabs>
        <w:tab w:val="clear" w:pos="360"/>
      </w:tabs>
      <w:spacing w:before="20" w:after="40"/>
      <w:ind w:left="567" w:hanging="284"/>
    </w:pPr>
  </w:style>
  <w:style w:type="paragraph" w:styleId="Sitat">
    <w:name w:val="Quote"/>
    <w:basedOn w:val="Normal"/>
    <w:qFormat/>
    <w:rsid w:val="00636CDC"/>
    <w:pPr>
      <w:spacing w:before="120" w:after="120"/>
      <w:ind w:left="709" w:right="851"/>
      <w:jc w:val="both"/>
    </w:pPr>
    <w:rPr>
      <w:i/>
      <w:spacing w:val="-2"/>
    </w:rPr>
  </w:style>
  <w:style w:type="paragraph" w:styleId="INNH4">
    <w:name w:val="toc 4"/>
    <w:basedOn w:val="Normal"/>
    <w:next w:val="Normal"/>
    <w:semiHidden/>
    <w:rsid w:val="00636CDC"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INNH1">
    <w:name w:val="toc 1"/>
    <w:basedOn w:val="Normal"/>
    <w:next w:val="Normal"/>
    <w:semiHidden/>
    <w:rsid w:val="00636CDC"/>
    <w:pPr>
      <w:tabs>
        <w:tab w:val="right" w:leader="dot" w:pos="9072"/>
      </w:tabs>
      <w:spacing w:before="40" w:after="60"/>
      <w:ind w:right="1134"/>
    </w:pPr>
    <w:rPr>
      <w:rFonts w:ascii="Arial" w:hAnsi="Arial"/>
      <w:b/>
      <w:sz w:val="20"/>
    </w:rPr>
  </w:style>
  <w:style w:type="paragraph" w:styleId="INNH2">
    <w:name w:val="toc 2"/>
    <w:basedOn w:val="Normal"/>
    <w:next w:val="Normal"/>
    <w:semiHidden/>
    <w:rsid w:val="00636CDC"/>
    <w:pPr>
      <w:tabs>
        <w:tab w:val="right" w:leader="dot" w:pos="9072"/>
      </w:tabs>
      <w:spacing w:before="40"/>
      <w:ind w:left="284" w:right="1134"/>
    </w:pPr>
    <w:rPr>
      <w:rFonts w:ascii="Arial" w:hAnsi="Arial"/>
      <w:smallCaps/>
      <w:sz w:val="20"/>
    </w:rPr>
  </w:style>
  <w:style w:type="paragraph" w:styleId="INNH3">
    <w:name w:val="toc 3"/>
    <w:basedOn w:val="Normal"/>
    <w:next w:val="Normal"/>
    <w:semiHidden/>
    <w:rsid w:val="00636CDC"/>
    <w:pPr>
      <w:tabs>
        <w:tab w:val="right" w:leader="dot" w:pos="9072"/>
      </w:tabs>
      <w:ind w:left="624" w:right="1134"/>
    </w:pPr>
    <w:rPr>
      <w:rFonts w:ascii="Arial" w:hAnsi="Arial"/>
      <w:sz w:val="20"/>
    </w:rPr>
  </w:style>
  <w:style w:type="paragraph" w:styleId="INNH6">
    <w:name w:val="toc 6"/>
    <w:basedOn w:val="Normal"/>
    <w:next w:val="Normal"/>
    <w:semiHidden/>
    <w:rsid w:val="00636CDC"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INNH7">
    <w:name w:val="toc 7"/>
    <w:basedOn w:val="Normal"/>
    <w:next w:val="Normal"/>
    <w:semiHidden/>
    <w:rsid w:val="00636CDC"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paragraph" w:styleId="INNH8">
    <w:name w:val="toc 8"/>
    <w:basedOn w:val="Normal"/>
    <w:next w:val="Normal"/>
    <w:semiHidden/>
    <w:rsid w:val="00636CDC"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paragraph" w:styleId="INNH9">
    <w:name w:val="toc 9"/>
    <w:basedOn w:val="Normal"/>
    <w:next w:val="Normal"/>
    <w:semiHidden/>
    <w:rsid w:val="00636CDC"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character" w:styleId="Hyperkobling">
    <w:name w:val="Hyperlink"/>
    <w:rsid w:val="00347862"/>
    <w:rPr>
      <w:color w:val="0000FF"/>
      <w:u w:val="single"/>
    </w:rPr>
  </w:style>
  <w:style w:type="character" w:styleId="Fulgthyperkobling">
    <w:name w:val="FollowedHyperlink"/>
    <w:rsid w:val="00C33D0E"/>
    <w:rPr>
      <w:color w:val="800080"/>
      <w:u w:val="single"/>
    </w:rPr>
  </w:style>
  <w:style w:type="paragraph" w:styleId="Bobletekst">
    <w:name w:val="Balloon Text"/>
    <w:basedOn w:val="Normal"/>
    <w:semiHidden/>
    <w:rsid w:val="00B93B4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A1BA5"/>
    <w:pPr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Brdtekst"/>
    <w:qFormat/>
    <w:pPr>
      <w:keepNext/>
      <w:numPr>
        <w:numId w:val="1"/>
      </w:numPr>
      <w:spacing w:before="180"/>
      <w:outlineLvl w:val="0"/>
    </w:pPr>
    <w:rPr>
      <w:rFonts w:ascii="Arial" w:hAnsi="Arial"/>
      <w:b/>
      <w:color w:val="0000FF"/>
      <w:kern w:val="28"/>
    </w:rPr>
  </w:style>
  <w:style w:type="paragraph" w:styleId="Overskrift2">
    <w:name w:val="heading 2"/>
    <w:basedOn w:val="Normal"/>
    <w:next w:val="Brdtekst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/>
      <w:b/>
      <w:color w:val="800080"/>
      <w:kern w:val="28"/>
      <w:sz w:val="20"/>
    </w:rPr>
  </w:style>
  <w:style w:type="paragraph" w:styleId="Overskrift3">
    <w:name w:val="heading 3"/>
    <w:basedOn w:val="Normal"/>
    <w:next w:val="Brdtekst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/>
      <w:b/>
      <w:color w:val="008080"/>
      <w:kern w:val="28"/>
      <w:sz w:val="20"/>
    </w:rPr>
  </w:style>
  <w:style w:type="paragraph" w:styleId="Overskrift4">
    <w:name w:val="heading 4"/>
    <w:basedOn w:val="Normal"/>
    <w:next w:val="Brdtekstinnrykk"/>
    <w:qFormat/>
    <w:pPr>
      <w:keepNext/>
      <w:numPr>
        <w:ilvl w:val="3"/>
        <w:numId w:val="1"/>
      </w:numPr>
      <w:spacing w:before="120"/>
      <w:outlineLvl w:val="3"/>
    </w:pPr>
    <w:rPr>
      <w:rFonts w:ascii="Arial" w:hAnsi="Arial"/>
      <w:b/>
      <w:color w:val="0000FF"/>
      <w:kern w:val="28"/>
      <w:sz w:val="20"/>
    </w:rPr>
  </w:style>
  <w:style w:type="paragraph" w:styleId="Overskrift5">
    <w:name w:val="heading 5"/>
    <w:basedOn w:val="Normal"/>
    <w:next w:val="Brdtekstinnrykk5"/>
    <w:qFormat/>
    <w:pPr>
      <w:keepNext/>
      <w:numPr>
        <w:ilvl w:val="4"/>
        <w:numId w:val="1"/>
      </w:numPr>
      <w:spacing w:before="120"/>
      <w:outlineLvl w:val="4"/>
    </w:pPr>
    <w:rPr>
      <w:rFonts w:ascii="Arial" w:hAnsi="Arial"/>
      <w:b/>
      <w:i/>
      <w:color w:val="800080"/>
      <w:kern w:val="28"/>
      <w:sz w:val="20"/>
    </w:rPr>
  </w:style>
  <w:style w:type="paragraph" w:styleId="Overskrift6">
    <w:name w:val="heading 6"/>
    <w:basedOn w:val="Normal"/>
    <w:next w:val="Brdtekstinnrykk6"/>
    <w:qFormat/>
    <w:pPr>
      <w:numPr>
        <w:ilvl w:val="5"/>
        <w:numId w:val="1"/>
      </w:numPr>
      <w:spacing w:before="120"/>
      <w:outlineLvl w:val="5"/>
    </w:pPr>
    <w:rPr>
      <w:rFonts w:ascii="Arial" w:hAnsi="Arial"/>
      <w:b/>
      <w:color w:val="008080"/>
      <w:kern w:val="28"/>
      <w:sz w:val="20"/>
    </w:rPr>
  </w:style>
  <w:style w:type="paragraph" w:styleId="Overskrift7">
    <w:name w:val="heading 7"/>
    <w:basedOn w:val="Normal"/>
    <w:next w:val="Brdtekstinnrykk6"/>
    <w:qFormat/>
    <w:pPr>
      <w:numPr>
        <w:ilvl w:val="6"/>
        <w:numId w:val="1"/>
      </w:numPr>
      <w:spacing w:before="120"/>
      <w:outlineLvl w:val="6"/>
    </w:pPr>
    <w:rPr>
      <w:rFonts w:ascii="Arial" w:hAnsi="Arial"/>
      <w:b/>
      <w:color w:val="0000FF"/>
      <w:kern w:val="28"/>
      <w:sz w:val="20"/>
    </w:rPr>
  </w:style>
  <w:style w:type="paragraph" w:styleId="Overskrift8">
    <w:name w:val="heading 8"/>
    <w:basedOn w:val="Normal"/>
    <w:qFormat/>
    <w:pPr>
      <w:numPr>
        <w:ilvl w:val="7"/>
        <w:numId w:val="1"/>
      </w:numPr>
      <w:spacing w:before="60"/>
      <w:outlineLvl w:val="7"/>
    </w:pPr>
    <w:rPr>
      <w:rFonts w:ascii="Arial" w:hAnsi="Arial"/>
      <w:color w:val="800080"/>
      <w:kern w:val="28"/>
      <w:sz w:val="20"/>
    </w:rPr>
  </w:style>
  <w:style w:type="paragraph" w:styleId="Overskrift9">
    <w:name w:val="heading 9"/>
    <w:basedOn w:val="Normal"/>
    <w:next w:val="Brdtekstinnrykk6"/>
    <w:qFormat/>
    <w:pPr>
      <w:numPr>
        <w:ilvl w:val="8"/>
        <w:numId w:val="1"/>
      </w:numPr>
      <w:outlineLvl w:val="8"/>
    </w:pPr>
    <w:rPr>
      <w:rFonts w:ascii="Arial" w:hAnsi="Arial"/>
      <w:color w:val="000080"/>
      <w:kern w:val="28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pPr>
      <w:spacing w:before="60" w:after="60"/>
    </w:pPr>
  </w:style>
  <w:style w:type="paragraph" w:customStyle="1" w:styleId="Brdtekstpaaflgende">
    <w:name w:val="Brødtekst paafølgende"/>
    <w:basedOn w:val="Brdtekst"/>
  </w:style>
  <w:style w:type="paragraph" w:styleId="Brdtekstinnrykk">
    <w:name w:val="Body Text Indent"/>
    <w:basedOn w:val="Brdtekst"/>
    <w:next w:val="Brdtekstinnrykkpaaflgende"/>
  </w:style>
  <w:style w:type="paragraph" w:customStyle="1" w:styleId="Brdtekstinnrykkpaaflgende">
    <w:name w:val="Brødtekstinnrykk paafølgende"/>
    <w:basedOn w:val="Brdtekstinnrykk"/>
  </w:style>
  <w:style w:type="paragraph" w:customStyle="1" w:styleId="Brdtekstinnrykk5">
    <w:name w:val="Brødtekstinnrykk 5"/>
    <w:basedOn w:val="Brdtekstinnrykk"/>
    <w:next w:val="Brdtekstinnrykk5paaflgende"/>
  </w:style>
  <w:style w:type="paragraph" w:customStyle="1" w:styleId="Brdtekstinnrykk5paaflgende">
    <w:name w:val="Brødtekstinnrykk 5 paafølgende"/>
    <w:basedOn w:val="Brdtekstinnrykk5"/>
    <w:pPr>
      <w:spacing w:before="40"/>
    </w:pPr>
  </w:style>
  <w:style w:type="paragraph" w:customStyle="1" w:styleId="Brdtekstinnrykk6">
    <w:name w:val="Brødtekstinnrykk 6"/>
    <w:basedOn w:val="Brdtekstinnrykk"/>
    <w:next w:val="Brdtekstinnrykk6paaflgende"/>
  </w:style>
  <w:style w:type="paragraph" w:customStyle="1" w:styleId="Brdtekstinnrykk6paaflgende">
    <w:name w:val="Brødtekstinnrykk 6 paafølgende"/>
    <w:basedOn w:val="Brdtekstinnrykk6"/>
  </w:style>
  <w:style w:type="paragraph" w:styleId="Bildetekst">
    <w:name w:val="caption"/>
    <w:basedOn w:val="Normal"/>
    <w:next w:val="Normal"/>
    <w:qFormat/>
    <w:pPr>
      <w:spacing w:before="120" w:after="120"/>
    </w:pPr>
    <w:rPr>
      <w:rFonts w:ascii="Arial" w:hAnsi="Arial"/>
      <w:sz w:val="20"/>
    </w:rPr>
  </w:style>
  <w:style w:type="paragraph" w:styleId="Tittel">
    <w:name w:val="Title"/>
    <w:basedOn w:val="Normal"/>
    <w:next w:val="Brdtekst"/>
    <w:qFormat/>
    <w:pPr>
      <w:spacing w:before="120"/>
      <w:jc w:val="center"/>
    </w:pPr>
    <w:rPr>
      <w:rFonts w:ascii="Arial" w:hAnsi="Arial"/>
      <w:b/>
      <w:color w:val="000080"/>
      <w:kern w:val="28"/>
      <w:sz w:val="36"/>
    </w:rPr>
  </w:style>
  <w:style w:type="paragraph" w:styleId="Topptekst">
    <w:name w:val="header"/>
    <w:basedOn w:val="Normal"/>
    <w:rPr>
      <w:rFonts w:ascii="Arial" w:hAnsi="Arial"/>
      <w:b/>
      <w:sz w:val="22"/>
    </w:rPr>
  </w:style>
  <w:style w:type="paragraph" w:styleId="Bunntekst">
    <w:name w:val="footer"/>
    <w:basedOn w:val="Normal"/>
    <w:rPr>
      <w:rFonts w:ascii="Arial" w:hAnsi="Arial"/>
      <w:b/>
      <w:noProof/>
      <w:sz w:val="22"/>
    </w:rPr>
  </w:style>
  <w:style w:type="character" w:styleId="Sidetall">
    <w:name w:val="page number"/>
    <w:rPr>
      <w:rFonts w:ascii="Arial" w:hAnsi="Arial"/>
      <w:sz w:val="20"/>
    </w:rPr>
  </w:style>
  <w:style w:type="paragraph" w:customStyle="1" w:styleId="Topptekstoddetall">
    <w:name w:val="Topptekst oddetall"/>
    <w:basedOn w:val="Topptekst"/>
    <w:pPr>
      <w:jc w:val="right"/>
    </w:pPr>
  </w:style>
  <w:style w:type="paragraph" w:styleId="Figurliste">
    <w:name w:val="table of figures"/>
    <w:basedOn w:val="Normal"/>
    <w:next w:val="Normal"/>
    <w:semiHidden/>
    <w:pPr>
      <w:tabs>
        <w:tab w:val="right" w:leader="dot" w:pos="8504"/>
      </w:tabs>
      <w:ind w:left="480" w:hanging="480"/>
    </w:pPr>
  </w:style>
  <w:style w:type="paragraph" w:styleId="Mak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INNH5">
    <w:name w:val="toc 5"/>
    <w:basedOn w:val="Normal"/>
    <w:next w:val="Normal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Punktmerketliste">
    <w:name w:val="List Bullet"/>
    <w:basedOn w:val="Normal"/>
    <w:pPr>
      <w:spacing w:before="20" w:after="40"/>
      <w:ind w:left="284" w:hanging="284"/>
    </w:pPr>
  </w:style>
  <w:style w:type="paragraph" w:customStyle="1" w:styleId="Brdtekstanummerert">
    <w:name w:val="Brødtekst a. nummerert"/>
    <w:basedOn w:val="Brdtekstpaaflgende"/>
    <w:pPr>
      <w:spacing w:before="20" w:after="40"/>
      <w:ind w:left="426" w:hanging="426"/>
    </w:pPr>
  </w:style>
  <w:style w:type="paragraph" w:customStyle="1" w:styleId="Brdtekst1nummerert">
    <w:name w:val="Brødtekst (1) nummerert"/>
    <w:basedOn w:val="Brdtekstpaaflgende"/>
    <w:pPr>
      <w:spacing w:before="20" w:after="40"/>
      <w:ind w:left="822" w:hanging="680"/>
    </w:pPr>
  </w:style>
  <w:style w:type="paragraph" w:styleId="Punktmerketliste4">
    <w:name w:val="List Bullet 4"/>
    <w:basedOn w:val="Normal"/>
    <w:pPr>
      <w:numPr>
        <w:numId w:val="6"/>
      </w:numPr>
      <w:tabs>
        <w:tab w:val="clear" w:pos="360"/>
      </w:tabs>
      <w:spacing w:before="20" w:after="40"/>
      <w:ind w:left="567" w:hanging="284"/>
    </w:pPr>
  </w:style>
  <w:style w:type="paragraph" w:styleId="Sitat">
    <w:name w:val="Quote"/>
    <w:basedOn w:val="Normal"/>
    <w:qFormat/>
    <w:pPr>
      <w:spacing w:before="120" w:after="120"/>
      <w:ind w:left="709" w:right="851"/>
      <w:jc w:val="both"/>
    </w:pPr>
    <w:rPr>
      <w:i/>
      <w:spacing w:val="-2"/>
    </w:rPr>
  </w:style>
  <w:style w:type="paragraph" w:styleId="INNH4">
    <w:name w:val="toc 4"/>
    <w:basedOn w:val="Normal"/>
    <w:next w:val="Normal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INNH1">
    <w:name w:val="toc 1"/>
    <w:basedOn w:val="Normal"/>
    <w:next w:val="Normal"/>
    <w:semiHidden/>
    <w:pPr>
      <w:tabs>
        <w:tab w:val="right" w:leader="dot" w:pos="9072"/>
      </w:tabs>
      <w:spacing w:before="40" w:after="60"/>
      <w:ind w:right="1134"/>
    </w:pPr>
    <w:rPr>
      <w:rFonts w:ascii="Arial" w:hAnsi="Arial"/>
      <w:b/>
      <w:sz w:val="20"/>
    </w:rPr>
  </w:style>
  <w:style w:type="paragraph" w:styleId="INNH2">
    <w:name w:val="toc 2"/>
    <w:basedOn w:val="Normal"/>
    <w:next w:val="Normal"/>
    <w:semiHidden/>
    <w:pPr>
      <w:tabs>
        <w:tab w:val="right" w:leader="dot" w:pos="9072"/>
      </w:tabs>
      <w:spacing w:before="40"/>
      <w:ind w:left="284" w:right="1134"/>
    </w:pPr>
    <w:rPr>
      <w:rFonts w:ascii="Arial" w:hAnsi="Arial"/>
      <w:smallCaps/>
      <w:sz w:val="20"/>
    </w:rPr>
  </w:style>
  <w:style w:type="paragraph" w:styleId="INNH3">
    <w:name w:val="toc 3"/>
    <w:basedOn w:val="Normal"/>
    <w:next w:val="Normal"/>
    <w:semiHidden/>
    <w:pPr>
      <w:tabs>
        <w:tab w:val="right" w:leader="dot" w:pos="9072"/>
      </w:tabs>
      <w:ind w:left="624" w:right="1134"/>
    </w:pPr>
    <w:rPr>
      <w:rFonts w:ascii="Arial" w:hAnsi="Arial"/>
      <w:sz w:val="20"/>
    </w:rPr>
  </w:style>
  <w:style w:type="paragraph" w:styleId="INNH6">
    <w:name w:val="toc 6"/>
    <w:basedOn w:val="Normal"/>
    <w:next w:val="Normal"/>
    <w:semiHidden/>
    <w:pPr>
      <w:tabs>
        <w:tab w:val="right" w:leader="dot" w:pos="9072"/>
      </w:tabs>
      <w:ind w:left="851" w:right="1134"/>
    </w:pPr>
    <w:rPr>
      <w:rFonts w:ascii="Arial" w:hAnsi="Arial"/>
      <w:sz w:val="18"/>
    </w:rPr>
  </w:style>
  <w:style w:type="paragraph" w:styleId="INNH7">
    <w:name w:val="toc 7"/>
    <w:basedOn w:val="Normal"/>
    <w:next w:val="Normal"/>
    <w:semiHidden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paragraph" w:styleId="INNH8">
    <w:name w:val="toc 8"/>
    <w:basedOn w:val="Normal"/>
    <w:next w:val="Normal"/>
    <w:semiHidden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paragraph" w:styleId="INNH9">
    <w:name w:val="toc 9"/>
    <w:basedOn w:val="Normal"/>
    <w:next w:val="Normal"/>
    <w:semiHidden/>
    <w:pPr>
      <w:tabs>
        <w:tab w:val="right" w:leader="dot" w:pos="9072"/>
      </w:tabs>
      <w:ind w:left="1985" w:right="1134"/>
    </w:pPr>
    <w:rPr>
      <w:rFonts w:ascii="Arial" w:hAnsi="Arial"/>
      <w:sz w:val="18"/>
    </w:rPr>
  </w:style>
  <w:style w:type="character" w:styleId="Hyperkobling">
    <w:name w:val="Hyperlink"/>
    <w:rsid w:val="00347862"/>
    <w:rPr>
      <w:color w:val="0000FF"/>
      <w:u w:val="single"/>
    </w:rPr>
  </w:style>
  <w:style w:type="character" w:styleId="Fulgthyperkobling">
    <w:name w:val="FollowedHyperlink"/>
    <w:rsid w:val="00C33D0E"/>
    <w:rPr>
      <w:color w:val="800080"/>
      <w:u w:val="single"/>
    </w:rPr>
  </w:style>
  <w:style w:type="paragraph" w:styleId="Bobletekst">
    <w:name w:val="Balloon Text"/>
    <w:basedOn w:val="Normal"/>
    <w:semiHidden/>
    <w:rsid w:val="00B93B4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A1BA5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filer\Forsvarets_maler\Arbeidsgruppemaler\M&#248;ter\Moetereferat%20staaende%20A4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Moetereferat staaende A4</Template>
  <TotalTime>2</TotalTime>
  <Pages>2</Pages>
  <Words>248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SkrivMøteemneHer</vt:lpstr>
    </vt:vector>
  </TitlesOfParts>
  <Company>Forsvaret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SkrivMøteemneHer</dc:title>
  <dc:subject>FOMAL</dc:subject>
  <dc:creator>FOKAM</dc:creator>
  <cp:lastModifiedBy>FLO S L TV LENOVO</cp:lastModifiedBy>
  <cp:revision>2</cp:revision>
  <cp:lastPrinted>2013-02-22T08:56:00Z</cp:lastPrinted>
  <dcterms:created xsi:type="dcterms:W3CDTF">2016-02-16T20:13:00Z</dcterms:created>
  <dcterms:modified xsi:type="dcterms:W3CDTF">2016-02-16T20:13:00Z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dering">
    <vt:lpwstr>Ugradert</vt:lpwstr>
  </property>
  <property fmtid="{D5CDD505-2E9C-101B-9397-08002B2CF9AE}" pid="3" name="Språk">
    <vt:lpwstr/>
  </property>
  <property fmtid="{D5CDD505-2E9C-101B-9397-08002B2CF9AE}" pid="4" name="Avdeling">
    <vt:lpwstr>SBR</vt:lpwstr>
  </property>
</Properties>
</file>