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2D3" w:rsidRDefault="006D42D3" w:rsidP="00945B50">
      <w:pPr>
        <w:jc w:val="center"/>
        <w:rPr>
          <w:rFonts w:ascii="Baskerville Old Face" w:hAnsi="Baskerville Old Face"/>
          <w:b/>
          <w:sz w:val="40"/>
          <w:szCs w:val="40"/>
        </w:rPr>
      </w:pPr>
      <w:r>
        <w:rPr>
          <w:rFonts w:ascii="Baskerville Old Face" w:hAnsi="Baskerville Old Face"/>
          <w:b/>
          <w:sz w:val="40"/>
          <w:szCs w:val="40"/>
        </w:rPr>
        <w:t xml:space="preserve">NFF INDRE ØSTLAND INVITERER </w:t>
      </w:r>
      <w:r w:rsidR="00773193">
        <w:rPr>
          <w:rFonts w:ascii="Baskerville Old Face" w:hAnsi="Baskerville Old Face"/>
          <w:b/>
          <w:sz w:val="40"/>
          <w:szCs w:val="40"/>
        </w:rPr>
        <w:t>TIL TRENERKURS</w:t>
      </w:r>
    </w:p>
    <w:p w:rsidR="006D42D3" w:rsidRPr="00252B68" w:rsidRDefault="004E149D" w:rsidP="004963E2">
      <w:pPr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NFF Grasrottreneren</w:t>
      </w:r>
      <w:r w:rsidR="006D42D3" w:rsidRPr="00252B68">
        <w:rPr>
          <w:rFonts w:ascii="Baskerville Old Face" w:hAnsi="Baskerville Old Face"/>
          <w:b/>
          <w:sz w:val="32"/>
          <w:szCs w:val="32"/>
        </w:rPr>
        <w:t xml:space="preserve"> </w:t>
      </w:r>
      <w:r w:rsidR="00252B68">
        <w:rPr>
          <w:rFonts w:ascii="Baskerville Old Face" w:hAnsi="Baskerville Old Face"/>
          <w:b/>
          <w:sz w:val="32"/>
          <w:szCs w:val="32"/>
        </w:rPr>
        <w:t>d</w:t>
      </w:r>
      <w:r w:rsidR="006D42D3" w:rsidRPr="00252B68">
        <w:rPr>
          <w:rFonts w:ascii="Baskerville Old Face" w:hAnsi="Baskerville Old Face"/>
          <w:b/>
          <w:sz w:val="32"/>
          <w:szCs w:val="32"/>
        </w:rPr>
        <w:t>el</w:t>
      </w:r>
      <w:r w:rsidR="00252B68">
        <w:rPr>
          <w:rFonts w:ascii="Baskerville Old Face" w:hAnsi="Baskerville Old Face"/>
          <w:b/>
          <w:sz w:val="32"/>
          <w:szCs w:val="32"/>
        </w:rPr>
        <w:t xml:space="preserve"> </w:t>
      </w:r>
      <w:r w:rsidR="00A25B81">
        <w:rPr>
          <w:rFonts w:ascii="Baskerville Old Face" w:hAnsi="Baskerville Old Face"/>
          <w:b/>
          <w:sz w:val="32"/>
          <w:szCs w:val="32"/>
        </w:rPr>
        <w:t>kurs 2</w:t>
      </w:r>
      <w:r w:rsidR="004963E2">
        <w:rPr>
          <w:rFonts w:ascii="Baskerville Old Face" w:hAnsi="Baskerville Old Face"/>
          <w:b/>
          <w:sz w:val="32"/>
          <w:szCs w:val="32"/>
        </w:rPr>
        <w:t xml:space="preserve"> </w:t>
      </w:r>
      <w:r w:rsidR="00A25B81">
        <w:rPr>
          <w:rFonts w:ascii="Baskerville Old Face" w:hAnsi="Baskerville Old Face"/>
          <w:b/>
          <w:sz w:val="32"/>
          <w:szCs w:val="32"/>
        </w:rPr>
        <w:t>Moelven</w:t>
      </w:r>
      <w:r w:rsidR="008C67C4">
        <w:rPr>
          <w:rFonts w:ascii="Baskerville Old Face" w:hAnsi="Baskerville Old Face"/>
          <w:b/>
          <w:sz w:val="32"/>
          <w:szCs w:val="32"/>
        </w:rPr>
        <w:t xml:space="preserve"> IL</w:t>
      </w:r>
      <w:r w:rsidR="000E4576">
        <w:rPr>
          <w:rFonts w:ascii="Baskerville Old Face" w:hAnsi="Baskerville Old Face"/>
          <w:b/>
          <w:sz w:val="32"/>
          <w:szCs w:val="32"/>
        </w:rPr>
        <w:t xml:space="preserve"> </w:t>
      </w:r>
    </w:p>
    <w:p w:rsidR="006D42D3" w:rsidRPr="00945B50" w:rsidRDefault="00235BFE" w:rsidP="006D42D3">
      <w:pPr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Fre</w:t>
      </w:r>
      <w:r w:rsidR="006D42D3" w:rsidRPr="00945B50">
        <w:rPr>
          <w:rFonts w:ascii="Baskerville Old Face" w:hAnsi="Baskerville Old Face"/>
          <w:b/>
          <w:sz w:val="32"/>
          <w:szCs w:val="32"/>
        </w:rPr>
        <w:t>dag</w:t>
      </w:r>
      <w:r w:rsidR="00A25B81">
        <w:rPr>
          <w:rFonts w:ascii="Baskerville Old Face" w:hAnsi="Baskerville Old Face"/>
          <w:b/>
          <w:sz w:val="32"/>
          <w:szCs w:val="32"/>
        </w:rPr>
        <w:t xml:space="preserve"> 11. nov. og lørdag 12</w:t>
      </w:r>
      <w:r w:rsidR="00A76ABE">
        <w:rPr>
          <w:rFonts w:ascii="Baskerville Old Face" w:hAnsi="Baskerville Old Face"/>
          <w:b/>
          <w:sz w:val="32"/>
          <w:szCs w:val="32"/>
        </w:rPr>
        <w:t>.nov</w:t>
      </w:r>
      <w:r w:rsidR="00F26F8E">
        <w:rPr>
          <w:rFonts w:ascii="Baskerville Old Face" w:hAnsi="Baskerville Old Face"/>
          <w:b/>
          <w:sz w:val="32"/>
          <w:szCs w:val="32"/>
        </w:rPr>
        <w:t>. 2016</w:t>
      </w:r>
    </w:p>
    <w:p w:rsidR="0049690F" w:rsidRDefault="0049690F" w:rsidP="0049690F">
      <w:pPr>
        <w:pStyle w:val="Ingenmellomrom"/>
      </w:pPr>
      <w:r>
        <w:t xml:space="preserve">Instruktør på kurset er Lars Bjørke (29). Han er UEFA B-trener, samtidig som han er utdannet kroppsøvingslærer med hovedfag i folkehelse. Han jobber til daglig som høgskolelektor på Institutt for Idrett og Kroppsøving ved Høgskolen i Hedmark. Lars har lenge vært aktiv i forskjellige klubber i lokalfotballen, men jobber nå med trenerutdanning på C-lisens nivå.   </w:t>
      </w:r>
    </w:p>
    <w:p w:rsidR="007931E9" w:rsidRDefault="007931E9" w:rsidP="007931E9">
      <w:pPr>
        <w:pStyle w:val="Ingenmellomrom"/>
      </w:pPr>
    </w:p>
    <w:p w:rsidR="006D42D3" w:rsidRDefault="006D42D3" w:rsidP="006D42D3">
      <w:r>
        <w:t xml:space="preserve">Kurset er både teoretisk og praktisk, og alle deltakerne får mye instruksjonspraksis/ veiledning. </w:t>
      </w:r>
    </w:p>
    <w:p w:rsidR="006D42D3" w:rsidRPr="00255C3D" w:rsidRDefault="006D42D3" w:rsidP="006D42D3">
      <w:r w:rsidRPr="00DC1131">
        <w:rPr>
          <w:rFonts w:ascii="Tahoma" w:hAnsi="Tahoma" w:cs="Tahoma"/>
          <w:b/>
          <w:sz w:val="24"/>
          <w:szCs w:val="24"/>
        </w:rPr>
        <w:t xml:space="preserve">Program for </w:t>
      </w:r>
      <w:r w:rsidR="004E149D">
        <w:rPr>
          <w:rFonts w:ascii="Tahoma" w:hAnsi="Tahoma" w:cs="Tahoma"/>
          <w:b/>
          <w:sz w:val="24"/>
          <w:szCs w:val="24"/>
        </w:rPr>
        <w:t>NFF Grasrottreneren</w:t>
      </w:r>
      <w:r w:rsidR="00A25B81">
        <w:rPr>
          <w:rFonts w:ascii="Tahoma" w:hAnsi="Tahoma" w:cs="Tahoma"/>
          <w:b/>
          <w:sz w:val="24"/>
          <w:szCs w:val="24"/>
        </w:rPr>
        <w:t xml:space="preserve"> del kurs 2</w:t>
      </w:r>
      <w:r w:rsidRPr="00DC1131">
        <w:rPr>
          <w:rFonts w:ascii="Tahoma" w:hAnsi="Tahoma" w:cs="Tahoma"/>
          <w:b/>
          <w:sz w:val="24"/>
          <w:szCs w:val="24"/>
        </w:rPr>
        <w:t>:</w:t>
      </w:r>
    </w:p>
    <w:p w:rsidR="006D42D3" w:rsidRDefault="00773193" w:rsidP="006D42D3">
      <w:pPr>
        <w:pStyle w:val="Ingenmellomrom"/>
        <w:rPr>
          <w:b/>
          <w:u w:val="single"/>
        </w:rPr>
      </w:pPr>
      <w:r>
        <w:rPr>
          <w:b/>
          <w:u w:val="single"/>
        </w:rPr>
        <w:t>Fre</w:t>
      </w:r>
      <w:r w:rsidR="004E149D">
        <w:rPr>
          <w:b/>
          <w:u w:val="single"/>
        </w:rPr>
        <w:t xml:space="preserve">dag </w:t>
      </w:r>
      <w:r w:rsidR="00A25B81">
        <w:rPr>
          <w:b/>
          <w:u w:val="single"/>
        </w:rPr>
        <w:t>11</w:t>
      </w:r>
      <w:r w:rsidR="000B6D82">
        <w:rPr>
          <w:b/>
          <w:u w:val="single"/>
        </w:rPr>
        <w:t>.nov</w:t>
      </w:r>
      <w:r w:rsidR="00C01C01">
        <w:rPr>
          <w:b/>
          <w:u w:val="single"/>
        </w:rPr>
        <w:t>: 17.00</w:t>
      </w:r>
      <w:r w:rsidR="000E4576">
        <w:rPr>
          <w:b/>
          <w:u w:val="single"/>
        </w:rPr>
        <w:t>-21.30</w:t>
      </w:r>
    </w:p>
    <w:p w:rsidR="000D09FE" w:rsidRDefault="000D09FE" w:rsidP="006D42D3">
      <w:pPr>
        <w:pStyle w:val="Ingenmellomrom"/>
      </w:pPr>
    </w:p>
    <w:p w:rsidR="0029532C" w:rsidRDefault="0029532C" w:rsidP="0029532C">
      <w:pPr>
        <w:pStyle w:val="Ingenmellomrom"/>
        <w:rPr>
          <w:rFonts w:ascii="Tahoma" w:hAnsi="Tahoma" w:cs="Tahoma"/>
          <w:b/>
          <w:sz w:val="24"/>
          <w:szCs w:val="24"/>
        </w:rPr>
      </w:pPr>
      <w:r>
        <w:rPr>
          <w:b/>
        </w:rPr>
        <w:t>K. 17.00</w:t>
      </w:r>
      <w:r>
        <w:tab/>
        <w:t xml:space="preserve">     Velkommen</w:t>
      </w:r>
    </w:p>
    <w:p w:rsidR="0029532C" w:rsidRDefault="0029532C" w:rsidP="0029532C">
      <w:pPr>
        <w:pStyle w:val="Ingenmellomrom"/>
      </w:pPr>
      <w:r>
        <w:rPr>
          <w:b/>
          <w:bCs/>
        </w:rPr>
        <w:t>Kl.17.00 – 18.00</w:t>
      </w:r>
      <w:r>
        <w:t xml:space="preserve">: </w:t>
      </w:r>
      <w:r>
        <w:rPr>
          <w:b/>
          <w:bCs/>
        </w:rPr>
        <w:t>Modul 1</w:t>
      </w:r>
      <w:r>
        <w:t>: Treneren som en del av klubben og NFF.</w:t>
      </w:r>
    </w:p>
    <w:p w:rsidR="0029532C" w:rsidRDefault="0029532C" w:rsidP="0029532C">
      <w:pPr>
        <w:pStyle w:val="Ingenmellomrom"/>
      </w:pPr>
      <w:r>
        <w:rPr>
          <w:b/>
          <w:bCs/>
        </w:rPr>
        <w:t>Kl.18.00 – 19.00</w:t>
      </w:r>
      <w:r>
        <w:t>: Praksis modul 1 Praktisk – kursdeltakerne er aktører.</w:t>
      </w:r>
    </w:p>
    <w:p w:rsidR="0029532C" w:rsidRDefault="0029532C" w:rsidP="0029532C">
      <w:pPr>
        <w:pStyle w:val="Ingenmellomrom"/>
      </w:pPr>
      <w:r>
        <w:rPr>
          <w:b/>
          <w:bCs/>
        </w:rPr>
        <w:t>Kl</w:t>
      </w:r>
      <w:r>
        <w:t>.</w:t>
      </w:r>
      <w:r>
        <w:rPr>
          <w:b/>
          <w:bCs/>
        </w:rPr>
        <w:t>19.00 – 20.00</w:t>
      </w:r>
      <w:r>
        <w:t xml:space="preserve">: </w:t>
      </w:r>
      <w:r>
        <w:rPr>
          <w:b/>
          <w:bCs/>
        </w:rPr>
        <w:t>Modul 2</w:t>
      </w:r>
      <w:r>
        <w:t>: Fotballens egenart og læring – den individuelle dimensjonen</w:t>
      </w:r>
    </w:p>
    <w:p w:rsidR="0029532C" w:rsidRDefault="0029532C" w:rsidP="0029532C">
      <w:pPr>
        <w:pStyle w:val="Ingenmellomrom"/>
        <w:rPr>
          <w:b/>
        </w:rPr>
      </w:pPr>
      <w:r>
        <w:rPr>
          <w:b/>
        </w:rPr>
        <w:t>Kl.20.00 – 21.30:</w:t>
      </w:r>
      <w:r w:rsidR="0046226A">
        <w:t xml:space="preserve"> Praksis modul 2. Praksis</w:t>
      </w:r>
      <w:r>
        <w:t xml:space="preserve"> med utøvere i aldersgruppen 10 – 12 år</w:t>
      </w:r>
    </w:p>
    <w:p w:rsidR="0029532C" w:rsidRDefault="0029532C" w:rsidP="0029532C">
      <w:pPr>
        <w:pStyle w:val="Ingenmellomrom"/>
      </w:pPr>
      <w:r>
        <w:rPr>
          <w:b/>
        </w:rPr>
        <w:t xml:space="preserve">Kl.21.30- 22.00: </w:t>
      </w:r>
      <w:r>
        <w:t xml:space="preserve"> Evaluering </w:t>
      </w:r>
    </w:p>
    <w:p w:rsidR="006D42D3" w:rsidRDefault="006D42D3" w:rsidP="006D42D3">
      <w:pPr>
        <w:pStyle w:val="Ingenmellomrom"/>
      </w:pPr>
    </w:p>
    <w:p w:rsidR="006D42D3" w:rsidRDefault="00A25B81" w:rsidP="006D42D3">
      <w:pPr>
        <w:pStyle w:val="Ingenmellomrom"/>
        <w:rPr>
          <w:b/>
          <w:u w:val="single"/>
        </w:rPr>
      </w:pPr>
      <w:r>
        <w:rPr>
          <w:b/>
          <w:u w:val="single"/>
        </w:rPr>
        <w:t>Lørdag 12</w:t>
      </w:r>
      <w:r w:rsidR="006D42D3" w:rsidRPr="000124D4">
        <w:rPr>
          <w:b/>
          <w:u w:val="single"/>
        </w:rPr>
        <w:t>.</w:t>
      </w:r>
      <w:r w:rsidR="000B6D82">
        <w:rPr>
          <w:b/>
          <w:u w:val="single"/>
        </w:rPr>
        <w:t>nov</w:t>
      </w:r>
      <w:r w:rsidR="006D42D3">
        <w:rPr>
          <w:b/>
          <w:u w:val="single"/>
        </w:rPr>
        <w:t>:</w:t>
      </w:r>
      <w:r w:rsidR="0029532C">
        <w:rPr>
          <w:b/>
          <w:u w:val="single"/>
        </w:rPr>
        <w:t xml:space="preserve"> 09.00-17</w:t>
      </w:r>
      <w:r w:rsidR="000E4576">
        <w:rPr>
          <w:b/>
          <w:u w:val="single"/>
        </w:rPr>
        <w:t>.00</w:t>
      </w:r>
    </w:p>
    <w:p w:rsidR="000E4576" w:rsidRDefault="000E4576" w:rsidP="006D42D3">
      <w:pPr>
        <w:pStyle w:val="Ingenmellomrom"/>
      </w:pPr>
    </w:p>
    <w:p w:rsidR="0029532C" w:rsidRDefault="0029532C" w:rsidP="0029532C">
      <w:pPr>
        <w:pStyle w:val="Ingenmellomrom"/>
        <w:rPr>
          <w:rFonts w:ascii="Tahoma" w:hAnsi="Tahoma" w:cs="Tahoma"/>
          <w:sz w:val="24"/>
          <w:szCs w:val="24"/>
        </w:rPr>
      </w:pPr>
      <w:r>
        <w:rPr>
          <w:b/>
        </w:rPr>
        <w:t>Kl.09.00</w:t>
      </w:r>
      <w:r>
        <w:tab/>
        <w:t xml:space="preserve">     Oppstart dag 2. </w:t>
      </w:r>
    </w:p>
    <w:p w:rsidR="0029532C" w:rsidRDefault="0029532C" w:rsidP="0029532C">
      <w:pPr>
        <w:pStyle w:val="Ingenmellomrom"/>
      </w:pPr>
      <w:r>
        <w:rPr>
          <w:b/>
        </w:rPr>
        <w:t>Kl.09.00 – 10.15</w:t>
      </w:r>
      <w:r>
        <w:t xml:space="preserve">: </w:t>
      </w:r>
      <w:r>
        <w:rPr>
          <w:b/>
        </w:rPr>
        <w:t>Modul 3</w:t>
      </w:r>
      <w:r>
        <w:t>: Mestring kontra resultat – den relasjonelle dimensjonen</w:t>
      </w:r>
    </w:p>
    <w:p w:rsidR="0029532C" w:rsidRDefault="002C6D56" w:rsidP="0029532C">
      <w:pPr>
        <w:pStyle w:val="Ingenmellomrom"/>
      </w:pPr>
      <w:r>
        <w:rPr>
          <w:b/>
        </w:rPr>
        <w:t>Kl.10.15 – 11.30</w:t>
      </w:r>
      <w:r w:rsidR="0029532C">
        <w:t>: Praksi</w:t>
      </w:r>
      <w:r w:rsidR="0046226A">
        <w:t>s modul 3 Praksis med utøvere i aldersgruppen 10-</w:t>
      </w:r>
      <w:r w:rsidR="0029532C">
        <w:t>12 år</w:t>
      </w:r>
    </w:p>
    <w:p w:rsidR="0029532C" w:rsidRDefault="002C6D56" w:rsidP="0029532C">
      <w:pPr>
        <w:pStyle w:val="Ingenmellomrom"/>
      </w:pPr>
      <w:r>
        <w:rPr>
          <w:b/>
        </w:rPr>
        <w:t>Kl.11.30 – 12.45</w:t>
      </w:r>
      <w:r w:rsidR="0029532C">
        <w:rPr>
          <w:b/>
        </w:rPr>
        <w:t>: Modul 4</w:t>
      </w:r>
      <w:r w:rsidR="0029532C">
        <w:t>: Med spillets ide i spill og kampdimensjonen</w:t>
      </w:r>
    </w:p>
    <w:p w:rsidR="0029532C" w:rsidRDefault="002C6D56" w:rsidP="0029532C">
      <w:pPr>
        <w:pStyle w:val="Ingenmellomrom"/>
      </w:pPr>
      <w:r>
        <w:rPr>
          <w:b/>
        </w:rPr>
        <w:t>Kl.12.45 – 14.00</w:t>
      </w:r>
      <w:r w:rsidR="0046226A">
        <w:t xml:space="preserve">: Praksis modul 4 praksis </w:t>
      </w:r>
      <w:r w:rsidR="0029532C">
        <w:t>med utøvere i aldersgruppen 10 – 12 år</w:t>
      </w:r>
    </w:p>
    <w:p w:rsidR="0029532C" w:rsidRDefault="002C6D56" w:rsidP="0029532C">
      <w:pPr>
        <w:pStyle w:val="Ingenmellomrom"/>
        <w:rPr>
          <w:rFonts w:cs="Tahoma"/>
        </w:rPr>
      </w:pPr>
      <w:r>
        <w:rPr>
          <w:rFonts w:cs="Tahoma"/>
          <w:b/>
        </w:rPr>
        <w:t>Kl.14.00 – 15.00</w:t>
      </w:r>
      <w:r w:rsidR="0029532C">
        <w:rPr>
          <w:rFonts w:cs="Tahoma"/>
          <w:b/>
        </w:rPr>
        <w:t xml:space="preserve">: Modul 5: </w:t>
      </w:r>
      <w:r w:rsidR="0029532C">
        <w:rPr>
          <w:rFonts w:cs="Tahoma"/>
        </w:rPr>
        <w:t>Keeperdel</w:t>
      </w:r>
    </w:p>
    <w:p w:rsidR="0029532C" w:rsidRDefault="002C6D56" w:rsidP="0029532C">
      <w:pPr>
        <w:pStyle w:val="Ingenmellomrom"/>
        <w:rPr>
          <w:rFonts w:cs="Tahoma"/>
        </w:rPr>
      </w:pPr>
      <w:r>
        <w:rPr>
          <w:rFonts w:cs="Tahoma"/>
          <w:b/>
        </w:rPr>
        <w:t>Kl.15.00 – 16</w:t>
      </w:r>
      <w:r w:rsidR="0029532C">
        <w:rPr>
          <w:rFonts w:cs="Tahoma"/>
          <w:b/>
        </w:rPr>
        <w:t xml:space="preserve">.00: </w:t>
      </w:r>
      <w:r w:rsidR="0029532C">
        <w:rPr>
          <w:rFonts w:cs="Tahoma"/>
        </w:rPr>
        <w:t>Praksis modul 5: Kursholder viser eksempel økt for keepere.</w:t>
      </w:r>
    </w:p>
    <w:p w:rsidR="006D42D3" w:rsidRDefault="006D42D3" w:rsidP="006D42D3">
      <w:pPr>
        <w:pStyle w:val="Ingenmellomrom"/>
      </w:pPr>
    </w:p>
    <w:p w:rsidR="00504801" w:rsidRDefault="00504801" w:rsidP="006D42D3">
      <w:pPr>
        <w:pStyle w:val="Ingenmellomrom"/>
      </w:pPr>
    </w:p>
    <w:p w:rsidR="00910198" w:rsidRDefault="006D42D3" w:rsidP="00910198">
      <w:pPr>
        <w:pStyle w:val="Ingenmellomrom"/>
      </w:pPr>
      <w:r>
        <w:t xml:space="preserve">Pauser blir lagt inn underveis. Deltakerne må selv ha med mat og drikke. Programmet kan bli justert noe underveis. </w:t>
      </w:r>
      <w:r w:rsidR="00910198">
        <w:t>Kursavgiften er kr. 850,- pr del</w:t>
      </w:r>
      <w:r w:rsidR="0029532C">
        <w:t xml:space="preserve">taker. </w:t>
      </w:r>
    </w:p>
    <w:p w:rsidR="006D42D3" w:rsidRDefault="006D42D3" w:rsidP="006D42D3">
      <w:pPr>
        <w:pStyle w:val="Ingenmellomrom"/>
      </w:pPr>
    </w:p>
    <w:p w:rsidR="006D42D3" w:rsidRDefault="006D42D3" w:rsidP="006D42D3">
      <w:pPr>
        <w:spacing w:line="240" w:lineRule="auto"/>
      </w:pPr>
      <w:r>
        <w:t xml:space="preserve">Påmelding til </w:t>
      </w:r>
      <w:r w:rsidR="000D6690">
        <w:t>Lars Bjørke</w:t>
      </w:r>
      <w:r>
        <w:t xml:space="preserve"> tlf. </w:t>
      </w:r>
      <w:r w:rsidR="000D6690">
        <w:t>992 72 503</w:t>
      </w:r>
      <w:r>
        <w:t xml:space="preserve"> eller </w:t>
      </w:r>
      <w:r w:rsidR="000D6690">
        <w:t>bjorkelars@hotmail.com</w:t>
      </w:r>
      <w:r w:rsidR="0046226A">
        <w:t xml:space="preserve"> innen 04.11</w:t>
      </w:r>
      <w:r w:rsidR="003C3B2A">
        <w:t>.2016.</w:t>
      </w:r>
      <w:r w:rsidR="00B32A93">
        <w:t xml:space="preserve"> Det er førstemann til mølla prinsippet som gjelder her. </w:t>
      </w:r>
      <w:r w:rsidR="000D6690">
        <w:t xml:space="preserve">Det er 16 plasser på kurset. </w:t>
      </w:r>
      <w:bookmarkStart w:id="0" w:name="_GoBack"/>
      <w:bookmarkEnd w:id="0"/>
    </w:p>
    <w:sectPr w:rsidR="006D42D3" w:rsidSect="00FC309D">
      <w:headerReference w:type="default" r:id="rId8"/>
      <w:headerReference w:type="first" r:id="rId9"/>
      <w:footerReference w:type="first" r:id="rId10"/>
      <w:pgSz w:w="11906" w:h="16838"/>
      <w:pgMar w:top="3402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E51" w:rsidRDefault="002B3E51" w:rsidP="00CB28F2">
      <w:pPr>
        <w:spacing w:after="0" w:line="240" w:lineRule="auto"/>
      </w:pPr>
      <w:r>
        <w:separator/>
      </w:r>
    </w:p>
  </w:endnote>
  <w:endnote w:type="continuationSeparator" w:id="0">
    <w:p w:rsidR="002B3E51" w:rsidRDefault="002B3E51" w:rsidP="00CB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enett"/>
      <w:tblpPr w:leftFromText="142" w:rightFromText="142" w:vertAnchor="page" w:tblpX="-882" w:tblpY="15253"/>
      <w:tblOverlap w:val="never"/>
      <w:tblW w:w="102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0"/>
    </w:tblGrid>
    <w:tr w:rsidR="009166CF" w:rsidTr="00BC5DC2">
      <w:tc>
        <w:tcPr>
          <w:tcW w:w="10200" w:type="dxa"/>
        </w:tcPr>
        <w:p w:rsidR="009166CF" w:rsidRDefault="00DB2A66" w:rsidP="00DB2A66">
          <w:pPr>
            <w:pStyle w:val="Bunntekst"/>
            <w:jc w:val="right"/>
          </w:pPr>
          <w:r>
            <w:rPr>
              <w:b/>
              <w:bCs/>
            </w:rPr>
            <w:t xml:space="preserve">NFF Indre Østland </w:t>
          </w:r>
          <w:r w:rsidR="009166CF" w:rsidRPr="00C46175">
            <w:rPr>
              <w:b/>
              <w:bCs/>
              <w:sz w:val="24"/>
              <w:szCs w:val="28"/>
            </w:rPr>
            <w:t>|</w:t>
          </w:r>
          <w:r w:rsidR="009166CF" w:rsidRPr="009166CF">
            <w:t xml:space="preserve"> </w:t>
          </w:r>
          <w:r w:rsidR="009166CF" w:rsidRPr="009166CF">
            <w:rPr>
              <w:b/>
              <w:bCs/>
              <w:color w:val="0696CB"/>
            </w:rPr>
            <w:t>www.fotball.no</w:t>
          </w:r>
        </w:p>
      </w:tc>
    </w:tr>
    <w:tr w:rsidR="009166CF" w:rsidTr="00BC5DC2">
      <w:tc>
        <w:tcPr>
          <w:tcW w:w="10200" w:type="dxa"/>
        </w:tcPr>
        <w:p w:rsidR="009166CF" w:rsidRPr="00C46175" w:rsidRDefault="00DB2A66" w:rsidP="0011418E">
          <w:pPr>
            <w:pStyle w:val="Bunntekst"/>
            <w:jc w:val="right"/>
            <w:rPr>
              <w:b/>
              <w:bCs/>
              <w:color w:val="76BD1D"/>
            </w:rPr>
          </w:pPr>
          <w:r>
            <w:rPr>
              <w:b/>
              <w:bCs/>
              <w:color w:val="76BD1D"/>
              <w:sz w:val="18"/>
              <w:szCs w:val="20"/>
            </w:rPr>
            <w:t>Post- og b</w:t>
          </w:r>
          <w:r w:rsidR="009166CF" w:rsidRPr="00C46175">
            <w:rPr>
              <w:b/>
              <w:bCs/>
              <w:color w:val="76BD1D"/>
              <w:sz w:val="18"/>
              <w:szCs w:val="20"/>
            </w:rPr>
            <w:t xml:space="preserve">esøksadresse: </w:t>
          </w:r>
          <w:r>
            <w:rPr>
              <w:b/>
              <w:bCs/>
              <w:color w:val="76BD1D"/>
              <w:sz w:val="18"/>
              <w:szCs w:val="20"/>
            </w:rPr>
            <w:t>Storhamargata 55, 2317 Hamar</w:t>
          </w:r>
          <w:r w:rsidR="00E90B74">
            <w:rPr>
              <w:b/>
              <w:bCs/>
              <w:color w:val="76BD1D"/>
              <w:sz w:val="18"/>
              <w:szCs w:val="20"/>
            </w:rPr>
            <w:t xml:space="preserve"> </w:t>
          </w:r>
          <w:proofErr w:type="gramStart"/>
          <w:r w:rsidR="00C46175" w:rsidRPr="00C46175">
            <w:rPr>
              <w:rFonts w:cstheme="minorHAnsi"/>
              <w:b/>
              <w:bCs/>
              <w:color w:val="76BD1D"/>
              <w:sz w:val="22"/>
              <w:szCs w:val="24"/>
            </w:rPr>
            <w:t>|</w:t>
          </w:r>
          <w:r w:rsidR="00C46175">
            <w:rPr>
              <w:b/>
              <w:bCs/>
              <w:color w:val="76BD1D"/>
              <w:sz w:val="18"/>
              <w:szCs w:val="20"/>
            </w:rPr>
            <w:t xml:space="preserve"> </w:t>
          </w:r>
          <w:r w:rsidR="009166CF" w:rsidRPr="00C46175">
            <w:rPr>
              <w:b/>
              <w:bCs/>
              <w:color w:val="76BD1D"/>
              <w:sz w:val="18"/>
              <w:szCs w:val="20"/>
            </w:rPr>
            <w:t xml:space="preserve"> Telefon</w:t>
          </w:r>
          <w:proofErr w:type="gramEnd"/>
          <w:r w:rsidR="0011418E">
            <w:rPr>
              <w:b/>
              <w:bCs/>
              <w:color w:val="76BD1D"/>
              <w:sz w:val="18"/>
              <w:szCs w:val="20"/>
            </w:rPr>
            <w:t xml:space="preserve"> 91594000</w:t>
          </w:r>
          <w:r w:rsidR="009166CF" w:rsidRPr="00C46175">
            <w:rPr>
              <w:b/>
              <w:bCs/>
              <w:color w:val="76BD1D"/>
              <w:sz w:val="18"/>
              <w:szCs w:val="20"/>
            </w:rPr>
            <w:t xml:space="preserve">   </w:t>
          </w:r>
        </w:p>
      </w:tc>
    </w:tr>
  </w:tbl>
  <w:p w:rsidR="00065DEC" w:rsidRDefault="00CD1493">
    <w:pPr>
      <w:pStyle w:val="Bunntekst"/>
    </w:pPr>
    <w:r>
      <w:rPr>
        <w:noProof/>
        <w:lang w:eastAsia="nb-NO"/>
      </w:rPr>
      <w:drawing>
        <wp:anchor distT="0" distB="0" distL="114300" distR="114300" simplePos="0" relativeHeight="251666431" behindDoc="1" locked="0" layoutInCell="1" allowOverlap="1" wp14:anchorId="1799EAA8" wp14:editId="06CBFCD0">
          <wp:simplePos x="0" y="0"/>
          <wp:positionH relativeFrom="page">
            <wp:posOffset>334645</wp:posOffset>
          </wp:positionH>
          <wp:positionV relativeFrom="page">
            <wp:posOffset>10182225</wp:posOffset>
          </wp:positionV>
          <wp:extent cx="7174800" cy="306000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nntekstgrafikkredige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48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E51" w:rsidRDefault="002B3E51" w:rsidP="00CB28F2">
      <w:pPr>
        <w:spacing w:after="0" w:line="240" w:lineRule="auto"/>
      </w:pPr>
      <w:r>
        <w:separator/>
      </w:r>
    </w:p>
  </w:footnote>
  <w:footnote w:type="continuationSeparator" w:id="0">
    <w:p w:rsidR="002B3E51" w:rsidRDefault="002B3E51" w:rsidP="00CB2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8F2" w:rsidRDefault="00E92580" w:rsidP="003324B7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75648" behindDoc="1" locked="0" layoutInCell="1" allowOverlap="1" wp14:anchorId="1CB95B3A" wp14:editId="0DED9305">
          <wp:simplePos x="0" y="0"/>
          <wp:positionH relativeFrom="page">
            <wp:align>right</wp:align>
          </wp:positionH>
          <wp:positionV relativeFrom="page">
            <wp:posOffset>575945</wp:posOffset>
          </wp:positionV>
          <wp:extent cx="1731600" cy="864000"/>
          <wp:effectExtent l="0" t="0" r="2540" b="0"/>
          <wp:wrapNone/>
          <wp:docPr id="13" name="Bil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rdm├©reRomsdal_sidestilt_2f_rgb_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6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EC" w:rsidRDefault="00E0681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page">
            <wp:align>right</wp:align>
          </wp:positionH>
          <wp:positionV relativeFrom="page">
            <wp:posOffset>575945</wp:posOffset>
          </wp:positionV>
          <wp:extent cx="1731600" cy="864000"/>
          <wp:effectExtent l="0" t="0" r="2540" b="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rdm├©reRomsdal_sidestilt_2f_rgb_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6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6D8B"/>
    <w:multiLevelType w:val="multilevel"/>
    <w:tmpl w:val="699AA0EC"/>
    <w:styleLink w:val="listestilen"/>
    <w:lvl w:ilvl="0">
      <w:start w:val="1"/>
      <w:numFmt w:val="bullet"/>
      <w:lvlText w:val="›"/>
      <w:lvlJc w:val="left"/>
      <w:pPr>
        <w:ind w:left="170" w:hanging="170"/>
      </w:pPr>
      <w:rPr>
        <w:rFonts w:ascii="Calibri" w:hAnsi="Calibri" w:cs="Times New Roman" w:hint="default"/>
      </w:rPr>
    </w:lvl>
    <w:lvl w:ilvl="1">
      <w:start w:val="1"/>
      <w:numFmt w:val="bullet"/>
      <w:lvlText w:val="›"/>
      <w:lvlJc w:val="left"/>
      <w:pPr>
        <w:ind w:left="454" w:hanging="170"/>
      </w:pPr>
      <w:rPr>
        <w:rFonts w:ascii="Calibri" w:hAnsi="Calibri" w:cs="Times New Roman" w:hint="default"/>
      </w:rPr>
    </w:lvl>
    <w:lvl w:ilvl="2">
      <w:start w:val="1"/>
      <w:numFmt w:val="bullet"/>
      <w:lvlText w:val="›"/>
      <w:lvlJc w:val="left"/>
      <w:pPr>
        <w:ind w:left="738" w:hanging="170"/>
      </w:pPr>
      <w:rPr>
        <w:rFonts w:ascii="Calibri" w:hAnsi="Calibri" w:cs="Times New Roman" w:hint="default"/>
      </w:rPr>
    </w:lvl>
    <w:lvl w:ilvl="3">
      <w:start w:val="1"/>
      <w:numFmt w:val="bullet"/>
      <w:lvlText w:val="›"/>
      <w:lvlJc w:val="left"/>
      <w:pPr>
        <w:ind w:left="1022" w:hanging="170"/>
      </w:pPr>
      <w:rPr>
        <w:rFonts w:ascii="Calibri" w:hAnsi="Calibri" w:cs="Times New Roman" w:hint="default"/>
      </w:rPr>
    </w:lvl>
    <w:lvl w:ilvl="4">
      <w:start w:val="1"/>
      <w:numFmt w:val="lowerLetter"/>
      <w:lvlText w:val="(%5)"/>
      <w:lvlJc w:val="left"/>
      <w:pPr>
        <w:ind w:left="1306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9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74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58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442" w:hanging="170"/>
      </w:pPr>
      <w:rPr>
        <w:rFonts w:hint="default"/>
      </w:rPr>
    </w:lvl>
  </w:abstractNum>
  <w:abstractNum w:abstractNumId="1" w15:restartNumberingAfterBreak="0">
    <w:nsid w:val="532F76D0"/>
    <w:multiLevelType w:val="hybridMultilevel"/>
    <w:tmpl w:val="A9B62020"/>
    <w:lvl w:ilvl="0" w:tplc="A68269A0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8E"/>
    <w:rsid w:val="000124CF"/>
    <w:rsid w:val="000217E3"/>
    <w:rsid w:val="00045CDE"/>
    <w:rsid w:val="00065DEC"/>
    <w:rsid w:val="000932B9"/>
    <w:rsid w:val="000B6D82"/>
    <w:rsid w:val="000D09FE"/>
    <w:rsid w:val="000D3D48"/>
    <w:rsid w:val="000D6690"/>
    <w:rsid w:val="000E4576"/>
    <w:rsid w:val="0011418E"/>
    <w:rsid w:val="0013240C"/>
    <w:rsid w:val="00134C3E"/>
    <w:rsid w:val="00193540"/>
    <w:rsid w:val="00203B30"/>
    <w:rsid w:val="00235BFE"/>
    <w:rsid w:val="00252B68"/>
    <w:rsid w:val="002854AD"/>
    <w:rsid w:val="00286620"/>
    <w:rsid w:val="00286BF8"/>
    <w:rsid w:val="00290B9E"/>
    <w:rsid w:val="0029532C"/>
    <w:rsid w:val="002B3E51"/>
    <w:rsid w:val="002C6D56"/>
    <w:rsid w:val="002E4F1E"/>
    <w:rsid w:val="003324B7"/>
    <w:rsid w:val="003648E9"/>
    <w:rsid w:val="0036586F"/>
    <w:rsid w:val="0039747E"/>
    <w:rsid w:val="003C0F2C"/>
    <w:rsid w:val="003C3B2A"/>
    <w:rsid w:val="003C77DC"/>
    <w:rsid w:val="003E0082"/>
    <w:rsid w:val="00414E7F"/>
    <w:rsid w:val="0046226A"/>
    <w:rsid w:val="004963E2"/>
    <w:rsid w:val="0049690F"/>
    <w:rsid w:val="004A66CB"/>
    <w:rsid w:val="004C46CB"/>
    <w:rsid w:val="004E149D"/>
    <w:rsid w:val="00504801"/>
    <w:rsid w:val="00517744"/>
    <w:rsid w:val="005A7D80"/>
    <w:rsid w:val="005D0E32"/>
    <w:rsid w:val="005D40BC"/>
    <w:rsid w:val="006007B4"/>
    <w:rsid w:val="00602EB7"/>
    <w:rsid w:val="00657D5A"/>
    <w:rsid w:val="00662321"/>
    <w:rsid w:val="00697A2B"/>
    <w:rsid w:val="006D42D3"/>
    <w:rsid w:val="00702EC2"/>
    <w:rsid w:val="00705BB3"/>
    <w:rsid w:val="00773193"/>
    <w:rsid w:val="00777FA3"/>
    <w:rsid w:val="00785BC6"/>
    <w:rsid w:val="007931E9"/>
    <w:rsid w:val="0079442C"/>
    <w:rsid w:val="00796339"/>
    <w:rsid w:val="007F0C4C"/>
    <w:rsid w:val="007F717F"/>
    <w:rsid w:val="00803E6F"/>
    <w:rsid w:val="00861C92"/>
    <w:rsid w:val="008C67C4"/>
    <w:rsid w:val="00910198"/>
    <w:rsid w:val="009166CF"/>
    <w:rsid w:val="00945B50"/>
    <w:rsid w:val="00960740"/>
    <w:rsid w:val="009E1650"/>
    <w:rsid w:val="00A25B81"/>
    <w:rsid w:val="00A706CA"/>
    <w:rsid w:val="00A76ABE"/>
    <w:rsid w:val="00A82BE2"/>
    <w:rsid w:val="00AE7235"/>
    <w:rsid w:val="00B32A93"/>
    <w:rsid w:val="00B55F40"/>
    <w:rsid w:val="00BC5DC2"/>
    <w:rsid w:val="00C01C01"/>
    <w:rsid w:val="00C22136"/>
    <w:rsid w:val="00C2689E"/>
    <w:rsid w:val="00C46175"/>
    <w:rsid w:val="00CB28F2"/>
    <w:rsid w:val="00CD1493"/>
    <w:rsid w:val="00D05489"/>
    <w:rsid w:val="00DB2A66"/>
    <w:rsid w:val="00DB5D0A"/>
    <w:rsid w:val="00E06818"/>
    <w:rsid w:val="00E90B74"/>
    <w:rsid w:val="00E92580"/>
    <w:rsid w:val="00F26F8E"/>
    <w:rsid w:val="00F33127"/>
    <w:rsid w:val="00F33B34"/>
    <w:rsid w:val="00F33E4A"/>
    <w:rsid w:val="00F7509F"/>
    <w:rsid w:val="00FC18EB"/>
    <w:rsid w:val="00FC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154930-9652-42F2-AB2B-C174917E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6CF"/>
  </w:style>
  <w:style w:type="paragraph" w:styleId="Overskrift1">
    <w:name w:val="heading 1"/>
    <w:basedOn w:val="Normal"/>
    <w:next w:val="Normal"/>
    <w:link w:val="Overskrift1Tegn"/>
    <w:uiPriority w:val="9"/>
    <w:qFormat/>
    <w:rsid w:val="00290B9E"/>
    <w:pPr>
      <w:keepNext/>
      <w:keepLines/>
      <w:spacing w:before="280" w:after="2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65DEC"/>
    <w:pPr>
      <w:keepNext/>
      <w:keepLines/>
      <w:spacing w:before="160" w:after="4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listestilen">
    <w:name w:val="listestilen"/>
    <w:uiPriority w:val="99"/>
    <w:rsid w:val="00785BC6"/>
    <w:pPr>
      <w:numPr>
        <w:numId w:val="1"/>
      </w:numPr>
    </w:pPr>
  </w:style>
  <w:style w:type="paragraph" w:styleId="Listeavsnitt">
    <w:name w:val="List Paragraph"/>
    <w:basedOn w:val="Normal"/>
    <w:uiPriority w:val="34"/>
    <w:qFormat/>
    <w:rsid w:val="00785BC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rsid w:val="00FC309D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C309D"/>
    <w:rPr>
      <w:sz w:val="18"/>
    </w:rPr>
  </w:style>
  <w:style w:type="paragraph" w:styleId="Bunntekst">
    <w:name w:val="footer"/>
    <w:basedOn w:val="Normal"/>
    <w:link w:val="BunntekstTegn"/>
    <w:uiPriority w:val="99"/>
    <w:rsid w:val="00C46175"/>
    <w:pPr>
      <w:tabs>
        <w:tab w:val="center" w:pos="4513"/>
        <w:tab w:val="right" w:pos="9026"/>
      </w:tabs>
      <w:spacing w:after="60" w:line="240" w:lineRule="auto"/>
    </w:pPr>
    <w:rPr>
      <w:color w:val="061F5C"/>
      <w:spacing w:val="6"/>
      <w:sz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C46175"/>
    <w:rPr>
      <w:color w:val="061F5C"/>
      <w:spacing w:val="6"/>
      <w:sz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90B9E"/>
    <w:rPr>
      <w:rFonts w:asciiTheme="majorHAnsi" w:eastAsiaTheme="majorEastAsia" w:hAnsiTheme="majorHAnsi" w:cstheme="majorBidi"/>
      <w:sz w:val="32"/>
      <w:szCs w:val="32"/>
    </w:rPr>
  </w:style>
  <w:style w:type="character" w:styleId="Plassholdertekst">
    <w:name w:val="Placeholder Text"/>
    <w:basedOn w:val="Standardskriftforavsnitt"/>
    <w:uiPriority w:val="99"/>
    <w:semiHidden/>
    <w:rsid w:val="00CB28F2"/>
    <w:rPr>
      <w:color w:val="808080"/>
    </w:rPr>
  </w:style>
  <w:style w:type="table" w:styleId="Tabellrutenett">
    <w:name w:val="Table Grid"/>
    <w:basedOn w:val="Vanligtabell"/>
    <w:uiPriority w:val="39"/>
    <w:rsid w:val="00CB2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65DEC"/>
    <w:rPr>
      <w:rFonts w:asciiTheme="majorHAnsi" w:eastAsiaTheme="majorEastAsia" w:hAnsiTheme="majorHAnsi" w:cstheme="majorBidi"/>
      <w:sz w:val="24"/>
      <w:szCs w:val="26"/>
    </w:rPr>
  </w:style>
  <w:style w:type="paragraph" w:styleId="Sitat">
    <w:name w:val="Quote"/>
    <w:basedOn w:val="Normal"/>
    <w:next w:val="Normal"/>
    <w:link w:val="SitatTegn"/>
    <w:uiPriority w:val="29"/>
    <w:qFormat/>
    <w:rsid w:val="00290B9E"/>
    <w:pPr>
      <w:spacing w:before="240" w:after="240"/>
      <w:ind w:left="284"/>
    </w:pPr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290B9E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semiHidden/>
    <w:qFormat/>
    <w:rsid w:val="000124CF"/>
    <w:rPr>
      <w:b/>
      <w:bCs/>
    </w:rPr>
  </w:style>
  <w:style w:type="paragraph" w:customStyle="1" w:styleId="Infotekst">
    <w:name w:val="Infotekst"/>
    <w:basedOn w:val="Normal"/>
    <w:semiHidden/>
    <w:qFormat/>
    <w:rsid w:val="00FC309D"/>
    <w:pPr>
      <w:spacing w:after="0" w:line="252" w:lineRule="auto"/>
    </w:pPr>
    <w:rPr>
      <w:sz w:val="18"/>
      <w:szCs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C7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77DC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E90B74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6D42D3"/>
    <w:pPr>
      <w:spacing w:after="0" w:line="240" w:lineRule="auto"/>
    </w:pPr>
    <w:rPr>
      <w:rFonts w:eastAsiaTheme="minorEastAsia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6D42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lhei\AppData\Local\Temp\6\Temp1_NFFIndreOstland.zip\Brevmaler\NFFIndreOstland_wordmal_blaa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7349-BB2E-47AC-A270-62F62A46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NFFIndreOstland_wordmal_blaa</Template>
  <TotalTime>3</TotalTime>
  <Pages>1</Pages>
  <Words>292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Fotballforbund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Heimstad, Pål Erik</dc:creator>
  <dc:description>Template by addpoint.no</dc:description>
  <cp:lastModifiedBy>Lars Bjørke</cp:lastModifiedBy>
  <cp:revision>4</cp:revision>
  <cp:lastPrinted>2015-07-08T11:40:00Z</cp:lastPrinted>
  <dcterms:created xsi:type="dcterms:W3CDTF">2016-10-11T06:37:00Z</dcterms:created>
  <dcterms:modified xsi:type="dcterms:W3CDTF">2016-10-11T08:45:00Z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</Properties>
</file>