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4C" w:rsidRDefault="00C8782D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Årsmel</w:t>
      </w:r>
      <w:r w:rsidR="00A967F1">
        <w:rPr>
          <w:b/>
          <w:sz w:val="32"/>
          <w:szCs w:val="32"/>
        </w:rPr>
        <w:t xml:space="preserve">ding for </w:t>
      </w:r>
      <w:r w:rsidR="006D1416">
        <w:rPr>
          <w:b/>
          <w:sz w:val="32"/>
          <w:szCs w:val="32"/>
        </w:rPr>
        <w:t>J11</w:t>
      </w:r>
    </w:p>
    <w:p w:rsidR="00910B53" w:rsidRDefault="00910B53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Sesongen </w:t>
      </w:r>
      <w:r w:rsidR="006D1416">
        <w:rPr>
          <w:b/>
          <w:sz w:val="32"/>
          <w:szCs w:val="32"/>
        </w:rPr>
        <w:t>2014/2015</w:t>
      </w:r>
    </w:p>
    <w:p w:rsidR="00A03AA2" w:rsidRDefault="00A03AA2" w:rsidP="00910B53">
      <w:pPr>
        <w:jc w:val="center"/>
        <w:rPr>
          <w:b/>
          <w:sz w:val="32"/>
          <w:szCs w:val="32"/>
        </w:rPr>
      </w:pPr>
    </w:p>
    <w:p w:rsidR="00A03AA2" w:rsidRDefault="00A03AA2" w:rsidP="00910B53">
      <w:pPr>
        <w:jc w:val="center"/>
        <w:rPr>
          <w:b/>
          <w:sz w:val="32"/>
          <w:szCs w:val="32"/>
        </w:rPr>
      </w:pPr>
    </w:p>
    <w:p w:rsidR="00910B53" w:rsidRDefault="00910B53" w:rsidP="00910B53">
      <w:pPr>
        <w:jc w:val="center"/>
        <w:rPr>
          <w:b/>
          <w:sz w:val="32"/>
          <w:szCs w:val="32"/>
        </w:rPr>
      </w:pPr>
    </w:p>
    <w:p w:rsidR="00E54667" w:rsidRDefault="00E54667" w:rsidP="0094334C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Trenere:</w:t>
      </w:r>
      <w:r w:rsidR="006D1416">
        <w:rPr>
          <w:b/>
          <w:sz w:val="24"/>
          <w:szCs w:val="24"/>
        </w:rPr>
        <w:t xml:space="preserve">    Anne</w:t>
      </w:r>
      <w:proofErr w:type="gramEnd"/>
      <w:r w:rsidR="006D1416">
        <w:rPr>
          <w:b/>
          <w:sz w:val="24"/>
          <w:szCs w:val="24"/>
        </w:rPr>
        <w:t xml:space="preserve"> Elisabeth Wilberg ,</w:t>
      </w:r>
      <w:r w:rsidR="00B865BA">
        <w:rPr>
          <w:b/>
          <w:sz w:val="24"/>
          <w:szCs w:val="24"/>
        </w:rPr>
        <w:t xml:space="preserve"> Morten Knutzen</w:t>
      </w:r>
      <w:r w:rsidR="006D1416">
        <w:rPr>
          <w:b/>
          <w:sz w:val="24"/>
          <w:szCs w:val="24"/>
        </w:rPr>
        <w:t xml:space="preserve"> og Finn Åge Martinsen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54667" w:rsidRDefault="00E54667" w:rsidP="00910B53">
      <w:pPr>
        <w:rPr>
          <w:b/>
          <w:sz w:val="24"/>
          <w:szCs w:val="24"/>
        </w:rPr>
      </w:pPr>
    </w:p>
    <w:p w:rsidR="00910B53" w:rsidRDefault="00910B53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Anta</w:t>
      </w:r>
      <w:r w:rsidR="00A967F1">
        <w:rPr>
          <w:b/>
          <w:sz w:val="24"/>
          <w:szCs w:val="24"/>
        </w:rPr>
        <w:t xml:space="preserve">ll spillere gjennom sesongen: </w:t>
      </w:r>
      <w:r w:rsidR="006D1416">
        <w:rPr>
          <w:b/>
          <w:sz w:val="24"/>
          <w:szCs w:val="24"/>
        </w:rPr>
        <w:t xml:space="preserve">12 </w:t>
      </w:r>
      <w:proofErr w:type="spellStart"/>
      <w:r w:rsidR="006D1416">
        <w:rPr>
          <w:b/>
          <w:sz w:val="24"/>
          <w:szCs w:val="24"/>
        </w:rPr>
        <w:t>stk</w:t>
      </w:r>
      <w:proofErr w:type="spellEnd"/>
      <w:r w:rsidR="006D1416">
        <w:rPr>
          <w:b/>
          <w:sz w:val="24"/>
          <w:szCs w:val="24"/>
        </w:rPr>
        <w:t xml:space="preserve"> fra høsten, 13</w:t>
      </w:r>
      <w:r w:rsidR="00B865BA">
        <w:rPr>
          <w:b/>
          <w:sz w:val="24"/>
          <w:szCs w:val="24"/>
        </w:rPr>
        <w:t xml:space="preserve"> </w:t>
      </w:r>
      <w:proofErr w:type="spellStart"/>
      <w:r w:rsidR="00B865BA">
        <w:rPr>
          <w:b/>
          <w:sz w:val="24"/>
          <w:szCs w:val="24"/>
        </w:rPr>
        <w:t>stk</w:t>
      </w:r>
      <w:proofErr w:type="spellEnd"/>
      <w:r w:rsidR="00B865BA">
        <w:rPr>
          <w:b/>
          <w:sz w:val="24"/>
          <w:szCs w:val="24"/>
        </w:rPr>
        <w:t xml:space="preserve"> etter nyttår</w:t>
      </w:r>
    </w:p>
    <w:p w:rsidR="00746FC0" w:rsidRDefault="00746FC0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Antall treni</w:t>
      </w:r>
      <w:r w:rsidR="00A967F1">
        <w:rPr>
          <w:b/>
          <w:sz w:val="24"/>
          <w:szCs w:val="24"/>
        </w:rPr>
        <w:t xml:space="preserve">nger pr </w:t>
      </w:r>
      <w:proofErr w:type="gramStart"/>
      <w:r w:rsidR="00A967F1">
        <w:rPr>
          <w:b/>
          <w:sz w:val="24"/>
          <w:szCs w:val="24"/>
        </w:rPr>
        <w:t xml:space="preserve">uke: </w:t>
      </w:r>
      <w:r w:rsidR="0094334C">
        <w:rPr>
          <w:b/>
          <w:sz w:val="24"/>
          <w:szCs w:val="24"/>
        </w:rPr>
        <w:t xml:space="preserve"> </w:t>
      </w:r>
      <w:r w:rsidR="00622EF5">
        <w:rPr>
          <w:b/>
          <w:sz w:val="24"/>
          <w:szCs w:val="24"/>
        </w:rPr>
        <w:t>2</w:t>
      </w:r>
      <w:proofErr w:type="gramEnd"/>
      <w:r w:rsidR="00A967F1">
        <w:rPr>
          <w:b/>
          <w:sz w:val="24"/>
          <w:szCs w:val="24"/>
        </w:rPr>
        <w:tab/>
        <w:t xml:space="preserve">Antall timer: </w:t>
      </w:r>
      <w:r w:rsidR="006D1416">
        <w:rPr>
          <w:b/>
          <w:sz w:val="24"/>
          <w:szCs w:val="24"/>
        </w:rPr>
        <w:t>3</w:t>
      </w:r>
    </w:p>
    <w:p w:rsidR="00910B53" w:rsidRDefault="00910B53" w:rsidP="00910B53">
      <w:pPr>
        <w:rPr>
          <w:b/>
          <w:sz w:val="24"/>
          <w:szCs w:val="24"/>
        </w:rPr>
      </w:pPr>
    </w:p>
    <w:p w:rsidR="00D87581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Aktivitet gjennom sesongen med oppsummert resultat i</w:t>
      </w:r>
      <w:r w:rsidR="00A03AA2">
        <w:rPr>
          <w:b/>
          <w:sz w:val="24"/>
          <w:szCs w:val="24"/>
        </w:rPr>
        <w:t xml:space="preserve"> korte</w:t>
      </w:r>
      <w:r>
        <w:rPr>
          <w:b/>
          <w:sz w:val="24"/>
          <w:szCs w:val="24"/>
        </w:rPr>
        <w:t xml:space="preserve"> hovedtrekk:</w:t>
      </w:r>
    </w:p>
    <w:p w:rsidR="00622EF5" w:rsidRDefault="006D1416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r w:rsidR="00622EF5">
        <w:rPr>
          <w:b/>
          <w:sz w:val="24"/>
          <w:szCs w:val="24"/>
        </w:rPr>
        <w:t xml:space="preserve">Spill i </w:t>
      </w:r>
      <w:proofErr w:type="spellStart"/>
      <w:proofErr w:type="gramStart"/>
      <w:r w:rsidR="00622EF5">
        <w:rPr>
          <w:b/>
          <w:sz w:val="24"/>
          <w:szCs w:val="24"/>
        </w:rPr>
        <w:t>aktiv</w:t>
      </w:r>
      <w:r>
        <w:rPr>
          <w:b/>
          <w:sz w:val="24"/>
          <w:szCs w:val="24"/>
        </w:rPr>
        <w:t>itetserien</w:t>
      </w:r>
      <w:proofErr w:type="spellEnd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 blandet resultat</w:t>
      </w:r>
      <w:r w:rsidR="00622EF5">
        <w:rPr>
          <w:b/>
          <w:sz w:val="24"/>
          <w:szCs w:val="24"/>
        </w:rPr>
        <w:t xml:space="preserve"> </w:t>
      </w:r>
    </w:p>
    <w:p w:rsidR="00A03AA2" w:rsidRDefault="00A03AA2" w:rsidP="00910B53">
      <w:pPr>
        <w:rPr>
          <w:b/>
          <w:sz w:val="24"/>
          <w:szCs w:val="24"/>
        </w:rPr>
      </w:pPr>
    </w:p>
    <w:p w:rsidR="0094334C" w:rsidRDefault="0094334C" w:rsidP="00910B53">
      <w:pPr>
        <w:rPr>
          <w:b/>
          <w:sz w:val="24"/>
          <w:szCs w:val="24"/>
        </w:rPr>
      </w:pPr>
    </w:p>
    <w:p w:rsidR="00D87581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Sosiale arrangement:</w:t>
      </w:r>
    </w:p>
    <w:p w:rsidR="006D1416" w:rsidRDefault="006D1416" w:rsidP="00910B53">
      <w:pPr>
        <w:rPr>
          <w:b/>
          <w:sz w:val="24"/>
          <w:szCs w:val="24"/>
        </w:rPr>
      </w:pPr>
    </w:p>
    <w:p w:rsidR="0094334C" w:rsidRPr="006D1416" w:rsidRDefault="006D1416" w:rsidP="006D141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-Deltakelse på </w:t>
      </w:r>
      <w:proofErr w:type="spellStart"/>
      <w:r>
        <w:rPr>
          <w:b/>
          <w:sz w:val="24"/>
          <w:szCs w:val="24"/>
        </w:rPr>
        <w:t>Yngres</w:t>
      </w:r>
      <w:proofErr w:type="spellEnd"/>
      <w:r>
        <w:rPr>
          <w:b/>
          <w:sz w:val="24"/>
          <w:szCs w:val="24"/>
        </w:rPr>
        <w:t xml:space="preserve"> cup våren 2015 og Beach cup sommeren 2015</w:t>
      </w:r>
    </w:p>
    <w:p w:rsidR="0094334C" w:rsidRDefault="0094334C" w:rsidP="00910B53">
      <w:pPr>
        <w:rPr>
          <w:b/>
          <w:sz w:val="24"/>
          <w:szCs w:val="24"/>
        </w:rPr>
      </w:pPr>
    </w:p>
    <w:p w:rsidR="0094334C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Trivsel på laget og utvikling av spillere</w:t>
      </w:r>
      <w:r w:rsidR="00A03AA2">
        <w:rPr>
          <w:b/>
          <w:sz w:val="24"/>
          <w:szCs w:val="24"/>
        </w:rPr>
        <w:t xml:space="preserve"> eventuelt spillere på talentlag/samlinger</w:t>
      </w:r>
      <w:r w:rsidR="00D87581">
        <w:rPr>
          <w:b/>
          <w:sz w:val="24"/>
          <w:szCs w:val="24"/>
        </w:rPr>
        <w:t>:</w:t>
      </w:r>
    </w:p>
    <w:p w:rsidR="0094334C" w:rsidRDefault="006D1416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r w:rsidR="00D87581">
        <w:rPr>
          <w:b/>
          <w:sz w:val="24"/>
          <w:szCs w:val="24"/>
        </w:rPr>
        <w:t>Bra miljø og samhold i gruppa</w:t>
      </w:r>
    </w:p>
    <w:p w:rsidR="0094334C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Oppmøte på trening</w:t>
      </w:r>
      <w:r w:rsidR="00D87581">
        <w:rPr>
          <w:b/>
          <w:sz w:val="24"/>
          <w:szCs w:val="24"/>
        </w:rPr>
        <w:t>:</w:t>
      </w:r>
    </w:p>
    <w:p w:rsidR="00D87581" w:rsidRDefault="006D1416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r w:rsidR="00D87581">
        <w:rPr>
          <w:b/>
          <w:sz w:val="24"/>
          <w:szCs w:val="24"/>
        </w:rPr>
        <w:t>Veldig bra oppmøte, stort sett alle møter hver trening.</w:t>
      </w:r>
    </w:p>
    <w:p w:rsidR="005075D8" w:rsidRDefault="006479DD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D1416">
        <w:rPr>
          <w:b/>
          <w:sz w:val="24"/>
          <w:szCs w:val="24"/>
        </w:rPr>
        <w:t>-</w:t>
      </w:r>
      <w:bookmarkStart w:id="0" w:name="_GoBack"/>
      <w:bookmarkEnd w:id="0"/>
      <w:r>
        <w:rPr>
          <w:b/>
          <w:sz w:val="24"/>
          <w:szCs w:val="24"/>
        </w:rPr>
        <w:t>Et par</w:t>
      </w:r>
      <w:r w:rsidR="00D87581">
        <w:rPr>
          <w:b/>
          <w:sz w:val="24"/>
          <w:szCs w:val="24"/>
        </w:rPr>
        <w:t xml:space="preserve"> trening</w:t>
      </w:r>
      <w:r>
        <w:rPr>
          <w:b/>
          <w:sz w:val="24"/>
          <w:szCs w:val="24"/>
        </w:rPr>
        <w:t>er</w:t>
      </w:r>
      <w:r w:rsidR="00D8758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avlyst </w:t>
      </w:r>
      <w:proofErr w:type="spellStart"/>
      <w:r>
        <w:rPr>
          <w:b/>
          <w:sz w:val="24"/>
          <w:szCs w:val="24"/>
        </w:rPr>
        <w:t>pga</w:t>
      </w:r>
      <w:proofErr w:type="spellEnd"/>
      <w:r>
        <w:rPr>
          <w:b/>
          <w:sz w:val="24"/>
          <w:szCs w:val="24"/>
        </w:rPr>
        <w:t xml:space="preserve"> tilstelninger</w:t>
      </w:r>
    </w:p>
    <w:p w:rsidR="00A967F1" w:rsidRDefault="00A967F1" w:rsidP="00910B53">
      <w:pPr>
        <w:rPr>
          <w:b/>
          <w:sz w:val="24"/>
          <w:szCs w:val="24"/>
        </w:rPr>
      </w:pPr>
    </w:p>
    <w:p w:rsidR="005075D8" w:rsidRDefault="005075D8" w:rsidP="00910B53">
      <w:pPr>
        <w:rPr>
          <w:b/>
          <w:sz w:val="24"/>
          <w:szCs w:val="24"/>
        </w:rPr>
      </w:pPr>
    </w:p>
    <w:sectPr w:rsidR="005075D8" w:rsidSect="000D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109B"/>
    <w:multiLevelType w:val="hybridMultilevel"/>
    <w:tmpl w:val="2E54C506"/>
    <w:lvl w:ilvl="0" w:tplc="401C00A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B53"/>
    <w:rsid w:val="00021942"/>
    <w:rsid w:val="00022C5C"/>
    <w:rsid w:val="000852A7"/>
    <w:rsid w:val="000D572F"/>
    <w:rsid w:val="000F047D"/>
    <w:rsid w:val="00112327"/>
    <w:rsid w:val="00145019"/>
    <w:rsid w:val="001B78D2"/>
    <w:rsid w:val="00210488"/>
    <w:rsid w:val="002106EA"/>
    <w:rsid w:val="002216D5"/>
    <w:rsid w:val="00260163"/>
    <w:rsid w:val="00291B48"/>
    <w:rsid w:val="002948CB"/>
    <w:rsid w:val="002D4A74"/>
    <w:rsid w:val="002E2468"/>
    <w:rsid w:val="00315D69"/>
    <w:rsid w:val="00334DE8"/>
    <w:rsid w:val="00335359"/>
    <w:rsid w:val="0033763B"/>
    <w:rsid w:val="00342571"/>
    <w:rsid w:val="00353BEF"/>
    <w:rsid w:val="0041677E"/>
    <w:rsid w:val="00425D81"/>
    <w:rsid w:val="00455640"/>
    <w:rsid w:val="00464CC8"/>
    <w:rsid w:val="00481102"/>
    <w:rsid w:val="004B069B"/>
    <w:rsid w:val="004E5365"/>
    <w:rsid w:val="004E74AE"/>
    <w:rsid w:val="005075D8"/>
    <w:rsid w:val="00527A4B"/>
    <w:rsid w:val="00536542"/>
    <w:rsid w:val="0055352D"/>
    <w:rsid w:val="00574474"/>
    <w:rsid w:val="005750BD"/>
    <w:rsid w:val="005903F5"/>
    <w:rsid w:val="005A1A19"/>
    <w:rsid w:val="005A339B"/>
    <w:rsid w:val="005A78C8"/>
    <w:rsid w:val="005C58F2"/>
    <w:rsid w:val="005D2CBD"/>
    <w:rsid w:val="00622EF5"/>
    <w:rsid w:val="00636672"/>
    <w:rsid w:val="006479DD"/>
    <w:rsid w:val="00655BFB"/>
    <w:rsid w:val="00664768"/>
    <w:rsid w:val="00665974"/>
    <w:rsid w:val="00684E18"/>
    <w:rsid w:val="006939B4"/>
    <w:rsid w:val="006D1416"/>
    <w:rsid w:val="006D678B"/>
    <w:rsid w:val="00700F55"/>
    <w:rsid w:val="00724091"/>
    <w:rsid w:val="00724961"/>
    <w:rsid w:val="007300B9"/>
    <w:rsid w:val="0073512D"/>
    <w:rsid w:val="00746FC0"/>
    <w:rsid w:val="00752D83"/>
    <w:rsid w:val="00761E29"/>
    <w:rsid w:val="00787227"/>
    <w:rsid w:val="007A5E4A"/>
    <w:rsid w:val="00805FDA"/>
    <w:rsid w:val="008654FD"/>
    <w:rsid w:val="0087605C"/>
    <w:rsid w:val="00883ACC"/>
    <w:rsid w:val="00885C7D"/>
    <w:rsid w:val="008B12D1"/>
    <w:rsid w:val="008C042C"/>
    <w:rsid w:val="008E4C82"/>
    <w:rsid w:val="00904DED"/>
    <w:rsid w:val="00910B53"/>
    <w:rsid w:val="00915BBD"/>
    <w:rsid w:val="009209F2"/>
    <w:rsid w:val="0092651B"/>
    <w:rsid w:val="00930173"/>
    <w:rsid w:val="0094334C"/>
    <w:rsid w:val="0094577D"/>
    <w:rsid w:val="00946240"/>
    <w:rsid w:val="009464FF"/>
    <w:rsid w:val="00951169"/>
    <w:rsid w:val="0098263A"/>
    <w:rsid w:val="009840EF"/>
    <w:rsid w:val="009B6765"/>
    <w:rsid w:val="009B6CCB"/>
    <w:rsid w:val="009F6DBA"/>
    <w:rsid w:val="00A03812"/>
    <w:rsid w:val="00A03AA2"/>
    <w:rsid w:val="00A133A1"/>
    <w:rsid w:val="00A46CBB"/>
    <w:rsid w:val="00A93105"/>
    <w:rsid w:val="00A967F1"/>
    <w:rsid w:val="00AE39F8"/>
    <w:rsid w:val="00AE66BF"/>
    <w:rsid w:val="00B033A0"/>
    <w:rsid w:val="00B132B5"/>
    <w:rsid w:val="00B35EE1"/>
    <w:rsid w:val="00B42ECC"/>
    <w:rsid w:val="00B833CC"/>
    <w:rsid w:val="00B865BA"/>
    <w:rsid w:val="00B9454A"/>
    <w:rsid w:val="00BA676B"/>
    <w:rsid w:val="00BC5884"/>
    <w:rsid w:val="00C00851"/>
    <w:rsid w:val="00C04F88"/>
    <w:rsid w:val="00C8782D"/>
    <w:rsid w:val="00C90D39"/>
    <w:rsid w:val="00CF66B7"/>
    <w:rsid w:val="00D118C1"/>
    <w:rsid w:val="00D20594"/>
    <w:rsid w:val="00D24BF4"/>
    <w:rsid w:val="00D86F59"/>
    <w:rsid w:val="00D87581"/>
    <w:rsid w:val="00DC35AA"/>
    <w:rsid w:val="00DE1891"/>
    <w:rsid w:val="00DE4F2F"/>
    <w:rsid w:val="00E03313"/>
    <w:rsid w:val="00E12EAD"/>
    <w:rsid w:val="00E345C4"/>
    <w:rsid w:val="00E40EBE"/>
    <w:rsid w:val="00E419AC"/>
    <w:rsid w:val="00E54667"/>
    <w:rsid w:val="00E96764"/>
    <w:rsid w:val="00EB3384"/>
    <w:rsid w:val="00ED02A6"/>
    <w:rsid w:val="00ED5CEA"/>
    <w:rsid w:val="00F14582"/>
    <w:rsid w:val="00F56244"/>
    <w:rsid w:val="00F67073"/>
    <w:rsid w:val="00F737F5"/>
    <w:rsid w:val="00F7585D"/>
    <w:rsid w:val="00F937D6"/>
    <w:rsid w:val="00F94E75"/>
    <w:rsid w:val="00FB13EE"/>
    <w:rsid w:val="00FD2348"/>
    <w:rsid w:val="00FE1998"/>
    <w:rsid w:val="00FF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72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D205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20594"/>
    <w:rPr>
      <w:rFonts w:ascii="Arial" w:hAnsi="Arial" w:cs="Arial"/>
      <w:sz w:val="16"/>
      <w:szCs w:val="16"/>
      <w:lang w:eastAsia="en-US"/>
    </w:rPr>
  </w:style>
  <w:style w:type="paragraph" w:styleId="Listeavsnitt">
    <w:name w:val="List Paragraph"/>
    <w:basedOn w:val="Normal"/>
    <w:uiPriority w:val="34"/>
    <w:qFormat/>
    <w:rsid w:val="006D14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72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D205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20594"/>
    <w:rPr>
      <w:rFonts w:ascii="Arial" w:hAnsi="Arial" w:cs="Arial"/>
      <w:sz w:val="16"/>
      <w:szCs w:val="16"/>
      <w:lang w:eastAsia="en-US"/>
    </w:rPr>
  </w:style>
  <w:style w:type="paragraph" w:styleId="Listeavsnitt">
    <w:name w:val="List Paragraph"/>
    <w:basedOn w:val="Normal"/>
    <w:uiPriority w:val="34"/>
    <w:qFormat/>
    <w:rsid w:val="006D1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3A81941F</Template>
  <TotalTime>7</TotalTime>
  <Pages>2</Pages>
  <Words>108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Boligpartner AS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Tormod Kvisler</dc:creator>
  <cp:lastModifiedBy>Morten Knutzen</cp:lastModifiedBy>
  <cp:revision>3</cp:revision>
  <cp:lastPrinted>2012-03-08T17:21:00Z</cp:lastPrinted>
  <dcterms:created xsi:type="dcterms:W3CDTF">2014-01-22T10:52:00Z</dcterms:created>
  <dcterms:modified xsi:type="dcterms:W3CDTF">2015-01-28T12:26:00Z</dcterms:modified>
</cp:coreProperties>
</file>