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3BE" w:rsidRPr="005B7662" w:rsidRDefault="003C73BE" w:rsidP="00731E11">
      <w:pPr>
        <w:pStyle w:val="Header"/>
        <w:tabs>
          <w:tab w:val="clear" w:pos="4536"/>
          <w:tab w:val="clear" w:pos="9072"/>
        </w:tabs>
        <w:jc w:val="center"/>
      </w:pPr>
      <w:r w:rsidRPr="00FF51D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e 1" o:spid="_x0000_i1031" type="#_x0000_t75" alt="sslk" style="width:88.5pt;height:53.25pt;visibility:visible">
            <v:imagedata r:id="rId7" o:title=""/>
          </v:shape>
        </w:pict>
      </w:r>
    </w:p>
    <w:p w:rsidR="003C73BE" w:rsidRPr="005C3B55" w:rsidRDefault="003C73BE" w:rsidP="00731E11">
      <w:pPr>
        <w:pStyle w:val="Heading1"/>
        <w:jc w:val="center"/>
        <w:rPr>
          <w:sz w:val="20"/>
          <w:szCs w:val="20"/>
        </w:rPr>
      </w:pPr>
      <w:r w:rsidRPr="005C3B55">
        <w:rPr>
          <w:sz w:val="20"/>
          <w:szCs w:val="20"/>
        </w:rPr>
        <w:t>SORTLAND SVØMME OG LIVREDNINGSKLUBB</w:t>
      </w:r>
    </w:p>
    <w:p w:rsidR="003C73BE" w:rsidRPr="005C3B55" w:rsidRDefault="003C73BE" w:rsidP="00731E11">
      <w:pPr>
        <w:jc w:val="center"/>
        <w:rPr>
          <w:b/>
          <w:bCs/>
          <w:sz w:val="16"/>
          <w:szCs w:val="16"/>
        </w:rPr>
      </w:pPr>
      <w:r w:rsidRPr="005C3B55">
        <w:rPr>
          <w:b/>
          <w:bCs/>
          <w:sz w:val="16"/>
          <w:szCs w:val="16"/>
        </w:rPr>
        <w:t>Postboks 296, 8401 SORTLAND</w:t>
      </w:r>
    </w:p>
    <w:p w:rsidR="003C73BE" w:rsidRPr="005B7662" w:rsidRDefault="003C73BE">
      <w:pPr>
        <w:rPr>
          <w:b/>
          <w:bCs/>
        </w:rPr>
      </w:pPr>
    </w:p>
    <w:p w:rsidR="003C73BE" w:rsidRPr="00F80577" w:rsidRDefault="003C73BE">
      <w:pPr>
        <w:jc w:val="center"/>
        <w:rPr>
          <w:rFonts w:ascii="Comic Sans MS" w:hAnsi="Comic Sans MS"/>
          <w:b/>
          <w:bCs/>
          <w:sz w:val="36"/>
        </w:rPr>
      </w:pPr>
      <w:r w:rsidRPr="005C3B55">
        <w:rPr>
          <w:rFonts w:ascii="Comic Sans MS" w:hAnsi="Comic Sans MS"/>
          <w:b/>
          <w:bCs/>
        </w:rPr>
        <w:t>INNBYDELSE</w:t>
      </w:r>
    </w:p>
    <w:p w:rsidR="003C73BE" w:rsidRPr="005B7662" w:rsidRDefault="003C73BE" w:rsidP="004D270E">
      <w:pPr>
        <w:jc w:val="center"/>
        <w:rPr>
          <w:b/>
          <w:bCs/>
          <w:sz w:val="36"/>
        </w:rPr>
      </w:pPr>
    </w:p>
    <w:p w:rsidR="003C73BE" w:rsidRPr="008422B9" w:rsidRDefault="003C73BE" w:rsidP="004D270E">
      <w:pPr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VI HAR STOR GLEDE</w:t>
      </w:r>
      <w:r w:rsidRPr="008422B9">
        <w:rPr>
          <w:rFonts w:ascii="Comic Sans MS" w:hAnsi="Comic Sans MS"/>
          <w:sz w:val="16"/>
          <w:szCs w:val="16"/>
        </w:rPr>
        <w:t xml:space="preserve"> AV Å INVITERE TIL </w:t>
      </w:r>
    </w:p>
    <w:p w:rsidR="003C73BE" w:rsidRPr="00F80577" w:rsidRDefault="003C73BE" w:rsidP="004D270E">
      <w:pPr>
        <w:jc w:val="center"/>
        <w:rPr>
          <w:rFonts w:ascii="Comic Sans MS" w:hAnsi="Comic Sans MS"/>
          <w:sz w:val="22"/>
          <w:szCs w:val="22"/>
        </w:rPr>
      </w:pPr>
      <w:r w:rsidRPr="005C3B55">
        <w:rPr>
          <w:rFonts w:ascii="Comic Sans MS" w:hAnsi="Comic Sans MS"/>
          <w:b/>
          <w:color w:val="548DD4"/>
          <w:sz w:val="36"/>
          <w:szCs w:val="36"/>
        </w:rPr>
        <w:t>B</w:t>
      </w:r>
      <w:r>
        <w:rPr>
          <w:rFonts w:ascii="Comic Sans MS" w:hAnsi="Comic Sans MS"/>
          <w:b/>
          <w:color w:val="548DD4"/>
          <w:sz w:val="36"/>
          <w:szCs w:val="36"/>
        </w:rPr>
        <w:t>LÅBY</w:t>
      </w:r>
      <w:r w:rsidRPr="005C3B55">
        <w:rPr>
          <w:rFonts w:ascii="Comic Sans MS" w:hAnsi="Comic Sans MS"/>
          <w:b/>
          <w:color w:val="548DD4"/>
          <w:sz w:val="36"/>
          <w:szCs w:val="36"/>
        </w:rPr>
        <w:t>SVØMMEN 201</w:t>
      </w:r>
      <w:r>
        <w:rPr>
          <w:rFonts w:ascii="Comic Sans MS" w:hAnsi="Comic Sans MS"/>
          <w:b/>
          <w:color w:val="548DD4"/>
          <w:sz w:val="36"/>
          <w:szCs w:val="36"/>
        </w:rPr>
        <w:t>5</w:t>
      </w:r>
      <w:r w:rsidRPr="00F80577">
        <w:rPr>
          <w:rFonts w:ascii="Comic Sans MS" w:hAnsi="Comic Sans MS"/>
          <w:sz w:val="22"/>
          <w:szCs w:val="22"/>
        </w:rPr>
        <w:t>.</w:t>
      </w:r>
    </w:p>
    <w:p w:rsidR="003C73BE" w:rsidRDefault="003C73BE" w:rsidP="004D270E">
      <w:pPr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REKRUTTERINGSSTEVNE FOR 2002-MODELLER OG YNGRE</w:t>
      </w:r>
      <w:r w:rsidRPr="008422B9">
        <w:rPr>
          <w:rFonts w:ascii="Comic Sans MS" w:hAnsi="Comic Sans MS"/>
          <w:sz w:val="16"/>
          <w:szCs w:val="16"/>
        </w:rPr>
        <w:t>.</w:t>
      </w:r>
    </w:p>
    <w:p w:rsidR="003C73BE" w:rsidRPr="008422B9" w:rsidRDefault="003C73BE" w:rsidP="004D270E">
      <w:pPr>
        <w:jc w:val="center"/>
        <w:rPr>
          <w:rFonts w:ascii="Comic Sans MS" w:hAnsi="Comic Sans MS"/>
          <w:sz w:val="16"/>
          <w:szCs w:val="16"/>
        </w:rPr>
      </w:pPr>
    </w:p>
    <w:p w:rsidR="003C73BE" w:rsidRPr="005B7662" w:rsidRDefault="003C73BE"/>
    <w:p w:rsidR="003C73BE" w:rsidRPr="00F80577" w:rsidRDefault="003C73BE">
      <w:pPr>
        <w:rPr>
          <w:rFonts w:ascii="Comic Sans MS" w:hAnsi="Comic Sans MS"/>
        </w:rPr>
      </w:pPr>
      <w:r w:rsidRPr="00F80577">
        <w:rPr>
          <w:rFonts w:ascii="Comic Sans MS" w:hAnsi="Comic Sans MS"/>
          <w:b/>
          <w:bCs/>
        </w:rPr>
        <w:t>TID:</w:t>
      </w:r>
      <w:r w:rsidRPr="00F80577">
        <w:rPr>
          <w:rFonts w:ascii="Comic Sans MS" w:hAnsi="Comic Sans MS"/>
          <w:b/>
          <w:bCs/>
        </w:rPr>
        <w:tab/>
      </w:r>
      <w:r w:rsidRPr="00F80577">
        <w:rPr>
          <w:rFonts w:ascii="Comic Sans MS" w:hAnsi="Comic Sans MS"/>
        </w:rPr>
        <w:tab/>
      </w:r>
      <w:r w:rsidRPr="00F80577">
        <w:rPr>
          <w:rFonts w:ascii="Comic Sans MS" w:hAnsi="Comic Sans MS"/>
        </w:rPr>
        <w:tab/>
      </w:r>
      <w:r w:rsidRPr="00F80577">
        <w:rPr>
          <w:rFonts w:ascii="Comic Sans MS" w:hAnsi="Comic Sans MS"/>
        </w:rPr>
        <w:tab/>
        <w:t xml:space="preserve">Lørdag </w:t>
      </w:r>
      <w:r>
        <w:rPr>
          <w:rFonts w:ascii="Comic Sans MS" w:hAnsi="Comic Sans MS"/>
        </w:rPr>
        <w:t>26</w:t>
      </w:r>
      <w:r w:rsidRPr="00F80577">
        <w:rPr>
          <w:rFonts w:ascii="Comic Sans MS" w:hAnsi="Comic Sans MS"/>
        </w:rPr>
        <w:t>.</w:t>
      </w:r>
      <w:r>
        <w:rPr>
          <w:rFonts w:ascii="Comic Sans MS" w:hAnsi="Comic Sans MS"/>
        </w:rPr>
        <w:t xml:space="preserve"> september</w:t>
      </w:r>
    </w:p>
    <w:p w:rsidR="003C73BE" w:rsidRPr="00F80577" w:rsidRDefault="003C73BE">
      <w:pPr>
        <w:rPr>
          <w:rFonts w:ascii="Comic Sans MS" w:hAnsi="Comic Sans MS"/>
        </w:rPr>
      </w:pPr>
      <w:r w:rsidRPr="00F80577">
        <w:rPr>
          <w:rFonts w:ascii="Comic Sans MS" w:hAnsi="Comic Sans MS"/>
          <w:b/>
          <w:bCs/>
        </w:rPr>
        <w:t>STED:</w:t>
      </w:r>
      <w:r w:rsidRPr="00F80577">
        <w:rPr>
          <w:rFonts w:ascii="Comic Sans MS" w:hAnsi="Comic Sans MS"/>
          <w:b/>
          <w:bCs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F80577">
        <w:rPr>
          <w:rFonts w:ascii="Comic Sans MS" w:hAnsi="Comic Sans MS"/>
        </w:rPr>
        <w:t>Sortland Svømmehall</w:t>
      </w:r>
    </w:p>
    <w:p w:rsidR="003C73BE" w:rsidRPr="00F80577" w:rsidRDefault="003C73BE">
      <w:pPr>
        <w:rPr>
          <w:rFonts w:ascii="Comic Sans MS" w:hAnsi="Comic Sans MS"/>
        </w:rPr>
      </w:pPr>
    </w:p>
    <w:p w:rsidR="003C73BE" w:rsidRDefault="003C73BE" w:rsidP="00506E1C">
      <w:pPr>
        <w:ind w:left="2832" w:hanging="2832"/>
        <w:rPr>
          <w:rFonts w:ascii="Comic Sans MS" w:hAnsi="Comic Sans MS"/>
        </w:rPr>
      </w:pPr>
      <w:r w:rsidRPr="00F80577">
        <w:rPr>
          <w:rFonts w:ascii="Comic Sans MS" w:hAnsi="Comic Sans MS"/>
          <w:b/>
          <w:bCs/>
        </w:rPr>
        <w:t>STEVNESTART:</w:t>
      </w:r>
      <w:r w:rsidRPr="00F80577">
        <w:rPr>
          <w:rFonts w:ascii="Comic Sans MS" w:hAnsi="Comic Sans MS"/>
        </w:rPr>
        <w:tab/>
        <w:t xml:space="preserve">Lørdag </w:t>
      </w:r>
      <w:r>
        <w:rPr>
          <w:rFonts w:ascii="Comic Sans MS" w:hAnsi="Comic Sans MS"/>
        </w:rPr>
        <w:t>26</w:t>
      </w:r>
      <w:r w:rsidRPr="00F80577">
        <w:rPr>
          <w:rFonts w:ascii="Comic Sans MS" w:hAnsi="Comic Sans MS"/>
        </w:rPr>
        <w:t>.</w:t>
      </w:r>
      <w:r>
        <w:rPr>
          <w:rFonts w:ascii="Comic Sans MS" w:hAnsi="Comic Sans MS"/>
        </w:rPr>
        <w:t xml:space="preserve"> september kl. 11</w:t>
      </w:r>
      <w:r w:rsidRPr="00F80577">
        <w:rPr>
          <w:rFonts w:ascii="Comic Sans MS" w:hAnsi="Comic Sans MS"/>
        </w:rPr>
        <w:t>.00</w:t>
      </w:r>
      <w:r>
        <w:rPr>
          <w:rFonts w:ascii="Comic Sans MS" w:hAnsi="Comic Sans MS"/>
        </w:rPr>
        <w:t xml:space="preserve"> </w:t>
      </w:r>
    </w:p>
    <w:p w:rsidR="003C73BE" w:rsidRPr="001D5A5A" w:rsidRDefault="003C73BE">
      <w:pPr>
        <w:rPr>
          <w:rFonts w:ascii="Comic Sans MS" w:hAnsi="Comic Sans MS"/>
          <w:bCs/>
        </w:rPr>
      </w:pP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Cs/>
        </w:rPr>
        <w:t>Pauser – se øvelsesoppsett.</w:t>
      </w:r>
    </w:p>
    <w:p w:rsidR="003C73BE" w:rsidRPr="00F80577" w:rsidRDefault="003C73BE">
      <w:pPr>
        <w:rPr>
          <w:rFonts w:ascii="Comic Sans MS" w:hAnsi="Comic Sans MS"/>
          <w:b/>
          <w:bCs/>
        </w:rPr>
      </w:pPr>
    </w:p>
    <w:p w:rsidR="003C73BE" w:rsidRDefault="003C73BE">
      <w:pPr>
        <w:rPr>
          <w:rFonts w:ascii="Comic Sans MS" w:hAnsi="Comic Sans MS"/>
        </w:rPr>
      </w:pPr>
      <w:r w:rsidRPr="00F80577">
        <w:rPr>
          <w:rFonts w:ascii="Comic Sans MS" w:hAnsi="Comic Sans MS"/>
          <w:b/>
          <w:bCs/>
        </w:rPr>
        <w:t>LAGLEDERMØTE:</w:t>
      </w:r>
      <w:r w:rsidRPr="00F80577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6A6F58">
        <w:rPr>
          <w:rFonts w:ascii="Comic Sans MS" w:hAnsi="Comic Sans MS"/>
          <w:b/>
        </w:rPr>
        <w:t xml:space="preserve">Klokken </w:t>
      </w:r>
      <w:r>
        <w:rPr>
          <w:rFonts w:ascii="Comic Sans MS" w:hAnsi="Comic Sans MS"/>
          <w:b/>
        </w:rPr>
        <w:t xml:space="preserve">10.00 </w:t>
      </w:r>
      <w:r w:rsidRPr="00F80577">
        <w:rPr>
          <w:rFonts w:ascii="Comic Sans MS" w:hAnsi="Comic Sans MS"/>
        </w:rPr>
        <w:t xml:space="preserve">på lørdag </w:t>
      </w:r>
      <w:r>
        <w:rPr>
          <w:rFonts w:ascii="Comic Sans MS" w:hAnsi="Comic Sans MS"/>
        </w:rPr>
        <w:t xml:space="preserve">i møterom i hallen </w:t>
      </w:r>
    </w:p>
    <w:p w:rsidR="003C73BE" w:rsidRPr="00F80577" w:rsidRDefault="003C73BE">
      <w:pPr>
        <w:rPr>
          <w:rFonts w:ascii="Comic Sans MS" w:hAnsi="Comic Sans MS"/>
        </w:rPr>
      </w:pPr>
    </w:p>
    <w:p w:rsidR="003C73BE" w:rsidRPr="00F80577" w:rsidRDefault="003C73BE">
      <w:pPr>
        <w:rPr>
          <w:rFonts w:ascii="Comic Sans MS" w:hAnsi="Comic Sans MS"/>
        </w:rPr>
      </w:pPr>
      <w:r w:rsidRPr="00F80577">
        <w:rPr>
          <w:rFonts w:ascii="Comic Sans MS" w:hAnsi="Comic Sans MS"/>
          <w:b/>
          <w:bCs/>
        </w:rPr>
        <w:t>INNSVØMMING:</w:t>
      </w:r>
      <w:r w:rsidRPr="00F80577">
        <w:rPr>
          <w:rFonts w:ascii="Comic Sans MS" w:hAnsi="Comic Sans MS"/>
        </w:rPr>
        <w:tab/>
      </w:r>
      <w:r w:rsidRPr="00F80577">
        <w:rPr>
          <w:rFonts w:ascii="Comic Sans MS" w:hAnsi="Comic Sans MS"/>
        </w:rPr>
        <w:tab/>
        <w:t>En time før stevnestart begge dager.</w:t>
      </w:r>
    </w:p>
    <w:p w:rsidR="003C73BE" w:rsidRPr="00F80577" w:rsidRDefault="003C73BE">
      <w:pPr>
        <w:rPr>
          <w:rFonts w:ascii="Comic Sans MS" w:hAnsi="Comic Sans MS"/>
        </w:rPr>
      </w:pPr>
    </w:p>
    <w:p w:rsidR="003C73BE" w:rsidRDefault="003C73BE" w:rsidP="007C307C">
      <w:pPr>
        <w:ind w:left="2832" w:hanging="2832"/>
        <w:rPr>
          <w:rFonts w:ascii="Comic Sans MS" w:hAnsi="Comic Sans MS"/>
        </w:rPr>
      </w:pPr>
      <w:r w:rsidRPr="00F80577">
        <w:rPr>
          <w:rFonts w:ascii="Comic Sans MS" w:hAnsi="Comic Sans MS"/>
          <w:b/>
          <w:bCs/>
        </w:rPr>
        <w:t>PÅMELDING:</w:t>
      </w:r>
      <w:r w:rsidRPr="00F80577">
        <w:rPr>
          <w:rFonts w:ascii="Comic Sans MS" w:hAnsi="Comic Sans MS"/>
        </w:rPr>
        <w:tab/>
      </w:r>
      <w:r w:rsidRPr="00F80577">
        <w:rPr>
          <w:rFonts w:ascii="Comic Sans MS" w:hAnsi="Comic Sans MS"/>
        </w:rPr>
        <w:tab/>
      </w:r>
      <w:r w:rsidRPr="00F80577">
        <w:rPr>
          <w:rFonts w:ascii="Comic Sans MS" w:hAnsi="Comic Sans MS"/>
          <w:b/>
          <w:bCs/>
        </w:rPr>
        <w:t>Påmeldingen m</w:t>
      </w:r>
      <w:r>
        <w:rPr>
          <w:rFonts w:ascii="Comic Sans MS" w:hAnsi="Comic Sans MS"/>
          <w:b/>
          <w:bCs/>
        </w:rPr>
        <w:t>å være oss i hende senest ons</w:t>
      </w:r>
      <w:r w:rsidRPr="00F80577">
        <w:rPr>
          <w:rFonts w:ascii="Comic Sans MS" w:hAnsi="Comic Sans MS"/>
          <w:b/>
          <w:bCs/>
        </w:rPr>
        <w:t xml:space="preserve">dag </w:t>
      </w:r>
      <w:r>
        <w:rPr>
          <w:rFonts w:ascii="Comic Sans MS" w:hAnsi="Comic Sans MS"/>
          <w:b/>
          <w:bCs/>
        </w:rPr>
        <w:t>22.september</w:t>
      </w:r>
      <w:r w:rsidRPr="00F80577">
        <w:rPr>
          <w:rFonts w:ascii="Comic Sans MS" w:hAnsi="Comic Sans MS"/>
          <w:b/>
          <w:bCs/>
        </w:rPr>
        <w:t xml:space="preserve"> </w:t>
      </w:r>
      <w:r>
        <w:rPr>
          <w:rFonts w:ascii="Comic Sans MS" w:hAnsi="Comic Sans MS"/>
          <w:b/>
          <w:bCs/>
        </w:rPr>
        <w:t>2015</w:t>
      </w:r>
      <w:r w:rsidRPr="00F80577">
        <w:rPr>
          <w:rFonts w:ascii="Comic Sans MS" w:hAnsi="Comic Sans MS"/>
          <w:b/>
          <w:bCs/>
        </w:rPr>
        <w:t xml:space="preserve"> </w:t>
      </w:r>
      <w:r>
        <w:rPr>
          <w:rFonts w:ascii="Comic Sans MS" w:hAnsi="Comic Sans MS"/>
          <w:b/>
          <w:bCs/>
        </w:rPr>
        <w:t>kl 23</w:t>
      </w:r>
      <w:r w:rsidRPr="00F80577">
        <w:rPr>
          <w:rFonts w:ascii="Comic Sans MS" w:hAnsi="Comic Sans MS"/>
          <w:b/>
          <w:bCs/>
        </w:rPr>
        <w:t xml:space="preserve">00 på e-post til: </w:t>
      </w:r>
      <w:hyperlink r:id="rId8" w:history="1">
        <w:r w:rsidRPr="00F80577">
          <w:rPr>
            <w:rStyle w:val="Hyperlink"/>
            <w:rFonts w:ascii="Comic Sans MS" w:hAnsi="Comic Sans MS"/>
          </w:rPr>
          <w:t>paamelding@sortlandslk.no</w:t>
        </w:r>
      </w:hyperlink>
      <w:r w:rsidRPr="00F80577">
        <w:rPr>
          <w:rFonts w:ascii="Comic Sans MS" w:hAnsi="Comic Sans MS"/>
        </w:rPr>
        <w:t xml:space="preserve"> </w:t>
      </w:r>
    </w:p>
    <w:p w:rsidR="003C73BE" w:rsidRPr="00506E1C" w:rsidRDefault="003C73BE" w:rsidP="007C307C">
      <w:pPr>
        <w:ind w:left="2832" w:hanging="2832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ab/>
      </w:r>
      <w:r w:rsidRPr="00506E1C">
        <w:rPr>
          <w:rFonts w:ascii="Comic Sans MS" w:hAnsi="Comic Sans MS"/>
        </w:rPr>
        <w:t>Merkes antall svømmere og klubb samt.</w:t>
      </w:r>
      <w:r>
        <w:rPr>
          <w:rFonts w:ascii="Comic Sans MS" w:hAnsi="Comic Sans MS"/>
        </w:rPr>
        <w:t xml:space="preserve"> </w:t>
      </w:r>
      <w:r w:rsidRPr="00506E1C">
        <w:rPr>
          <w:rFonts w:ascii="Comic Sans MS" w:hAnsi="Comic Sans MS"/>
        </w:rPr>
        <w:t>mailadresse for fakturering.</w:t>
      </w:r>
      <w:r w:rsidRPr="00506E1C">
        <w:rPr>
          <w:rFonts w:ascii="Comic Sans MS" w:hAnsi="Comic Sans MS"/>
          <w:b/>
          <w:bCs/>
        </w:rPr>
        <w:t xml:space="preserve"> </w:t>
      </w:r>
    </w:p>
    <w:p w:rsidR="003C73BE" w:rsidRPr="00F80577" w:rsidRDefault="003C73BE" w:rsidP="00057487">
      <w:pPr>
        <w:ind w:left="2832" w:hanging="2832"/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ab/>
      </w:r>
    </w:p>
    <w:p w:rsidR="003C73BE" w:rsidRPr="00F80577" w:rsidRDefault="003C73BE">
      <w:pPr>
        <w:ind w:left="2832"/>
        <w:rPr>
          <w:rFonts w:ascii="Comic Sans MS" w:hAnsi="Comic Sans MS"/>
        </w:rPr>
      </w:pPr>
    </w:p>
    <w:p w:rsidR="003C73BE" w:rsidRPr="00F80577" w:rsidRDefault="003C73BE" w:rsidP="008D2C7F">
      <w:pPr>
        <w:ind w:left="2832" w:hanging="2832"/>
        <w:rPr>
          <w:rFonts w:ascii="Comic Sans MS" w:hAnsi="Comic Sans MS"/>
        </w:rPr>
      </w:pPr>
      <w:r w:rsidRPr="00F80577">
        <w:rPr>
          <w:rFonts w:ascii="Comic Sans MS" w:hAnsi="Comic Sans MS"/>
          <w:b/>
          <w:bCs/>
        </w:rPr>
        <w:t>ETTERANMELDING:</w:t>
      </w:r>
      <w:r w:rsidRPr="00F80577">
        <w:rPr>
          <w:rFonts w:ascii="Comic Sans MS" w:hAnsi="Comic Sans MS"/>
        </w:rPr>
        <w:tab/>
        <w:t xml:space="preserve">Aksepteres </w:t>
      </w:r>
      <w:r>
        <w:rPr>
          <w:rFonts w:ascii="Comic Sans MS" w:hAnsi="Comic Sans MS"/>
        </w:rPr>
        <w:t>i ledige baner i allerede oppsatte heat.</w:t>
      </w:r>
    </w:p>
    <w:p w:rsidR="003C73BE" w:rsidRPr="00F80577" w:rsidRDefault="003C73BE">
      <w:pPr>
        <w:rPr>
          <w:rFonts w:ascii="Comic Sans MS" w:hAnsi="Comic Sans MS"/>
          <w:b/>
          <w:bCs/>
        </w:rPr>
      </w:pPr>
      <w:r w:rsidRPr="00F80577">
        <w:rPr>
          <w:rFonts w:ascii="Comic Sans MS" w:hAnsi="Comic Sans MS"/>
          <w:b/>
          <w:bCs/>
        </w:rPr>
        <w:t>START-</w:t>
      </w:r>
    </w:p>
    <w:p w:rsidR="003C73BE" w:rsidRDefault="003C73BE">
      <w:pPr>
        <w:ind w:left="2832" w:hanging="2832"/>
        <w:rPr>
          <w:rFonts w:ascii="Comic Sans MS" w:hAnsi="Comic Sans MS"/>
        </w:rPr>
      </w:pPr>
      <w:r w:rsidRPr="00F80577">
        <w:rPr>
          <w:rFonts w:ascii="Comic Sans MS" w:hAnsi="Comic Sans MS"/>
          <w:b/>
          <w:bCs/>
        </w:rPr>
        <w:t>KONTINGENT:</w:t>
      </w:r>
      <w:r w:rsidRPr="00F80577">
        <w:rPr>
          <w:rFonts w:ascii="Comic Sans MS" w:hAnsi="Comic Sans MS"/>
        </w:rPr>
        <w:tab/>
        <w:t xml:space="preserve">Kr. </w:t>
      </w:r>
      <w:r>
        <w:rPr>
          <w:rFonts w:ascii="Comic Sans MS" w:hAnsi="Comic Sans MS"/>
        </w:rPr>
        <w:t>75</w:t>
      </w:r>
      <w:r w:rsidRPr="00F80577">
        <w:rPr>
          <w:rFonts w:ascii="Comic Sans MS" w:hAnsi="Comic Sans MS"/>
        </w:rPr>
        <w:t xml:space="preserve">,- pr. </w:t>
      </w:r>
      <w:r>
        <w:rPr>
          <w:rFonts w:ascii="Comic Sans MS" w:hAnsi="Comic Sans MS"/>
        </w:rPr>
        <w:t>svømmer uansett antall starter</w:t>
      </w:r>
      <w:r w:rsidRPr="00F80577">
        <w:rPr>
          <w:rFonts w:ascii="Comic Sans MS" w:hAnsi="Comic Sans MS"/>
        </w:rPr>
        <w:t xml:space="preserve"> o</w:t>
      </w:r>
      <w:r>
        <w:rPr>
          <w:rFonts w:ascii="Comic Sans MS" w:hAnsi="Comic Sans MS"/>
        </w:rPr>
        <w:t>g</w:t>
      </w:r>
    </w:p>
    <w:p w:rsidR="003C73BE" w:rsidRDefault="003C73BE" w:rsidP="004666E1">
      <w:pPr>
        <w:ind w:left="2832"/>
        <w:rPr>
          <w:rFonts w:ascii="Comic Sans MS" w:hAnsi="Comic Sans MS"/>
        </w:rPr>
      </w:pPr>
      <w:r>
        <w:rPr>
          <w:rFonts w:ascii="Comic Sans MS" w:hAnsi="Comic Sans MS"/>
        </w:rPr>
        <w:t>kr. 150</w:t>
      </w:r>
      <w:r w:rsidRPr="00F80577">
        <w:rPr>
          <w:rFonts w:ascii="Comic Sans MS" w:hAnsi="Comic Sans MS"/>
        </w:rPr>
        <w:t>,- pr. lagstart.</w:t>
      </w:r>
    </w:p>
    <w:p w:rsidR="003C73BE" w:rsidRDefault="003C73BE" w:rsidP="003B7839">
      <w:pPr>
        <w:ind w:left="2832" w:hanging="2832"/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ab/>
      </w:r>
    </w:p>
    <w:p w:rsidR="003C73BE" w:rsidRPr="00F80577" w:rsidRDefault="003C73BE" w:rsidP="00A22831">
      <w:pPr>
        <w:ind w:left="2832" w:firstLine="3"/>
        <w:rPr>
          <w:rFonts w:ascii="Comic Sans MS" w:hAnsi="Comic Sans MS"/>
        </w:rPr>
      </w:pPr>
      <w:r>
        <w:rPr>
          <w:rFonts w:ascii="Comic Sans MS" w:hAnsi="Comic Sans MS"/>
        </w:rPr>
        <w:t>Startavgiften faktureres i etterkant</w:t>
      </w:r>
    </w:p>
    <w:p w:rsidR="003C73BE" w:rsidRPr="00F80577" w:rsidRDefault="003C73BE">
      <w:pPr>
        <w:rPr>
          <w:rFonts w:ascii="Comic Sans MS" w:hAnsi="Comic Sans MS"/>
          <w:b/>
          <w:bCs/>
        </w:rPr>
      </w:pPr>
    </w:p>
    <w:p w:rsidR="003C73BE" w:rsidRDefault="003C73BE" w:rsidP="00F63068">
      <w:pPr>
        <w:ind w:left="2832" w:hanging="2832"/>
        <w:rPr>
          <w:rFonts w:ascii="Comic Sans MS" w:hAnsi="Comic Sans MS"/>
        </w:rPr>
      </w:pPr>
      <w:r w:rsidRPr="00F80577">
        <w:rPr>
          <w:rFonts w:ascii="Comic Sans MS" w:hAnsi="Comic Sans MS"/>
          <w:b/>
          <w:bCs/>
        </w:rPr>
        <w:t>HALLEN: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F80577">
        <w:rPr>
          <w:rFonts w:ascii="Comic Sans MS" w:hAnsi="Comic Sans MS"/>
        </w:rPr>
        <w:t xml:space="preserve">Bassenget er </w:t>
      </w:r>
      <w:r>
        <w:rPr>
          <w:rFonts w:ascii="Comic Sans MS" w:hAnsi="Comic Sans MS"/>
        </w:rPr>
        <w:t>25 meter</w:t>
      </w:r>
      <w:r w:rsidRPr="00F80577">
        <w:rPr>
          <w:rFonts w:ascii="Comic Sans MS" w:hAnsi="Comic Sans MS"/>
        </w:rPr>
        <w:t xml:space="preserve">, har 6 baner </w:t>
      </w:r>
      <w:r>
        <w:rPr>
          <w:rFonts w:ascii="Comic Sans MS" w:hAnsi="Comic Sans MS"/>
        </w:rPr>
        <w:t xml:space="preserve">med bølgedempende banetau </w:t>
      </w:r>
      <w:r w:rsidRPr="00F80577">
        <w:rPr>
          <w:rFonts w:ascii="Comic Sans MS" w:hAnsi="Comic Sans MS"/>
        </w:rPr>
        <w:t>og ferskvann som holder</w:t>
      </w:r>
      <w:r>
        <w:rPr>
          <w:rFonts w:ascii="Comic Sans MS" w:hAnsi="Comic Sans MS"/>
        </w:rPr>
        <w:t xml:space="preserve"> c</w:t>
      </w:r>
      <w:r w:rsidRPr="00F80577">
        <w:rPr>
          <w:rFonts w:ascii="Comic Sans MS" w:hAnsi="Comic Sans MS"/>
        </w:rPr>
        <w:t xml:space="preserve">a. 26 grader C. </w:t>
      </w:r>
    </w:p>
    <w:p w:rsidR="003C73BE" w:rsidRPr="00F80577" w:rsidRDefault="003C73BE">
      <w:pPr>
        <w:rPr>
          <w:rFonts w:ascii="Comic Sans MS" w:hAnsi="Comic Sans MS"/>
        </w:rPr>
      </w:pPr>
      <w:r w:rsidRPr="00F80577">
        <w:rPr>
          <w:rFonts w:ascii="Comic Sans MS" w:hAnsi="Comic Sans MS"/>
        </w:rPr>
        <w:tab/>
      </w:r>
      <w:r w:rsidRPr="00F80577">
        <w:rPr>
          <w:rFonts w:ascii="Comic Sans MS" w:hAnsi="Comic Sans MS"/>
        </w:rPr>
        <w:tab/>
      </w:r>
      <w:r w:rsidRPr="00F80577">
        <w:rPr>
          <w:rFonts w:ascii="Comic Sans MS" w:hAnsi="Comic Sans MS"/>
        </w:rPr>
        <w:tab/>
      </w:r>
      <w:r w:rsidRPr="00F80577">
        <w:rPr>
          <w:rFonts w:ascii="Comic Sans MS" w:hAnsi="Comic Sans MS"/>
        </w:rPr>
        <w:tab/>
      </w:r>
    </w:p>
    <w:p w:rsidR="003C73BE" w:rsidRPr="00F80577" w:rsidRDefault="003C73BE">
      <w:pPr>
        <w:rPr>
          <w:rFonts w:ascii="Comic Sans MS" w:hAnsi="Comic Sans MS"/>
        </w:rPr>
      </w:pPr>
      <w:r w:rsidRPr="00F80577">
        <w:rPr>
          <w:rFonts w:ascii="Comic Sans MS" w:hAnsi="Comic Sans MS"/>
          <w:b/>
          <w:bCs/>
        </w:rPr>
        <w:t>TIDTAKING:</w:t>
      </w:r>
      <w:r w:rsidRPr="00F80577">
        <w:rPr>
          <w:rFonts w:ascii="Comic Sans MS" w:hAnsi="Comic Sans MS"/>
          <w:b/>
          <w:bCs/>
        </w:rPr>
        <w:tab/>
      </w:r>
      <w:r w:rsidRPr="00F80577">
        <w:rPr>
          <w:rFonts w:ascii="Comic Sans MS" w:hAnsi="Comic Sans MS"/>
        </w:rPr>
        <w:tab/>
        <w:t xml:space="preserve">Det blir </w:t>
      </w:r>
      <w:r>
        <w:rPr>
          <w:rFonts w:ascii="Comic Sans MS" w:hAnsi="Comic Sans MS"/>
        </w:rPr>
        <w:t>manuell tidtaking.</w:t>
      </w:r>
    </w:p>
    <w:p w:rsidR="003C73BE" w:rsidRPr="00F80577" w:rsidRDefault="003C73BE">
      <w:pPr>
        <w:rPr>
          <w:rFonts w:ascii="Comic Sans MS" w:hAnsi="Comic Sans MS"/>
        </w:rPr>
      </w:pPr>
    </w:p>
    <w:p w:rsidR="003C73BE" w:rsidRDefault="003C73BE" w:rsidP="00A749F3">
      <w:pPr>
        <w:tabs>
          <w:tab w:val="left" w:pos="2880"/>
        </w:tabs>
        <w:autoSpaceDE w:val="0"/>
        <w:autoSpaceDN w:val="0"/>
        <w:adjustRightInd w:val="0"/>
        <w:spacing w:before="100" w:after="100"/>
        <w:ind w:left="2880" w:hanging="2880"/>
        <w:rPr>
          <w:rFonts w:ascii="Comic Sans MS" w:hAnsi="Comic Sans MS"/>
          <w:b/>
          <w:bCs/>
        </w:rPr>
      </w:pPr>
    </w:p>
    <w:p w:rsidR="003C73BE" w:rsidRDefault="003C73BE" w:rsidP="00A749F3">
      <w:pPr>
        <w:tabs>
          <w:tab w:val="left" w:pos="2880"/>
        </w:tabs>
        <w:autoSpaceDE w:val="0"/>
        <w:autoSpaceDN w:val="0"/>
        <w:adjustRightInd w:val="0"/>
        <w:spacing w:before="100" w:after="100"/>
        <w:ind w:left="2880" w:hanging="2880"/>
        <w:rPr>
          <w:rFonts w:ascii="Comic Sans MS" w:hAnsi="Comic Sans MS"/>
          <w:b/>
          <w:bCs/>
        </w:rPr>
      </w:pPr>
    </w:p>
    <w:p w:rsidR="003C73BE" w:rsidRPr="00F80577" w:rsidRDefault="003C73BE" w:rsidP="004666E1">
      <w:pPr>
        <w:autoSpaceDE w:val="0"/>
        <w:autoSpaceDN w:val="0"/>
        <w:adjustRightInd w:val="0"/>
        <w:spacing w:before="100" w:after="100"/>
        <w:ind w:left="2835" w:hanging="2835"/>
        <w:rPr>
          <w:rFonts w:ascii="Comic Sans MS" w:hAnsi="Comic Sans MS"/>
        </w:rPr>
      </w:pPr>
      <w:r w:rsidRPr="00F80577">
        <w:rPr>
          <w:rFonts w:ascii="Comic Sans MS" w:hAnsi="Comic Sans MS"/>
          <w:b/>
          <w:bCs/>
        </w:rPr>
        <w:t>PREMIERING: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  <w:t>Alle svømmerne får en flott deltakerpremie!</w:t>
      </w:r>
      <w:r w:rsidRPr="00F80577">
        <w:rPr>
          <w:rFonts w:ascii="Comic Sans MS" w:hAnsi="Comic Sans MS"/>
        </w:rPr>
        <w:t xml:space="preserve"> </w:t>
      </w:r>
    </w:p>
    <w:p w:rsidR="003C73BE" w:rsidRDefault="003C73BE" w:rsidP="004666E1">
      <w:pPr>
        <w:autoSpaceDE w:val="0"/>
        <w:autoSpaceDN w:val="0"/>
        <w:adjustRightInd w:val="0"/>
        <w:spacing w:before="100" w:after="100"/>
        <w:ind w:left="2835"/>
        <w:rPr>
          <w:rFonts w:ascii="Comic Sans MS" w:hAnsi="Comic Sans MS"/>
        </w:rPr>
      </w:pPr>
      <w:r w:rsidRPr="004666E1">
        <w:rPr>
          <w:rFonts w:ascii="Comic Sans MS" w:hAnsi="Comic Sans MS"/>
        </w:rPr>
        <w:t xml:space="preserve">Lagstarter premieres med 1. 2. og 3. plass i følgende to klasser: </w:t>
      </w:r>
    </w:p>
    <w:p w:rsidR="003C73BE" w:rsidRPr="004666E1" w:rsidRDefault="003C73BE" w:rsidP="004666E1">
      <w:pPr>
        <w:pStyle w:val="ListParagraph"/>
        <w:numPr>
          <w:ilvl w:val="4"/>
          <w:numId w:val="3"/>
        </w:numPr>
        <w:autoSpaceDE w:val="0"/>
        <w:autoSpaceDN w:val="0"/>
        <w:adjustRightInd w:val="0"/>
        <w:spacing w:before="100" w:after="100"/>
        <w:rPr>
          <w:rFonts w:ascii="Comic Sans MS" w:hAnsi="Comic Sans MS"/>
        </w:rPr>
      </w:pPr>
      <w:r w:rsidRPr="004666E1">
        <w:rPr>
          <w:rFonts w:ascii="Comic Sans MS" w:hAnsi="Comic Sans MS"/>
        </w:rPr>
        <w:t>årsklasse 2005 og yngre</w:t>
      </w:r>
    </w:p>
    <w:p w:rsidR="003C73BE" w:rsidRDefault="003C73BE" w:rsidP="004666E1">
      <w:pPr>
        <w:pStyle w:val="ListParagraph"/>
        <w:numPr>
          <w:ilvl w:val="4"/>
          <w:numId w:val="3"/>
        </w:numPr>
        <w:autoSpaceDE w:val="0"/>
        <w:autoSpaceDN w:val="0"/>
        <w:adjustRightInd w:val="0"/>
        <w:spacing w:before="100" w:after="100"/>
        <w:rPr>
          <w:rFonts w:ascii="Comic Sans MS" w:hAnsi="Comic Sans MS"/>
        </w:rPr>
      </w:pPr>
      <w:r w:rsidRPr="004666E1">
        <w:rPr>
          <w:rFonts w:ascii="Comic Sans MS" w:hAnsi="Comic Sans MS"/>
        </w:rPr>
        <w:t>årsklasse 2004 og eldre</w:t>
      </w:r>
      <w:r>
        <w:rPr>
          <w:rFonts w:ascii="Comic Sans MS" w:hAnsi="Comic Sans MS"/>
        </w:rPr>
        <w:t xml:space="preserve"> </w:t>
      </w:r>
    </w:p>
    <w:p w:rsidR="003C73BE" w:rsidRDefault="003C73BE" w:rsidP="00F75B92">
      <w:pPr>
        <w:pStyle w:val="ListParagraph"/>
        <w:autoSpaceDE w:val="0"/>
        <w:autoSpaceDN w:val="0"/>
        <w:adjustRightInd w:val="0"/>
        <w:spacing w:before="100" w:after="100"/>
        <w:ind w:left="2880"/>
        <w:rPr>
          <w:rFonts w:ascii="Comic Sans MS" w:hAnsi="Comic Sans MS"/>
        </w:rPr>
      </w:pPr>
    </w:p>
    <w:p w:rsidR="003C73BE" w:rsidRDefault="003C73BE" w:rsidP="00F75B92">
      <w:pPr>
        <w:pStyle w:val="ListParagraph"/>
        <w:autoSpaceDE w:val="0"/>
        <w:autoSpaceDN w:val="0"/>
        <w:adjustRightInd w:val="0"/>
        <w:spacing w:before="100" w:after="100"/>
        <w:ind w:left="2880"/>
        <w:rPr>
          <w:rFonts w:ascii="Comic Sans MS" w:hAnsi="Comic Sans MS"/>
        </w:rPr>
      </w:pPr>
      <w:r>
        <w:rPr>
          <w:rFonts w:ascii="Comic Sans MS" w:hAnsi="Comic Sans MS"/>
        </w:rPr>
        <w:t>Dersom en person på lag</w:t>
      </w:r>
      <w:bookmarkStart w:id="0" w:name="_GoBack"/>
      <w:bookmarkEnd w:id="0"/>
      <w:r>
        <w:rPr>
          <w:rFonts w:ascii="Comic Sans MS" w:hAnsi="Comic Sans MS"/>
        </w:rPr>
        <w:t>et er eldre enn 2005-modell faller laget automatisk inn i eldste klasse.</w:t>
      </w:r>
    </w:p>
    <w:p w:rsidR="003C73BE" w:rsidRPr="004666E1" w:rsidRDefault="003C73BE" w:rsidP="00F75B92">
      <w:pPr>
        <w:pStyle w:val="ListParagraph"/>
        <w:autoSpaceDE w:val="0"/>
        <w:autoSpaceDN w:val="0"/>
        <w:adjustRightInd w:val="0"/>
        <w:spacing w:before="100" w:after="100"/>
        <w:ind w:left="2880"/>
        <w:rPr>
          <w:rFonts w:ascii="Comic Sans MS" w:hAnsi="Comic Sans MS"/>
        </w:rPr>
      </w:pPr>
      <w:r>
        <w:rPr>
          <w:rFonts w:ascii="Comic Sans MS" w:hAnsi="Comic Sans MS"/>
        </w:rPr>
        <w:t>Mix-lagene kan bestå av valgfritt antall jenter eller gutter.</w:t>
      </w:r>
    </w:p>
    <w:p w:rsidR="003C73BE" w:rsidRPr="00F80577" w:rsidRDefault="003C73BE">
      <w:pPr>
        <w:rPr>
          <w:rFonts w:ascii="Comic Sans MS" w:hAnsi="Comic Sans MS"/>
        </w:rPr>
      </w:pPr>
      <w:r w:rsidRPr="00F80577">
        <w:rPr>
          <w:rFonts w:ascii="Comic Sans MS" w:hAnsi="Comic Sans MS"/>
        </w:rPr>
        <w:tab/>
      </w:r>
      <w:r w:rsidRPr="00F80577">
        <w:rPr>
          <w:rFonts w:ascii="Comic Sans MS" w:hAnsi="Comic Sans MS"/>
        </w:rPr>
        <w:tab/>
      </w:r>
      <w:r w:rsidRPr="00F80577">
        <w:rPr>
          <w:rFonts w:ascii="Comic Sans MS" w:hAnsi="Comic Sans MS"/>
        </w:rPr>
        <w:tab/>
      </w:r>
      <w:r w:rsidRPr="00F80577">
        <w:rPr>
          <w:rFonts w:ascii="Comic Sans MS" w:hAnsi="Comic Sans MS"/>
        </w:rPr>
        <w:tab/>
      </w:r>
    </w:p>
    <w:p w:rsidR="003C73BE" w:rsidRDefault="003C73BE" w:rsidP="002E362A">
      <w:pPr>
        <w:ind w:left="2832" w:hanging="2832"/>
        <w:rPr>
          <w:rFonts w:ascii="Comic Sans MS" w:hAnsi="Comic Sans MS"/>
        </w:rPr>
      </w:pPr>
      <w:r w:rsidRPr="00F80577">
        <w:rPr>
          <w:rFonts w:ascii="Comic Sans MS" w:hAnsi="Comic Sans MS"/>
          <w:b/>
          <w:bCs/>
        </w:rPr>
        <w:t>SERVERING:</w:t>
      </w:r>
      <w:r w:rsidRPr="00F80577">
        <w:rPr>
          <w:rFonts w:ascii="Comic Sans MS" w:hAnsi="Comic Sans MS"/>
          <w:b/>
          <w:bCs/>
        </w:rPr>
        <w:tab/>
      </w:r>
      <w:r w:rsidRPr="00F80577">
        <w:rPr>
          <w:rFonts w:ascii="Comic Sans MS" w:hAnsi="Comic Sans MS"/>
        </w:rPr>
        <w:t>Det blir åpen kafeteria under hele stevnet med servering av et bredt utvalg småretter av god kval</w:t>
      </w:r>
      <w:r>
        <w:rPr>
          <w:rFonts w:ascii="Comic Sans MS" w:hAnsi="Comic Sans MS"/>
        </w:rPr>
        <w:t>itet, herunder også frukt</w:t>
      </w:r>
      <w:r w:rsidRPr="00F80577">
        <w:rPr>
          <w:rFonts w:ascii="Comic Sans MS" w:hAnsi="Comic Sans MS"/>
        </w:rPr>
        <w:t>.</w:t>
      </w:r>
    </w:p>
    <w:p w:rsidR="003C73BE" w:rsidRDefault="003C73BE" w:rsidP="00506E1C">
      <w:pPr>
        <w:ind w:left="2832" w:hanging="2832"/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ab/>
      </w:r>
    </w:p>
    <w:p w:rsidR="003C73BE" w:rsidRDefault="003C73BE" w:rsidP="002E362A">
      <w:pPr>
        <w:ind w:left="2832" w:hanging="2832"/>
        <w:rPr>
          <w:rFonts w:ascii="Comic Sans MS" w:hAnsi="Comic Sans MS"/>
        </w:rPr>
      </w:pPr>
      <w:r w:rsidRPr="004666E1">
        <w:rPr>
          <w:rFonts w:ascii="Comic Sans MS" w:hAnsi="Comic Sans MS"/>
          <w:b/>
          <w:bCs/>
        </w:rPr>
        <w:t>DISKOTEK:</w:t>
      </w:r>
      <w:r>
        <w:rPr>
          <w:rFonts w:ascii="Comic Sans MS" w:hAnsi="Comic Sans MS"/>
        </w:rPr>
        <w:tab/>
        <w:t>Vi planlegger diskotek etter stevnet, ca kl 17.00-19.00</w:t>
      </w:r>
    </w:p>
    <w:p w:rsidR="003C73BE" w:rsidRDefault="003C73BE" w:rsidP="002E362A">
      <w:pPr>
        <w:ind w:left="2832" w:hanging="2832"/>
        <w:rPr>
          <w:rFonts w:ascii="Comic Sans MS" w:hAnsi="Comic Sans MS"/>
        </w:rPr>
      </w:pPr>
      <w:r>
        <w:rPr>
          <w:rFonts w:ascii="Comic Sans MS" w:hAnsi="Comic Sans MS"/>
        </w:rPr>
        <w:tab/>
        <w:t>Diskoteket vil være i gymhallen. Inngang kr 10,-.</w:t>
      </w:r>
    </w:p>
    <w:p w:rsidR="003C73BE" w:rsidRDefault="003C73BE" w:rsidP="002E362A">
      <w:pPr>
        <w:ind w:left="2832" w:hanging="2832"/>
        <w:rPr>
          <w:rFonts w:ascii="Comic Sans MS" w:hAnsi="Comic Sans MS"/>
        </w:rPr>
      </w:pPr>
      <w:r>
        <w:rPr>
          <w:rFonts w:ascii="Comic Sans MS" w:hAnsi="Comic Sans MS"/>
        </w:rPr>
        <w:tab/>
        <w:t>Kafeen vil være åpen under diskoteket.</w:t>
      </w:r>
    </w:p>
    <w:p w:rsidR="003C73BE" w:rsidRPr="00F80577" w:rsidRDefault="003C73BE" w:rsidP="002E362A">
      <w:pPr>
        <w:ind w:left="2832" w:hanging="2832"/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:rsidR="003C73BE" w:rsidRPr="00F80577" w:rsidRDefault="003C73BE" w:rsidP="005B7662">
      <w:pPr>
        <w:rPr>
          <w:rFonts w:ascii="Comic Sans MS" w:hAnsi="Comic Sans MS"/>
        </w:rPr>
      </w:pPr>
      <w:r w:rsidRPr="00F80577">
        <w:rPr>
          <w:rFonts w:ascii="Comic Sans MS" w:hAnsi="Comic Sans MS"/>
          <w:b/>
          <w:bCs/>
        </w:rPr>
        <w:t>KONTAKTPERSONER:</w:t>
      </w:r>
      <w:r w:rsidRPr="00F80577">
        <w:rPr>
          <w:rFonts w:ascii="Comic Sans MS" w:hAnsi="Comic Sans MS"/>
        </w:rPr>
        <w:tab/>
        <w:t>Stevneansvarlig: Ann Tove Halvorsen</w:t>
      </w:r>
    </w:p>
    <w:p w:rsidR="003C73BE" w:rsidRPr="004666E1" w:rsidRDefault="003C73BE" w:rsidP="00F6459C">
      <w:pPr>
        <w:ind w:left="2832"/>
        <w:rPr>
          <w:rFonts w:ascii="Comic Sans MS" w:hAnsi="Comic Sans MS"/>
          <w:lang w:val="en-US"/>
        </w:rPr>
      </w:pPr>
      <w:r w:rsidRPr="004666E1">
        <w:rPr>
          <w:rFonts w:ascii="Comic Sans MS" w:hAnsi="Comic Sans MS"/>
          <w:lang w:val="en-US"/>
        </w:rPr>
        <w:t>tlf: 917 32 585/</w:t>
      </w:r>
      <w:r>
        <w:rPr>
          <w:rFonts w:ascii="Comic Sans MS" w:hAnsi="Comic Sans MS"/>
          <w:lang w:val="en-US"/>
        </w:rPr>
        <w:t xml:space="preserve"> </w:t>
      </w:r>
      <w:r w:rsidRPr="004666E1">
        <w:rPr>
          <w:rFonts w:ascii="Comic Sans MS" w:hAnsi="Comic Sans MS"/>
          <w:lang w:val="en-US"/>
        </w:rPr>
        <w:t xml:space="preserve">e-post: </w:t>
      </w:r>
      <w:r w:rsidRPr="004666E1">
        <w:rPr>
          <w:rFonts w:ascii="Comic Sans MS" w:hAnsi="Comic Sans MS"/>
          <w:color w:val="3B4CED"/>
          <w:lang w:val="en-US"/>
        </w:rPr>
        <w:t>anntove.halvorsen@vkbb.no</w:t>
      </w:r>
    </w:p>
    <w:p w:rsidR="003C73BE" w:rsidRPr="004666E1" w:rsidRDefault="003C73BE">
      <w:pPr>
        <w:rPr>
          <w:rFonts w:ascii="Comic Sans MS" w:hAnsi="Comic Sans MS"/>
          <w:color w:val="0000FF"/>
          <w:lang w:val="en-US"/>
        </w:rPr>
      </w:pPr>
      <w:r w:rsidRPr="004666E1">
        <w:rPr>
          <w:rFonts w:ascii="Comic Sans MS" w:hAnsi="Comic Sans MS"/>
          <w:lang w:val="en-US"/>
        </w:rPr>
        <w:tab/>
      </w:r>
      <w:r w:rsidRPr="004666E1">
        <w:rPr>
          <w:rFonts w:ascii="Comic Sans MS" w:hAnsi="Comic Sans MS"/>
          <w:lang w:val="en-US"/>
        </w:rPr>
        <w:tab/>
      </w:r>
      <w:r w:rsidRPr="004666E1">
        <w:rPr>
          <w:rFonts w:ascii="Comic Sans MS" w:hAnsi="Comic Sans MS"/>
          <w:lang w:val="en-US"/>
        </w:rPr>
        <w:tab/>
      </w:r>
      <w:r w:rsidRPr="004666E1">
        <w:rPr>
          <w:rFonts w:ascii="Comic Sans MS" w:hAnsi="Comic Sans MS"/>
          <w:lang w:val="en-US"/>
        </w:rPr>
        <w:tab/>
      </w:r>
    </w:p>
    <w:p w:rsidR="003C73BE" w:rsidRPr="004666E1" w:rsidRDefault="003C73BE">
      <w:pPr>
        <w:rPr>
          <w:rFonts w:ascii="Comic Sans MS" w:hAnsi="Comic Sans MS"/>
          <w:color w:val="0000FF"/>
          <w:lang w:val="en-US"/>
        </w:rPr>
      </w:pPr>
    </w:p>
    <w:p w:rsidR="003C73BE" w:rsidRDefault="003C73B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Vi ønsker å lage til et stevne for de yngste og mest uerfarne svømmerne i klubbene rundt omkring for å gi dem en liten forsmak på stevnelivet. </w:t>
      </w:r>
    </w:p>
    <w:p w:rsidR="003C73BE" w:rsidRPr="00F80577" w:rsidRDefault="003C73BE">
      <w:pPr>
        <w:rPr>
          <w:rFonts w:ascii="Comic Sans MS" w:hAnsi="Comic Sans MS"/>
        </w:rPr>
      </w:pPr>
      <w:r>
        <w:rPr>
          <w:rFonts w:ascii="Comic Sans MS" w:hAnsi="Comic Sans MS"/>
        </w:rPr>
        <w:t>Håper dere kommer!</w:t>
      </w:r>
      <w:r w:rsidRPr="00F80577">
        <w:rPr>
          <w:rFonts w:ascii="Comic Sans MS" w:hAnsi="Comic Sans MS"/>
        </w:rPr>
        <w:tab/>
      </w:r>
      <w:r w:rsidRPr="00F80577">
        <w:rPr>
          <w:rFonts w:ascii="Comic Sans MS" w:hAnsi="Comic Sans MS"/>
        </w:rPr>
        <w:tab/>
      </w:r>
      <w:r w:rsidRPr="00F80577">
        <w:rPr>
          <w:rFonts w:ascii="Comic Sans MS" w:hAnsi="Comic Sans MS"/>
        </w:rPr>
        <w:tab/>
      </w:r>
      <w:r w:rsidRPr="00F80577">
        <w:rPr>
          <w:rFonts w:ascii="Comic Sans MS" w:hAnsi="Comic Sans MS"/>
        </w:rPr>
        <w:tab/>
      </w:r>
    </w:p>
    <w:p w:rsidR="003C73BE" w:rsidRPr="00F80577" w:rsidRDefault="003C73BE">
      <w:pPr>
        <w:rPr>
          <w:rFonts w:ascii="Comic Sans MS" w:hAnsi="Comic Sans MS"/>
        </w:rPr>
      </w:pPr>
    </w:p>
    <w:p w:rsidR="003C73BE" w:rsidRPr="005020CA" w:rsidRDefault="003C73BE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VI ØNSKER HJERTELIG </w:t>
      </w:r>
      <w:r w:rsidRPr="005020CA">
        <w:rPr>
          <w:rFonts w:ascii="Comic Sans MS" w:hAnsi="Comic Sans MS"/>
          <w:b/>
        </w:rPr>
        <w:t>VELKOMMEN!</w:t>
      </w:r>
      <w:r w:rsidRPr="005020CA">
        <w:rPr>
          <w:rFonts w:ascii="Comic Sans MS" w:hAnsi="Comic Sans MS"/>
          <w:b/>
        </w:rPr>
        <w:tab/>
      </w:r>
      <w:r w:rsidRPr="005020CA">
        <w:rPr>
          <w:rFonts w:ascii="Comic Sans MS" w:hAnsi="Comic Sans MS"/>
          <w:b/>
        </w:rPr>
        <w:tab/>
      </w:r>
      <w:r w:rsidRPr="005020CA">
        <w:rPr>
          <w:rFonts w:ascii="Comic Sans MS" w:hAnsi="Comic Sans MS"/>
          <w:b/>
        </w:rPr>
        <w:tab/>
      </w:r>
      <w:r w:rsidRPr="005020CA">
        <w:rPr>
          <w:rFonts w:ascii="Comic Sans MS" w:hAnsi="Comic Sans MS"/>
          <w:b/>
        </w:rPr>
        <w:tab/>
      </w:r>
    </w:p>
    <w:p w:rsidR="003C73BE" w:rsidRPr="00F80577" w:rsidRDefault="003C73BE">
      <w:pPr>
        <w:rPr>
          <w:rFonts w:ascii="Comic Sans MS" w:hAnsi="Comic Sans MS"/>
        </w:rPr>
      </w:pPr>
    </w:p>
    <w:p w:rsidR="003C73BE" w:rsidRPr="00F80577" w:rsidRDefault="003C73BE">
      <w:pPr>
        <w:rPr>
          <w:rFonts w:ascii="Comic Sans MS" w:hAnsi="Comic Sans MS"/>
        </w:rPr>
      </w:pPr>
    </w:p>
    <w:p w:rsidR="003C73BE" w:rsidRPr="00EB2CFD" w:rsidRDefault="003C73BE">
      <w:pPr>
        <w:rPr>
          <w:rFonts w:ascii="Comic Sans MS" w:hAnsi="Comic Sans MS"/>
          <w:b/>
          <w:bCs/>
          <w:i/>
          <w:color w:val="548DD4"/>
        </w:rPr>
      </w:pPr>
      <w:r w:rsidRPr="00EB2CFD">
        <w:rPr>
          <w:rFonts w:ascii="Comic Sans MS" w:hAnsi="Comic Sans MS"/>
          <w:b/>
          <w:bCs/>
          <w:i/>
          <w:color w:val="548DD4"/>
        </w:rPr>
        <w:t>SPORTSLIG SVØMMEHILSEN FRA BLÅBYEN</w:t>
      </w:r>
    </w:p>
    <w:p w:rsidR="003C73BE" w:rsidRPr="00EB2CFD" w:rsidRDefault="003C73BE">
      <w:pPr>
        <w:pStyle w:val="Heading2"/>
        <w:rPr>
          <w:rFonts w:ascii="Comic Sans MS" w:hAnsi="Comic Sans MS"/>
          <w:sz w:val="20"/>
          <w:szCs w:val="20"/>
        </w:rPr>
      </w:pPr>
      <w:r w:rsidRPr="00EB2CFD">
        <w:rPr>
          <w:rFonts w:ascii="Comic Sans MS" w:hAnsi="Comic Sans MS"/>
          <w:sz w:val="20"/>
          <w:szCs w:val="20"/>
        </w:rPr>
        <w:t>SORTLAND SVØMME- OG LIVREDNINGSKLUBB</w:t>
      </w:r>
    </w:p>
    <w:p w:rsidR="003C73BE" w:rsidRPr="00F80577" w:rsidRDefault="003C73BE">
      <w:pPr>
        <w:rPr>
          <w:rFonts w:ascii="Comic Sans MS" w:hAnsi="Comic Sans MS"/>
          <w:b/>
          <w:bCs/>
        </w:rPr>
      </w:pPr>
    </w:p>
    <w:p w:rsidR="003C73BE" w:rsidRDefault="003C73BE" w:rsidP="00BB0DD8">
      <w:r w:rsidRPr="005B7662">
        <w:br w:type="page"/>
      </w:r>
    </w:p>
    <w:p w:rsidR="003C73BE" w:rsidRDefault="003C73BE">
      <w:pPr>
        <w:jc w:val="center"/>
      </w:pPr>
    </w:p>
    <w:p w:rsidR="003C73BE" w:rsidRPr="004D7C0A" w:rsidRDefault="003C73BE">
      <w:pPr>
        <w:jc w:val="center"/>
        <w:rPr>
          <w:b/>
          <w:bCs/>
          <w:color w:val="548DD4"/>
        </w:rPr>
      </w:pPr>
      <w:r w:rsidRPr="004D7C0A">
        <w:rPr>
          <w:b/>
          <w:bCs/>
          <w:color w:val="548DD4"/>
        </w:rPr>
        <w:t>ØVELSESOPPSETT BLÅBYSVØMMEN</w:t>
      </w:r>
    </w:p>
    <w:p w:rsidR="003C73BE" w:rsidRPr="005B7662" w:rsidRDefault="003C73BE">
      <w:pPr>
        <w:jc w:val="center"/>
        <w:rPr>
          <w:b/>
          <w:bCs/>
        </w:rPr>
      </w:pPr>
      <w:r>
        <w:rPr>
          <w:b/>
          <w:bCs/>
        </w:rPr>
        <w:t>26. september 2015</w:t>
      </w:r>
    </w:p>
    <w:p w:rsidR="003C73BE" w:rsidRDefault="003C73BE"/>
    <w:p w:rsidR="003C73BE" w:rsidRDefault="003C73BE"/>
    <w:p w:rsidR="003C73BE" w:rsidRPr="005B7662" w:rsidRDefault="003C73BE"/>
    <w:p w:rsidR="003C73BE" w:rsidRPr="005B7662" w:rsidRDefault="003C73B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9"/>
      </w:tblGrid>
      <w:tr w:rsidR="003C73BE" w:rsidRPr="000138AE" w:rsidTr="00291D7B">
        <w:tc>
          <w:tcPr>
            <w:tcW w:w="5949" w:type="dxa"/>
          </w:tcPr>
          <w:p w:rsidR="003C73BE" w:rsidRPr="00291D7B" w:rsidRDefault="003C73BE" w:rsidP="00291D7B">
            <w:pPr>
              <w:pStyle w:val="Header"/>
              <w:tabs>
                <w:tab w:val="clear" w:pos="4536"/>
                <w:tab w:val="clear" w:pos="9072"/>
                <w:tab w:val="left" w:pos="1162"/>
              </w:tabs>
              <w:rPr>
                <w:b/>
                <w:bCs/>
              </w:rPr>
            </w:pPr>
            <w:r w:rsidRPr="00291D7B">
              <w:rPr>
                <w:b/>
                <w:bCs/>
              </w:rPr>
              <w:t>LØRDAG KL. 11.00</w:t>
            </w:r>
          </w:p>
        </w:tc>
      </w:tr>
      <w:tr w:rsidR="003C73BE" w:rsidRPr="000138AE" w:rsidTr="00291D7B">
        <w:tc>
          <w:tcPr>
            <w:tcW w:w="5949" w:type="dxa"/>
          </w:tcPr>
          <w:p w:rsidR="003C73BE" w:rsidRPr="00291D7B" w:rsidRDefault="003C73BE" w:rsidP="00291D7B">
            <w:pPr>
              <w:tabs>
                <w:tab w:val="left" w:pos="1162"/>
              </w:tabs>
              <w:rPr>
                <w:b/>
                <w:bCs/>
              </w:rPr>
            </w:pPr>
            <w:r w:rsidRPr="00291D7B">
              <w:rPr>
                <w:b/>
                <w:bCs/>
              </w:rPr>
              <w:tab/>
            </w:r>
            <w:r w:rsidRPr="00291D7B">
              <w:rPr>
                <w:b/>
                <w:bCs/>
              </w:rPr>
              <w:tab/>
            </w:r>
            <w:r w:rsidRPr="00291D7B">
              <w:rPr>
                <w:b/>
                <w:bCs/>
              </w:rPr>
              <w:tab/>
            </w:r>
            <w:r w:rsidRPr="00291D7B">
              <w:rPr>
                <w:b/>
                <w:bCs/>
              </w:rPr>
              <w:tab/>
            </w:r>
          </w:p>
        </w:tc>
      </w:tr>
      <w:tr w:rsidR="003C73BE" w:rsidRPr="000138AE" w:rsidTr="00291D7B">
        <w:tc>
          <w:tcPr>
            <w:tcW w:w="5949" w:type="dxa"/>
          </w:tcPr>
          <w:p w:rsidR="003C73BE" w:rsidRPr="00291D7B" w:rsidRDefault="003C73BE" w:rsidP="00291D7B">
            <w:pPr>
              <w:tabs>
                <w:tab w:val="left" w:pos="1162"/>
              </w:tabs>
              <w:rPr>
                <w:b/>
                <w:bCs/>
              </w:rPr>
            </w:pPr>
          </w:p>
        </w:tc>
      </w:tr>
      <w:tr w:rsidR="003C73BE" w:rsidRPr="000138AE" w:rsidTr="00291D7B">
        <w:tc>
          <w:tcPr>
            <w:tcW w:w="5949" w:type="dxa"/>
          </w:tcPr>
          <w:p w:rsidR="003C73BE" w:rsidRPr="00291D7B" w:rsidRDefault="003C73BE" w:rsidP="00291D7B">
            <w:pPr>
              <w:tabs>
                <w:tab w:val="left" w:pos="1162"/>
              </w:tabs>
              <w:rPr>
                <w:bCs/>
              </w:rPr>
            </w:pPr>
            <w:r w:rsidRPr="00291D7B">
              <w:rPr>
                <w:bCs/>
                <w:i/>
              </w:rPr>
              <w:t>Innsvømming kl 10.00</w:t>
            </w:r>
            <w:r w:rsidRPr="00291D7B">
              <w:rPr>
                <w:b/>
                <w:bCs/>
              </w:rPr>
              <w:tab/>
            </w:r>
          </w:p>
        </w:tc>
      </w:tr>
      <w:tr w:rsidR="003C73BE" w:rsidRPr="000138AE" w:rsidTr="00291D7B">
        <w:tc>
          <w:tcPr>
            <w:tcW w:w="5949" w:type="dxa"/>
          </w:tcPr>
          <w:p w:rsidR="003C73BE" w:rsidRPr="00291D7B" w:rsidRDefault="003C73BE" w:rsidP="00291D7B">
            <w:pPr>
              <w:tabs>
                <w:tab w:val="left" w:pos="1162"/>
              </w:tabs>
              <w:rPr>
                <w:b/>
                <w:bCs/>
              </w:rPr>
            </w:pPr>
          </w:p>
        </w:tc>
      </w:tr>
      <w:tr w:rsidR="003C73BE" w:rsidRPr="000138AE" w:rsidTr="00291D7B">
        <w:tc>
          <w:tcPr>
            <w:tcW w:w="5949" w:type="dxa"/>
          </w:tcPr>
          <w:p w:rsidR="003C73BE" w:rsidRPr="000138AE" w:rsidRDefault="003C73BE" w:rsidP="00291D7B">
            <w:pPr>
              <w:tabs>
                <w:tab w:val="left" w:pos="1162"/>
              </w:tabs>
            </w:pPr>
            <w:r>
              <w:t>ØV. 1</w:t>
            </w:r>
            <w:r>
              <w:tab/>
            </w:r>
            <w:r w:rsidRPr="000138AE">
              <w:t>50 bryst gutter</w:t>
            </w:r>
            <w:r w:rsidRPr="000138AE">
              <w:tab/>
            </w:r>
          </w:p>
        </w:tc>
      </w:tr>
      <w:tr w:rsidR="003C73BE" w:rsidRPr="000138AE" w:rsidTr="00291D7B">
        <w:tc>
          <w:tcPr>
            <w:tcW w:w="5949" w:type="dxa"/>
          </w:tcPr>
          <w:p w:rsidR="003C73BE" w:rsidRPr="000138AE" w:rsidRDefault="003C73BE" w:rsidP="00291D7B">
            <w:pPr>
              <w:tabs>
                <w:tab w:val="left" w:pos="1162"/>
              </w:tabs>
            </w:pPr>
            <w:r w:rsidRPr="000138AE">
              <w:t>ØV. 2</w:t>
            </w:r>
            <w:r w:rsidRPr="000138AE">
              <w:tab/>
              <w:t>50 bryst jenter</w:t>
            </w:r>
            <w:r w:rsidRPr="000138AE">
              <w:tab/>
            </w:r>
          </w:p>
        </w:tc>
      </w:tr>
      <w:tr w:rsidR="003C73BE" w:rsidRPr="000138AE" w:rsidTr="00291D7B">
        <w:tc>
          <w:tcPr>
            <w:tcW w:w="5949" w:type="dxa"/>
          </w:tcPr>
          <w:p w:rsidR="003C73BE" w:rsidRPr="000138AE" w:rsidRDefault="003C73BE" w:rsidP="00291D7B">
            <w:pPr>
              <w:tabs>
                <w:tab w:val="left" w:pos="1162"/>
              </w:tabs>
            </w:pPr>
            <w:r w:rsidRPr="000138AE">
              <w:t>ØV. 3</w:t>
            </w:r>
            <w:r w:rsidRPr="000138AE">
              <w:tab/>
              <w:t>25 fri gutter</w:t>
            </w:r>
          </w:p>
        </w:tc>
      </w:tr>
      <w:tr w:rsidR="003C73BE" w:rsidRPr="000138AE" w:rsidTr="00291D7B">
        <w:tc>
          <w:tcPr>
            <w:tcW w:w="5949" w:type="dxa"/>
          </w:tcPr>
          <w:p w:rsidR="003C73BE" w:rsidRPr="00291D7B" w:rsidRDefault="003C73BE" w:rsidP="00291D7B">
            <w:pPr>
              <w:tabs>
                <w:tab w:val="left" w:pos="1162"/>
              </w:tabs>
              <w:rPr>
                <w:b/>
                <w:bCs/>
              </w:rPr>
            </w:pPr>
            <w:r w:rsidRPr="000138AE">
              <w:t>ØV. 4</w:t>
            </w:r>
            <w:r w:rsidRPr="000138AE">
              <w:tab/>
              <w:t>25 fri jenter</w:t>
            </w:r>
          </w:p>
        </w:tc>
      </w:tr>
      <w:tr w:rsidR="003C73BE" w:rsidRPr="000138AE" w:rsidTr="00291D7B">
        <w:tc>
          <w:tcPr>
            <w:tcW w:w="5949" w:type="dxa"/>
          </w:tcPr>
          <w:p w:rsidR="003C73BE" w:rsidRPr="000138AE" w:rsidRDefault="003C73BE" w:rsidP="00291D7B">
            <w:pPr>
              <w:tabs>
                <w:tab w:val="left" w:pos="1162"/>
              </w:tabs>
            </w:pPr>
            <w:r>
              <w:t>ØV. 5</w:t>
            </w:r>
            <w:r>
              <w:tab/>
              <w:t>50 rygg</w:t>
            </w:r>
            <w:r w:rsidRPr="000138AE">
              <w:t xml:space="preserve"> gutter</w:t>
            </w:r>
          </w:p>
        </w:tc>
      </w:tr>
      <w:tr w:rsidR="003C73BE" w:rsidRPr="000138AE" w:rsidTr="00291D7B">
        <w:tc>
          <w:tcPr>
            <w:tcW w:w="5949" w:type="dxa"/>
          </w:tcPr>
          <w:p w:rsidR="003C73BE" w:rsidRPr="000138AE" w:rsidRDefault="003C73BE" w:rsidP="00291D7B">
            <w:pPr>
              <w:tabs>
                <w:tab w:val="left" w:pos="1162"/>
              </w:tabs>
            </w:pPr>
            <w:r>
              <w:t>ØV. 6</w:t>
            </w:r>
            <w:r>
              <w:tab/>
              <w:t>50 rygg</w:t>
            </w:r>
            <w:r w:rsidRPr="000138AE">
              <w:t xml:space="preserve"> jenter</w:t>
            </w:r>
          </w:p>
        </w:tc>
      </w:tr>
      <w:tr w:rsidR="003C73BE" w:rsidRPr="000138AE" w:rsidTr="00291D7B">
        <w:tc>
          <w:tcPr>
            <w:tcW w:w="5949" w:type="dxa"/>
          </w:tcPr>
          <w:p w:rsidR="003C73BE" w:rsidRDefault="003C73BE" w:rsidP="00291D7B">
            <w:pPr>
              <w:tabs>
                <w:tab w:val="left" w:pos="1162"/>
              </w:tabs>
            </w:pPr>
          </w:p>
        </w:tc>
      </w:tr>
      <w:tr w:rsidR="003C73BE" w:rsidRPr="000138AE" w:rsidTr="00291D7B">
        <w:tc>
          <w:tcPr>
            <w:tcW w:w="5949" w:type="dxa"/>
          </w:tcPr>
          <w:p w:rsidR="003C73BE" w:rsidRPr="000138AE" w:rsidRDefault="003C73BE" w:rsidP="00291D7B">
            <w:pPr>
              <w:tabs>
                <w:tab w:val="left" w:pos="1162"/>
              </w:tabs>
            </w:pPr>
            <w:r>
              <w:t xml:space="preserve">Pause ca 1 time  </w:t>
            </w:r>
          </w:p>
        </w:tc>
      </w:tr>
      <w:tr w:rsidR="003C73BE" w:rsidRPr="000138AE" w:rsidTr="00291D7B">
        <w:tc>
          <w:tcPr>
            <w:tcW w:w="5949" w:type="dxa"/>
          </w:tcPr>
          <w:p w:rsidR="003C73BE" w:rsidRPr="000138AE" w:rsidRDefault="003C73BE" w:rsidP="00291D7B">
            <w:pPr>
              <w:tabs>
                <w:tab w:val="left" w:pos="1162"/>
              </w:tabs>
            </w:pPr>
            <w:r w:rsidRPr="000138AE">
              <w:tab/>
            </w:r>
            <w:r w:rsidRPr="000138AE">
              <w:tab/>
            </w:r>
            <w:r w:rsidRPr="000138AE">
              <w:tab/>
            </w:r>
            <w:r w:rsidRPr="000138AE">
              <w:tab/>
            </w:r>
          </w:p>
        </w:tc>
      </w:tr>
      <w:tr w:rsidR="003C73BE" w:rsidRPr="000138AE" w:rsidTr="00291D7B">
        <w:tc>
          <w:tcPr>
            <w:tcW w:w="5949" w:type="dxa"/>
          </w:tcPr>
          <w:p w:rsidR="003C73BE" w:rsidRPr="000138AE" w:rsidRDefault="003C73BE" w:rsidP="00291D7B">
            <w:pPr>
              <w:tabs>
                <w:tab w:val="left" w:pos="1162"/>
              </w:tabs>
            </w:pPr>
            <w:r>
              <w:t>ØV. 7</w:t>
            </w:r>
            <w:r>
              <w:tab/>
              <w:t>100 fri gutter</w:t>
            </w:r>
          </w:p>
        </w:tc>
      </w:tr>
      <w:tr w:rsidR="003C73BE" w:rsidRPr="000138AE" w:rsidTr="00291D7B">
        <w:tc>
          <w:tcPr>
            <w:tcW w:w="5949" w:type="dxa"/>
          </w:tcPr>
          <w:p w:rsidR="003C73BE" w:rsidRPr="000138AE" w:rsidRDefault="003C73BE" w:rsidP="00291D7B">
            <w:pPr>
              <w:tabs>
                <w:tab w:val="left" w:pos="1162"/>
              </w:tabs>
            </w:pPr>
            <w:r>
              <w:t>ØV. 8</w:t>
            </w:r>
            <w:r>
              <w:tab/>
              <w:t>100 fri jenter</w:t>
            </w:r>
          </w:p>
        </w:tc>
      </w:tr>
      <w:tr w:rsidR="003C73BE" w:rsidRPr="000138AE" w:rsidTr="00291D7B">
        <w:tc>
          <w:tcPr>
            <w:tcW w:w="5949" w:type="dxa"/>
          </w:tcPr>
          <w:p w:rsidR="003C73BE" w:rsidRPr="000138AE" w:rsidRDefault="003C73BE" w:rsidP="00291D7B">
            <w:pPr>
              <w:tabs>
                <w:tab w:val="left" w:pos="1162"/>
              </w:tabs>
            </w:pPr>
            <w:r w:rsidRPr="000138AE">
              <w:t xml:space="preserve">ØV. </w:t>
            </w:r>
            <w:r>
              <w:t>9</w:t>
            </w:r>
            <w:r>
              <w:tab/>
            </w:r>
            <w:r w:rsidRPr="000138AE">
              <w:t>25 butterfly gutter</w:t>
            </w:r>
          </w:p>
        </w:tc>
      </w:tr>
      <w:tr w:rsidR="003C73BE" w:rsidRPr="000138AE" w:rsidTr="00291D7B">
        <w:tc>
          <w:tcPr>
            <w:tcW w:w="5949" w:type="dxa"/>
          </w:tcPr>
          <w:p w:rsidR="003C73BE" w:rsidRPr="000138AE" w:rsidRDefault="003C73BE" w:rsidP="00291D7B">
            <w:pPr>
              <w:tabs>
                <w:tab w:val="left" w:pos="1162"/>
              </w:tabs>
            </w:pPr>
            <w:r>
              <w:t>ØV. 10</w:t>
            </w:r>
            <w:r>
              <w:tab/>
            </w:r>
            <w:r w:rsidRPr="000138AE">
              <w:t>25 butterfly jenter</w:t>
            </w:r>
          </w:p>
        </w:tc>
      </w:tr>
      <w:tr w:rsidR="003C73BE" w:rsidRPr="000138AE" w:rsidTr="00291D7B">
        <w:tc>
          <w:tcPr>
            <w:tcW w:w="5949" w:type="dxa"/>
          </w:tcPr>
          <w:p w:rsidR="003C73BE" w:rsidRPr="000138AE" w:rsidRDefault="003C73BE" w:rsidP="00291D7B">
            <w:pPr>
              <w:tabs>
                <w:tab w:val="left" w:pos="1162"/>
              </w:tabs>
            </w:pPr>
            <w:r>
              <w:t>ØV. 11</w:t>
            </w:r>
            <w:r>
              <w:tab/>
              <w:t>25</w:t>
            </w:r>
            <w:r w:rsidRPr="000138AE">
              <w:t xml:space="preserve"> </w:t>
            </w:r>
            <w:r>
              <w:t>rygg gutter</w:t>
            </w:r>
          </w:p>
        </w:tc>
      </w:tr>
      <w:tr w:rsidR="003C73BE" w:rsidRPr="000138AE" w:rsidTr="00291D7B">
        <w:tc>
          <w:tcPr>
            <w:tcW w:w="5949" w:type="dxa"/>
          </w:tcPr>
          <w:p w:rsidR="003C73BE" w:rsidRPr="000138AE" w:rsidRDefault="003C73BE" w:rsidP="00291D7B">
            <w:pPr>
              <w:tabs>
                <w:tab w:val="left" w:pos="1162"/>
              </w:tabs>
            </w:pPr>
            <w:r>
              <w:t>ØV. 12</w:t>
            </w:r>
            <w:r>
              <w:tab/>
              <w:t>25 rygg jenter</w:t>
            </w:r>
          </w:p>
        </w:tc>
      </w:tr>
      <w:tr w:rsidR="003C73BE" w:rsidRPr="000138AE" w:rsidTr="00291D7B">
        <w:tc>
          <w:tcPr>
            <w:tcW w:w="5949" w:type="dxa"/>
          </w:tcPr>
          <w:p w:rsidR="003C73BE" w:rsidRPr="000138AE" w:rsidRDefault="003C73BE" w:rsidP="00291D7B">
            <w:pPr>
              <w:tabs>
                <w:tab w:val="left" w:pos="1162"/>
              </w:tabs>
            </w:pPr>
          </w:p>
        </w:tc>
      </w:tr>
      <w:tr w:rsidR="003C73BE" w:rsidRPr="000138AE" w:rsidTr="00291D7B">
        <w:tc>
          <w:tcPr>
            <w:tcW w:w="5949" w:type="dxa"/>
          </w:tcPr>
          <w:p w:rsidR="003C73BE" w:rsidRPr="000138AE" w:rsidRDefault="003C73BE" w:rsidP="00291D7B">
            <w:pPr>
              <w:tabs>
                <w:tab w:val="left" w:pos="1162"/>
              </w:tabs>
            </w:pPr>
            <w:r>
              <w:t>Pause med utdeling av deltakerpremie</w:t>
            </w:r>
          </w:p>
        </w:tc>
      </w:tr>
      <w:tr w:rsidR="003C73BE" w:rsidRPr="000138AE" w:rsidTr="00291D7B">
        <w:tc>
          <w:tcPr>
            <w:tcW w:w="5949" w:type="dxa"/>
          </w:tcPr>
          <w:p w:rsidR="003C73BE" w:rsidRPr="000138AE" w:rsidRDefault="003C73BE" w:rsidP="00291D7B">
            <w:pPr>
              <w:tabs>
                <w:tab w:val="left" w:pos="1162"/>
              </w:tabs>
            </w:pPr>
          </w:p>
        </w:tc>
      </w:tr>
      <w:tr w:rsidR="003C73BE" w:rsidRPr="000138AE" w:rsidTr="00291D7B">
        <w:tc>
          <w:tcPr>
            <w:tcW w:w="5949" w:type="dxa"/>
          </w:tcPr>
          <w:p w:rsidR="003C73BE" w:rsidRPr="000138AE" w:rsidRDefault="003C73BE" w:rsidP="00291D7B">
            <w:pPr>
              <w:tabs>
                <w:tab w:val="left" w:pos="1162"/>
              </w:tabs>
            </w:pPr>
            <w:r w:rsidRPr="000138AE">
              <w:t>ØV.</w:t>
            </w:r>
            <w:r>
              <w:t xml:space="preserve"> </w:t>
            </w:r>
            <w:r w:rsidRPr="000138AE">
              <w:t>1</w:t>
            </w:r>
            <w:r>
              <w:t>3</w:t>
            </w:r>
            <w:r>
              <w:tab/>
              <w:t>4x25 fri mix</w:t>
            </w:r>
          </w:p>
        </w:tc>
      </w:tr>
      <w:tr w:rsidR="003C73BE" w:rsidRPr="000138AE" w:rsidTr="00291D7B">
        <w:tc>
          <w:tcPr>
            <w:tcW w:w="5949" w:type="dxa"/>
          </w:tcPr>
          <w:p w:rsidR="003C73BE" w:rsidRPr="000138AE" w:rsidRDefault="003C73BE" w:rsidP="00291D7B">
            <w:pPr>
              <w:tabs>
                <w:tab w:val="left" w:pos="1162"/>
              </w:tabs>
            </w:pPr>
            <w:r w:rsidRPr="000138AE">
              <w:t>ØV.</w:t>
            </w:r>
            <w:r>
              <w:t xml:space="preserve"> </w:t>
            </w:r>
            <w:r w:rsidRPr="000138AE">
              <w:t>1</w:t>
            </w:r>
            <w:r>
              <w:t>4</w:t>
            </w:r>
            <w:r>
              <w:tab/>
            </w:r>
            <w:r w:rsidRPr="000138AE">
              <w:t>4x</w:t>
            </w:r>
            <w:r>
              <w:t>50</w:t>
            </w:r>
            <w:r w:rsidRPr="000138AE">
              <w:t xml:space="preserve"> fri </w:t>
            </w:r>
            <w:r>
              <w:t>mix</w:t>
            </w:r>
          </w:p>
        </w:tc>
      </w:tr>
    </w:tbl>
    <w:p w:rsidR="003C73BE" w:rsidRDefault="003C73BE">
      <w:r w:rsidRPr="005B7662">
        <w:tab/>
      </w:r>
      <w:r w:rsidRPr="005B7662">
        <w:tab/>
      </w:r>
      <w:r w:rsidRPr="005B7662">
        <w:tab/>
      </w:r>
    </w:p>
    <w:p w:rsidR="003C73BE" w:rsidRDefault="003C73BE"/>
    <w:p w:rsidR="003C73BE" w:rsidRDefault="003C73BE"/>
    <w:p w:rsidR="003C73BE" w:rsidRDefault="003C73BE"/>
    <w:p w:rsidR="003C73BE" w:rsidRDefault="003C73BE">
      <w:r w:rsidRPr="005B7662">
        <w:tab/>
      </w:r>
      <w:r w:rsidRPr="005B7662">
        <w:tab/>
      </w:r>
    </w:p>
    <w:p w:rsidR="003C73BE" w:rsidRPr="00D06D4C" w:rsidRDefault="003C73BE"/>
    <w:p w:rsidR="003C73BE" w:rsidRDefault="003C73BE" w:rsidP="00045F79">
      <w:pPr>
        <w:jc w:val="center"/>
        <w:rPr>
          <w:b/>
        </w:rPr>
      </w:pPr>
    </w:p>
    <w:p w:rsidR="003C73BE" w:rsidRDefault="003C73BE" w:rsidP="00045F79">
      <w:pPr>
        <w:jc w:val="center"/>
        <w:rPr>
          <w:b/>
        </w:rPr>
      </w:pPr>
    </w:p>
    <w:p w:rsidR="003C73BE" w:rsidRPr="00045F79" w:rsidRDefault="003C73BE"/>
    <w:sectPr w:rsidR="003C73BE" w:rsidRPr="00045F79" w:rsidSect="004666E1">
      <w:headerReference w:type="default" r:id="rId9"/>
      <w:footerReference w:type="default" r:id="rId10"/>
      <w:footerReference w:type="first" r:id="rId11"/>
      <w:pgSz w:w="11906" w:h="16838" w:code="9"/>
      <w:pgMar w:top="567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3BE" w:rsidRDefault="003C73BE">
      <w:r>
        <w:separator/>
      </w:r>
    </w:p>
  </w:endnote>
  <w:endnote w:type="continuationSeparator" w:id="0">
    <w:p w:rsidR="003C73BE" w:rsidRDefault="003C7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3BE" w:rsidRDefault="003C73BE" w:rsidP="00DE5F6B">
    <w:pPr>
      <w:pStyle w:val="Footer"/>
      <w:pBdr>
        <w:top w:val="single" w:sz="4" w:space="1" w:color="auto"/>
      </w:pBdr>
      <w:jc w:val="center"/>
      <w:rPr>
        <w:sz w:val="16"/>
        <w:szCs w:val="16"/>
      </w:rPr>
    </w:pPr>
    <w:r w:rsidRPr="00DE5F6B">
      <w:rPr>
        <w:sz w:val="16"/>
        <w:szCs w:val="16"/>
      </w:rPr>
      <w:t>Hovedsponsor</w:t>
    </w:r>
    <w:r>
      <w:rPr>
        <w:sz w:val="16"/>
        <w:szCs w:val="16"/>
      </w:rPr>
      <w:t xml:space="preserve"> </w:t>
    </w:r>
  </w:p>
  <w:p w:rsidR="003C73BE" w:rsidRPr="00DE5F6B" w:rsidRDefault="003C73BE" w:rsidP="0037488F">
    <w:pPr>
      <w:pStyle w:val="Footer"/>
      <w:pBdr>
        <w:top w:val="single" w:sz="4" w:space="1" w:color="auto"/>
      </w:pBdr>
      <w:jc w:val="center"/>
      <w:rPr>
        <w:sz w:val="16"/>
        <w:szCs w:val="16"/>
      </w:rPr>
    </w:pPr>
    <w:r>
      <w:rPr>
        <w:sz w:val="16"/>
        <w:szCs w:val="16"/>
      </w:rPr>
      <w:t>Blåbysvømmen 2015</w:t>
    </w:r>
    <w:r w:rsidRPr="00DE5F6B">
      <w:rPr>
        <w:sz w:val="16"/>
        <w:szCs w:val="16"/>
      </w:rPr>
      <w:t>:</w:t>
    </w:r>
  </w:p>
  <w:p w:rsidR="003C73BE" w:rsidRDefault="003C73BE" w:rsidP="00DE5F6B">
    <w:pPr>
      <w:pStyle w:val="Footer"/>
      <w:jc w:val="center"/>
    </w:pPr>
    <w:r w:rsidRPr="00FF51D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e 18" o:spid="_x0000_i1028" type="#_x0000_t75" alt="HS_logo_ny_1" style="width:106.5pt;height:39pt;visibility:visible">
          <v:imagedata r:id="rId1" o:title="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3BE" w:rsidRDefault="003C73BE" w:rsidP="00A13D85">
    <w:pPr>
      <w:pStyle w:val="Footer"/>
      <w:pBdr>
        <w:top w:val="single" w:sz="4" w:space="1" w:color="auto"/>
      </w:pBdr>
      <w:jc w:val="center"/>
      <w:rPr>
        <w:sz w:val="16"/>
        <w:szCs w:val="16"/>
      </w:rPr>
    </w:pPr>
    <w:r w:rsidRPr="00DE5F6B">
      <w:rPr>
        <w:sz w:val="16"/>
        <w:szCs w:val="16"/>
      </w:rPr>
      <w:t>Hovedsponsor</w:t>
    </w:r>
    <w:r>
      <w:rPr>
        <w:sz w:val="16"/>
        <w:szCs w:val="16"/>
      </w:rPr>
      <w:t xml:space="preserve"> </w:t>
    </w:r>
  </w:p>
  <w:p w:rsidR="003C73BE" w:rsidRPr="00DE5F6B" w:rsidRDefault="003C73BE" w:rsidP="00A13D85">
    <w:pPr>
      <w:pStyle w:val="Footer"/>
      <w:pBdr>
        <w:top w:val="single" w:sz="4" w:space="1" w:color="auto"/>
      </w:pBdr>
      <w:jc w:val="center"/>
      <w:rPr>
        <w:sz w:val="16"/>
        <w:szCs w:val="16"/>
      </w:rPr>
    </w:pPr>
    <w:r>
      <w:rPr>
        <w:sz w:val="16"/>
        <w:szCs w:val="16"/>
      </w:rPr>
      <w:t>Blåbysvømmen 2013</w:t>
    </w:r>
    <w:r w:rsidRPr="00DE5F6B">
      <w:rPr>
        <w:sz w:val="16"/>
        <w:szCs w:val="16"/>
      </w:rPr>
      <w:t>:</w:t>
    </w:r>
  </w:p>
  <w:p w:rsidR="003C73BE" w:rsidRDefault="003C73BE" w:rsidP="00DE5F6B">
    <w:pPr>
      <w:pStyle w:val="Footer"/>
      <w:pBdr>
        <w:top w:val="single" w:sz="4" w:space="1" w:color="auto"/>
      </w:pBdr>
      <w:jc w:val="center"/>
    </w:pPr>
    <w:r w:rsidRPr="00FF51D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e 19" o:spid="_x0000_i1030" type="#_x0000_t75" alt="HS_logo_ny_1" style="width:106.5pt;height:39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3BE" w:rsidRDefault="003C73BE">
      <w:r>
        <w:separator/>
      </w:r>
    </w:p>
  </w:footnote>
  <w:footnote w:type="continuationSeparator" w:id="0">
    <w:p w:rsidR="003C73BE" w:rsidRDefault="003C73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3BE" w:rsidRDefault="003C73BE">
    <w:pPr>
      <w:pStyle w:val="Header"/>
    </w:pPr>
    <w:r w:rsidRPr="00FF51D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e 17" o:spid="_x0000_i1026" type="#_x0000_t75" alt="sslk" style="width:51pt;height:30.7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678E"/>
    <w:multiLevelType w:val="hybridMultilevel"/>
    <w:tmpl w:val="E612ED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1551C"/>
    <w:multiLevelType w:val="hybridMultilevel"/>
    <w:tmpl w:val="DC2E69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996F6A"/>
    <w:multiLevelType w:val="hybridMultilevel"/>
    <w:tmpl w:val="A1D85012"/>
    <w:lvl w:ilvl="0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stylePaneFormatFilter w:val="3F0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4410"/>
    <w:rsid w:val="000119E2"/>
    <w:rsid w:val="000138AE"/>
    <w:rsid w:val="000355D0"/>
    <w:rsid w:val="000419B6"/>
    <w:rsid w:val="00043A3E"/>
    <w:rsid w:val="00044A25"/>
    <w:rsid w:val="00045F79"/>
    <w:rsid w:val="00055D15"/>
    <w:rsid w:val="00057487"/>
    <w:rsid w:val="00066E0C"/>
    <w:rsid w:val="000707AA"/>
    <w:rsid w:val="00081646"/>
    <w:rsid w:val="000936B0"/>
    <w:rsid w:val="000A4BEE"/>
    <w:rsid w:val="000B5A6B"/>
    <w:rsid w:val="000E6140"/>
    <w:rsid w:val="000F316F"/>
    <w:rsid w:val="000F3664"/>
    <w:rsid w:val="00114863"/>
    <w:rsid w:val="001241C1"/>
    <w:rsid w:val="00125B98"/>
    <w:rsid w:val="00134C2C"/>
    <w:rsid w:val="001439D9"/>
    <w:rsid w:val="00146BE9"/>
    <w:rsid w:val="00151B71"/>
    <w:rsid w:val="00172362"/>
    <w:rsid w:val="00175AA8"/>
    <w:rsid w:val="001A30A4"/>
    <w:rsid w:val="001B10C1"/>
    <w:rsid w:val="001D54D0"/>
    <w:rsid w:val="001D5A5A"/>
    <w:rsid w:val="001E0647"/>
    <w:rsid w:val="00212AA3"/>
    <w:rsid w:val="00214996"/>
    <w:rsid w:val="00240C33"/>
    <w:rsid w:val="002412F5"/>
    <w:rsid w:val="00250014"/>
    <w:rsid w:val="00282ABD"/>
    <w:rsid w:val="00291D7B"/>
    <w:rsid w:val="0029526A"/>
    <w:rsid w:val="002A50B7"/>
    <w:rsid w:val="002D12E7"/>
    <w:rsid w:val="002D3628"/>
    <w:rsid w:val="002E1A72"/>
    <w:rsid w:val="002E362A"/>
    <w:rsid w:val="00302215"/>
    <w:rsid w:val="00302AA1"/>
    <w:rsid w:val="00316ADA"/>
    <w:rsid w:val="003348E4"/>
    <w:rsid w:val="00342DC8"/>
    <w:rsid w:val="0036372D"/>
    <w:rsid w:val="00370996"/>
    <w:rsid w:val="0037488F"/>
    <w:rsid w:val="0038123F"/>
    <w:rsid w:val="00392DAA"/>
    <w:rsid w:val="003B0784"/>
    <w:rsid w:val="003B5BC7"/>
    <w:rsid w:val="003B7839"/>
    <w:rsid w:val="003C42CD"/>
    <w:rsid w:val="003C73BE"/>
    <w:rsid w:val="003E42FE"/>
    <w:rsid w:val="003E5EBE"/>
    <w:rsid w:val="003F1F29"/>
    <w:rsid w:val="003F720D"/>
    <w:rsid w:val="00410463"/>
    <w:rsid w:val="00412950"/>
    <w:rsid w:val="00416942"/>
    <w:rsid w:val="0042711E"/>
    <w:rsid w:val="004471A6"/>
    <w:rsid w:val="00450D90"/>
    <w:rsid w:val="00454215"/>
    <w:rsid w:val="00462103"/>
    <w:rsid w:val="00463095"/>
    <w:rsid w:val="004666E1"/>
    <w:rsid w:val="00471F81"/>
    <w:rsid w:val="004763C6"/>
    <w:rsid w:val="00483B16"/>
    <w:rsid w:val="00495A75"/>
    <w:rsid w:val="004B1635"/>
    <w:rsid w:val="004D270E"/>
    <w:rsid w:val="004D7C0A"/>
    <w:rsid w:val="004F73A8"/>
    <w:rsid w:val="00501BBC"/>
    <w:rsid w:val="005020CA"/>
    <w:rsid w:val="00503380"/>
    <w:rsid w:val="00503D5D"/>
    <w:rsid w:val="00506E1C"/>
    <w:rsid w:val="00512250"/>
    <w:rsid w:val="00520207"/>
    <w:rsid w:val="00521AF9"/>
    <w:rsid w:val="005275FD"/>
    <w:rsid w:val="00530C68"/>
    <w:rsid w:val="00531377"/>
    <w:rsid w:val="00546B16"/>
    <w:rsid w:val="00553272"/>
    <w:rsid w:val="0055416B"/>
    <w:rsid w:val="005703B2"/>
    <w:rsid w:val="00572E63"/>
    <w:rsid w:val="0057754A"/>
    <w:rsid w:val="00580831"/>
    <w:rsid w:val="00583F85"/>
    <w:rsid w:val="005936D9"/>
    <w:rsid w:val="00597DE2"/>
    <w:rsid w:val="005B7662"/>
    <w:rsid w:val="005C3B55"/>
    <w:rsid w:val="005C7124"/>
    <w:rsid w:val="00605562"/>
    <w:rsid w:val="00613572"/>
    <w:rsid w:val="0062068F"/>
    <w:rsid w:val="00630381"/>
    <w:rsid w:val="00637B7D"/>
    <w:rsid w:val="006A6F58"/>
    <w:rsid w:val="006A74D7"/>
    <w:rsid w:val="006C238D"/>
    <w:rsid w:val="006F54C2"/>
    <w:rsid w:val="006F5E50"/>
    <w:rsid w:val="0072485C"/>
    <w:rsid w:val="00731E11"/>
    <w:rsid w:val="00734DB3"/>
    <w:rsid w:val="00744391"/>
    <w:rsid w:val="00761BE5"/>
    <w:rsid w:val="00772581"/>
    <w:rsid w:val="007741AD"/>
    <w:rsid w:val="007827A3"/>
    <w:rsid w:val="007C307C"/>
    <w:rsid w:val="007C3849"/>
    <w:rsid w:val="007D2B5E"/>
    <w:rsid w:val="007D75B7"/>
    <w:rsid w:val="007E2C06"/>
    <w:rsid w:val="007F0AF0"/>
    <w:rsid w:val="008071D6"/>
    <w:rsid w:val="008243BB"/>
    <w:rsid w:val="00825E1D"/>
    <w:rsid w:val="00831CBB"/>
    <w:rsid w:val="00836AAE"/>
    <w:rsid w:val="008377BB"/>
    <w:rsid w:val="008422B9"/>
    <w:rsid w:val="00843810"/>
    <w:rsid w:val="00846A82"/>
    <w:rsid w:val="0085093D"/>
    <w:rsid w:val="008567E5"/>
    <w:rsid w:val="00875639"/>
    <w:rsid w:val="0087639C"/>
    <w:rsid w:val="00880D0B"/>
    <w:rsid w:val="00886591"/>
    <w:rsid w:val="00887DC0"/>
    <w:rsid w:val="008955DC"/>
    <w:rsid w:val="008C4E47"/>
    <w:rsid w:val="008D2C7F"/>
    <w:rsid w:val="008D4F32"/>
    <w:rsid w:val="008E1152"/>
    <w:rsid w:val="00902AF5"/>
    <w:rsid w:val="00902BF5"/>
    <w:rsid w:val="009123F3"/>
    <w:rsid w:val="009205F5"/>
    <w:rsid w:val="00922878"/>
    <w:rsid w:val="00936745"/>
    <w:rsid w:val="0093755F"/>
    <w:rsid w:val="00946388"/>
    <w:rsid w:val="0096195B"/>
    <w:rsid w:val="00985F3B"/>
    <w:rsid w:val="009A735C"/>
    <w:rsid w:val="009A737C"/>
    <w:rsid w:val="009B07C8"/>
    <w:rsid w:val="009B67D3"/>
    <w:rsid w:val="009C0F6C"/>
    <w:rsid w:val="009D5B27"/>
    <w:rsid w:val="009F766B"/>
    <w:rsid w:val="00A024B2"/>
    <w:rsid w:val="00A03439"/>
    <w:rsid w:val="00A13D85"/>
    <w:rsid w:val="00A22831"/>
    <w:rsid w:val="00A40074"/>
    <w:rsid w:val="00A51CEA"/>
    <w:rsid w:val="00A53B0A"/>
    <w:rsid w:val="00A5519A"/>
    <w:rsid w:val="00A60FCC"/>
    <w:rsid w:val="00A66C89"/>
    <w:rsid w:val="00A749F3"/>
    <w:rsid w:val="00A84F3E"/>
    <w:rsid w:val="00A917E7"/>
    <w:rsid w:val="00AA3985"/>
    <w:rsid w:val="00AA7FE6"/>
    <w:rsid w:val="00AB423A"/>
    <w:rsid w:val="00AD45FE"/>
    <w:rsid w:val="00B128B2"/>
    <w:rsid w:val="00B22101"/>
    <w:rsid w:val="00B30C47"/>
    <w:rsid w:val="00B76973"/>
    <w:rsid w:val="00B937FC"/>
    <w:rsid w:val="00BA66B8"/>
    <w:rsid w:val="00BB0DD8"/>
    <w:rsid w:val="00BB5B78"/>
    <w:rsid w:val="00BD556C"/>
    <w:rsid w:val="00BE69DE"/>
    <w:rsid w:val="00BF7A7A"/>
    <w:rsid w:val="00C12EF6"/>
    <w:rsid w:val="00C36295"/>
    <w:rsid w:val="00C376F9"/>
    <w:rsid w:val="00C45037"/>
    <w:rsid w:val="00C52443"/>
    <w:rsid w:val="00C85298"/>
    <w:rsid w:val="00C91583"/>
    <w:rsid w:val="00C94554"/>
    <w:rsid w:val="00CB47EA"/>
    <w:rsid w:val="00CB52C8"/>
    <w:rsid w:val="00CB5938"/>
    <w:rsid w:val="00CD6A97"/>
    <w:rsid w:val="00CE0003"/>
    <w:rsid w:val="00CF13C6"/>
    <w:rsid w:val="00CF58DB"/>
    <w:rsid w:val="00D025F1"/>
    <w:rsid w:val="00D04A8A"/>
    <w:rsid w:val="00D06D4C"/>
    <w:rsid w:val="00D1561A"/>
    <w:rsid w:val="00D258E1"/>
    <w:rsid w:val="00D31C26"/>
    <w:rsid w:val="00D33029"/>
    <w:rsid w:val="00D51E9E"/>
    <w:rsid w:val="00D6239B"/>
    <w:rsid w:val="00D71118"/>
    <w:rsid w:val="00D712B9"/>
    <w:rsid w:val="00D7246B"/>
    <w:rsid w:val="00D7722F"/>
    <w:rsid w:val="00D81DAF"/>
    <w:rsid w:val="00D96664"/>
    <w:rsid w:val="00DA61C1"/>
    <w:rsid w:val="00DB50A8"/>
    <w:rsid w:val="00DD12BB"/>
    <w:rsid w:val="00DD3661"/>
    <w:rsid w:val="00DE5F6B"/>
    <w:rsid w:val="00DF48A9"/>
    <w:rsid w:val="00E13478"/>
    <w:rsid w:val="00E15181"/>
    <w:rsid w:val="00E314E2"/>
    <w:rsid w:val="00E3192F"/>
    <w:rsid w:val="00E546DF"/>
    <w:rsid w:val="00E669AD"/>
    <w:rsid w:val="00E92299"/>
    <w:rsid w:val="00E96B26"/>
    <w:rsid w:val="00EB2CFD"/>
    <w:rsid w:val="00EB6BCD"/>
    <w:rsid w:val="00EC0BC6"/>
    <w:rsid w:val="00EC4410"/>
    <w:rsid w:val="00ED64D2"/>
    <w:rsid w:val="00EF07E0"/>
    <w:rsid w:val="00EF40D9"/>
    <w:rsid w:val="00F06E80"/>
    <w:rsid w:val="00F11B6E"/>
    <w:rsid w:val="00F16214"/>
    <w:rsid w:val="00F36A17"/>
    <w:rsid w:val="00F63068"/>
    <w:rsid w:val="00F6459C"/>
    <w:rsid w:val="00F7509F"/>
    <w:rsid w:val="00F75B92"/>
    <w:rsid w:val="00F80577"/>
    <w:rsid w:val="00F81CCD"/>
    <w:rsid w:val="00F94F48"/>
    <w:rsid w:val="00FB0029"/>
    <w:rsid w:val="00FC755B"/>
    <w:rsid w:val="00FD2F03"/>
    <w:rsid w:val="00FD4FB5"/>
    <w:rsid w:val="00FE573D"/>
    <w:rsid w:val="00FE611B"/>
    <w:rsid w:val="00FF1B6E"/>
    <w:rsid w:val="00FF51DC"/>
    <w:rsid w:val="00FF7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8A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F48A9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F48A9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DF48A9"/>
    <w:pPr>
      <w:keepNext/>
      <w:jc w:val="center"/>
      <w:outlineLvl w:val="2"/>
    </w:pPr>
    <w:rPr>
      <w:b/>
      <w:bCs/>
      <w:sz w:val="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97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97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978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DocumentMap">
    <w:name w:val="Document Map"/>
    <w:basedOn w:val="Normal"/>
    <w:link w:val="DocumentMapChar"/>
    <w:uiPriority w:val="99"/>
    <w:semiHidden/>
    <w:rsid w:val="00DF48A9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60978"/>
    <w:rPr>
      <w:sz w:val="0"/>
      <w:szCs w:val="0"/>
    </w:rPr>
  </w:style>
  <w:style w:type="paragraph" w:styleId="Header">
    <w:name w:val="header"/>
    <w:basedOn w:val="Normal"/>
    <w:link w:val="HeaderChar"/>
    <w:uiPriority w:val="99"/>
    <w:rsid w:val="00DF48A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97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F48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978"/>
    <w:rPr>
      <w:sz w:val="24"/>
      <w:szCs w:val="24"/>
    </w:rPr>
  </w:style>
  <w:style w:type="character" w:styleId="Hyperlink">
    <w:name w:val="Hyperlink"/>
    <w:basedOn w:val="DefaultParagraphFont"/>
    <w:uiPriority w:val="99"/>
    <w:rsid w:val="00DF48A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F48A9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E5E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978"/>
    <w:rPr>
      <w:sz w:val="0"/>
      <w:szCs w:val="0"/>
    </w:rPr>
  </w:style>
  <w:style w:type="character" w:styleId="CommentReference">
    <w:name w:val="annotation reference"/>
    <w:basedOn w:val="DefaultParagraphFont"/>
    <w:uiPriority w:val="99"/>
    <w:semiHidden/>
    <w:rsid w:val="001A30A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A30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09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A30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978"/>
    <w:rPr>
      <w:b/>
      <w:bCs/>
    </w:rPr>
  </w:style>
  <w:style w:type="table" w:styleId="TableGrid">
    <w:name w:val="Table Grid"/>
    <w:basedOn w:val="TableNormal"/>
    <w:uiPriority w:val="99"/>
    <w:rsid w:val="000138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666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amelding@sortlandslk.n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10</Pages>
  <Words>407</Words>
  <Characters>2162</Characters>
  <Application>Microsoft Office Outlook</Application>
  <DocSecurity>0</DocSecurity>
  <Lines>0</Lines>
  <Paragraphs>0</Paragraphs>
  <ScaleCrop>false</ScaleCrop>
  <Company>Prestfjord AS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 er logoen som jeg skulle sende deg</dc:title>
  <dc:subject/>
  <dc:creator>Erik Lykseth</dc:creator>
  <cp:keywords/>
  <dc:description/>
  <cp:lastModifiedBy>Per Harald</cp:lastModifiedBy>
  <cp:revision>2</cp:revision>
  <cp:lastPrinted>2013-03-05T07:43:00Z</cp:lastPrinted>
  <dcterms:created xsi:type="dcterms:W3CDTF">2015-09-13T20:41:00Z</dcterms:created>
  <dcterms:modified xsi:type="dcterms:W3CDTF">2015-09-13T20:41:00Z</dcterms:modified>
</cp:coreProperties>
</file>