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Påmeldinger til Kvæfjordsvømmen 2016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Ballangen Svømmeklubb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Erik Kristiansen</w:t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Mariell Kristiansen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Oda-Kristin Pedersen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Viktoria Pettersen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Leon Svensson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14. 25m butterfly,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3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12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2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12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5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24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Bjerkvik SK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Inna Marja Amundsen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25. 200m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Ragnvall Rørmark Bøifot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Christian Carlsen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Ingrid- Malene Dahlberg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17. 25m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32. 50m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Dana Eriksen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Mirjam S. Mathisen Fagerjord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Elida Grandalsmo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  <w:t>43,67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31. 50m butterfly, damer 11-14</w:t>
      </w:r>
      <w:r>
        <w:rPr>
          <w:sz w:val="20"/>
          <w:szCs w:val="20"/>
        </w:rPr>
        <w:tab/>
        <w:t>45,48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  <w:t>1.54,59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Aleksander Jensen Jakobsen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Casper M. Jenssen Jakobsen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Emma Lovise Jensen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Isak Johansen</w:t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15. 25m butterfly,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34. 50m butterfly,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38. 100m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Iselin Johansen</w:t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37,96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  <w:t>33,04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  <w:t>1.19,50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31. 50m butterfly, damer 11-14</w:t>
      </w:r>
      <w:r>
        <w:rPr>
          <w:sz w:val="20"/>
          <w:szCs w:val="20"/>
        </w:rPr>
        <w:tab/>
        <w:t>36,35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  <w:t>1.27,35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  <w:t>1.15,50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Emma Kristine J Kristensen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Joakim Kristensen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Ellen Kristoffersen</w:t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Sivert Z Lein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Benedicte Sandersen</w:t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Joakim Ante Sara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Jørgen Strøm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  <w:t>31,42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14. 25m butterfly,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22. 100m individuell medley, herrer 11-14</w:t>
      </w:r>
      <w:r>
        <w:rPr>
          <w:sz w:val="20"/>
          <w:szCs w:val="20"/>
        </w:rPr>
        <w:tab/>
        <w:t>1.23,97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33. 50m butterfly, herrer 11-14</w:t>
      </w:r>
      <w:r>
        <w:rPr>
          <w:sz w:val="20"/>
          <w:szCs w:val="20"/>
        </w:rPr>
        <w:tab/>
        <w:t>38,32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  <w:t>1.11,06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Nathalie Strøm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17. 25m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Lise Safina Vassbakk</w:t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1.00,05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25. 200m fri, damer 11-14</w:t>
      </w:r>
      <w:r>
        <w:rPr>
          <w:sz w:val="20"/>
          <w:szCs w:val="20"/>
        </w:rPr>
        <w:tab/>
        <w:t>3.28,60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  <w:t>2.11,52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  <w:t>1.10,39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12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62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9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35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21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97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Drag SK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Alex Ellingsen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Patrik Ellingsen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  <w:t>19,56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  <w:t>53,46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  <w:t>41,26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14. 25m butterfly,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  <w:t>54,87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  <w:t>1.50,45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Julie Jessen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Odin Jessen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  <w:t>50,40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  <w:t>39,28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22. 100m individuell medley, herrer 11-14</w:t>
      </w:r>
      <w:r>
        <w:rPr>
          <w:sz w:val="20"/>
          <w:szCs w:val="20"/>
        </w:rPr>
        <w:tab/>
        <w:t>1.40,27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  <w:t>1.50,22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  <w:t>1.32,06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Victoria Kalvåg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Aleksandra Kjenner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Mikaela Kjenner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Patrik Langmo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17. 25m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Agnes Lie Jakobsen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09</w:t>
      </w:r>
      <w:r>
        <w:rPr>
          <w:sz w:val="20"/>
          <w:szCs w:val="20"/>
        </w:rPr>
        <w:tab/>
        <w:t>Ingebjørg Lie Jakobsen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Julie Mølderup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Emilie Soleng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8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46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4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25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12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71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Harstad SK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Andreas Benjaminsen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Isabell Berntsen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Vegard Baardsen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38. 100m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Mina Evensen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Felin Gjærum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Charlotte Hass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17. 25m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Helene Jensen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Viola Knutsen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17. 25m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32. 50m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Jasmin Kusainov</w:t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Alma Lindstad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Hanne Marcussen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47,60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  <w:t>39,54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  <w:t>50,84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  <w:t>1.37,22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Lise Marcussen</w:t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32. 50m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Saga Myhren</w:t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17. 25m butterfly,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Ane Nermark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09</w:t>
      </w:r>
      <w:r>
        <w:rPr>
          <w:sz w:val="20"/>
          <w:szCs w:val="20"/>
        </w:rPr>
        <w:tab/>
        <w:t>Celine Nermark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Kaja Osvaag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Hanne Sofie Rennemo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43,31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  <w:t>32,93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  <w:t>42,82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  <w:t>1.22,88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Mathea Rubach Berg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Robin Andre Severinsen</w:t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Arion Skog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38. 100m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16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85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4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20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20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105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Kvæfjord SK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00</w:t>
      </w:r>
      <w:r>
        <w:rPr>
          <w:sz w:val="20"/>
          <w:szCs w:val="20"/>
        </w:rPr>
        <w:tab/>
        <w:t>Emilie Bakkeid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Kayleigh Bakkeid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  <w:t>39,68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Vanja Michelle  Bakkeid</w:t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  <w:t>1.07,51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Silje  Bakken</w:t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  <w:t>1.08,73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  <w:t>46,97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  <w:t>58,07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36. 100m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  <w:t>1.39,38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Susann  Berntsen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  <w:t>30,03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  <w:t>1.15,50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  <w:t>1.17,44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Athelie Elvenes Stoltz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  <w:t>1.05,90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Børge Andreas  Fjellheim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  <w:t>1.12,35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  <w:t>1.25,34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Noah Gaustad Johansen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  <w:t>40,31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Theo Gaustad  Johansen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  <w:t>29,03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  <w:t>2.02,46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Tobias  Johansen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  <w:t>50,69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  <w:t>53,08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  <w:t>41,96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14. 25m butterfly,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22. 100m individuell medley, herrer 11-14</w:t>
      </w:r>
      <w:r>
        <w:rPr>
          <w:sz w:val="20"/>
          <w:szCs w:val="20"/>
        </w:rPr>
        <w:tab/>
        <w:t>1.47,72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  <w:t>1.59,49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  <w:t>1.31,18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Ragnar Valentin Johnsen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Emilie  Karlsen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  <w:t>23,07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58,33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  <w:t>42,68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  <w:t>51,09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  <w:t>1.48,58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25. 200m fri, damer 11-14</w:t>
      </w:r>
      <w:r>
        <w:rPr>
          <w:sz w:val="20"/>
          <w:szCs w:val="20"/>
        </w:rPr>
        <w:tab/>
        <w:t>3.43,37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Martin Grung Knutsen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Celina Berg Nøkleby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52,72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  <w:t>43,31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  <w:t>44,40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  <w:t>1.43,22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25. 200m fri, damer 11-14</w:t>
      </w:r>
      <w:r>
        <w:rPr>
          <w:sz w:val="20"/>
          <w:szCs w:val="20"/>
        </w:rPr>
        <w:tab/>
        <w:t>3.16,76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31. 50m butterfly, damer 11-14</w:t>
      </w:r>
      <w:r>
        <w:rPr>
          <w:sz w:val="20"/>
          <w:szCs w:val="20"/>
        </w:rPr>
        <w:tab/>
        <w:t>47,43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  <w:t>1.52,78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  <w:t>1.28,90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Leo Nøkleby-Pettersen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  <w:t>22,43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  <w:t>1.17,55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  <w:t>50,46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  <w:t>59,47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  <w:t>33,59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38. 100m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  <w:t>29,15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  <w:t>1.58,67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Ronja Marie  Nøkleby-Pettersen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  <w:t>19,91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  <w:t>53,99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  <w:t>41,21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16. 25m butterfly, damer 11-14</w:t>
      </w:r>
      <w:r>
        <w:rPr>
          <w:sz w:val="20"/>
          <w:szCs w:val="20"/>
        </w:rPr>
        <w:tab/>
        <w:t>21,98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  <w:t>45,10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23. 100m individuell medley, damer 11-14</w:t>
      </w:r>
      <w:r>
        <w:rPr>
          <w:sz w:val="20"/>
          <w:szCs w:val="20"/>
        </w:rPr>
        <w:tab/>
        <w:t>1.47,87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25. 200m fri, damer 11-14</w:t>
      </w:r>
      <w:r>
        <w:rPr>
          <w:sz w:val="20"/>
          <w:szCs w:val="20"/>
        </w:rPr>
        <w:tab/>
        <w:t>3.23,48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  <w:t>24,07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31. 50m butterfly, damer 11-14</w:t>
      </w:r>
      <w:r>
        <w:rPr>
          <w:sz w:val="20"/>
          <w:szCs w:val="20"/>
        </w:rPr>
        <w:tab/>
        <w:t>49,51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35. 100m bryst, damer 11 - 14</w:t>
      </w:r>
      <w:r>
        <w:rPr>
          <w:sz w:val="20"/>
          <w:szCs w:val="20"/>
        </w:rPr>
        <w:tab/>
        <w:t>2.04,13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  <w:t>22,81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  <w:t>1.35,81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Ade Oke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  <w:t>51,22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Temi Oke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  <w:t>1.22,37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Sander Kjærvik Pettersen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Sofie Kjærvik Pettersen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02</w:t>
      </w:r>
      <w:r>
        <w:rPr>
          <w:sz w:val="20"/>
          <w:szCs w:val="20"/>
        </w:rPr>
        <w:tab/>
        <w:t>Teodor Wikeland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  <w:t>44,96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  <w:t>38,54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14. 25m butterfly,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22. 100m individuell medley, herrer 11-14</w:t>
      </w:r>
      <w:r>
        <w:rPr>
          <w:sz w:val="20"/>
          <w:szCs w:val="20"/>
        </w:rPr>
        <w:tab/>
        <w:t>1.30,19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24. 200m fri, herrer 11-14</w:t>
      </w:r>
      <w:r>
        <w:rPr>
          <w:sz w:val="20"/>
          <w:szCs w:val="20"/>
        </w:rPr>
        <w:tab/>
        <w:t>2.59,57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33. 50m butterfly, herrer 11-14</w:t>
      </w:r>
      <w:r>
        <w:rPr>
          <w:sz w:val="20"/>
          <w:szCs w:val="20"/>
        </w:rPr>
        <w:tab/>
        <w:t>42,64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  <w:t>1.37,91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  <w:t>36,88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  <w:t>1.20,95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Varg Woldengen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  <w:t>34,22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  <w:t>1.34,28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  <w:t>1.26,06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  <w:t>47,16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  <w:t>35,81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11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66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11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69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22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135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Narvik SK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03</w:t>
      </w:r>
      <w:r>
        <w:rPr>
          <w:sz w:val="20"/>
          <w:szCs w:val="20"/>
        </w:rPr>
        <w:tab/>
        <w:t>Marcus Lundahl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Hoang Nguyen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2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6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Skånland SK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Andrea Fagereng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Frida Dybvik Hansen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Nora Dybvik Hansen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Ulrikke Jakobsen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Mats Meyer Nibe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Sander Granli Nilssen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Nikolai Falkor Nygård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Oskar Olfot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Aurora Nordam Robertsen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Katrine Samuelsen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</w:rPr>
        <w:tab/>
        <w:t>Emil Johannes Simonsen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5. 50m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37. 100m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Anna Skånhaug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Tindra Stiby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8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49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5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31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13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80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Sortland SLK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Lars Albregtsen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Camilla Arntsen</w:t>
      </w:r>
      <w:r>
        <w:rPr>
          <w:sz w:val="20"/>
          <w:szCs w:val="20"/>
        </w:rPr>
        <w:tab/>
        <w:t>Øvelse 3. 25m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7. 50m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12. 50m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20. 50m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27. 25m bryst,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39. 25m rygg,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43. 100m fri, damer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Viktoria Bech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Ingrid Berg-Hansen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06</w:t>
      </w:r>
      <w:r>
        <w:rPr>
          <w:sz w:val="20"/>
          <w:szCs w:val="20"/>
        </w:rPr>
        <w:tab/>
        <w:t>Henrik Ediassen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15. 25m butterfly,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34. 50m butterfly,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  <w:t>Mari Ediassen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Anton Georgiev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Viktoria Tikken Stoltz Glad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8. 50m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05</w:t>
      </w:r>
      <w:r>
        <w:rPr>
          <w:sz w:val="20"/>
          <w:szCs w:val="20"/>
        </w:rPr>
        <w:tab/>
        <w:t>Torjus Wold Haugen</w:t>
      </w:r>
      <w:r>
        <w:rPr>
          <w:sz w:val="20"/>
          <w:szCs w:val="20"/>
        </w:rPr>
        <w:tab/>
        <w:t>Øvelse 1. 25m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10. 50m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18. 50m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29. 25m bryst,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41. 25m rygg,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45. 100m fri, herrer 11-14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Leah Heimly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09</w:t>
      </w:r>
      <w:r>
        <w:rPr>
          <w:sz w:val="20"/>
          <w:szCs w:val="20"/>
        </w:rPr>
        <w:tab/>
        <w:t>Isak Jakobsen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09</w:t>
      </w:r>
      <w:r>
        <w:rPr>
          <w:sz w:val="20"/>
          <w:szCs w:val="20"/>
        </w:rPr>
        <w:tab/>
        <w:t>Thea Jakobsen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Joakime Lanesskog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09</w:t>
      </w:r>
      <w:r>
        <w:rPr>
          <w:sz w:val="20"/>
          <w:szCs w:val="20"/>
        </w:rPr>
        <w:tab/>
        <w:t>Fredrik Lund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Aleksander Pettersen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6. 50m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15. 25m butterfly,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38. 100m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Arsheya Rahmanyzadeh</w:t>
      </w:r>
      <w:r>
        <w:rPr>
          <w:sz w:val="20"/>
          <w:szCs w:val="20"/>
        </w:rPr>
        <w:tab/>
        <w:t>Øvelse 2. 25m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11. 50m fri,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19. 50m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30. 25m bryst,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42. 25m rygg, herrer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46. 100m fri, herrer,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07</w:t>
      </w:r>
      <w:r>
        <w:rPr>
          <w:sz w:val="20"/>
          <w:szCs w:val="20"/>
        </w:rPr>
        <w:tab/>
        <w:t>Amalie Rasmussen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21. 50m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44. 100m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Eline Sandvold</w:t>
      </w:r>
      <w:r>
        <w:rPr>
          <w:sz w:val="20"/>
          <w:szCs w:val="20"/>
        </w:rPr>
        <w:tab/>
        <w:t>Øvelse 13. 50m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08</w:t>
      </w:r>
      <w:r>
        <w:rPr>
          <w:sz w:val="20"/>
          <w:szCs w:val="20"/>
        </w:rPr>
        <w:tab/>
        <w:t>Maie Skog</w:t>
      </w:r>
      <w:r>
        <w:rPr>
          <w:sz w:val="20"/>
          <w:szCs w:val="20"/>
        </w:rPr>
        <w:tab/>
        <w:t>Øvelse 4. 25m fri,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28. 25m bryst,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Øvelse 40. 25m rygg, damer 10 år oy</w:t>
      </w:r>
      <w:r>
        <w:rPr>
          <w:sz w:val="20"/>
          <w:szCs w:val="20"/>
        </w:rPr>
        <w:tab/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Jenter: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11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43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Gutter:</w:t>
      </w:r>
      <w:r>
        <w:rPr>
          <w:sz w:val="20"/>
          <w:szCs w:val="20"/>
        </w:rPr>
        <w:tab/>
        <w:t>Personer:</w:t>
      </w:r>
      <w:r>
        <w:rPr>
          <w:sz w:val="20"/>
          <w:szCs w:val="20"/>
        </w:rPr>
        <w:tab/>
        <w:t xml:space="preserve"> 8</w:t>
      </w:r>
      <w:r>
        <w:rPr>
          <w:sz w:val="20"/>
          <w:szCs w:val="20"/>
        </w:rPr>
        <w:tab/>
        <w:t>Lag:</w:t>
      </w:r>
      <w:r>
        <w:rPr>
          <w:sz w:val="20"/>
          <w:szCs w:val="20"/>
        </w:rPr>
        <w:tab/>
        <w:t xml:space="preserve"> 0</w:t>
      </w:r>
      <w:r>
        <w:rPr>
          <w:sz w:val="20"/>
          <w:szCs w:val="20"/>
        </w:rPr>
        <w:tab/>
        <w:t>Ind. starter:</w:t>
      </w:r>
      <w:r>
        <w:rPr>
          <w:sz w:val="20"/>
          <w:szCs w:val="20"/>
        </w:rPr>
        <w:tab/>
        <w:t xml:space="preserve"> 40</w:t>
      </w:r>
      <w:r>
        <w:rPr>
          <w:sz w:val="20"/>
          <w:szCs w:val="20"/>
        </w:rPr>
        <w:tab/>
        <w:t>Lagstarter:</w:t>
      </w:r>
      <w:r>
        <w:rPr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Totalt:</w:t>
      </w:r>
      <w:r>
        <w:rPr>
          <w:b/>
          <w:bCs/>
          <w:sz w:val="20"/>
          <w:szCs w:val="20"/>
        </w:rPr>
        <w:tab/>
        <w:t>Personer:</w:t>
      </w:r>
      <w:r>
        <w:rPr>
          <w:b/>
          <w:bCs/>
          <w:sz w:val="20"/>
          <w:szCs w:val="20"/>
        </w:rPr>
        <w:tab/>
        <w:t xml:space="preserve"> 19</w:t>
      </w:r>
      <w:r>
        <w:rPr>
          <w:b/>
          <w:bCs/>
          <w:sz w:val="20"/>
          <w:szCs w:val="20"/>
        </w:rPr>
        <w:tab/>
        <w:t>Lag:</w:t>
      </w:r>
      <w:r>
        <w:rPr>
          <w:b/>
          <w:bCs/>
          <w:sz w:val="20"/>
          <w:szCs w:val="20"/>
        </w:rPr>
        <w:tab/>
        <w:t xml:space="preserve"> 0</w:t>
      </w:r>
      <w:r>
        <w:rPr>
          <w:b/>
          <w:bCs/>
          <w:sz w:val="20"/>
          <w:szCs w:val="20"/>
        </w:rPr>
        <w:tab/>
        <w:t>Ind. starter:</w:t>
      </w:r>
      <w:r>
        <w:rPr>
          <w:b/>
          <w:bCs/>
          <w:sz w:val="20"/>
          <w:szCs w:val="20"/>
        </w:rPr>
        <w:tab/>
        <w:t xml:space="preserve"> 83</w:t>
      </w:r>
      <w:r>
        <w:rPr>
          <w:b/>
          <w:bCs/>
          <w:sz w:val="20"/>
          <w:szCs w:val="20"/>
        </w:rPr>
        <w:tab/>
        <w:t>Lagstarter:</w:t>
      </w:r>
      <w:r>
        <w:rPr>
          <w:b/>
          <w:bCs/>
          <w:sz w:val="20"/>
          <w:szCs w:val="20"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sz w:val="20"/>
          <w:szCs w:val="20"/>
        </w:rPr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For alle klubber:</w:t>
      </w: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  <w:rPr>
          <w:sz w:val="4"/>
          <w:szCs w:val="4"/>
        </w:rPr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</w:pPr>
      <w:r>
        <w:rPr>
          <w:b/>
          <w:bCs/>
        </w:rPr>
        <w:t>Jenter:</w:t>
      </w:r>
      <w:r>
        <w:tab/>
        <w:t>Personer:</w:t>
      </w:r>
      <w:r>
        <w:tab/>
        <w:t xml:space="preserve"> 69</w:t>
      </w:r>
      <w:r>
        <w:tab/>
        <w:t>Lag:</w:t>
      </w:r>
      <w:r>
        <w:tab/>
        <w:t xml:space="preserve"> 0</w:t>
      </w:r>
      <w:r>
        <w:tab/>
        <w:t>Ind. starter:</w:t>
      </w:r>
      <w:r>
        <w:tab/>
        <w:t xml:space="preserve"> 363</w:t>
      </w:r>
      <w:r>
        <w:tab/>
        <w:t>Lagstarter:</w:t>
      </w:r>
      <w: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</w:pPr>
      <w:r>
        <w:rPr>
          <w:b/>
          <w:bCs/>
        </w:rPr>
        <w:t>Gutter:</w:t>
      </w:r>
      <w:r>
        <w:tab/>
        <w:t>Personer:</w:t>
      </w:r>
      <w:r>
        <w:tab/>
        <w:t xml:space="preserve"> 45</w:t>
      </w:r>
      <w:r>
        <w:tab/>
        <w:t>Lag:</w:t>
      </w:r>
      <w:r>
        <w:tab/>
        <w:t xml:space="preserve"> 0</w:t>
      </w:r>
      <w:r>
        <w:tab/>
        <w:t>Ind. starter:</w:t>
      </w:r>
      <w:r>
        <w:tab/>
        <w:t xml:space="preserve"> 238</w:t>
      </w:r>
      <w:r>
        <w:tab/>
        <w:t>Lagstarter:</w:t>
      </w:r>
      <w: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</w:pPr>
      <w:r>
        <w:rPr>
          <w:b/>
          <w:bCs/>
        </w:rPr>
        <w:t>Mixed:</w:t>
      </w:r>
      <w:r>
        <w:tab/>
      </w:r>
      <w:r>
        <w:tab/>
      </w:r>
      <w:r>
        <w:tab/>
        <w:t>Lag:</w:t>
      </w:r>
      <w:r>
        <w:tab/>
        <w:t xml:space="preserve"> 0</w:t>
      </w:r>
      <w:r>
        <w:tab/>
      </w:r>
      <w:r>
        <w:tab/>
      </w:r>
      <w:r>
        <w:tab/>
        <w:t>Lagstarter:</w:t>
      </w:r>
      <w: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Totalt:</w:t>
      </w:r>
      <w:r>
        <w:rPr>
          <w:b/>
          <w:bCs/>
        </w:rPr>
        <w:tab/>
        <w:t>Personer:</w:t>
      </w:r>
      <w:r>
        <w:rPr>
          <w:b/>
          <w:bCs/>
        </w:rPr>
        <w:tab/>
        <w:t xml:space="preserve"> 114</w:t>
      </w:r>
      <w:r>
        <w:rPr>
          <w:b/>
          <w:bCs/>
        </w:rPr>
        <w:tab/>
        <w:t>Lag:</w:t>
      </w:r>
      <w:r>
        <w:rPr>
          <w:b/>
          <w:bCs/>
        </w:rPr>
        <w:tab/>
        <w:t xml:space="preserve"> 0</w:t>
      </w:r>
      <w:r>
        <w:rPr>
          <w:b/>
          <w:bCs/>
        </w:rPr>
        <w:tab/>
        <w:t>Ind. starter:</w:t>
      </w:r>
      <w:r>
        <w:rPr>
          <w:b/>
          <w:bCs/>
        </w:rPr>
        <w:tab/>
        <w:t xml:space="preserve"> 601</w:t>
      </w:r>
      <w:r>
        <w:rPr>
          <w:b/>
          <w:bCs/>
        </w:rPr>
        <w:tab/>
        <w:t>Lagstarter:</w:t>
      </w:r>
      <w:r>
        <w:rPr>
          <w:b/>
          <w:bCs/>
        </w:rPr>
        <w:tab/>
        <w:t xml:space="preserve"> 0</w:t>
      </w: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</w:pPr>
    </w:p>
    <w:p w:rsidR="00C71FBE" w:rsidRDefault="00C71FBE">
      <w:pPr>
        <w:widowControl w:val="0"/>
        <w:tabs>
          <w:tab w:val="left" w:pos="1000"/>
          <w:tab w:val="left" w:pos="2000"/>
          <w:tab w:val="left" w:pos="3000"/>
          <w:tab w:val="left" w:pos="4000"/>
          <w:tab w:val="left" w:pos="5000"/>
          <w:tab w:val="left" w:pos="6500"/>
          <w:tab w:val="left" w:pos="7250"/>
          <w:tab w:val="left" w:pos="8500"/>
        </w:tabs>
        <w:autoSpaceDE w:val="0"/>
        <w:autoSpaceDN w:val="0"/>
        <w:adjustRightInd w:val="0"/>
      </w:pPr>
    </w:p>
    <w:p w:rsidR="00C71FBE" w:rsidRDefault="00C71FBE">
      <w:pPr>
        <w:widowControl w:val="0"/>
        <w:tabs>
          <w:tab w:val="left" w:pos="350"/>
          <w:tab w:val="left" w:pos="3500"/>
          <w:tab w:val="left" w:pos="8500"/>
        </w:tabs>
        <w:autoSpaceDE w:val="0"/>
        <w:autoSpaceDN w:val="0"/>
        <w:adjustRightInd w:val="0"/>
      </w:pPr>
    </w:p>
    <w:sectPr w:rsidR="00C71FBE" w:rsidSect="00C71FB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207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E68"/>
    <w:rsid w:val="00A10E68"/>
    <w:rsid w:val="00C7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14</Pages>
  <Words>4409</Words>
  <Characters>23373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Påmeldinger til Kvæfjordsvømmen 2016</dc:title>
  <dc:subject/>
  <dc:creator/>
  <cp:keywords/>
  <dc:description/>
  <cp:lastModifiedBy>Per Harald</cp:lastModifiedBy>
  <cp:revision>2</cp:revision>
  <dcterms:created xsi:type="dcterms:W3CDTF">2016-04-13T21:11:00Z</dcterms:created>
  <dcterms:modified xsi:type="dcterms:W3CDTF">2016-04-13T21:11:00Z</dcterms:modified>
</cp:coreProperties>
</file>