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9CF" w:rsidRPr="00B14353" w:rsidRDefault="00C869CF" w:rsidP="00C869CF">
      <w:pPr>
        <w:rPr>
          <w:b/>
          <w:sz w:val="24"/>
          <w:szCs w:val="44"/>
        </w:rPr>
      </w:pPr>
    </w:p>
    <w:p w:rsidR="00B17C7F" w:rsidRPr="00A25195" w:rsidRDefault="00B17C7F" w:rsidP="00B17C7F">
      <w:pPr>
        <w:rPr>
          <w:b/>
          <w:sz w:val="40"/>
          <w:szCs w:val="44"/>
        </w:rPr>
      </w:pPr>
      <w:bookmarkStart w:id="0" w:name="_GoBack"/>
      <w:bookmarkEnd w:id="0"/>
      <w:r w:rsidRPr="00A25195">
        <w:rPr>
          <w:b/>
          <w:sz w:val="40"/>
          <w:szCs w:val="44"/>
        </w:rPr>
        <w:t xml:space="preserve">Årsmelding for </w:t>
      </w:r>
      <w:r>
        <w:rPr>
          <w:b/>
          <w:sz w:val="40"/>
          <w:szCs w:val="44"/>
        </w:rPr>
        <w:t>O-gruppa</w:t>
      </w:r>
      <w:r w:rsidRPr="00A25195">
        <w:rPr>
          <w:b/>
          <w:sz w:val="40"/>
          <w:szCs w:val="44"/>
        </w:rPr>
        <w:t xml:space="preserve"> Sesongen 2014 – 2015</w:t>
      </w:r>
    </w:p>
    <w:p w:rsidR="00B17C7F" w:rsidRDefault="00B17C7F" w:rsidP="00B17C7F">
      <w:pPr>
        <w:pStyle w:val="Ingenmellomrom"/>
      </w:pPr>
    </w:p>
    <w:p w:rsidR="00B17C7F" w:rsidRPr="00B17C7F" w:rsidRDefault="00B17C7F" w:rsidP="00B17C7F">
      <w:pPr>
        <w:pStyle w:val="Ingenmellomrom"/>
      </w:pPr>
      <w:r w:rsidRPr="00B17C7F">
        <w:t xml:space="preserve">O-gruppa er </w:t>
      </w:r>
      <w:proofErr w:type="spellStart"/>
      <w:r w:rsidRPr="00B17C7F">
        <w:t>ikkje</w:t>
      </w:r>
      <w:proofErr w:type="spellEnd"/>
      <w:r w:rsidRPr="00B17C7F">
        <w:t xml:space="preserve"> stor, men gruppa har mange tilbud til våre innbyggere, og mange er det som </w:t>
      </w:r>
      <w:proofErr w:type="spellStart"/>
      <w:r w:rsidRPr="00B17C7F">
        <w:t>benyttar</w:t>
      </w:r>
      <w:proofErr w:type="spellEnd"/>
      <w:r w:rsidRPr="00B17C7F">
        <w:t xml:space="preserve"> seg av det.  </w:t>
      </w:r>
    </w:p>
    <w:p w:rsidR="00B17C7F" w:rsidRPr="00B17C7F" w:rsidRDefault="00B17C7F" w:rsidP="00B17C7F">
      <w:pPr>
        <w:pStyle w:val="Ingenmellomrom"/>
      </w:pPr>
      <w:r w:rsidRPr="00B17C7F">
        <w:t>Dette er lavterskeltilbud.</w:t>
      </w:r>
    </w:p>
    <w:p w:rsidR="00B17C7F" w:rsidRPr="00B17C7F" w:rsidRDefault="00B17C7F" w:rsidP="00B17C7F">
      <w:pPr>
        <w:pStyle w:val="Ingenmellomrom"/>
      </w:pPr>
    </w:p>
    <w:p w:rsidR="00B17C7F" w:rsidRPr="00B17C7F" w:rsidRDefault="00B17C7F" w:rsidP="00B17C7F">
      <w:pPr>
        <w:pStyle w:val="Ingenmellomrom"/>
      </w:pPr>
      <w:r w:rsidRPr="00B17C7F">
        <w:rPr>
          <w:b/>
        </w:rPr>
        <w:t>1)  DØLAKARUSELLEN</w:t>
      </w:r>
      <w:r w:rsidRPr="00B17C7F">
        <w:t xml:space="preserve"> er </w:t>
      </w:r>
      <w:proofErr w:type="spellStart"/>
      <w:r w:rsidRPr="00B17C7F">
        <w:t>eit</w:t>
      </w:r>
      <w:proofErr w:type="spellEnd"/>
      <w:r w:rsidRPr="00B17C7F">
        <w:t xml:space="preserve"> samarbeid med Ringebu/Fåvang-Ski og Tormod skilag. Det er totalt arrangert 14 løp, og vi bytter på å </w:t>
      </w:r>
      <w:proofErr w:type="spellStart"/>
      <w:r w:rsidRPr="00B17C7F">
        <w:t>vera</w:t>
      </w:r>
      <w:proofErr w:type="spellEnd"/>
      <w:r w:rsidRPr="00B17C7F">
        <w:t xml:space="preserve"> </w:t>
      </w:r>
      <w:proofErr w:type="spellStart"/>
      <w:r w:rsidRPr="00B17C7F">
        <w:t>arrangør.Det</w:t>
      </w:r>
      <w:proofErr w:type="spellEnd"/>
      <w:r w:rsidRPr="00B17C7F">
        <w:t xml:space="preserve"> totale antall starter er 234</w:t>
      </w:r>
    </w:p>
    <w:p w:rsidR="00B17C7F" w:rsidRPr="00B17C7F" w:rsidRDefault="00B17C7F" w:rsidP="00B17C7F">
      <w:pPr>
        <w:pStyle w:val="Ingenmellomrom"/>
      </w:pPr>
      <w:r w:rsidRPr="00B17C7F">
        <w:t xml:space="preserve">Som premiering trekker vi 3 </w:t>
      </w:r>
      <w:proofErr w:type="spellStart"/>
      <w:r w:rsidRPr="00B17C7F">
        <w:t>stk</w:t>
      </w:r>
      <w:proofErr w:type="spellEnd"/>
      <w:r w:rsidRPr="00B17C7F">
        <w:t xml:space="preserve"> gavekort a' kr 1000.-. Du må bli med på minst 6 løp for å delta på trekking.</w:t>
      </w:r>
    </w:p>
    <w:p w:rsidR="00B17C7F" w:rsidRPr="00B17C7F" w:rsidRDefault="00B17C7F" w:rsidP="00B17C7F">
      <w:r w:rsidRPr="00B17C7F">
        <w:t>Vinnere vart: Ragnhild Haugen, Per Aasen og Ådne Skard Flækøy</w:t>
      </w:r>
    </w:p>
    <w:p w:rsidR="00B17C7F" w:rsidRDefault="00B17C7F" w:rsidP="00B17C7F">
      <w:pPr>
        <w:pStyle w:val="Ingenmellomrom"/>
        <w:rPr>
          <w:b/>
        </w:rPr>
      </w:pPr>
    </w:p>
    <w:p w:rsidR="00B17C7F" w:rsidRPr="00B17C7F" w:rsidRDefault="00B17C7F" w:rsidP="00B17C7F">
      <w:pPr>
        <w:pStyle w:val="Ingenmellomrom"/>
      </w:pPr>
      <w:r w:rsidRPr="00B17C7F">
        <w:rPr>
          <w:b/>
        </w:rPr>
        <w:t>2) I dølakarusellen er det innlagt klubbmesterskap</w:t>
      </w:r>
      <w:r w:rsidRPr="00B17C7F">
        <w:t>, og det var R/F-ski som var arrangør når Tormod hadde sitt KM. Kartet var Abborsjøen. Dato 3/9</w:t>
      </w:r>
    </w:p>
    <w:p w:rsidR="00B17C7F" w:rsidRDefault="00B17C7F" w:rsidP="00B17C7F">
      <w:pPr>
        <w:pStyle w:val="Ingenmellomrom"/>
      </w:pPr>
    </w:p>
    <w:p w:rsidR="00B17C7F" w:rsidRPr="00B17C7F" w:rsidRDefault="00B17C7F" w:rsidP="00B17C7F">
      <w:pPr>
        <w:pStyle w:val="Ingenmellomrom"/>
        <w:ind w:left="708"/>
      </w:pPr>
      <w:r w:rsidRPr="00B17C7F">
        <w:t xml:space="preserve">Klubbmester 2.9 km </w:t>
      </w:r>
    </w:p>
    <w:p w:rsidR="00B17C7F" w:rsidRPr="00B17C7F" w:rsidRDefault="00B17C7F" w:rsidP="00B17C7F">
      <w:pPr>
        <w:pStyle w:val="Ingenmellomrom"/>
        <w:ind w:left="708"/>
      </w:pPr>
      <w:r w:rsidRPr="00B17C7F">
        <w:t>D</w:t>
      </w:r>
      <w:proofErr w:type="gramStart"/>
      <w:r w:rsidRPr="00B17C7F">
        <w:t>50 :</w:t>
      </w:r>
      <w:proofErr w:type="gramEnd"/>
      <w:r w:rsidRPr="00B17C7F">
        <w:t xml:space="preserve"> 1.Tone Slåen</w:t>
      </w:r>
    </w:p>
    <w:p w:rsidR="00B17C7F" w:rsidRPr="00B17C7F" w:rsidRDefault="00B17C7F" w:rsidP="00B17C7F">
      <w:pPr>
        <w:pStyle w:val="Ingenmellomrom"/>
        <w:ind w:left="708"/>
      </w:pPr>
      <w:r w:rsidRPr="00B17C7F">
        <w:t>D</w:t>
      </w:r>
      <w:proofErr w:type="gramStart"/>
      <w:r w:rsidRPr="00B17C7F">
        <w:t>60 :</w:t>
      </w:r>
      <w:proofErr w:type="gramEnd"/>
      <w:r w:rsidRPr="00B17C7F">
        <w:t xml:space="preserve"> 1.Åse Nybakken.  2. Ingrid Haugen   3. Solvor Eide</w:t>
      </w:r>
    </w:p>
    <w:p w:rsidR="00B17C7F" w:rsidRPr="00B17C7F" w:rsidRDefault="00B17C7F" w:rsidP="00B17C7F">
      <w:pPr>
        <w:pStyle w:val="Ingenmellomrom"/>
        <w:ind w:left="708"/>
      </w:pPr>
      <w:r w:rsidRPr="00B17C7F">
        <w:t>D</w:t>
      </w:r>
      <w:proofErr w:type="gramStart"/>
      <w:r w:rsidRPr="00B17C7F">
        <w:t>75 :</w:t>
      </w:r>
      <w:proofErr w:type="gramEnd"/>
      <w:r w:rsidRPr="00B17C7F">
        <w:t xml:space="preserve"> 1.Solveig Aasen</w:t>
      </w:r>
    </w:p>
    <w:p w:rsidR="00B17C7F" w:rsidRPr="00B17C7F" w:rsidRDefault="00B17C7F" w:rsidP="00B17C7F">
      <w:pPr>
        <w:pStyle w:val="Ingenmellomrom"/>
        <w:ind w:left="708"/>
      </w:pPr>
      <w:r w:rsidRPr="00B17C7F">
        <w:t xml:space="preserve">Kvar var alle </w:t>
      </w:r>
      <w:proofErr w:type="spellStart"/>
      <w:r w:rsidRPr="00B17C7F">
        <w:t>dei</w:t>
      </w:r>
      <w:proofErr w:type="spellEnd"/>
      <w:r w:rsidRPr="00B17C7F">
        <w:t xml:space="preserve"> andre lurer du kanskje </w:t>
      </w:r>
      <w:proofErr w:type="gramStart"/>
      <w:r w:rsidRPr="00B17C7F">
        <w:t>på....</w:t>
      </w:r>
      <w:proofErr w:type="gramEnd"/>
      <w:r w:rsidRPr="00B17C7F">
        <w:t xml:space="preserve">. For enkelte gjekk det "litt i ball" denne </w:t>
      </w:r>
      <w:proofErr w:type="gramStart"/>
      <w:r w:rsidRPr="00B17C7F">
        <w:t>kvelden...</w:t>
      </w:r>
      <w:proofErr w:type="gramEnd"/>
      <w:r w:rsidRPr="00B17C7F">
        <w:t xml:space="preserve">. Rett og slett </w:t>
      </w:r>
      <w:proofErr w:type="gramStart"/>
      <w:r w:rsidRPr="00B17C7F">
        <w:t>disk....</w:t>
      </w:r>
      <w:proofErr w:type="gramEnd"/>
      <w:r w:rsidRPr="00B17C7F">
        <w:t xml:space="preserve">.Slik er det </w:t>
      </w:r>
      <w:proofErr w:type="spellStart"/>
      <w:r w:rsidRPr="00B17C7F">
        <w:t>berre</w:t>
      </w:r>
      <w:proofErr w:type="spellEnd"/>
    </w:p>
    <w:p w:rsidR="00B17C7F" w:rsidRPr="00B17C7F" w:rsidRDefault="00B17C7F" w:rsidP="00B17C7F">
      <w:pPr>
        <w:pStyle w:val="Ingenmellomrom"/>
        <w:ind w:left="708"/>
      </w:pPr>
    </w:p>
    <w:p w:rsidR="00B17C7F" w:rsidRPr="00B17C7F" w:rsidRDefault="00B17C7F" w:rsidP="00B17C7F">
      <w:pPr>
        <w:pStyle w:val="Ingenmellomrom"/>
      </w:pPr>
      <w:r w:rsidRPr="00B17C7F">
        <w:t xml:space="preserve">Så var det KM natt-O-løp på </w:t>
      </w:r>
      <w:proofErr w:type="spellStart"/>
      <w:r w:rsidRPr="00B17C7F">
        <w:t>Sorperokartet</w:t>
      </w:r>
      <w:proofErr w:type="spellEnd"/>
      <w:r w:rsidRPr="00B17C7F">
        <w:t xml:space="preserve"> 15/10.</w:t>
      </w:r>
    </w:p>
    <w:p w:rsidR="00B17C7F" w:rsidRPr="00B17C7F" w:rsidRDefault="00B17C7F" w:rsidP="00B17C7F">
      <w:pPr>
        <w:pStyle w:val="Ingenmellomrom"/>
        <w:ind w:left="708"/>
      </w:pPr>
      <w:r w:rsidRPr="00B17C7F">
        <w:t xml:space="preserve">Resultat 2.2 km  </w:t>
      </w:r>
    </w:p>
    <w:p w:rsidR="00B17C7F" w:rsidRPr="00B17C7F" w:rsidRDefault="00B17C7F" w:rsidP="00B17C7F">
      <w:pPr>
        <w:pStyle w:val="Ingenmellomrom"/>
        <w:ind w:left="708"/>
      </w:pPr>
      <w:r w:rsidRPr="00B17C7F">
        <w:t>D</w:t>
      </w:r>
      <w:proofErr w:type="gramStart"/>
      <w:r w:rsidRPr="00B17C7F">
        <w:t>12 :</w:t>
      </w:r>
      <w:proofErr w:type="gramEnd"/>
      <w:r w:rsidRPr="00B17C7F">
        <w:t xml:space="preserve"> 1.Sofie Fagervold   2. Elin Haugen Meldal</w:t>
      </w:r>
    </w:p>
    <w:p w:rsidR="00B17C7F" w:rsidRPr="00B17C7F" w:rsidRDefault="00B17C7F" w:rsidP="00B17C7F">
      <w:pPr>
        <w:pStyle w:val="Ingenmellomrom"/>
        <w:ind w:left="708"/>
      </w:pPr>
      <w:r w:rsidRPr="00B17C7F">
        <w:t>D</w:t>
      </w:r>
      <w:proofErr w:type="gramStart"/>
      <w:r w:rsidRPr="00B17C7F">
        <w:t>60 :</w:t>
      </w:r>
      <w:proofErr w:type="gramEnd"/>
      <w:r w:rsidRPr="00B17C7F">
        <w:t xml:space="preserve"> 1. Tove Lillebråten  2. Åse Nybakken   3  Ingrid Haugen</w:t>
      </w:r>
    </w:p>
    <w:p w:rsidR="00B17C7F" w:rsidRPr="00B17C7F" w:rsidRDefault="00B17C7F" w:rsidP="00B17C7F">
      <w:pPr>
        <w:pStyle w:val="Ingenmellomrom"/>
        <w:ind w:left="708"/>
      </w:pPr>
      <w:r w:rsidRPr="00B17C7F">
        <w:t>H30   1. Østen Fagervold</w:t>
      </w:r>
    </w:p>
    <w:p w:rsidR="00B17C7F" w:rsidRPr="00B17C7F" w:rsidRDefault="00B17C7F" w:rsidP="00B17C7F">
      <w:pPr>
        <w:pStyle w:val="Ingenmellomrom"/>
        <w:ind w:left="708"/>
      </w:pPr>
      <w:r w:rsidRPr="00B17C7F">
        <w:t>H60   1. Vidar Lillebråten</w:t>
      </w:r>
    </w:p>
    <w:p w:rsidR="00B17C7F" w:rsidRPr="00B17C7F" w:rsidRDefault="00B17C7F" w:rsidP="00B17C7F">
      <w:pPr>
        <w:pStyle w:val="Ingenmellomrom"/>
        <w:ind w:left="708"/>
      </w:pPr>
    </w:p>
    <w:p w:rsidR="00B17C7F" w:rsidRPr="00B17C7F" w:rsidRDefault="00B17C7F" w:rsidP="00B17C7F">
      <w:pPr>
        <w:pStyle w:val="Ingenmellomrom"/>
        <w:ind w:left="708"/>
      </w:pPr>
      <w:r w:rsidRPr="00B17C7F">
        <w:t>2.9 km</w:t>
      </w:r>
    </w:p>
    <w:p w:rsidR="00B17C7F" w:rsidRPr="00B17C7F" w:rsidRDefault="00B17C7F" w:rsidP="00B17C7F">
      <w:pPr>
        <w:pStyle w:val="Ingenmellomrom"/>
        <w:ind w:left="708"/>
        <w:rPr>
          <w:lang w:val="en-US"/>
        </w:rPr>
      </w:pPr>
      <w:r w:rsidRPr="00B17C7F">
        <w:rPr>
          <w:lang w:val="en-US"/>
        </w:rPr>
        <w:t xml:space="preserve">D40   1. </w:t>
      </w:r>
      <w:proofErr w:type="spellStart"/>
      <w:r w:rsidRPr="00B17C7F">
        <w:rPr>
          <w:lang w:val="en-US"/>
        </w:rPr>
        <w:t>Aina</w:t>
      </w:r>
      <w:proofErr w:type="spellEnd"/>
      <w:r w:rsidRPr="00B17C7F">
        <w:rPr>
          <w:lang w:val="en-US"/>
        </w:rPr>
        <w:t xml:space="preserve"> </w:t>
      </w:r>
      <w:proofErr w:type="spellStart"/>
      <w:r w:rsidRPr="00B17C7F">
        <w:rPr>
          <w:lang w:val="en-US"/>
        </w:rPr>
        <w:t>Rolstad</w:t>
      </w:r>
      <w:proofErr w:type="spellEnd"/>
    </w:p>
    <w:p w:rsidR="00B17C7F" w:rsidRPr="00B17C7F" w:rsidRDefault="00B17C7F" w:rsidP="00B17C7F">
      <w:pPr>
        <w:pStyle w:val="Ingenmellomrom"/>
        <w:ind w:left="708"/>
        <w:rPr>
          <w:lang w:val="en-US"/>
        </w:rPr>
      </w:pPr>
      <w:r w:rsidRPr="00B17C7F">
        <w:rPr>
          <w:lang w:val="en-US"/>
        </w:rPr>
        <w:t xml:space="preserve">D50   1. Tone </w:t>
      </w:r>
      <w:proofErr w:type="spellStart"/>
      <w:r w:rsidRPr="00B17C7F">
        <w:rPr>
          <w:lang w:val="en-US"/>
        </w:rPr>
        <w:t>Slåen</w:t>
      </w:r>
      <w:proofErr w:type="spellEnd"/>
    </w:p>
    <w:p w:rsidR="00B17C7F" w:rsidRPr="00B17C7F" w:rsidRDefault="00B17C7F" w:rsidP="00B17C7F">
      <w:pPr>
        <w:pStyle w:val="Ingenmellomrom"/>
        <w:ind w:left="708"/>
        <w:rPr>
          <w:lang w:val="en-US"/>
        </w:rPr>
      </w:pPr>
      <w:r w:rsidRPr="00B17C7F">
        <w:rPr>
          <w:lang w:val="en-US"/>
        </w:rPr>
        <w:t xml:space="preserve">H17-- 1. </w:t>
      </w:r>
      <w:proofErr w:type="spellStart"/>
      <w:r w:rsidRPr="00B17C7F">
        <w:rPr>
          <w:lang w:val="en-US"/>
        </w:rPr>
        <w:t>Heribert</w:t>
      </w:r>
      <w:proofErr w:type="spellEnd"/>
      <w:r w:rsidRPr="00B17C7F">
        <w:rPr>
          <w:lang w:val="en-US"/>
        </w:rPr>
        <w:t xml:space="preserve"> Kink</w:t>
      </w:r>
    </w:p>
    <w:p w:rsidR="00B17C7F" w:rsidRPr="00B17C7F" w:rsidRDefault="00B17C7F" w:rsidP="00B17C7F">
      <w:pPr>
        <w:pStyle w:val="Ingenmellomrom"/>
        <w:rPr>
          <w:lang w:val="en-US"/>
        </w:rPr>
      </w:pPr>
    </w:p>
    <w:p w:rsidR="00B17C7F" w:rsidRPr="00B17C7F" w:rsidRDefault="00B17C7F" w:rsidP="00B17C7F">
      <w:pPr>
        <w:pStyle w:val="Ingenmellomrom"/>
      </w:pPr>
      <w:r w:rsidRPr="00B17C7F">
        <w:rPr>
          <w:b/>
        </w:rPr>
        <w:t>3) FINN-FRAM-DAGEN</w:t>
      </w:r>
      <w:r w:rsidRPr="00B17C7F">
        <w:t xml:space="preserve"> er </w:t>
      </w:r>
      <w:proofErr w:type="spellStart"/>
      <w:r w:rsidRPr="00B17C7F">
        <w:t>ein</w:t>
      </w:r>
      <w:proofErr w:type="spellEnd"/>
      <w:r w:rsidRPr="00B17C7F">
        <w:t xml:space="preserve"> </w:t>
      </w:r>
      <w:proofErr w:type="spellStart"/>
      <w:r w:rsidRPr="00B17C7F">
        <w:t>friluftsdag</w:t>
      </w:r>
      <w:proofErr w:type="spellEnd"/>
      <w:r w:rsidRPr="00B17C7F">
        <w:t xml:space="preserve"> med fokus på å bli trygg i naturen. Det er </w:t>
      </w:r>
      <w:proofErr w:type="spellStart"/>
      <w:r w:rsidRPr="00B17C7F">
        <w:t>eit</w:t>
      </w:r>
      <w:proofErr w:type="spellEnd"/>
      <w:r w:rsidRPr="00B17C7F">
        <w:t xml:space="preserve"> </w:t>
      </w:r>
      <w:proofErr w:type="spellStart"/>
      <w:r w:rsidRPr="00B17C7F">
        <w:t>landsomfattande</w:t>
      </w:r>
      <w:proofErr w:type="spellEnd"/>
      <w:r w:rsidRPr="00B17C7F">
        <w:t xml:space="preserve"> tiltak. Tormod skilag arrangerte dette for 2.gong i år. Datoen var 1.juni og markerte dermed starten på Tur-O sesongen.    I år sendte vi egen invitasjon til 1.og 2.klasse, og alle som møtte </w:t>
      </w:r>
      <w:proofErr w:type="spellStart"/>
      <w:r w:rsidRPr="00B17C7F">
        <w:t>fekk</w:t>
      </w:r>
      <w:proofErr w:type="spellEnd"/>
      <w:r w:rsidRPr="00B17C7F">
        <w:t xml:space="preserve"> årets tur-O-pose gratis. Det var samlingsplass og start ved </w:t>
      </w:r>
      <w:proofErr w:type="spellStart"/>
      <w:r w:rsidRPr="00B17C7F">
        <w:t>tidtakerbua</w:t>
      </w:r>
      <w:proofErr w:type="spellEnd"/>
      <w:r w:rsidRPr="00B17C7F">
        <w:t xml:space="preserve"> i lysløypa. Vi stilte med mange funksjonærer som ga god veiledning og hjelp med kart og kompass.  Dei som trengte </w:t>
      </w:r>
      <w:proofErr w:type="spellStart"/>
      <w:r w:rsidRPr="00B17C7F">
        <w:t>fekk</w:t>
      </w:r>
      <w:proofErr w:type="spellEnd"/>
      <w:r w:rsidRPr="00B17C7F">
        <w:t xml:space="preserve"> følgje rundt i lysløypa der </w:t>
      </w:r>
      <w:proofErr w:type="spellStart"/>
      <w:r w:rsidRPr="00B17C7F">
        <w:t>postane</w:t>
      </w:r>
      <w:proofErr w:type="spellEnd"/>
      <w:r w:rsidRPr="00B17C7F">
        <w:t xml:space="preserve"> var.  Premie til alle + servering.                                                                                                                                                                                       </w:t>
      </w:r>
    </w:p>
    <w:p w:rsidR="00B17C7F" w:rsidRPr="00B17C7F" w:rsidRDefault="00B17C7F" w:rsidP="00B17C7F">
      <w:pPr>
        <w:pStyle w:val="Ingenmellomrom"/>
      </w:pPr>
    </w:p>
    <w:p w:rsidR="00B17C7F" w:rsidRDefault="00B17C7F">
      <w:pPr>
        <w:rPr>
          <w:b/>
        </w:rPr>
      </w:pPr>
      <w:r>
        <w:rPr>
          <w:b/>
        </w:rPr>
        <w:br w:type="page"/>
      </w:r>
    </w:p>
    <w:p w:rsidR="00B17C7F" w:rsidRDefault="00B17C7F" w:rsidP="00B17C7F">
      <w:pPr>
        <w:pStyle w:val="Ingenmellomrom"/>
        <w:rPr>
          <w:b/>
        </w:rPr>
      </w:pPr>
    </w:p>
    <w:p w:rsidR="00B17C7F" w:rsidRDefault="00B17C7F" w:rsidP="00B17C7F">
      <w:pPr>
        <w:pStyle w:val="Ingenmellomrom"/>
        <w:rPr>
          <w:b/>
        </w:rPr>
      </w:pPr>
    </w:p>
    <w:p w:rsidR="00B17C7F" w:rsidRPr="00B17C7F" w:rsidRDefault="00B17C7F" w:rsidP="00B17C7F">
      <w:pPr>
        <w:pStyle w:val="Ingenmellomrom"/>
      </w:pPr>
      <w:r w:rsidRPr="00B17C7F">
        <w:rPr>
          <w:b/>
        </w:rPr>
        <w:t>4) TUR-ORIENTERING</w:t>
      </w:r>
      <w:r w:rsidRPr="00B17C7F">
        <w:t>: Oppsummering.</w:t>
      </w:r>
    </w:p>
    <w:p w:rsidR="00B17C7F" w:rsidRPr="00B17C7F" w:rsidRDefault="00B17C7F" w:rsidP="00B17C7F">
      <w:pPr>
        <w:pStyle w:val="Ingenmellomrom"/>
      </w:pPr>
      <w:r w:rsidRPr="00B17C7F">
        <w:t xml:space="preserve">Vi har hatt 56 poster totalt utplassert. Det er </w:t>
      </w:r>
      <w:proofErr w:type="spellStart"/>
      <w:proofErr w:type="gramStart"/>
      <w:r w:rsidRPr="00B17C7F">
        <w:t>seld</w:t>
      </w:r>
      <w:proofErr w:type="spellEnd"/>
      <w:r w:rsidRPr="00B17C7F">
        <w:t xml:space="preserve">  89</w:t>
      </w:r>
      <w:proofErr w:type="gramEnd"/>
      <w:r w:rsidRPr="00B17C7F">
        <w:t xml:space="preserve"> konvolutter + 74 ekstra </w:t>
      </w:r>
      <w:proofErr w:type="spellStart"/>
      <w:r w:rsidRPr="00B17C7F">
        <w:t>klyppekort</w:t>
      </w:r>
      <w:proofErr w:type="spellEnd"/>
      <w:r w:rsidRPr="00B17C7F">
        <w:t xml:space="preserve">.  I tillegg er det </w:t>
      </w:r>
      <w:proofErr w:type="spellStart"/>
      <w:r w:rsidRPr="00B17C7F">
        <w:t>seld</w:t>
      </w:r>
      <w:proofErr w:type="spellEnd"/>
      <w:r w:rsidRPr="00B17C7F">
        <w:t xml:space="preserve"> 6 enkeltturer på nett</w:t>
      </w:r>
    </w:p>
    <w:p w:rsidR="00B17C7F" w:rsidRPr="00B17C7F" w:rsidRDefault="00B17C7F" w:rsidP="00B17C7F">
      <w:pPr>
        <w:pStyle w:val="Ingenmellomrom"/>
      </w:pPr>
      <w:r w:rsidRPr="00B17C7F">
        <w:t xml:space="preserve">Det er </w:t>
      </w:r>
      <w:proofErr w:type="spellStart"/>
      <w:r w:rsidRPr="00B17C7F">
        <w:t>gledeleg</w:t>
      </w:r>
      <w:proofErr w:type="spellEnd"/>
      <w:r w:rsidRPr="00B17C7F">
        <w:t xml:space="preserve"> å sjå at opplegget stadig fenger </w:t>
      </w:r>
      <w:proofErr w:type="gramStart"/>
      <w:r w:rsidRPr="00B17C7F">
        <w:t>nye  som</w:t>
      </w:r>
      <w:proofErr w:type="gramEnd"/>
      <w:r w:rsidRPr="00B17C7F">
        <w:t xml:space="preserve"> finn ut at dette er </w:t>
      </w:r>
      <w:proofErr w:type="spellStart"/>
      <w:r w:rsidRPr="00B17C7F">
        <w:t>ein</w:t>
      </w:r>
      <w:proofErr w:type="spellEnd"/>
      <w:r w:rsidRPr="00B17C7F">
        <w:t xml:space="preserve"> fin aktivitet for heile familien.</w:t>
      </w:r>
    </w:p>
    <w:p w:rsidR="00B17C7F" w:rsidRPr="00B17C7F" w:rsidRDefault="00B17C7F" w:rsidP="00B17C7F">
      <w:r w:rsidRPr="00B17C7F">
        <w:t xml:space="preserve">Det var innlevert 71 </w:t>
      </w:r>
      <w:proofErr w:type="spellStart"/>
      <w:r w:rsidRPr="00B17C7F">
        <w:t>klyppekort</w:t>
      </w:r>
      <w:proofErr w:type="spellEnd"/>
      <w:r w:rsidRPr="00B17C7F">
        <w:t xml:space="preserve"> i år og blant </w:t>
      </w:r>
      <w:proofErr w:type="spellStart"/>
      <w:r w:rsidRPr="00B17C7F">
        <w:t>desse</w:t>
      </w:r>
      <w:proofErr w:type="spellEnd"/>
      <w:r w:rsidRPr="00B17C7F">
        <w:t xml:space="preserve"> vart det </w:t>
      </w:r>
      <w:proofErr w:type="spellStart"/>
      <w:r w:rsidRPr="00B17C7F">
        <w:t>trekt</w:t>
      </w:r>
      <w:proofErr w:type="spellEnd"/>
      <w:r w:rsidRPr="00B17C7F">
        <w:t xml:space="preserve"> 3 gavekort a' kr 500.                                                                            Vinnere vart: Ingrid Slettmoen, Sigrid </w:t>
      </w:r>
      <w:proofErr w:type="spellStart"/>
      <w:r w:rsidRPr="00B17C7F">
        <w:t>Taarud</w:t>
      </w:r>
      <w:proofErr w:type="spellEnd"/>
      <w:r w:rsidRPr="00B17C7F">
        <w:t xml:space="preserve"> </w:t>
      </w:r>
      <w:proofErr w:type="spellStart"/>
      <w:r w:rsidRPr="00B17C7F">
        <w:t>Hølmo</w:t>
      </w:r>
      <w:proofErr w:type="spellEnd"/>
      <w:r w:rsidRPr="00B17C7F">
        <w:t xml:space="preserve"> og Marcus </w:t>
      </w:r>
      <w:proofErr w:type="spellStart"/>
      <w:r w:rsidRPr="00B17C7F">
        <w:t>Myromslien</w:t>
      </w:r>
      <w:proofErr w:type="spellEnd"/>
    </w:p>
    <w:p w:rsidR="00B17C7F" w:rsidRDefault="00B17C7F" w:rsidP="00B17C7F">
      <w:pPr>
        <w:pStyle w:val="Ingenmellomrom"/>
        <w:rPr>
          <w:b/>
        </w:rPr>
      </w:pPr>
    </w:p>
    <w:p w:rsidR="00B17C7F" w:rsidRPr="00B17C7F" w:rsidRDefault="00B17C7F" w:rsidP="00B17C7F">
      <w:pPr>
        <w:pStyle w:val="Ingenmellomrom"/>
      </w:pPr>
      <w:r w:rsidRPr="00B17C7F">
        <w:rPr>
          <w:b/>
        </w:rPr>
        <w:t>5) UKENS POST</w:t>
      </w:r>
      <w:r w:rsidRPr="00B17C7F">
        <w:t>: Fellesturer med kjentmenn. Besøker "vanlige" poster + poster med historisk tilknytning. Totalt er det 10 turer i løpet av sesongen. Vi avslutter turene med kveldsmat og kaffe/</w:t>
      </w:r>
      <w:proofErr w:type="spellStart"/>
      <w:r w:rsidRPr="00B17C7F">
        <w:t>saft.Den</w:t>
      </w:r>
      <w:proofErr w:type="spellEnd"/>
      <w:r w:rsidRPr="00B17C7F">
        <w:t xml:space="preserve"> planlagte avslutningsturen til Heimdalshø måtte avlyses </w:t>
      </w:r>
      <w:proofErr w:type="spellStart"/>
      <w:r w:rsidRPr="00B17C7F">
        <w:t>pga</w:t>
      </w:r>
      <w:proofErr w:type="spellEnd"/>
      <w:r w:rsidRPr="00B17C7F">
        <w:t xml:space="preserve"> stri vind med vannrett regn og snø på toppen. På klubbkvelden vart det </w:t>
      </w:r>
      <w:proofErr w:type="spellStart"/>
      <w:r w:rsidRPr="00B17C7F">
        <w:t>trekt</w:t>
      </w:r>
      <w:proofErr w:type="spellEnd"/>
      <w:r w:rsidRPr="00B17C7F">
        <w:t xml:space="preserve"> 2 gavekort a' 250.   </w:t>
      </w:r>
    </w:p>
    <w:p w:rsidR="00B17C7F" w:rsidRPr="00B17C7F" w:rsidRDefault="00B17C7F" w:rsidP="00B17C7F">
      <w:pPr>
        <w:pStyle w:val="Ingenmellomrom"/>
      </w:pPr>
      <w:r w:rsidRPr="00B17C7F">
        <w:t xml:space="preserve">Vinner: Åse Sæther og Åse </w:t>
      </w:r>
      <w:proofErr w:type="gramStart"/>
      <w:r w:rsidRPr="00B17C7F">
        <w:t>Letrud  Og</w:t>
      </w:r>
      <w:proofErr w:type="gramEnd"/>
      <w:r w:rsidRPr="00B17C7F">
        <w:t xml:space="preserve"> ekstrapremie som Magnus Lillebråten vant</w:t>
      </w:r>
    </w:p>
    <w:p w:rsidR="00B17C7F" w:rsidRPr="00B17C7F" w:rsidRDefault="00B17C7F" w:rsidP="00B17C7F">
      <w:pPr>
        <w:pStyle w:val="Ingenmellomrom"/>
      </w:pPr>
    </w:p>
    <w:p w:rsidR="00B17C7F" w:rsidRDefault="00B17C7F" w:rsidP="00B17C7F">
      <w:r w:rsidRPr="00B17C7F">
        <w:rPr>
          <w:b/>
        </w:rPr>
        <w:t xml:space="preserve">6) </w:t>
      </w:r>
      <w:proofErr w:type="gramStart"/>
      <w:r w:rsidRPr="00B17C7F">
        <w:rPr>
          <w:b/>
        </w:rPr>
        <w:t>GEOCACH</w:t>
      </w:r>
      <w:r w:rsidRPr="00B17C7F">
        <w:t xml:space="preserve">:   </w:t>
      </w:r>
      <w:proofErr w:type="gramEnd"/>
      <w:r w:rsidRPr="00B17C7F">
        <w:t xml:space="preserve">Som </w:t>
      </w:r>
      <w:proofErr w:type="spellStart"/>
      <w:r w:rsidRPr="00B17C7F">
        <w:t>eit</w:t>
      </w:r>
      <w:proofErr w:type="spellEnd"/>
      <w:r w:rsidRPr="00B17C7F">
        <w:t xml:space="preserve">  prøveprosjekt </w:t>
      </w:r>
      <w:proofErr w:type="spellStart"/>
      <w:r w:rsidRPr="00B17C7F">
        <w:t>vart</w:t>
      </w:r>
      <w:proofErr w:type="spellEnd"/>
      <w:r w:rsidRPr="00B17C7F">
        <w:t xml:space="preserve"> det satt ut 4 poster. Ganske fort vart den eine borte. Det var kun 3 som leverte inn beviset på at </w:t>
      </w:r>
      <w:proofErr w:type="spellStart"/>
      <w:r w:rsidRPr="00B17C7F">
        <w:t>dei</w:t>
      </w:r>
      <w:proofErr w:type="spellEnd"/>
      <w:r w:rsidRPr="00B17C7F">
        <w:t xml:space="preserve"> hadde </w:t>
      </w:r>
      <w:proofErr w:type="spellStart"/>
      <w:r w:rsidRPr="00B17C7F">
        <w:t>vore</w:t>
      </w:r>
      <w:proofErr w:type="spellEnd"/>
      <w:r w:rsidRPr="00B17C7F">
        <w:t xml:space="preserve"> der. Det var Ingrid Haugen, Kjersti </w:t>
      </w:r>
      <w:proofErr w:type="spellStart"/>
      <w:r w:rsidRPr="00B17C7F">
        <w:t>Bårdvik</w:t>
      </w:r>
      <w:proofErr w:type="spellEnd"/>
      <w:r w:rsidRPr="00B17C7F">
        <w:t xml:space="preserve"> og Eva </w:t>
      </w:r>
      <w:proofErr w:type="spellStart"/>
      <w:r w:rsidRPr="00B17C7F">
        <w:t>Bekkum</w:t>
      </w:r>
      <w:proofErr w:type="spellEnd"/>
      <w:r w:rsidRPr="00B17C7F">
        <w:t xml:space="preserve">. Alle tre </w:t>
      </w:r>
      <w:proofErr w:type="spellStart"/>
      <w:r w:rsidRPr="00B17C7F">
        <w:t>fekk</w:t>
      </w:r>
      <w:proofErr w:type="spellEnd"/>
      <w:r w:rsidRPr="00B17C7F">
        <w:t xml:space="preserve"> skei, både til inne og </w:t>
      </w:r>
      <w:proofErr w:type="spellStart"/>
      <w:r w:rsidRPr="00B17C7F">
        <w:t>utebruk</w:t>
      </w:r>
      <w:proofErr w:type="spellEnd"/>
      <w:r w:rsidRPr="00B17C7F">
        <w:t xml:space="preserve">......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B17C7F">
        <w:t>Geocach</w:t>
      </w:r>
      <w:proofErr w:type="spellEnd"/>
      <w:r w:rsidRPr="00B17C7F">
        <w:t xml:space="preserve"> er veldig </w:t>
      </w:r>
      <w:proofErr w:type="spellStart"/>
      <w:r w:rsidRPr="00B17C7F">
        <w:t>spennande</w:t>
      </w:r>
      <w:proofErr w:type="spellEnd"/>
      <w:r w:rsidRPr="00B17C7F">
        <w:t xml:space="preserve"> og finnes over heile verda, så det må vi lære </w:t>
      </w:r>
      <w:proofErr w:type="spellStart"/>
      <w:r w:rsidRPr="00B17C7F">
        <w:t>meir</w:t>
      </w:r>
      <w:proofErr w:type="spellEnd"/>
      <w:r w:rsidRPr="00B17C7F">
        <w:t xml:space="preserve"> om........</w:t>
      </w:r>
    </w:p>
    <w:p w:rsidR="00B17C7F" w:rsidRPr="00B17C7F" w:rsidRDefault="00B17C7F" w:rsidP="00B17C7F"/>
    <w:p w:rsidR="00B17C7F" w:rsidRPr="00B17C7F" w:rsidRDefault="00B17C7F" w:rsidP="00B17C7F">
      <w:pPr>
        <w:pStyle w:val="Ingenmellomrom"/>
      </w:pPr>
      <w:r w:rsidRPr="00B17C7F">
        <w:rPr>
          <w:b/>
        </w:rPr>
        <w:t>7) Tur-O</w:t>
      </w:r>
      <w:r>
        <w:t>:</w:t>
      </w:r>
      <w:r w:rsidRPr="00B17C7F">
        <w:t xml:space="preserve"> I</w:t>
      </w:r>
      <w:r w:rsidRPr="00B17C7F">
        <w:t xml:space="preserve"> år var </w:t>
      </w:r>
      <w:proofErr w:type="gramStart"/>
      <w:r w:rsidRPr="00B17C7F">
        <w:t>det  det</w:t>
      </w:r>
      <w:proofErr w:type="gramEnd"/>
      <w:r w:rsidRPr="00B17C7F">
        <w:t xml:space="preserve"> 7 </w:t>
      </w:r>
      <w:proofErr w:type="spellStart"/>
      <w:r w:rsidRPr="00B17C7F">
        <w:t>stk</w:t>
      </w:r>
      <w:proofErr w:type="spellEnd"/>
      <w:r w:rsidRPr="00B17C7F">
        <w:t xml:space="preserve"> som hadde klypt alle 56 </w:t>
      </w:r>
      <w:proofErr w:type="spellStart"/>
      <w:r w:rsidRPr="00B17C7F">
        <w:t>postane</w:t>
      </w:r>
      <w:proofErr w:type="spellEnd"/>
      <w:r w:rsidRPr="00B17C7F">
        <w:t xml:space="preserve">  på Tur-O.     Alle </w:t>
      </w:r>
      <w:proofErr w:type="spellStart"/>
      <w:r w:rsidRPr="00B17C7F">
        <w:t>desse</w:t>
      </w:r>
      <w:proofErr w:type="spellEnd"/>
      <w:r w:rsidRPr="00B17C7F">
        <w:t xml:space="preserve"> får gratis pose neste år.</w:t>
      </w:r>
    </w:p>
    <w:p w:rsidR="00B17C7F" w:rsidRPr="00B17C7F" w:rsidRDefault="00B17C7F" w:rsidP="00B17C7F">
      <w:pPr>
        <w:pStyle w:val="Ingenmellomrom"/>
      </w:pPr>
    </w:p>
    <w:p w:rsidR="00B17C7F" w:rsidRPr="00B17C7F" w:rsidRDefault="00B17C7F" w:rsidP="00B17C7F">
      <w:pPr>
        <w:pStyle w:val="Ingenmellomrom"/>
      </w:pPr>
      <w:r w:rsidRPr="00B17C7F">
        <w:rPr>
          <w:b/>
        </w:rPr>
        <w:t xml:space="preserve">8) </w:t>
      </w:r>
      <w:r w:rsidRPr="00B17C7F">
        <w:rPr>
          <w:b/>
        </w:rPr>
        <w:t>Gateløp</w:t>
      </w:r>
      <w:r>
        <w:t xml:space="preserve">: </w:t>
      </w:r>
      <w:r w:rsidRPr="00B17C7F">
        <w:t xml:space="preserve">Det var </w:t>
      </w:r>
      <w:proofErr w:type="spellStart"/>
      <w:r w:rsidRPr="00B17C7F">
        <w:t>tidleg</w:t>
      </w:r>
      <w:proofErr w:type="spellEnd"/>
      <w:r w:rsidRPr="00B17C7F">
        <w:t xml:space="preserve"> bart og vi kribla etter å ta fatt på utesesongen, derfor </w:t>
      </w:r>
      <w:r w:rsidRPr="00B17C7F">
        <w:t>ble</w:t>
      </w:r>
      <w:r w:rsidRPr="00B17C7F">
        <w:t xml:space="preserve"> det </w:t>
      </w:r>
      <w:r w:rsidRPr="00B17C7F">
        <w:t>arrangert Orientering</w:t>
      </w:r>
      <w:r w:rsidRPr="00B17C7F">
        <w:t xml:space="preserve">/gateløp i vår. Totalt 3 løp før terrengløpet starta. </w:t>
      </w:r>
    </w:p>
    <w:p w:rsidR="00B17C7F" w:rsidRPr="00B17C7F" w:rsidRDefault="00B17C7F" w:rsidP="00B17C7F">
      <w:pPr>
        <w:pStyle w:val="Ingenmellomrom"/>
      </w:pPr>
    </w:p>
    <w:p w:rsidR="00B17C7F" w:rsidRPr="00B17C7F" w:rsidRDefault="00B17C7F" w:rsidP="00B17C7F">
      <w:pPr>
        <w:pStyle w:val="Ingenmellomrom"/>
      </w:pPr>
      <w:r w:rsidRPr="00B17C7F">
        <w:rPr>
          <w:b/>
        </w:rPr>
        <w:t xml:space="preserve">9) </w:t>
      </w:r>
      <w:proofErr w:type="spellStart"/>
      <w:r w:rsidRPr="00B17C7F">
        <w:rPr>
          <w:b/>
        </w:rPr>
        <w:t>Byfesten</w:t>
      </w:r>
      <w:proofErr w:type="spellEnd"/>
      <w:r>
        <w:t xml:space="preserve">: </w:t>
      </w:r>
      <w:r w:rsidRPr="00B17C7F">
        <w:t xml:space="preserve">Vi hadde stand i </w:t>
      </w:r>
      <w:proofErr w:type="spellStart"/>
      <w:r w:rsidRPr="00B17C7F">
        <w:t>Kåja</w:t>
      </w:r>
      <w:proofErr w:type="spellEnd"/>
      <w:r w:rsidRPr="00B17C7F">
        <w:t xml:space="preserve"> på </w:t>
      </w:r>
      <w:proofErr w:type="spellStart"/>
      <w:r w:rsidRPr="00B17C7F">
        <w:t>byfesten</w:t>
      </w:r>
      <w:proofErr w:type="spellEnd"/>
      <w:r w:rsidRPr="00B17C7F">
        <w:t xml:space="preserve"> i august der vi la opp ei enkel O-løype</w:t>
      </w:r>
    </w:p>
    <w:p w:rsidR="00B17C7F" w:rsidRPr="00B17C7F" w:rsidRDefault="00B17C7F" w:rsidP="00B17C7F">
      <w:pPr>
        <w:pStyle w:val="Ingenmellomrom"/>
      </w:pPr>
    </w:p>
    <w:p w:rsidR="00B17C7F" w:rsidRDefault="00B17C7F" w:rsidP="00B17C7F">
      <w:r w:rsidRPr="00B17C7F">
        <w:t xml:space="preserve">Takk til alle som deltok på </w:t>
      </w:r>
      <w:proofErr w:type="spellStart"/>
      <w:r w:rsidRPr="00B17C7F">
        <w:t>eit</w:t>
      </w:r>
      <w:proofErr w:type="spellEnd"/>
      <w:r w:rsidRPr="00B17C7F">
        <w:t xml:space="preserve"> eller anna av det Tormod hadde å by på. Kom gjerne med innspill til plasser vi bør bruke for Tur-O og Ukens post.                                                                                                                                                                           </w:t>
      </w:r>
      <w:r>
        <w:t xml:space="preserve">                              </w:t>
      </w:r>
    </w:p>
    <w:p w:rsidR="00B17C7F" w:rsidRDefault="00B17C7F" w:rsidP="00B17C7F">
      <w:proofErr w:type="spellStart"/>
      <w:r w:rsidRPr="00B17C7F">
        <w:t>Ein</w:t>
      </w:r>
      <w:proofErr w:type="spellEnd"/>
      <w:r w:rsidRPr="00B17C7F">
        <w:t xml:space="preserve"> STOR TAKK til dugnadsgjengen som alltid stiller opp!!  Uten hjelp fra dere hadde vi </w:t>
      </w:r>
      <w:proofErr w:type="spellStart"/>
      <w:r w:rsidRPr="00B17C7F">
        <w:t>ikkje</w:t>
      </w:r>
      <w:proofErr w:type="spellEnd"/>
      <w:r w:rsidRPr="00B17C7F">
        <w:t xml:space="preserve"> fått til O-aktivitet.    </w:t>
      </w:r>
    </w:p>
    <w:p w:rsidR="00B17C7F" w:rsidRPr="00B17C7F" w:rsidRDefault="00B17C7F" w:rsidP="00B17C7F"/>
    <w:p w:rsidR="00B17C7F" w:rsidRPr="00B17C7F" w:rsidRDefault="00B17C7F" w:rsidP="00B17C7F">
      <w:pPr>
        <w:rPr>
          <w:i/>
        </w:rPr>
      </w:pPr>
      <w:r w:rsidRPr="00B17C7F">
        <w:rPr>
          <w:i/>
        </w:rPr>
        <w:t>Tove Lillebråten, oppmann O-gruppa</w:t>
      </w:r>
    </w:p>
    <w:p w:rsidR="00B17C7F" w:rsidRPr="00B17C7F" w:rsidRDefault="00B17C7F">
      <w:pPr>
        <w:rPr>
          <w:rFonts w:cs="Arial"/>
        </w:rPr>
      </w:pPr>
    </w:p>
    <w:p w:rsidR="00A25195" w:rsidRPr="00A25195" w:rsidRDefault="00A25195" w:rsidP="00A25195">
      <w:pPr>
        <w:rPr>
          <w:rFonts w:cs="Arial"/>
        </w:rPr>
      </w:pPr>
    </w:p>
    <w:sectPr w:rsidR="00A25195" w:rsidRPr="00A25195" w:rsidSect="00A60B22">
      <w:headerReference w:type="default" r:id="rId6"/>
      <w:footerReference w:type="default" r:id="rId7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26E" w:rsidRDefault="00EF726E" w:rsidP="009C3CEC">
      <w:pPr>
        <w:spacing w:after="0"/>
      </w:pPr>
      <w:r>
        <w:separator/>
      </w:r>
    </w:p>
  </w:endnote>
  <w:endnote w:type="continuationSeparator" w:id="0">
    <w:p w:rsidR="00EF726E" w:rsidRDefault="00EF726E" w:rsidP="009C3C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B22" w:rsidRPr="00A60B22" w:rsidRDefault="00A60B22">
    <w:pPr>
      <w:pStyle w:val="Bunntekst"/>
      <w:jc w:val="right"/>
      <w:rPr>
        <w:color w:val="374D93"/>
      </w:rPr>
    </w:pPr>
    <w:proofErr w:type="gramStart"/>
    <w:r w:rsidRPr="00A60B22">
      <w:rPr>
        <w:color w:val="374D93"/>
        <w:sz w:val="20"/>
        <w:szCs w:val="20"/>
      </w:rPr>
      <w:t>side</w:t>
    </w:r>
    <w:proofErr w:type="gramEnd"/>
    <w:r w:rsidRPr="00A60B22">
      <w:rPr>
        <w:color w:val="374D93"/>
        <w:sz w:val="20"/>
        <w:szCs w:val="20"/>
      </w:rPr>
      <w:t xml:space="preserve"> </w:t>
    </w:r>
    <w:r w:rsidR="00A00F48" w:rsidRPr="00A60B22">
      <w:rPr>
        <w:color w:val="374D93"/>
        <w:sz w:val="20"/>
        <w:szCs w:val="20"/>
      </w:rPr>
      <w:fldChar w:fldCharType="begin"/>
    </w:r>
    <w:r w:rsidRPr="00A60B22">
      <w:rPr>
        <w:color w:val="374D93"/>
        <w:sz w:val="20"/>
        <w:szCs w:val="20"/>
      </w:rPr>
      <w:instrText>PAGE  \* Arabic</w:instrText>
    </w:r>
    <w:r w:rsidR="00A00F48" w:rsidRPr="00A60B22">
      <w:rPr>
        <w:color w:val="374D93"/>
        <w:sz w:val="20"/>
        <w:szCs w:val="20"/>
      </w:rPr>
      <w:fldChar w:fldCharType="separate"/>
    </w:r>
    <w:r w:rsidR="00B17C7F">
      <w:rPr>
        <w:noProof/>
        <w:color w:val="374D93"/>
        <w:sz w:val="20"/>
        <w:szCs w:val="20"/>
      </w:rPr>
      <w:t>2</w:t>
    </w:r>
    <w:r w:rsidR="00A00F48" w:rsidRPr="00A60B22">
      <w:rPr>
        <w:color w:val="374D93"/>
        <w:sz w:val="20"/>
        <w:szCs w:val="20"/>
      </w:rPr>
      <w:fldChar w:fldCharType="end"/>
    </w:r>
  </w:p>
  <w:p w:rsidR="00A60B22" w:rsidRDefault="00A60B2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26E" w:rsidRDefault="00EF726E" w:rsidP="009C3CEC">
      <w:pPr>
        <w:spacing w:after="0"/>
      </w:pPr>
      <w:r>
        <w:separator/>
      </w:r>
    </w:p>
  </w:footnote>
  <w:footnote w:type="continuationSeparator" w:id="0">
    <w:p w:rsidR="00EF726E" w:rsidRDefault="00EF726E" w:rsidP="009C3C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CEC" w:rsidRPr="009C3CEC" w:rsidRDefault="00A60B22" w:rsidP="00A60B22">
    <w:pPr>
      <w:pStyle w:val="Topptekst"/>
      <w:jc w:val="center"/>
      <w:rPr>
        <w:rFonts w:ascii="Arial Black" w:hAnsi="Arial Black"/>
        <w:color w:val="374D93"/>
      </w:rPr>
    </w:pPr>
    <w:r w:rsidRPr="00A60B22">
      <w:rPr>
        <w:rFonts w:ascii="Arial Black" w:hAnsi="Arial Black"/>
        <w:noProof/>
        <w:color w:val="374D93"/>
        <w:sz w:val="32"/>
        <w:lang w:eastAsia="nb-N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5187950</wp:posOffset>
          </wp:positionH>
          <wp:positionV relativeFrom="paragraph">
            <wp:posOffset>-144780</wp:posOffset>
          </wp:positionV>
          <wp:extent cx="571500" cy="619760"/>
          <wp:effectExtent l="0" t="0" r="0" b="8890"/>
          <wp:wrapNone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ormod-Skilag-Logo-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61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C3CEC" w:rsidRPr="00A60B22">
      <w:rPr>
        <w:rFonts w:ascii="Arial Black" w:hAnsi="Arial Black"/>
        <w:noProof/>
        <w:color w:val="374D93"/>
        <w:sz w:val="32"/>
        <w:lang w:eastAsia="nb-N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-144145</wp:posOffset>
          </wp:positionV>
          <wp:extent cx="571500" cy="620078"/>
          <wp:effectExtent l="0" t="0" r="0" b="8890"/>
          <wp:wrapNone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ormod-Skilag-Logo-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6200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C3CEC" w:rsidRPr="00A60B22">
      <w:rPr>
        <w:rFonts w:ascii="Arial Black" w:hAnsi="Arial Black"/>
        <w:color w:val="374D93"/>
        <w:sz w:val="32"/>
      </w:rPr>
      <w:t>Tormod Skilag</w:t>
    </w:r>
  </w:p>
  <w:p w:rsidR="009C3CEC" w:rsidRDefault="00A60B22" w:rsidP="00A60B22">
    <w:pPr>
      <w:pStyle w:val="Topptekst"/>
      <w:tabs>
        <w:tab w:val="clear" w:pos="4536"/>
        <w:tab w:val="left" w:pos="1305"/>
        <w:tab w:val="center" w:pos="4535"/>
      </w:tabs>
      <w:rPr>
        <w:i/>
      </w:rPr>
    </w:pPr>
    <w:r>
      <w:rPr>
        <w:i/>
      </w:rPr>
      <w:tab/>
    </w:r>
    <w:r>
      <w:rPr>
        <w:i/>
      </w:rPr>
      <w:tab/>
    </w:r>
    <w:r w:rsidR="00BB3F56" w:rsidRPr="00A60B22">
      <w:rPr>
        <w:i/>
        <w:sz w:val="20"/>
      </w:rPr>
      <w:t>http://www.tormodskilag.no</w:t>
    </w:r>
  </w:p>
  <w:p w:rsidR="00BB3F56" w:rsidRPr="00A60B22" w:rsidRDefault="00BB3F56" w:rsidP="00A60B22">
    <w:pPr>
      <w:pStyle w:val="Topptekst"/>
      <w:pBdr>
        <w:bottom w:val="single" w:sz="6" w:space="1" w:color="auto"/>
      </w:pBdr>
      <w:jc w:val="center"/>
      <w:rPr>
        <w:i/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8D9"/>
    <w:rsid w:val="002A3DB2"/>
    <w:rsid w:val="002C19DE"/>
    <w:rsid w:val="002E1330"/>
    <w:rsid w:val="00323FEC"/>
    <w:rsid w:val="00345172"/>
    <w:rsid w:val="003B5972"/>
    <w:rsid w:val="003B5DE0"/>
    <w:rsid w:val="003C239D"/>
    <w:rsid w:val="004A6E04"/>
    <w:rsid w:val="00542DC4"/>
    <w:rsid w:val="005A1C1F"/>
    <w:rsid w:val="00611B33"/>
    <w:rsid w:val="006340C3"/>
    <w:rsid w:val="006815FE"/>
    <w:rsid w:val="006D1DCA"/>
    <w:rsid w:val="006F5EA3"/>
    <w:rsid w:val="00753C40"/>
    <w:rsid w:val="00770219"/>
    <w:rsid w:val="007728E1"/>
    <w:rsid w:val="007E455A"/>
    <w:rsid w:val="00821CD9"/>
    <w:rsid w:val="00825261"/>
    <w:rsid w:val="00960D00"/>
    <w:rsid w:val="009C3CEC"/>
    <w:rsid w:val="00A00F48"/>
    <w:rsid w:val="00A25195"/>
    <w:rsid w:val="00A60B22"/>
    <w:rsid w:val="00B14353"/>
    <w:rsid w:val="00B17C7F"/>
    <w:rsid w:val="00BB3F56"/>
    <w:rsid w:val="00C51779"/>
    <w:rsid w:val="00C869CF"/>
    <w:rsid w:val="00CC6322"/>
    <w:rsid w:val="00D34959"/>
    <w:rsid w:val="00D94A60"/>
    <w:rsid w:val="00DD68D9"/>
    <w:rsid w:val="00DF029A"/>
    <w:rsid w:val="00EF726E"/>
    <w:rsid w:val="00F77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90BB3E-03AE-4BA9-914D-50377E0A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0C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C3CEC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9C3CEC"/>
  </w:style>
  <w:style w:type="paragraph" w:styleId="Bunntekst">
    <w:name w:val="footer"/>
    <w:basedOn w:val="Normal"/>
    <w:link w:val="BunntekstTegn"/>
    <w:uiPriority w:val="99"/>
    <w:unhideWhenUsed/>
    <w:rsid w:val="009C3CEC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9C3CEC"/>
  </w:style>
  <w:style w:type="character" w:styleId="Hyperkobling">
    <w:name w:val="Hyperlink"/>
    <w:basedOn w:val="Standardskriftforavsnitt"/>
    <w:uiPriority w:val="99"/>
    <w:unhideWhenUsed/>
    <w:rsid w:val="00BB3F56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0B2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0B22"/>
    <w:rPr>
      <w:rFonts w:ascii="Segoe UI" w:hAnsi="Segoe UI" w:cs="Segoe UI"/>
      <w:sz w:val="18"/>
      <w:szCs w:val="18"/>
    </w:rPr>
  </w:style>
  <w:style w:type="paragraph" w:styleId="Ingenmellomrom">
    <w:name w:val="No Spacing"/>
    <w:uiPriority w:val="1"/>
    <w:qFormat/>
    <w:rsid w:val="00B17C7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nnar\Documents\Tormod%20Skilag\Brevmal%20Tormod%20skilag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Brevmal Tormod skilag.dotx</Template>
  <TotalTime>7</TotalTime>
  <Pages>2</Pages>
  <Words>697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Gunnar</dc:creator>
  <cp:lastModifiedBy>Erlend</cp:lastModifiedBy>
  <cp:revision>3</cp:revision>
  <cp:lastPrinted>2014-04-01T21:03:00Z</cp:lastPrinted>
  <dcterms:created xsi:type="dcterms:W3CDTF">2015-04-09T07:45:00Z</dcterms:created>
  <dcterms:modified xsi:type="dcterms:W3CDTF">2015-04-09T07:53:00Z</dcterms:modified>
</cp:coreProperties>
</file>