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9CF" w:rsidRPr="00B14353" w:rsidRDefault="00C869CF" w:rsidP="00C869CF">
      <w:pPr>
        <w:rPr>
          <w:b/>
          <w:sz w:val="24"/>
          <w:szCs w:val="44"/>
        </w:rPr>
      </w:pPr>
    </w:p>
    <w:p w:rsidR="00C869CF" w:rsidRPr="00C869CF" w:rsidRDefault="00C869CF" w:rsidP="00C869CF">
      <w:pPr>
        <w:rPr>
          <w:b/>
          <w:sz w:val="44"/>
          <w:szCs w:val="44"/>
        </w:rPr>
      </w:pPr>
      <w:r w:rsidRPr="00C869CF">
        <w:rPr>
          <w:b/>
          <w:sz w:val="44"/>
          <w:szCs w:val="44"/>
        </w:rPr>
        <w:t>Årsmeld</w:t>
      </w:r>
      <w:r w:rsidRPr="00C869CF">
        <w:rPr>
          <w:b/>
          <w:sz w:val="44"/>
          <w:szCs w:val="44"/>
        </w:rPr>
        <w:t>ing for langrenn sesongen 2014/15</w:t>
      </w:r>
    </w:p>
    <w:p w:rsidR="00C869CF" w:rsidRPr="00C869CF" w:rsidRDefault="00C869CF" w:rsidP="00C869CF">
      <w:pPr>
        <w:jc w:val="center"/>
      </w:pPr>
    </w:p>
    <w:p w:rsidR="00C869CF" w:rsidRDefault="00C869CF" w:rsidP="00C869CF">
      <w:r w:rsidRPr="00C869CF">
        <w:t>Vintersesongen er over og langrenns gruppa kan se tilbake på en meget aktiv og fin sesong med mange fine resultater.</w:t>
      </w:r>
    </w:p>
    <w:p w:rsidR="00C869CF" w:rsidRPr="00C869CF" w:rsidRDefault="00C869CF" w:rsidP="00C869CF">
      <w:pPr>
        <w:rPr>
          <w:b/>
          <w:sz w:val="32"/>
          <w:szCs w:val="32"/>
        </w:rPr>
      </w:pPr>
      <w:r w:rsidRPr="00C869CF">
        <w:rPr>
          <w:b/>
          <w:sz w:val="32"/>
          <w:szCs w:val="32"/>
        </w:rPr>
        <w:t>Trening</w:t>
      </w:r>
    </w:p>
    <w:p w:rsidR="00C869CF" w:rsidRDefault="00C869CF" w:rsidP="00C869CF">
      <w:r w:rsidRPr="00C869CF">
        <w:t>Sommeren 2014 hadde ingen felles organisert rulleskitreninger, men flere bru</w:t>
      </w:r>
      <w:r>
        <w:t>kte skiene flittig. Barmarkstre</w:t>
      </w:r>
      <w:r w:rsidRPr="00C869CF">
        <w:t xml:space="preserve">ningen ble gjennomført i fra </w:t>
      </w:r>
      <w:proofErr w:type="spellStart"/>
      <w:r w:rsidRPr="00C869CF">
        <w:t>Barhaug</w:t>
      </w:r>
      <w:proofErr w:type="spellEnd"/>
      <w:r w:rsidRPr="00C869CF">
        <w:t xml:space="preserve"> som tidligere. Treninga ute på ski er vel det som vi har lykkes best med i vinter. Meget stor deltagelse med opp mot 50 deltagere. Treningene er gjennomført i egen Lysløype og en del på Gålå. Kim Erik Moen og Kenneth </w:t>
      </w:r>
      <w:proofErr w:type="spellStart"/>
      <w:r w:rsidRPr="00C869CF">
        <w:t>Anderstuen</w:t>
      </w:r>
      <w:proofErr w:type="spellEnd"/>
      <w:r w:rsidRPr="00C869CF">
        <w:t xml:space="preserve"> har tatt seg av de minste og Axel P</w:t>
      </w:r>
      <w:r>
        <w:t>.</w:t>
      </w:r>
      <w:r w:rsidRPr="00C869CF">
        <w:t xml:space="preserve"> </w:t>
      </w:r>
      <w:proofErr w:type="spellStart"/>
      <w:r w:rsidRPr="00C869CF">
        <w:t>Kongsli</w:t>
      </w:r>
      <w:proofErr w:type="spellEnd"/>
      <w:r w:rsidRPr="00C869CF">
        <w:t xml:space="preserve"> og Jan P</w:t>
      </w:r>
      <w:r>
        <w:t>.</w:t>
      </w:r>
      <w:r w:rsidRPr="00C869CF">
        <w:t xml:space="preserve"> Eide har trent de eldste med flere støttespillere. Stor takk til </w:t>
      </w:r>
      <w:proofErr w:type="spellStart"/>
      <w:r w:rsidRPr="00C869CF">
        <w:t>trenerene</w:t>
      </w:r>
      <w:proofErr w:type="spellEnd"/>
      <w:r w:rsidRPr="00C869CF">
        <w:t>.</w:t>
      </w:r>
    </w:p>
    <w:p w:rsidR="00C869CF" w:rsidRPr="00C869CF" w:rsidRDefault="00C869CF" w:rsidP="00C869CF">
      <w:pPr>
        <w:rPr>
          <w:b/>
          <w:sz w:val="32"/>
          <w:szCs w:val="32"/>
        </w:rPr>
      </w:pPr>
      <w:r w:rsidRPr="00C869CF">
        <w:rPr>
          <w:b/>
          <w:sz w:val="32"/>
          <w:szCs w:val="32"/>
        </w:rPr>
        <w:t>Karusellrenn</w:t>
      </w:r>
    </w:p>
    <w:p w:rsidR="00C869CF" w:rsidRDefault="00C869CF" w:rsidP="00C869CF">
      <w:r w:rsidRPr="00C869CF">
        <w:t>Vi har i vinter gjennomført 7 renn i lysløypa og 3 felles renn med de andre klubbene i Frons kommunene. Disse ble gjennomført på Gålå. Bra deltagelse, ca. 50-60 på hvert renn nede i bygda. Og så ble vi den beste klubben totalt på fellesrennene. Bra.</w:t>
      </w:r>
    </w:p>
    <w:p w:rsidR="00C869CF" w:rsidRPr="00C869CF" w:rsidRDefault="00C869CF" w:rsidP="00C869CF">
      <w:pPr>
        <w:rPr>
          <w:b/>
          <w:sz w:val="32"/>
          <w:szCs w:val="32"/>
        </w:rPr>
      </w:pPr>
      <w:proofErr w:type="spellStart"/>
      <w:r w:rsidRPr="00C869CF">
        <w:rPr>
          <w:b/>
          <w:sz w:val="32"/>
          <w:szCs w:val="32"/>
        </w:rPr>
        <w:t>Tormodrennet</w:t>
      </w:r>
      <w:proofErr w:type="spellEnd"/>
      <w:r w:rsidRPr="00C869CF">
        <w:rPr>
          <w:b/>
          <w:sz w:val="32"/>
          <w:szCs w:val="32"/>
        </w:rPr>
        <w:t xml:space="preserve"> </w:t>
      </w:r>
    </w:p>
    <w:p w:rsidR="00C869CF" w:rsidRPr="00C869CF" w:rsidRDefault="00C869CF" w:rsidP="00C869CF">
      <w:r w:rsidRPr="00C869CF">
        <w:t>Ble gjennomført i Lysløypa med 52 deltagere. Strålende vær og en fin dag på alle måter.</w:t>
      </w:r>
    </w:p>
    <w:p w:rsidR="00C869CF" w:rsidRPr="00C869CF" w:rsidRDefault="00C869CF" w:rsidP="00C869CF">
      <w:pPr>
        <w:rPr>
          <w:b/>
          <w:sz w:val="32"/>
          <w:szCs w:val="32"/>
        </w:rPr>
      </w:pPr>
      <w:r w:rsidRPr="00C869CF">
        <w:rPr>
          <w:b/>
          <w:sz w:val="32"/>
          <w:szCs w:val="32"/>
        </w:rPr>
        <w:t>GD Cup</w:t>
      </w:r>
    </w:p>
    <w:p w:rsidR="00C869CF" w:rsidRPr="00C869CF" w:rsidRDefault="00C869CF" w:rsidP="00C869CF">
      <w:r w:rsidRPr="00C869CF">
        <w:t>Meget stor deltagelse i fra våre løpere i hele vinter. I mellom 15 og 28 på rennene. Ida Kristine Ringlund fikk en fin 2 plass sammenlagt i cupen. Ellers mange fine plasseringer av flere.</w:t>
      </w:r>
    </w:p>
    <w:p w:rsidR="00C869CF" w:rsidRPr="00C869CF" w:rsidRDefault="00C869CF" w:rsidP="00C869CF">
      <w:pPr>
        <w:rPr>
          <w:b/>
          <w:sz w:val="32"/>
          <w:szCs w:val="32"/>
        </w:rPr>
      </w:pPr>
      <w:r w:rsidRPr="00C869CF">
        <w:rPr>
          <w:b/>
          <w:sz w:val="32"/>
          <w:szCs w:val="32"/>
        </w:rPr>
        <w:t>Gålå Cup</w:t>
      </w:r>
    </w:p>
    <w:p w:rsidR="00C869CF" w:rsidRPr="00C869CF" w:rsidRDefault="00C869CF" w:rsidP="00C869CF">
      <w:pPr>
        <w:rPr>
          <w:lang w:val="nn-NO"/>
        </w:rPr>
      </w:pPr>
      <w:r w:rsidRPr="00C869CF">
        <w:t xml:space="preserve">Her har vi kun hatt to deltagere i vinter. </w:t>
      </w:r>
      <w:r w:rsidRPr="00C869CF">
        <w:rPr>
          <w:lang w:val="nn-NO"/>
        </w:rPr>
        <w:t xml:space="preserve">Ole A Ringlund i G15 og Anna Slåen i J15. Anna vant cupen </w:t>
      </w:r>
      <w:proofErr w:type="spellStart"/>
      <w:r w:rsidRPr="00C869CF">
        <w:rPr>
          <w:lang w:val="nn-NO"/>
        </w:rPr>
        <w:t>sammenlagt</w:t>
      </w:r>
      <w:proofErr w:type="spellEnd"/>
      <w:r w:rsidRPr="00C869CF">
        <w:rPr>
          <w:lang w:val="nn-NO"/>
        </w:rPr>
        <w:t xml:space="preserve"> i  sin årsklasse.</w:t>
      </w:r>
    </w:p>
    <w:p w:rsidR="00C869CF" w:rsidRPr="00C869CF" w:rsidRDefault="00C869CF" w:rsidP="00C869CF">
      <w:pPr>
        <w:rPr>
          <w:b/>
          <w:sz w:val="32"/>
          <w:szCs w:val="32"/>
        </w:rPr>
      </w:pPr>
      <w:r w:rsidRPr="00C869CF">
        <w:rPr>
          <w:b/>
          <w:sz w:val="32"/>
          <w:szCs w:val="32"/>
        </w:rPr>
        <w:t>KM på Gålå</w:t>
      </w:r>
    </w:p>
    <w:p w:rsidR="00C869CF" w:rsidRDefault="00C869CF" w:rsidP="00C869CF">
      <w:r w:rsidRPr="00C869CF">
        <w:rPr>
          <w:lang w:val="nn-NO"/>
        </w:rPr>
        <w:t xml:space="preserve">Tormod gjennomførte KM i klassisk og fristil med stil. </w:t>
      </w:r>
      <w:r>
        <w:t>En kjempe</w:t>
      </w:r>
      <w:r w:rsidRPr="00C869CF">
        <w:t xml:space="preserve">fin </w:t>
      </w:r>
      <w:proofErr w:type="spellStart"/>
      <w:r w:rsidRPr="00C869CF">
        <w:t>skihelg</w:t>
      </w:r>
      <w:proofErr w:type="spellEnd"/>
      <w:r w:rsidRPr="00C869CF">
        <w:t xml:space="preserve"> på Gålå ble gjennomført av oss. Ca. 500 startende totalt. Anna Slåen ble kretsmester begge dagene her i tillegg til KM tittel i sprint på Dombås.</w:t>
      </w:r>
    </w:p>
    <w:p w:rsidR="00C869CF" w:rsidRPr="00C869CF" w:rsidRDefault="00C869CF" w:rsidP="00C869CF"/>
    <w:p w:rsidR="00C869CF" w:rsidRPr="00C869CF" w:rsidRDefault="00C869CF" w:rsidP="00C869CF">
      <w:r w:rsidRPr="00C869CF">
        <w:t>Ellers kan vi nevne at vi har hatt deltagere i Norgescup ved Hanne Grøthe, Hovedlandsrennet, Ungdommens Holmenkollrenn, Birken, Ungdomsbirken og ikke minst Ungdoms stafetten i Holmenkollen. Fin 2 plass til Oppland sitt lag her.</w:t>
      </w:r>
    </w:p>
    <w:p w:rsidR="00C869CF" w:rsidRDefault="00C869CF" w:rsidP="00C869CF"/>
    <w:p w:rsidR="00C869CF" w:rsidRPr="00C869CF" w:rsidRDefault="00C869CF" w:rsidP="00C869CF">
      <w:r w:rsidRPr="00C869CF">
        <w:t>Vil takke alle trenere, foreldre og ikke minst løypekjører Vidar Lillebråten som gjør en fantastisk jobb hele vinteren. Og så har alltid veldig god hjelp av smørere vår Åge Rusten som alltid stiller opp. I vinter har han vært med oss på GD cup, Gålå cup, Hovedlandsrennet og Ungdommens Holmenkollrenn. Tusen takk til Åge.</w:t>
      </w:r>
    </w:p>
    <w:p w:rsidR="00C869CF" w:rsidRPr="00C869CF" w:rsidRDefault="00C869CF" w:rsidP="00C869CF">
      <w:r w:rsidRPr="00C869CF">
        <w:t xml:space="preserve">Vi kan se tilbake på en vinter med større aktivitet </w:t>
      </w:r>
      <w:r w:rsidRPr="00C869CF">
        <w:t>enn</w:t>
      </w:r>
      <w:r w:rsidRPr="00C869CF">
        <w:t xml:space="preserve"> noen gang. BRA.</w:t>
      </w:r>
    </w:p>
    <w:p w:rsidR="00C869CF" w:rsidRPr="00C869CF" w:rsidRDefault="00C869CF" w:rsidP="00C869CF"/>
    <w:p w:rsidR="005A1C1F" w:rsidRPr="00C869CF" w:rsidRDefault="00C869CF">
      <w:r w:rsidRPr="00B14353">
        <w:rPr>
          <w:i/>
        </w:rPr>
        <w:t xml:space="preserve">Oppmann Ski, Øystein Slåen. </w:t>
      </w:r>
      <w:bookmarkStart w:id="0" w:name="_GoBack"/>
      <w:bookmarkEnd w:id="0"/>
    </w:p>
    <w:sectPr w:rsidR="005A1C1F" w:rsidRPr="00C869CF" w:rsidSect="00A60B22">
      <w:headerReference w:type="default" r:id="rId6"/>
      <w:footerReference w:type="default" r:id="rId7"/>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9C4" w:rsidRDefault="00DA39C4" w:rsidP="009C3CEC">
      <w:pPr>
        <w:spacing w:after="0"/>
      </w:pPr>
      <w:r>
        <w:separator/>
      </w:r>
    </w:p>
  </w:endnote>
  <w:endnote w:type="continuationSeparator" w:id="0">
    <w:p w:rsidR="00DA39C4" w:rsidRDefault="00DA39C4" w:rsidP="009C3C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B22" w:rsidRPr="00A60B22" w:rsidRDefault="00A60B22">
    <w:pPr>
      <w:pStyle w:val="Bunntekst"/>
      <w:jc w:val="right"/>
      <w:rPr>
        <w:color w:val="374D93"/>
      </w:rPr>
    </w:pPr>
    <w:proofErr w:type="gramStart"/>
    <w:r w:rsidRPr="00A60B22">
      <w:rPr>
        <w:color w:val="374D93"/>
        <w:sz w:val="20"/>
        <w:szCs w:val="20"/>
      </w:rPr>
      <w:t>side</w:t>
    </w:r>
    <w:proofErr w:type="gramEnd"/>
    <w:r w:rsidRPr="00A60B22">
      <w:rPr>
        <w:color w:val="374D93"/>
        <w:sz w:val="20"/>
        <w:szCs w:val="20"/>
      </w:rPr>
      <w:t xml:space="preserve"> </w:t>
    </w:r>
    <w:r w:rsidR="00A00F48" w:rsidRPr="00A60B22">
      <w:rPr>
        <w:color w:val="374D93"/>
        <w:sz w:val="20"/>
        <w:szCs w:val="20"/>
      </w:rPr>
      <w:fldChar w:fldCharType="begin"/>
    </w:r>
    <w:r w:rsidRPr="00A60B22">
      <w:rPr>
        <w:color w:val="374D93"/>
        <w:sz w:val="20"/>
        <w:szCs w:val="20"/>
      </w:rPr>
      <w:instrText>PAGE  \* Arabic</w:instrText>
    </w:r>
    <w:r w:rsidR="00A00F48" w:rsidRPr="00A60B22">
      <w:rPr>
        <w:color w:val="374D93"/>
        <w:sz w:val="20"/>
        <w:szCs w:val="20"/>
      </w:rPr>
      <w:fldChar w:fldCharType="separate"/>
    </w:r>
    <w:r w:rsidR="00B14353">
      <w:rPr>
        <w:noProof/>
        <w:color w:val="374D93"/>
        <w:sz w:val="20"/>
        <w:szCs w:val="20"/>
      </w:rPr>
      <w:t>1</w:t>
    </w:r>
    <w:r w:rsidR="00A00F48" w:rsidRPr="00A60B22">
      <w:rPr>
        <w:color w:val="374D93"/>
        <w:sz w:val="20"/>
        <w:szCs w:val="20"/>
      </w:rPr>
      <w:fldChar w:fldCharType="end"/>
    </w:r>
  </w:p>
  <w:p w:rsidR="00A60B22" w:rsidRDefault="00A60B2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9C4" w:rsidRDefault="00DA39C4" w:rsidP="009C3CEC">
      <w:pPr>
        <w:spacing w:after="0"/>
      </w:pPr>
      <w:r>
        <w:separator/>
      </w:r>
    </w:p>
  </w:footnote>
  <w:footnote w:type="continuationSeparator" w:id="0">
    <w:p w:rsidR="00DA39C4" w:rsidRDefault="00DA39C4" w:rsidP="009C3CE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CEC" w:rsidRPr="009C3CEC" w:rsidRDefault="00A60B22" w:rsidP="00A60B22">
    <w:pPr>
      <w:pStyle w:val="Topptekst"/>
      <w:jc w:val="center"/>
      <w:rPr>
        <w:rFonts w:ascii="Arial Black" w:hAnsi="Arial Black"/>
        <w:color w:val="374D93"/>
      </w:rPr>
    </w:pPr>
    <w:r w:rsidRPr="00A60B22">
      <w:rPr>
        <w:rFonts w:ascii="Arial Black" w:hAnsi="Arial Black"/>
        <w:noProof/>
        <w:color w:val="374D93"/>
        <w:sz w:val="32"/>
        <w:lang w:eastAsia="nb-NO"/>
      </w:rPr>
      <w:drawing>
        <wp:anchor distT="0" distB="0" distL="114300" distR="114300" simplePos="0" relativeHeight="251660288" behindDoc="1" locked="0" layoutInCell="1" allowOverlap="1">
          <wp:simplePos x="0" y="0"/>
          <wp:positionH relativeFrom="margin">
            <wp:posOffset>5187950</wp:posOffset>
          </wp:positionH>
          <wp:positionV relativeFrom="paragraph">
            <wp:posOffset>-144780</wp:posOffset>
          </wp:positionV>
          <wp:extent cx="571500" cy="619760"/>
          <wp:effectExtent l="0" t="0" r="0" b="889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rmod-Skilag-Logo-Small.png"/>
                  <pic:cNvPicPr/>
                </pic:nvPicPr>
                <pic:blipFill>
                  <a:blip r:embed="rId1">
                    <a:extLst>
                      <a:ext uri="{28A0092B-C50C-407E-A947-70E740481C1C}">
                        <a14:useLocalDpi xmlns:a14="http://schemas.microsoft.com/office/drawing/2010/main" val="0"/>
                      </a:ext>
                    </a:extLst>
                  </a:blip>
                  <a:stretch>
                    <a:fillRect/>
                  </a:stretch>
                </pic:blipFill>
                <pic:spPr>
                  <a:xfrm>
                    <a:off x="0" y="0"/>
                    <a:ext cx="571500" cy="619760"/>
                  </a:xfrm>
                  <a:prstGeom prst="rect">
                    <a:avLst/>
                  </a:prstGeom>
                </pic:spPr>
              </pic:pic>
            </a:graphicData>
          </a:graphic>
        </wp:anchor>
      </w:drawing>
    </w:r>
    <w:r w:rsidR="009C3CEC" w:rsidRPr="00A60B22">
      <w:rPr>
        <w:rFonts w:ascii="Arial Black" w:hAnsi="Arial Black"/>
        <w:noProof/>
        <w:color w:val="374D93"/>
        <w:sz w:val="32"/>
        <w:lang w:eastAsia="nb-NO"/>
      </w:rPr>
      <w:drawing>
        <wp:anchor distT="0" distB="0" distL="114300" distR="114300" simplePos="0" relativeHeight="251658240" behindDoc="1" locked="0" layoutInCell="1" allowOverlap="1">
          <wp:simplePos x="0" y="0"/>
          <wp:positionH relativeFrom="margin">
            <wp:posOffset>0</wp:posOffset>
          </wp:positionH>
          <wp:positionV relativeFrom="paragraph">
            <wp:posOffset>-144145</wp:posOffset>
          </wp:positionV>
          <wp:extent cx="571500" cy="620078"/>
          <wp:effectExtent l="0" t="0" r="0" b="889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rmod-Skilag-Logo-Small.png"/>
                  <pic:cNvPicPr/>
                </pic:nvPicPr>
                <pic:blipFill>
                  <a:blip r:embed="rId1">
                    <a:extLst>
                      <a:ext uri="{28A0092B-C50C-407E-A947-70E740481C1C}">
                        <a14:useLocalDpi xmlns:a14="http://schemas.microsoft.com/office/drawing/2010/main" val="0"/>
                      </a:ext>
                    </a:extLst>
                  </a:blip>
                  <a:stretch>
                    <a:fillRect/>
                  </a:stretch>
                </pic:blipFill>
                <pic:spPr>
                  <a:xfrm>
                    <a:off x="0" y="0"/>
                    <a:ext cx="571500" cy="620078"/>
                  </a:xfrm>
                  <a:prstGeom prst="rect">
                    <a:avLst/>
                  </a:prstGeom>
                </pic:spPr>
              </pic:pic>
            </a:graphicData>
          </a:graphic>
        </wp:anchor>
      </w:drawing>
    </w:r>
    <w:r w:rsidR="009C3CEC" w:rsidRPr="00A60B22">
      <w:rPr>
        <w:rFonts w:ascii="Arial Black" w:hAnsi="Arial Black"/>
        <w:color w:val="374D93"/>
        <w:sz w:val="32"/>
      </w:rPr>
      <w:t>Tormod Skilag</w:t>
    </w:r>
  </w:p>
  <w:p w:rsidR="009C3CEC" w:rsidRDefault="00A60B22" w:rsidP="00A60B22">
    <w:pPr>
      <w:pStyle w:val="Topptekst"/>
      <w:tabs>
        <w:tab w:val="clear" w:pos="4536"/>
        <w:tab w:val="left" w:pos="1305"/>
        <w:tab w:val="center" w:pos="4535"/>
      </w:tabs>
      <w:rPr>
        <w:i/>
      </w:rPr>
    </w:pPr>
    <w:r>
      <w:rPr>
        <w:i/>
      </w:rPr>
      <w:tab/>
    </w:r>
    <w:r>
      <w:rPr>
        <w:i/>
      </w:rPr>
      <w:tab/>
    </w:r>
    <w:r w:rsidR="00BB3F56" w:rsidRPr="00A60B22">
      <w:rPr>
        <w:i/>
        <w:sz w:val="20"/>
      </w:rPr>
      <w:t>http://www.tormodskilag.no</w:t>
    </w:r>
  </w:p>
  <w:p w:rsidR="00BB3F56" w:rsidRPr="00A60B22" w:rsidRDefault="00BB3F56" w:rsidP="00A60B22">
    <w:pPr>
      <w:pStyle w:val="Topptekst"/>
      <w:pBdr>
        <w:bottom w:val="single" w:sz="6" w:space="1" w:color="auto"/>
      </w:pBdr>
      <w:jc w:val="center"/>
      <w:rPr>
        <w:i/>
        <w:sz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8D9"/>
    <w:rsid w:val="002A3DB2"/>
    <w:rsid w:val="002C19DE"/>
    <w:rsid w:val="002E1330"/>
    <w:rsid w:val="00323FEC"/>
    <w:rsid w:val="00345172"/>
    <w:rsid w:val="003B5972"/>
    <w:rsid w:val="003B5DE0"/>
    <w:rsid w:val="003C239D"/>
    <w:rsid w:val="004A6E04"/>
    <w:rsid w:val="00542DC4"/>
    <w:rsid w:val="005A1C1F"/>
    <w:rsid w:val="00611B33"/>
    <w:rsid w:val="006340C3"/>
    <w:rsid w:val="006815FE"/>
    <w:rsid w:val="006D1DCA"/>
    <w:rsid w:val="006F5EA3"/>
    <w:rsid w:val="00753C40"/>
    <w:rsid w:val="007728E1"/>
    <w:rsid w:val="007E455A"/>
    <w:rsid w:val="00821CD9"/>
    <w:rsid w:val="00825261"/>
    <w:rsid w:val="009C3CEC"/>
    <w:rsid w:val="00A00F48"/>
    <w:rsid w:val="00A60B22"/>
    <w:rsid w:val="00B14353"/>
    <w:rsid w:val="00BB3F56"/>
    <w:rsid w:val="00C51779"/>
    <w:rsid w:val="00C869CF"/>
    <w:rsid w:val="00CC6322"/>
    <w:rsid w:val="00D34959"/>
    <w:rsid w:val="00D94A60"/>
    <w:rsid w:val="00DA39C4"/>
    <w:rsid w:val="00DD68D9"/>
    <w:rsid w:val="00DF029A"/>
    <w:rsid w:val="00F77C35"/>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90BB3E-03AE-4BA9-914D-50377E0A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0C3"/>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C3CEC"/>
    <w:pPr>
      <w:tabs>
        <w:tab w:val="center" w:pos="4536"/>
        <w:tab w:val="right" w:pos="9072"/>
      </w:tabs>
      <w:spacing w:after="0"/>
    </w:pPr>
  </w:style>
  <w:style w:type="character" w:customStyle="1" w:styleId="TopptekstTegn">
    <w:name w:val="Topptekst Tegn"/>
    <w:basedOn w:val="Standardskriftforavsnitt"/>
    <w:link w:val="Topptekst"/>
    <w:uiPriority w:val="99"/>
    <w:rsid w:val="009C3CEC"/>
  </w:style>
  <w:style w:type="paragraph" w:styleId="Bunntekst">
    <w:name w:val="footer"/>
    <w:basedOn w:val="Normal"/>
    <w:link w:val="BunntekstTegn"/>
    <w:uiPriority w:val="99"/>
    <w:unhideWhenUsed/>
    <w:rsid w:val="009C3CEC"/>
    <w:pPr>
      <w:tabs>
        <w:tab w:val="center" w:pos="4536"/>
        <w:tab w:val="right" w:pos="9072"/>
      </w:tabs>
      <w:spacing w:after="0"/>
    </w:pPr>
  </w:style>
  <w:style w:type="character" w:customStyle="1" w:styleId="BunntekstTegn">
    <w:name w:val="Bunntekst Tegn"/>
    <w:basedOn w:val="Standardskriftforavsnitt"/>
    <w:link w:val="Bunntekst"/>
    <w:uiPriority w:val="99"/>
    <w:rsid w:val="009C3CEC"/>
  </w:style>
  <w:style w:type="character" w:styleId="Hyperkobling">
    <w:name w:val="Hyperlink"/>
    <w:basedOn w:val="Standardskriftforavsnitt"/>
    <w:uiPriority w:val="99"/>
    <w:unhideWhenUsed/>
    <w:rsid w:val="00BB3F56"/>
    <w:rPr>
      <w:color w:val="0563C1" w:themeColor="hyperlink"/>
      <w:u w:val="single"/>
    </w:rPr>
  </w:style>
  <w:style w:type="paragraph" w:styleId="Bobletekst">
    <w:name w:val="Balloon Text"/>
    <w:basedOn w:val="Normal"/>
    <w:link w:val="BobletekstTegn"/>
    <w:uiPriority w:val="99"/>
    <w:semiHidden/>
    <w:unhideWhenUsed/>
    <w:rsid w:val="00A60B22"/>
    <w:pPr>
      <w:spacing w:after="0"/>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60B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nnar\Documents\Tormod%20Skilag\Brevmal%20Tormod%20skilag.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Brevmal Tormod skilag.dotx</Template>
  <TotalTime>8</TotalTime>
  <Pages>1</Pages>
  <Words>358</Words>
  <Characters>1899</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Gunnar</dc:creator>
  <cp:lastModifiedBy>Erlend</cp:lastModifiedBy>
  <cp:revision>3</cp:revision>
  <cp:lastPrinted>2014-04-01T21:03:00Z</cp:lastPrinted>
  <dcterms:created xsi:type="dcterms:W3CDTF">2015-04-09T07:30:00Z</dcterms:created>
  <dcterms:modified xsi:type="dcterms:W3CDTF">2015-04-09T07:37:00Z</dcterms:modified>
</cp:coreProperties>
</file>