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EA4" w:rsidRDefault="00BB6EA4" w:rsidP="00BB6EA4">
      <w:pPr>
        <w:rPr>
          <w:b/>
          <w:sz w:val="40"/>
          <w:szCs w:val="44"/>
        </w:rPr>
      </w:pPr>
      <w:bookmarkStart w:id="0" w:name="_GoBack"/>
      <w:bookmarkEnd w:id="0"/>
    </w:p>
    <w:p w:rsidR="00BB6EA4" w:rsidRPr="00BB6EA4" w:rsidRDefault="00BB6EA4" w:rsidP="00BB6EA4">
      <w:pPr>
        <w:rPr>
          <w:b/>
          <w:sz w:val="40"/>
          <w:szCs w:val="44"/>
        </w:rPr>
      </w:pPr>
      <w:r w:rsidRPr="00BB6EA4">
        <w:rPr>
          <w:b/>
          <w:sz w:val="40"/>
          <w:szCs w:val="44"/>
        </w:rPr>
        <w:t>Årsmelding for Tormod Skilag 2014</w:t>
      </w:r>
    </w:p>
    <w:p w:rsidR="00BB6EA4" w:rsidRDefault="00BB6EA4" w:rsidP="00BB6EA4"/>
    <w:p w:rsidR="00BB6EA4" w:rsidRPr="00BB6EA4" w:rsidRDefault="00BB6EA4" w:rsidP="00BB6EA4">
      <w:pPr>
        <w:rPr>
          <w:b/>
          <w:sz w:val="32"/>
        </w:rPr>
      </w:pPr>
      <w:r w:rsidRPr="00BB6EA4">
        <w:rPr>
          <w:b/>
          <w:sz w:val="32"/>
        </w:rPr>
        <w:t>Styret</w:t>
      </w:r>
    </w:p>
    <w:p w:rsidR="00BB6EA4" w:rsidRDefault="00BB6EA4" w:rsidP="00BB6EA4">
      <w:r>
        <w:t>2014 og vinteren 2015 har vært det store dugnadsåret for Tormod Skilag.</w:t>
      </w:r>
    </w:p>
    <w:p w:rsidR="00BB6EA4" w:rsidRDefault="00BB6EA4" w:rsidP="00BB6EA4"/>
    <w:p w:rsidR="00BB6EA4" w:rsidRDefault="00BB6EA4" w:rsidP="00BB6EA4">
      <w:r>
        <w:t xml:space="preserve">I vinter har vi arrangert og vært med å arrangere tre store skirenn på Gålå. Den tradisjonelle BUL-sprinten sammen med resten av ‘Gålå-gjengen’ i november, og helt på egne ben arrangerte vi Norges-Cup og NM i skiorientering i januar og tilslutt KM i februar </w:t>
      </w:r>
      <w:r>
        <w:sym w:font="Wingdings" w:char="F04A"/>
      </w:r>
      <w:r>
        <w:t xml:space="preserve"> </w:t>
      </w:r>
    </w:p>
    <w:p w:rsidR="00BB6EA4" w:rsidRDefault="00BB6EA4" w:rsidP="00BB6EA4"/>
    <w:p w:rsidR="00BB6EA4" w:rsidRDefault="00BB6EA4" w:rsidP="00BB6EA4">
      <w:r>
        <w:t xml:space="preserve">Alle arrangementene ble meget vel gjennomført og Tormod fikk stadfestet at vi begynner å bli </w:t>
      </w:r>
      <w:r>
        <w:t>proffe</w:t>
      </w:r>
      <w:r>
        <w:t xml:space="preserve"> på å arrangere skirenn!! Det blir lagt merke til.</w:t>
      </w:r>
    </w:p>
    <w:p w:rsidR="00BB6EA4" w:rsidRDefault="00BB6EA4" w:rsidP="00BB6EA4"/>
    <w:p w:rsidR="00BB6EA4" w:rsidRDefault="00BB6EA4" w:rsidP="00BB6EA4">
      <w:r>
        <w:t xml:space="preserve">Takk til alle som har bidratt til å gjennomføre flotte arrangement! Dugnadsviljen er stor, men det blir nok ikke tre store arrangement på rappen neste vinter </w:t>
      </w:r>
      <w:r>
        <w:sym w:font="Wingdings" w:char="F04A"/>
      </w:r>
    </w:p>
    <w:p w:rsidR="00BB6EA4" w:rsidRDefault="00BB6EA4" w:rsidP="00BB6EA4"/>
    <w:p w:rsidR="00BB6EA4" w:rsidRDefault="00BB6EA4" w:rsidP="00BB6EA4">
      <w:r>
        <w:t xml:space="preserve">Styret har stort sett hatt styremøter siste torsdag i måneden, avbrutt av ferier og enkelte forskyvninger. Styret har jobbet meget bra og det er generelt stor og god aktivitet i laget. Det er mange som legger ned utallige timer for at unge og gamle skal ha et positivt aktivitetstilbud i nærmiljøet enten en bare ønsker å holde seg i form, gå i </w:t>
      </w:r>
      <w:r>
        <w:t>H</w:t>
      </w:r>
      <w:r>
        <w:t>olmenkollen el</w:t>
      </w:r>
      <w:r>
        <w:t>l</w:t>
      </w:r>
      <w:r>
        <w:t xml:space="preserve">er rett </w:t>
      </w:r>
      <w:proofErr w:type="spellStart"/>
      <w:r>
        <w:t>å</w:t>
      </w:r>
      <w:proofErr w:type="spellEnd"/>
      <w:r>
        <w:t xml:space="preserve"> slett komme ned i lysløypa på onsdag kveld for å slå av en prat.</w:t>
      </w:r>
    </w:p>
    <w:p w:rsidR="00BB6EA4" w:rsidRDefault="00BB6EA4" w:rsidP="00BB6EA4"/>
    <w:p w:rsidR="00BB6EA4" w:rsidRPr="00BB6EA4" w:rsidRDefault="00BB6EA4" w:rsidP="00BB6EA4">
      <w:pPr>
        <w:rPr>
          <w:i/>
        </w:rPr>
      </w:pPr>
      <w:r w:rsidRPr="00BB6EA4">
        <w:rPr>
          <w:i/>
        </w:rPr>
        <w:t>For Styret i Tormod Skilag.</w:t>
      </w:r>
    </w:p>
    <w:p w:rsidR="00BB6EA4" w:rsidRPr="00BB6EA4" w:rsidRDefault="00BB6EA4" w:rsidP="00BB6EA4">
      <w:pPr>
        <w:rPr>
          <w:i/>
        </w:rPr>
      </w:pPr>
      <w:r w:rsidRPr="00BB6EA4">
        <w:rPr>
          <w:i/>
        </w:rPr>
        <w:t>Ivar Sylte, leder.</w:t>
      </w:r>
    </w:p>
    <w:p w:rsidR="00BB6EA4" w:rsidRDefault="00BB6EA4" w:rsidP="00BB6EA4"/>
    <w:p w:rsidR="00BB6EA4" w:rsidRDefault="00BB6EA4" w:rsidP="00BB6EA4"/>
    <w:p w:rsidR="00A25195" w:rsidRPr="00A25195" w:rsidRDefault="00A25195" w:rsidP="00A25195">
      <w:pPr>
        <w:rPr>
          <w:rFonts w:cs="Arial"/>
        </w:rPr>
      </w:pPr>
    </w:p>
    <w:sectPr w:rsidR="00A25195" w:rsidRPr="00A25195" w:rsidSect="00A60B22">
      <w:headerReference w:type="default" r:id="rId6"/>
      <w:footerReference w:type="default" r:id="rId7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DE5" w:rsidRDefault="00283DE5" w:rsidP="009C3CEC">
      <w:pPr>
        <w:spacing w:after="0"/>
      </w:pPr>
      <w:r>
        <w:separator/>
      </w:r>
    </w:p>
  </w:endnote>
  <w:endnote w:type="continuationSeparator" w:id="0">
    <w:p w:rsidR="00283DE5" w:rsidRDefault="00283DE5" w:rsidP="009C3C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22" w:rsidRPr="00A60B22" w:rsidRDefault="00A60B22">
    <w:pPr>
      <w:pStyle w:val="Bunntekst"/>
      <w:jc w:val="right"/>
      <w:rPr>
        <w:color w:val="374D93"/>
      </w:rPr>
    </w:pPr>
    <w:proofErr w:type="gramStart"/>
    <w:r w:rsidRPr="00A60B22">
      <w:rPr>
        <w:color w:val="374D93"/>
        <w:sz w:val="20"/>
        <w:szCs w:val="20"/>
      </w:rPr>
      <w:t>side</w:t>
    </w:r>
    <w:proofErr w:type="gramEnd"/>
    <w:r w:rsidRPr="00A60B22">
      <w:rPr>
        <w:color w:val="374D93"/>
        <w:sz w:val="20"/>
        <w:szCs w:val="20"/>
      </w:rPr>
      <w:t xml:space="preserve"> </w:t>
    </w:r>
    <w:r w:rsidR="00A00F48" w:rsidRPr="00A60B22">
      <w:rPr>
        <w:color w:val="374D93"/>
        <w:sz w:val="20"/>
        <w:szCs w:val="20"/>
      </w:rPr>
      <w:fldChar w:fldCharType="begin"/>
    </w:r>
    <w:r w:rsidRPr="00A60B22">
      <w:rPr>
        <w:color w:val="374D93"/>
        <w:sz w:val="20"/>
        <w:szCs w:val="20"/>
      </w:rPr>
      <w:instrText>PAGE  \* Arabic</w:instrText>
    </w:r>
    <w:r w:rsidR="00A00F48" w:rsidRPr="00A60B22">
      <w:rPr>
        <w:color w:val="374D93"/>
        <w:sz w:val="20"/>
        <w:szCs w:val="20"/>
      </w:rPr>
      <w:fldChar w:fldCharType="separate"/>
    </w:r>
    <w:r w:rsidR="00BB6EA4">
      <w:rPr>
        <w:noProof/>
        <w:color w:val="374D93"/>
        <w:sz w:val="20"/>
        <w:szCs w:val="20"/>
      </w:rPr>
      <w:t>1</w:t>
    </w:r>
    <w:r w:rsidR="00A00F48" w:rsidRPr="00A60B22">
      <w:rPr>
        <w:color w:val="374D93"/>
        <w:sz w:val="20"/>
        <w:szCs w:val="20"/>
      </w:rPr>
      <w:fldChar w:fldCharType="end"/>
    </w:r>
  </w:p>
  <w:p w:rsidR="00A60B22" w:rsidRDefault="00A60B2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DE5" w:rsidRDefault="00283DE5" w:rsidP="009C3CEC">
      <w:pPr>
        <w:spacing w:after="0"/>
      </w:pPr>
      <w:r>
        <w:separator/>
      </w:r>
    </w:p>
  </w:footnote>
  <w:footnote w:type="continuationSeparator" w:id="0">
    <w:p w:rsidR="00283DE5" w:rsidRDefault="00283DE5" w:rsidP="009C3C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CEC" w:rsidRPr="009C3CEC" w:rsidRDefault="00A60B22" w:rsidP="00A60B22">
    <w:pPr>
      <w:pStyle w:val="Topptekst"/>
      <w:jc w:val="center"/>
      <w:rPr>
        <w:rFonts w:ascii="Arial Black" w:hAnsi="Arial Black"/>
        <w:color w:val="374D93"/>
      </w:rPr>
    </w:pPr>
    <w:r w:rsidRPr="00A60B22">
      <w:rPr>
        <w:rFonts w:ascii="Arial Black" w:hAnsi="Arial Black"/>
        <w:noProof/>
        <w:color w:val="374D93"/>
        <w:sz w:val="32"/>
        <w:lang w:eastAsia="nb-N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5187950</wp:posOffset>
          </wp:positionH>
          <wp:positionV relativeFrom="paragraph">
            <wp:posOffset>-144780</wp:posOffset>
          </wp:positionV>
          <wp:extent cx="571500" cy="619760"/>
          <wp:effectExtent l="0" t="0" r="0" b="889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rmod-Skilag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CEC" w:rsidRPr="00A60B22">
      <w:rPr>
        <w:rFonts w:ascii="Arial Black" w:hAnsi="Arial Black"/>
        <w:noProof/>
        <w:color w:val="374D93"/>
        <w:sz w:val="32"/>
        <w:lang w:eastAsia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-144145</wp:posOffset>
          </wp:positionV>
          <wp:extent cx="571500" cy="620078"/>
          <wp:effectExtent l="0" t="0" r="0" b="889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rmod-Skilag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200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CEC" w:rsidRPr="00A60B22">
      <w:rPr>
        <w:rFonts w:ascii="Arial Black" w:hAnsi="Arial Black"/>
        <w:color w:val="374D93"/>
        <w:sz w:val="32"/>
      </w:rPr>
      <w:t>Tormod Skilag</w:t>
    </w:r>
  </w:p>
  <w:p w:rsidR="009C3CEC" w:rsidRDefault="00A60B22" w:rsidP="00A60B22">
    <w:pPr>
      <w:pStyle w:val="Topptekst"/>
      <w:tabs>
        <w:tab w:val="clear" w:pos="4536"/>
        <w:tab w:val="left" w:pos="1305"/>
        <w:tab w:val="center" w:pos="4535"/>
      </w:tabs>
      <w:rPr>
        <w:i/>
      </w:rPr>
    </w:pPr>
    <w:r>
      <w:rPr>
        <w:i/>
      </w:rPr>
      <w:tab/>
    </w:r>
    <w:r>
      <w:rPr>
        <w:i/>
      </w:rPr>
      <w:tab/>
    </w:r>
    <w:r w:rsidR="00BB3F56" w:rsidRPr="00A60B22">
      <w:rPr>
        <w:i/>
        <w:sz w:val="20"/>
      </w:rPr>
      <w:t>http://www.tormodskilag.no</w:t>
    </w:r>
  </w:p>
  <w:p w:rsidR="00BB3F56" w:rsidRPr="00A60B22" w:rsidRDefault="00BB3F56" w:rsidP="00A60B22">
    <w:pPr>
      <w:pStyle w:val="Topptekst"/>
      <w:pBdr>
        <w:bottom w:val="single" w:sz="6" w:space="1" w:color="auto"/>
      </w:pBdr>
      <w:jc w:val="center"/>
      <w:rPr>
        <w:i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D9"/>
    <w:rsid w:val="000F79AC"/>
    <w:rsid w:val="00283DE5"/>
    <w:rsid w:val="002A3DB2"/>
    <w:rsid w:val="002C19DE"/>
    <w:rsid w:val="002E1330"/>
    <w:rsid w:val="00323FEC"/>
    <w:rsid w:val="00345172"/>
    <w:rsid w:val="003B5972"/>
    <w:rsid w:val="003B5DE0"/>
    <w:rsid w:val="003C239D"/>
    <w:rsid w:val="004A6E04"/>
    <w:rsid w:val="00542DC4"/>
    <w:rsid w:val="005A1C1F"/>
    <w:rsid w:val="00611B33"/>
    <w:rsid w:val="006340C3"/>
    <w:rsid w:val="006815FE"/>
    <w:rsid w:val="006D1DCA"/>
    <w:rsid w:val="006F5EA3"/>
    <w:rsid w:val="00753C40"/>
    <w:rsid w:val="00770219"/>
    <w:rsid w:val="007728E1"/>
    <w:rsid w:val="007E455A"/>
    <w:rsid w:val="00821CD9"/>
    <w:rsid w:val="00825261"/>
    <w:rsid w:val="00960D00"/>
    <w:rsid w:val="009C3CEC"/>
    <w:rsid w:val="00A00F48"/>
    <w:rsid w:val="00A25195"/>
    <w:rsid w:val="00A60B22"/>
    <w:rsid w:val="00B14353"/>
    <w:rsid w:val="00B17C7F"/>
    <w:rsid w:val="00BB3F56"/>
    <w:rsid w:val="00BB6EA4"/>
    <w:rsid w:val="00C51779"/>
    <w:rsid w:val="00C869CF"/>
    <w:rsid w:val="00CC6322"/>
    <w:rsid w:val="00D34959"/>
    <w:rsid w:val="00D94A60"/>
    <w:rsid w:val="00DD68D9"/>
    <w:rsid w:val="00DF029A"/>
    <w:rsid w:val="00F77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90BB3E-03AE-4BA9-914D-50377E0A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0C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C3CEC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9C3CEC"/>
  </w:style>
  <w:style w:type="paragraph" w:styleId="Bunntekst">
    <w:name w:val="footer"/>
    <w:basedOn w:val="Normal"/>
    <w:link w:val="BunntekstTegn"/>
    <w:uiPriority w:val="99"/>
    <w:unhideWhenUsed/>
    <w:rsid w:val="009C3CEC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9C3CEC"/>
  </w:style>
  <w:style w:type="character" w:styleId="Hyperkobling">
    <w:name w:val="Hyperlink"/>
    <w:basedOn w:val="Standardskriftforavsnitt"/>
    <w:uiPriority w:val="99"/>
    <w:unhideWhenUsed/>
    <w:rsid w:val="00BB3F5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B2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B22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B17C7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nar\Documents\Tormod%20Skilag\Brevmal%20Tormod%20skila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 Tormod skilag.dotx</Template>
  <TotalTime>2</TotalTime>
  <Pages>1</Pages>
  <Words>186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Gunnar</dc:creator>
  <cp:lastModifiedBy>Erlend</cp:lastModifiedBy>
  <cp:revision>3</cp:revision>
  <cp:lastPrinted>2014-04-01T21:03:00Z</cp:lastPrinted>
  <dcterms:created xsi:type="dcterms:W3CDTF">2015-04-09T07:55:00Z</dcterms:created>
  <dcterms:modified xsi:type="dcterms:W3CDTF">2015-04-09T07:58:00Z</dcterms:modified>
</cp:coreProperties>
</file>