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CF" w:rsidRPr="00B14353" w:rsidRDefault="00C869CF" w:rsidP="00C869CF">
      <w:pPr>
        <w:rPr>
          <w:b/>
          <w:sz w:val="24"/>
          <w:szCs w:val="44"/>
        </w:rPr>
      </w:pPr>
    </w:p>
    <w:p w:rsidR="00A25195" w:rsidRPr="00A25195" w:rsidRDefault="00A25195" w:rsidP="00A25195">
      <w:pPr>
        <w:rPr>
          <w:b/>
          <w:sz w:val="40"/>
          <w:szCs w:val="44"/>
        </w:rPr>
      </w:pPr>
      <w:r w:rsidRPr="00A25195">
        <w:rPr>
          <w:b/>
          <w:sz w:val="40"/>
          <w:szCs w:val="44"/>
        </w:rPr>
        <w:t>Årsmelding for hoppgruppa</w:t>
      </w:r>
      <w:r w:rsidRPr="00A25195">
        <w:rPr>
          <w:b/>
          <w:sz w:val="40"/>
          <w:szCs w:val="44"/>
        </w:rPr>
        <w:t xml:space="preserve"> </w:t>
      </w:r>
      <w:r w:rsidRPr="00A25195">
        <w:rPr>
          <w:b/>
          <w:sz w:val="40"/>
          <w:szCs w:val="44"/>
        </w:rPr>
        <w:t>Sesongen 2014 – 2015</w:t>
      </w:r>
    </w:p>
    <w:p w:rsidR="00A25195" w:rsidRDefault="00A25195" w:rsidP="00A25195">
      <w:pPr>
        <w:jc w:val="center"/>
        <w:rPr>
          <w:rFonts w:ascii="Arial" w:hAnsi="Arial" w:cs="Arial"/>
          <w:b/>
        </w:rPr>
      </w:pPr>
    </w:p>
    <w:p w:rsidR="00A25195" w:rsidRPr="00A25195" w:rsidRDefault="00A25195" w:rsidP="00A25195">
      <w:pPr>
        <w:rPr>
          <w:rFonts w:cs="Arial"/>
          <w:b/>
        </w:rPr>
      </w:pPr>
      <w:r w:rsidRPr="00A25195">
        <w:rPr>
          <w:rFonts w:cs="Arial"/>
        </w:rPr>
        <w:t xml:space="preserve">Sesongen 2014-2015 er nå avsluttet i </w:t>
      </w:r>
      <w:proofErr w:type="spellStart"/>
      <w:r w:rsidRPr="00A25195">
        <w:rPr>
          <w:rFonts w:cs="Arial"/>
        </w:rPr>
        <w:t>Lobakken</w:t>
      </w:r>
      <w:proofErr w:type="spellEnd"/>
      <w:r w:rsidRPr="00A25195">
        <w:rPr>
          <w:rFonts w:cs="Arial"/>
        </w:rPr>
        <w:t>. Vi har hatt fine forhold i hele vinter. Bakkene ble klare i slutten av november. Som før har vi hatt et godt samarbeide med hoppgruppa i Sør-Fron IL om preparering av bakkene og gjennomføring av treninger og renn.</w:t>
      </w:r>
    </w:p>
    <w:p w:rsidR="00A25195" w:rsidRPr="00A25195" w:rsidRDefault="00A25195" w:rsidP="00A25195">
      <w:pPr>
        <w:rPr>
          <w:b/>
          <w:sz w:val="16"/>
          <w:szCs w:val="32"/>
        </w:rPr>
      </w:pPr>
    </w:p>
    <w:p w:rsidR="00A25195" w:rsidRPr="00A25195" w:rsidRDefault="00A25195" w:rsidP="00A25195">
      <w:pPr>
        <w:rPr>
          <w:rFonts w:cs="Arial"/>
        </w:rPr>
      </w:pPr>
      <w:r>
        <w:rPr>
          <w:b/>
          <w:sz w:val="32"/>
          <w:szCs w:val="32"/>
        </w:rPr>
        <w:t>Treninger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Onsdager: Inne i gymsalen på </w:t>
      </w:r>
      <w:proofErr w:type="spellStart"/>
      <w:r w:rsidRPr="00A25195">
        <w:rPr>
          <w:rFonts w:cs="Arial"/>
        </w:rPr>
        <w:t>Barhaug</w:t>
      </w:r>
      <w:proofErr w:type="spellEnd"/>
      <w:r>
        <w:rPr>
          <w:rFonts w:cs="Arial"/>
        </w:rPr>
        <w:t xml:space="preserve"> fram til </w:t>
      </w:r>
      <w:proofErr w:type="spellStart"/>
      <w:r>
        <w:rPr>
          <w:rFonts w:cs="Arial"/>
        </w:rPr>
        <w:t>Lobakken</w:t>
      </w:r>
      <w:proofErr w:type="spellEnd"/>
      <w:r>
        <w:rPr>
          <w:rFonts w:cs="Arial"/>
        </w:rPr>
        <w:t xml:space="preserve"> ble klar</w:t>
      </w:r>
      <w:r w:rsidRPr="00A25195">
        <w:rPr>
          <w:rFonts w:cs="Arial"/>
        </w:rPr>
        <w:t>.</w:t>
      </w:r>
      <w:r>
        <w:rPr>
          <w:rFonts w:cs="Arial"/>
        </w:rPr>
        <w:t xml:space="preserve"> Deretter fortsatte vi i </w:t>
      </w:r>
      <w:proofErr w:type="spellStart"/>
      <w:r>
        <w:rPr>
          <w:rFonts w:cs="Arial"/>
        </w:rPr>
        <w:t>Lobakken</w:t>
      </w:r>
      <w:proofErr w:type="spellEnd"/>
      <w:r>
        <w:rPr>
          <w:rFonts w:cs="Arial"/>
        </w:rPr>
        <w:t xml:space="preserve"> ut sesongen</w:t>
      </w:r>
    </w:p>
    <w:p w:rsidR="00A25195" w:rsidRPr="00A25195" w:rsidRDefault="00A25195" w:rsidP="00A25195">
      <w:pPr>
        <w:rPr>
          <w:rFonts w:cs="Arial"/>
          <w:sz w:val="16"/>
          <w:szCs w:val="16"/>
        </w:rPr>
      </w:pPr>
    </w:p>
    <w:p w:rsidR="00A25195" w:rsidRPr="00A25195" w:rsidRDefault="00A25195" w:rsidP="00A25195">
      <w:pPr>
        <w:rPr>
          <w:b/>
          <w:sz w:val="32"/>
          <w:szCs w:val="32"/>
        </w:rPr>
      </w:pPr>
      <w:r>
        <w:rPr>
          <w:b/>
          <w:sz w:val="32"/>
          <w:szCs w:val="32"/>
        </w:rPr>
        <w:t>Telenorkarusell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Mandager fra 05.01.15 med kombinert annenhver uke. 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Variert litt med antall deltagere. </w:t>
      </w:r>
      <w:proofErr w:type="spellStart"/>
      <w:r w:rsidRPr="00A25195">
        <w:rPr>
          <w:rFonts w:cs="Arial"/>
        </w:rPr>
        <w:t>Ca</w:t>
      </w:r>
      <w:proofErr w:type="spellEnd"/>
      <w:r w:rsidRPr="00A25195">
        <w:rPr>
          <w:rFonts w:cs="Arial"/>
        </w:rPr>
        <w:t xml:space="preserve"> 20 stk. på det meste.</w:t>
      </w:r>
    </w:p>
    <w:p w:rsidR="00A25195" w:rsidRPr="00A25195" w:rsidRDefault="00A25195" w:rsidP="00A25195">
      <w:pPr>
        <w:rPr>
          <w:rFonts w:cs="Arial"/>
          <w:sz w:val="16"/>
        </w:rPr>
      </w:pPr>
    </w:p>
    <w:p w:rsidR="00A25195" w:rsidRPr="00A25195" w:rsidRDefault="00A25195" w:rsidP="00A25195">
      <w:pPr>
        <w:rPr>
          <w:b/>
          <w:sz w:val="32"/>
          <w:szCs w:val="32"/>
        </w:rPr>
      </w:pPr>
      <w:r w:rsidRPr="00A25195">
        <w:rPr>
          <w:b/>
          <w:sz w:val="32"/>
          <w:szCs w:val="32"/>
        </w:rPr>
        <w:t>Hoppskole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>Kristian Brenden har også i år stilt opp i to helger som instruktør og inspirator. Kjempefine dager både for unger og foreldre.</w:t>
      </w:r>
    </w:p>
    <w:p w:rsidR="00A25195" w:rsidRPr="00A25195" w:rsidRDefault="00A25195" w:rsidP="00A25195">
      <w:pPr>
        <w:rPr>
          <w:rFonts w:cs="Arial"/>
          <w:sz w:val="16"/>
        </w:rPr>
      </w:pPr>
    </w:p>
    <w:p w:rsidR="00A25195" w:rsidRPr="00A25195" w:rsidRDefault="00A25195" w:rsidP="00A25195">
      <w:pPr>
        <w:rPr>
          <w:b/>
          <w:sz w:val="32"/>
          <w:szCs w:val="32"/>
        </w:rPr>
      </w:pPr>
      <w:proofErr w:type="spellStart"/>
      <w:r w:rsidRPr="00A25195">
        <w:rPr>
          <w:b/>
          <w:sz w:val="32"/>
          <w:szCs w:val="32"/>
        </w:rPr>
        <w:t>Lobakkrennet</w:t>
      </w:r>
      <w:proofErr w:type="spellEnd"/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Søndag 08.02 arrangerte vi i samarbeide med Sør Fron IL kretsrenn i </w:t>
      </w:r>
      <w:proofErr w:type="spellStart"/>
      <w:r w:rsidRPr="00A25195">
        <w:rPr>
          <w:rFonts w:cs="Arial"/>
        </w:rPr>
        <w:t>Lobakken</w:t>
      </w:r>
      <w:proofErr w:type="spellEnd"/>
      <w:r w:rsidRPr="00A25195">
        <w:rPr>
          <w:rFonts w:cs="Arial"/>
        </w:rPr>
        <w:t>.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25 startende i hopp og 8 startet i kombinert. Et annet renn gikk samtidig noe som nok er årsaken til at det ikke var så mange deltagere som før.  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>Men en vellykket og fin dag ble det. Takk til alle som bidrog til at rennet gikk knirkefritt.</w:t>
      </w:r>
    </w:p>
    <w:p w:rsidR="00A25195" w:rsidRPr="00A25195" w:rsidRDefault="00A25195" w:rsidP="00A25195">
      <w:pPr>
        <w:rPr>
          <w:rFonts w:cs="Arial"/>
          <w:b/>
        </w:rPr>
      </w:pPr>
    </w:p>
    <w:p w:rsidR="00A25195" w:rsidRPr="00A25195" w:rsidRDefault="00A25195" w:rsidP="00A25195">
      <w:pPr>
        <w:rPr>
          <w:rFonts w:cs="Arial"/>
        </w:rPr>
      </w:pPr>
      <w:r>
        <w:rPr>
          <w:rFonts w:cs="Arial"/>
        </w:rPr>
        <w:t>Det har væ</w:t>
      </w:r>
      <w:r w:rsidRPr="00A25195">
        <w:rPr>
          <w:rFonts w:cs="Arial"/>
        </w:rPr>
        <w:t xml:space="preserve">rt en aktiv og fin sesong i </w:t>
      </w:r>
      <w:proofErr w:type="spellStart"/>
      <w:r w:rsidRPr="00A25195">
        <w:rPr>
          <w:rFonts w:cs="Arial"/>
        </w:rPr>
        <w:t>Lobakken</w:t>
      </w:r>
      <w:proofErr w:type="spellEnd"/>
      <w:r w:rsidRPr="00A25195">
        <w:rPr>
          <w:rFonts w:cs="Arial"/>
        </w:rPr>
        <w:t xml:space="preserve"> selv om sesongen ble litt kortere i år.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>Vi skulle egentlig ha klubbmesterskap mandag 08.03 2015, men da ble det så usikkert om det ble hopping</w:t>
      </w:r>
      <w:r>
        <w:rPr>
          <w:rFonts w:cs="Arial"/>
        </w:rPr>
        <w:t>, på grunn av</w:t>
      </w:r>
      <w:r w:rsidRPr="00A25195">
        <w:rPr>
          <w:rFonts w:cs="Arial"/>
        </w:rPr>
        <w:t xml:space="preserve"> forholdene, at dommerne ble avbestilt og klubbmesterskap ble i år dessverre avlyst. </w:t>
      </w:r>
    </w:p>
    <w:p w:rsidR="00A25195" w:rsidRPr="00A25195" w:rsidRDefault="00A25195" w:rsidP="00A25195">
      <w:pPr>
        <w:rPr>
          <w:rFonts w:cs="Arial"/>
        </w:rPr>
      </w:pP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Ellers må det nevnes at Tormod Skilag har et medlem som har bidratt på høyeste nivå også denne vinteren. </w:t>
      </w:r>
    </w:p>
    <w:p w:rsidR="00A25195" w:rsidRPr="00A25195" w:rsidRDefault="00A25195" w:rsidP="00A25195">
      <w:pPr>
        <w:rPr>
          <w:rFonts w:cs="Arial"/>
        </w:rPr>
      </w:pPr>
      <w:r w:rsidRPr="00A25195">
        <w:rPr>
          <w:rFonts w:cs="Arial"/>
        </w:rPr>
        <w:t xml:space="preserve">Martin Rønningen, FIS godkjent hopp dommer har i år </w:t>
      </w:r>
      <w:proofErr w:type="spellStart"/>
      <w:r w:rsidRPr="00A25195">
        <w:rPr>
          <w:rFonts w:cs="Arial"/>
        </w:rPr>
        <w:t>bl.a</w:t>
      </w:r>
      <w:proofErr w:type="spellEnd"/>
      <w:r w:rsidRPr="00A25195">
        <w:rPr>
          <w:rFonts w:cs="Arial"/>
        </w:rPr>
        <w:t xml:space="preserve"> dømt</w:t>
      </w:r>
      <w:r w:rsidRPr="00A25195">
        <w:rPr>
          <w:rFonts w:cs="Arial"/>
        </w:rPr>
        <w:t xml:space="preserve"> det tradisjonsrike Holmenkollrennet. World Cup renn det ligger stor prestisje i å få være med å dømme. I tillegg har han vært både i USA og Finland og dømt </w:t>
      </w:r>
      <w:proofErr w:type="spellStart"/>
      <w:r w:rsidRPr="00A25195">
        <w:rPr>
          <w:rFonts w:cs="Arial"/>
        </w:rPr>
        <w:t>Kontinetal</w:t>
      </w:r>
      <w:proofErr w:type="spellEnd"/>
      <w:r w:rsidRPr="00A25195">
        <w:rPr>
          <w:rFonts w:cs="Arial"/>
        </w:rPr>
        <w:t xml:space="preserve"> cup. </w:t>
      </w:r>
    </w:p>
    <w:p w:rsidR="00A25195" w:rsidRPr="00A25195" w:rsidRDefault="00A25195" w:rsidP="00A25195">
      <w:pPr>
        <w:rPr>
          <w:rFonts w:cs="Arial"/>
          <w:sz w:val="14"/>
        </w:rPr>
      </w:pPr>
    </w:p>
    <w:p w:rsidR="00A25195" w:rsidRPr="00A25195" w:rsidRDefault="00A25195" w:rsidP="00A25195">
      <w:pPr>
        <w:jc w:val="center"/>
        <w:rPr>
          <w:rFonts w:cs="Arial"/>
        </w:rPr>
      </w:pPr>
      <w:r w:rsidRPr="00A25195">
        <w:rPr>
          <w:rFonts w:cs="Arial"/>
        </w:rPr>
        <w:t>En stor takk til alle som har bidratt til en fin hopp sesong.</w:t>
      </w:r>
    </w:p>
    <w:p w:rsidR="00A25195" w:rsidRPr="00A25195" w:rsidRDefault="00A25195" w:rsidP="00A25195">
      <w:pPr>
        <w:jc w:val="center"/>
        <w:rPr>
          <w:rFonts w:cs="Arial"/>
          <w:sz w:val="4"/>
        </w:rPr>
      </w:pPr>
    </w:p>
    <w:tbl>
      <w:tblPr>
        <w:tblpPr w:leftFromText="141" w:rightFromText="141" w:vertAnchor="text" w:horzAnchor="margin" w:tblpY="30"/>
        <w:tblW w:w="86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0"/>
        <w:gridCol w:w="20"/>
      </w:tblGrid>
      <w:tr w:rsidR="00A25195" w:rsidRPr="00A25195" w:rsidTr="00010D4B">
        <w:trPr>
          <w:trHeight w:val="477"/>
          <w:tblCellSpacing w:w="0" w:type="dxa"/>
        </w:trPr>
        <w:tc>
          <w:tcPr>
            <w:tcW w:w="0" w:type="auto"/>
            <w:vAlign w:val="center"/>
            <w:hideMark/>
          </w:tcPr>
          <w:p w:rsidR="00A25195" w:rsidRPr="00A25195" w:rsidRDefault="00A25195" w:rsidP="00010D4B">
            <w:pPr>
              <w:jc w:val="center"/>
              <w:rPr>
                <w:rFonts w:cs="Arial"/>
                <w:i/>
                <w:color w:val="000000"/>
              </w:rPr>
            </w:pPr>
            <w:r w:rsidRPr="00A25195">
              <w:rPr>
                <w:rFonts w:cs="Arial"/>
                <w:i/>
              </w:rPr>
              <w:t>Gruppeleder hopp/kombinert</w:t>
            </w:r>
            <w:r w:rsidRPr="00A25195">
              <w:rPr>
                <w:rFonts w:cs="Arial"/>
                <w:i/>
                <w:color w:val="000000"/>
              </w:rPr>
              <w:t xml:space="preserve"> </w:t>
            </w:r>
          </w:p>
          <w:p w:rsidR="00A25195" w:rsidRPr="00A25195" w:rsidRDefault="00A25195" w:rsidP="00010D4B">
            <w:pPr>
              <w:jc w:val="center"/>
              <w:rPr>
                <w:rFonts w:cs="Arial"/>
                <w:color w:val="000000"/>
              </w:rPr>
            </w:pPr>
            <w:r w:rsidRPr="00A25195">
              <w:rPr>
                <w:rFonts w:cs="Arial"/>
                <w:i/>
                <w:color w:val="000000"/>
              </w:rPr>
              <w:t>Lars Fagervold</w:t>
            </w:r>
          </w:p>
        </w:tc>
        <w:tc>
          <w:tcPr>
            <w:tcW w:w="0" w:type="auto"/>
            <w:vAlign w:val="center"/>
            <w:hideMark/>
          </w:tcPr>
          <w:p w:rsidR="00A25195" w:rsidRPr="00A25195" w:rsidRDefault="00A25195" w:rsidP="00010D4B">
            <w:pPr>
              <w:rPr>
                <w:rFonts w:cs="Arial"/>
                <w:color w:val="000000"/>
              </w:rPr>
            </w:pPr>
          </w:p>
          <w:p w:rsidR="00A25195" w:rsidRPr="00A25195" w:rsidRDefault="00A25195" w:rsidP="00010D4B">
            <w:pPr>
              <w:rPr>
                <w:color w:val="000000"/>
              </w:rPr>
            </w:pPr>
          </w:p>
        </w:tc>
      </w:tr>
    </w:tbl>
    <w:p w:rsidR="00A25195" w:rsidRPr="00A25195" w:rsidRDefault="00A25195" w:rsidP="00A25195">
      <w:pPr>
        <w:rPr>
          <w:rFonts w:cs="Arial"/>
        </w:rPr>
      </w:pPr>
      <w:bookmarkStart w:id="0" w:name="_GoBack"/>
      <w:bookmarkEnd w:id="0"/>
    </w:p>
    <w:sectPr w:rsidR="00A25195" w:rsidRPr="00A25195" w:rsidSect="00A60B22">
      <w:headerReference w:type="default" r:id="rId6"/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AA5" w:rsidRDefault="000E3AA5" w:rsidP="009C3CEC">
      <w:pPr>
        <w:spacing w:after="0"/>
      </w:pPr>
      <w:r>
        <w:separator/>
      </w:r>
    </w:p>
  </w:endnote>
  <w:endnote w:type="continuationSeparator" w:id="0">
    <w:p w:rsidR="000E3AA5" w:rsidRDefault="000E3AA5" w:rsidP="009C3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22" w:rsidRPr="00A60B22" w:rsidRDefault="00A60B22">
    <w:pPr>
      <w:pStyle w:val="Bunntekst"/>
      <w:jc w:val="right"/>
      <w:rPr>
        <w:color w:val="374D93"/>
      </w:rPr>
    </w:pPr>
    <w:proofErr w:type="gramStart"/>
    <w:r w:rsidRPr="00A60B22">
      <w:rPr>
        <w:color w:val="374D93"/>
        <w:sz w:val="20"/>
        <w:szCs w:val="20"/>
      </w:rPr>
      <w:t>side</w:t>
    </w:r>
    <w:proofErr w:type="gramEnd"/>
    <w:r w:rsidRPr="00A60B22">
      <w:rPr>
        <w:color w:val="374D93"/>
        <w:sz w:val="20"/>
        <w:szCs w:val="20"/>
      </w:rPr>
      <w:t xml:space="preserve"> </w:t>
    </w:r>
    <w:r w:rsidR="00A00F48"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="00A00F48" w:rsidRPr="00A60B22">
      <w:rPr>
        <w:color w:val="374D93"/>
        <w:sz w:val="20"/>
        <w:szCs w:val="20"/>
      </w:rPr>
      <w:fldChar w:fldCharType="separate"/>
    </w:r>
    <w:r w:rsidR="00A25195">
      <w:rPr>
        <w:noProof/>
        <w:color w:val="374D93"/>
        <w:sz w:val="20"/>
        <w:szCs w:val="20"/>
      </w:rPr>
      <w:t>1</w:t>
    </w:r>
    <w:r w:rsidR="00A00F48" w:rsidRPr="00A60B22">
      <w:rPr>
        <w:color w:val="374D93"/>
        <w:sz w:val="20"/>
        <w:szCs w:val="20"/>
      </w:rPr>
      <w:fldChar w:fldCharType="end"/>
    </w:r>
  </w:p>
  <w:p w:rsidR="00A60B22" w:rsidRDefault="00A60B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AA5" w:rsidRDefault="000E3AA5" w:rsidP="009C3CEC">
      <w:pPr>
        <w:spacing w:after="0"/>
      </w:pPr>
      <w:r>
        <w:separator/>
      </w:r>
    </w:p>
  </w:footnote>
  <w:footnote w:type="continuationSeparator" w:id="0">
    <w:p w:rsidR="000E3AA5" w:rsidRDefault="000E3AA5" w:rsidP="009C3C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CEC" w:rsidRPr="009C3CEC" w:rsidRDefault="00A60B22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3CEC" w:rsidRPr="00A60B22">
      <w:rPr>
        <w:rFonts w:ascii="Arial Black" w:hAnsi="Arial Black"/>
        <w:color w:val="374D93"/>
        <w:sz w:val="32"/>
      </w:rPr>
      <w:t>Tormod Skilag</w:t>
    </w:r>
  </w:p>
  <w:p w:rsidR="009C3CEC" w:rsidRDefault="00A60B22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="00BB3F56" w:rsidRPr="00A60B22">
      <w:rPr>
        <w:i/>
        <w:sz w:val="20"/>
      </w:rPr>
      <w:t>http://www.tormodskilag.no</w:t>
    </w:r>
  </w:p>
  <w:p w:rsidR="00BB3F56" w:rsidRPr="00A60B22" w:rsidRDefault="00BB3F56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9"/>
    <w:rsid w:val="000E3AA5"/>
    <w:rsid w:val="002A3DB2"/>
    <w:rsid w:val="002C19DE"/>
    <w:rsid w:val="002E1330"/>
    <w:rsid w:val="00323FEC"/>
    <w:rsid w:val="00345172"/>
    <w:rsid w:val="003B5972"/>
    <w:rsid w:val="003B5DE0"/>
    <w:rsid w:val="003C239D"/>
    <w:rsid w:val="004A6E04"/>
    <w:rsid w:val="00542DC4"/>
    <w:rsid w:val="005A1C1F"/>
    <w:rsid w:val="00611B33"/>
    <w:rsid w:val="006340C3"/>
    <w:rsid w:val="006815FE"/>
    <w:rsid w:val="006D1DCA"/>
    <w:rsid w:val="006F5EA3"/>
    <w:rsid w:val="00753C40"/>
    <w:rsid w:val="007728E1"/>
    <w:rsid w:val="007E455A"/>
    <w:rsid w:val="00821CD9"/>
    <w:rsid w:val="00825261"/>
    <w:rsid w:val="00960D00"/>
    <w:rsid w:val="009C3CEC"/>
    <w:rsid w:val="00A00F48"/>
    <w:rsid w:val="00A25195"/>
    <w:rsid w:val="00A60B22"/>
    <w:rsid w:val="00B14353"/>
    <w:rsid w:val="00BB3F56"/>
    <w:rsid w:val="00C51779"/>
    <w:rsid w:val="00C869CF"/>
    <w:rsid w:val="00CC6322"/>
    <w:rsid w:val="00D34959"/>
    <w:rsid w:val="00D94A60"/>
    <w:rsid w:val="00DD68D9"/>
    <w:rsid w:val="00DF029A"/>
    <w:rsid w:val="00F7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90BB3E-03AE-4BA9-914D-50377E0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0C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C3CEC"/>
  </w:style>
  <w:style w:type="paragraph" w:styleId="Bunntekst">
    <w:name w:val="footer"/>
    <w:basedOn w:val="Normal"/>
    <w:link w:val="BunntekstTegn"/>
    <w:uiPriority w:val="99"/>
    <w:unhideWhenUsed/>
    <w:rsid w:val="009C3CE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C3CEC"/>
  </w:style>
  <w:style w:type="character" w:styleId="Hyperkobling">
    <w:name w:val="Hyperlink"/>
    <w:basedOn w:val="Standardskriftforavsnitt"/>
    <w:uiPriority w:val="99"/>
    <w:unhideWhenUsed/>
    <w:rsid w:val="00BB3F5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B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\Documents\Tormod%20Skilag\Brevmal%20Tormod%20skila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Tormod skilag.dotx</Template>
  <TotalTime>8</TotalTime>
  <Pages>1</Pages>
  <Words>281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</dc:creator>
  <cp:lastModifiedBy>Erlend</cp:lastModifiedBy>
  <cp:revision>3</cp:revision>
  <cp:lastPrinted>2014-04-01T21:03:00Z</cp:lastPrinted>
  <dcterms:created xsi:type="dcterms:W3CDTF">2015-04-09T07:38:00Z</dcterms:created>
  <dcterms:modified xsi:type="dcterms:W3CDTF">2015-04-09T07:45:00Z</dcterms:modified>
</cp:coreProperties>
</file>