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330" w:rsidRDefault="002E1330">
      <w:pPr>
        <w:rPr>
          <w:b/>
          <w:sz w:val="44"/>
          <w:szCs w:val="44"/>
        </w:rPr>
      </w:pPr>
    </w:p>
    <w:p w:rsidR="004D632F" w:rsidRPr="00D94A60" w:rsidRDefault="006D1DCA">
      <w:pPr>
        <w:rPr>
          <w:b/>
          <w:sz w:val="44"/>
          <w:szCs w:val="44"/>
        </w:rPr>
      </w:pPr>
      <w:r>
        <w:rPr>
          <w:b/>
          <w:sz w:val="44"/>
          <w:szCs w:val="44"/>
        </w:rPr>
        <w:t>Årsmelding s</w:t>
      </w:r>
      <w:r w:rsidR="00D94A60" w:rsidRPr="00D94A60">
        <w:rPr>
          <w:b/>
          <w:sz w:val="44"/>
          <w:szCs w:val="44"/>
        </w:rPr>
        <w:t>kiskyting</w:t>
      </w:r>
      <w:r>
        <w:rPr>
          <w:b/>
          <w:sz w:val="44"/>
          <w:szCs w:val="44"/>
        </w:rPr>
        <w:t xml:space="preserve"> 2014/2015</w:t>
      </w:r>
    </w:p>
    <w:p w:rsidR="00D94A60" w:rsidRDefault="00D94A60"/>
    <w:p w:rsidR="00D94A60" w:rsidRDefault="00D94A60">
      <w:r>
        <w:t>Skiskyttergruppa har base for trening i Taarudstugu sk</w:t>
      </w:r>
      <w:r w:rsidR="00DD68D9">
        <w:t>iskytteranlegg som ligg i nordre del av lysløypa på Taarud sin eiendom. Anlegget fra 1985 har 6 selvanvisende skiver som er snorbetjent fra standplass</w:t>
      </w:r>
      <w:r w:rsidR="00611B33">
        <w:t>,</w:t>
      </w:r>
      <w:r w:rsidR="00DD68D9">
        <w:t xml:space="preserve"> og en varmebu.</w:t>
      </w:r>
    </w:p>
    <w:p w:rsidR="00C51779" w:rsidRDefault="00C51779">
      <w:r>
        <w:t>Gruppa har 8 rekruttgevær og fire lasergevær til utlån for medlemmene.</w:t>
      </w:r>
    </w:p>
    <w:p w:rsidR="00DD68D9" w:rsidRDefault="00DD68D9">
      <w:r>
        <w:t>Det er en liten, men aktiv gruppe med 8 utøvere som består av både gutter og jenter i alderen 10 til 16 år.</w:t>
      </w:r>
    </w:p>
    <w:p w:rsidR="00611B33" w:rsidRDefault="00611B33">
      <w:r>
        <w:t xml:space="preserve">Dette er </w:t>
      </w:r>
      <w:r w:rsidR="002E1330">
        <w:t>en kombinasjonsidrett</w:t>
      </w:r>
      <w:r>
        <w:t xml:space="preserve"> so</w:t>
      </w:r>
      <w:r w:rsidR="00821CD9">
        <w:t xml:space="preserve">m krever innsats </w:t>
      </w:r>
      <w:r w:rsidR="002E1330">
        <w:t>av utøvere</w:t>
      </w:r>
      <w:r w:rsidR="00821CD9">
        <w:t>, men også god</w:t>
      </w:r>
      <w:r>
        <w:t xml:space="preserve"> </w:t>
      </w:r>
      <w:r w:rsidR="00821CD9">
        <w:t xml:space="preserve">oppfølging av </w:t>
      </w:r>
      <w:r>
        <w:t>foreldre</w:t>
      </w:r>
      <w:r w:rsidR="007728E1">
        <w:t xml:space="preserve">, spesielt </w:t>
      </w:r>
      <w:r>
        <w:t xml:space="preserve">  på grunn av håndtering av våpen. Dette samarbeidet fungerer </w:t>
      </w:r>
      <w:r w:rsidR="00C51779">
        <w:t xml:space="preserve">veldig </w:t>
      </w:r>
      <w:r>
        <w:t>godt</w:t>
      </w:r>
      <w:r w:rsidR="00C51779">
        <w:t>.</w:t>
      </w:r>
    </w:p>
    <w:p w:rsidR="00C51779" w:rsidRDefault="00C51779">
      <w:r>
        <w:t>Trener i år har vært Jan Petter Eide.</w:t>
      </w:r>
    </w:p>
    <w:p w:rsidR="00C51779" w:rsidRDefault="00C51779">
      <w:pPr>
        <w:rPr>
          <w:b/>
          <w:sz w:val="32"/>
          <w:szCs w:val="32"/>
        </w:rPr>
      </w:pPr>
      <w:r w:rsidRPr="00C51779">
        <w:rPr>
          <w:b/>
          <w:sz w:val="32"/>
          <w:szCs w:val="32"/>
        </w:rPr>
        <w:t>Trening</w:t>
      </w:r>
    </w:p>
    <w:p w:rsidR="00C51779" w:rsidRDefault="00C51779">
      <w:r>
        <w:t>Hver torsdag i høst og vinter har det vært kombinasjonstrening i anlegget.</w:t>
      </w:r>
      <w:r w:rsidR="00DF029A">
        <w:t xml:space="preserve"> </w:t>
      </w:r>
      <w:r w:rsidR="006D1DCA">
        <w:t xml:space="preserve">I </w:t>
      </w:r>
      <w:r w:rsidR="002E1330">
        <w:t>høst var</w:t>
      </w:r>
      <w:r w:rsidR="00DF029A">
        <w:t xml:space="preserve"> det trening </w:t>
      </w:r>
      <w:r w:rsidR="002E1330">
        <w:t>på barmark</w:t>
      </w:r>
      <w:r w:rsidR="00DF029A">
        <w:t xml:space="preserve"> med </w:t>
      </w:r>
      <w:r w:rsidR="004A6E04">
        <w:t>styrke, løping/kondisjon</w:t>
      </w:r>
      <w:r w:rsidR="00DF029A">
        <w:t xml:space="preserve"> og skyting</w:t>
      </w:r>
      <w:r w:rsidR="004A6E04">
        <w:t>.  Når snøen kom ble det kombinasjonstrening på ski. Vi benyttet også skiskytteranlegget på Gålå noen treningskvelder før det ble snøforhold i anlegget vårt.</w:t>
      </w:r>
    </w:p>
    <w:p w:rsidR="004A6E04" w:rsidRDefault="004A6E04">
      <w:r>
        <w:t xml:space="preserve">Tirsdager er det trening </w:t>
      </w:r>
      <w:r w:rsidR="006D1DCA">
        <w:t xml:space="preserve">tilpasset årstiden </w:t>
      </w:r>
      <w:r>
        <w:t>sammen med skigruppa.</w:t>
      </w:r>
      <w:r w:rsidR="006D1DCA">
        <w:t xml:space="preserve"> </w:t>
      </w:r>
    </w:p>
    <w:p w:rsidR="006D1DCA" w:rsidRDefault="006D1DCA">
      <w:r>
        <w:t>Det var ingen organisert kombinasjonstrening i sommer, men det ble oppfordret til egentrening.</w:t>
      </w:r>
    </w:p>
    <w:p w:rsidR="006D1DCA" w:rsidRPr="00C51779" w:rsidRDefault="006D1DCA">
      <w:r>
        <w:t>Det har ikke vært deltakere på kretssamlinger denne sesongen.</w:t>
      </w:r>
    </w:p>
    <w:p w:rsidR="00C51779" w:rsidRDefault="00C51779">
      <w:pPr>
        <w:rPr>
          <w:b/>
          <w:sz w:val="32"/>
          <w:szCs w:val="32"/>
        </w:rPr>
      </w:pPr>
      <w:r>
        <w:rPr>
          <w:b/>
          <w:sz w:val="32"/>
          <w:szCs w:val="32"/>
        </w:rPr>
        <w:t>Konkurranse</w:t>
      </w:r>
    </w:p>
    <w:p w:rsidR="006D1DCA" w:rsidRDefault="006D1DCA">
      <w:r>
        <w:t>Det har vært arrangert to klubbrenn, 6. mars 2014 og 10. ma</w:t>
      </w:r>
      <w:r w:rsidR="00CC6322">
        <w:t xml:space="preserve">rs 2015. Begge rennene ble arrangert da snøforholdene begynte å bli dårlige i løypa, men takket være god innsats </w:t>
      </w:r>
      <w:r w:rsidR="002E1330">
        <w:t>fra løypekjørerne</w:t>
      </w:r>
      <w:r w:rsidR="00CC6322">
        <w:t xml:space="preserve"> ble det fine forhold likevel!</w:t>
      </w:r>
    </w:p>
    <w:p w:rsidR="00C51779" w:rsidRDefault="00CC6322">
      <w:r>
        <w:t xml:space="preserve">Det har vært en aktiv sesong med deltakelse av Tormodløper i mange skiskytterrenn.  </w:t>
      </w:r>
      <w:r w:rsidR="002E1330">
        <w:t>For løpere</w:t>
      </w:r>
      <w:r w:rsidR="002A3DB2">
        <w:t xml:space="preserve"> i Oppland SSK var det EXEL-cup for aldersg</w:t>
      </w:r>
      <w:r w:rsidR="00D34959">
        <w:t>ruppene</w:t>
      </w:r>
      <w:r w:rsidR="002A3DB2">
        <w:t xml:space="preserve"> 11 til 16 år, som bestod av 6 renn. Her hadde Tormodløperne fl</w:t>
      </w:r>
      <w:r w:rsidR="00825261">
        <w:t>ere gode resultater, også sammenlagt. Det ble også to andreplasser i KM av Mathea Bakken Fredriksen i normal J12 og John Stokkevåg Eide i sprint G13</w:t>
      </w:r>
    </w:p>
    <w:p w:rsidR="00C51779" w:rsidRDefault="00C51779">
      <w:pPr>
        <w:rPr>
          <w:b/>
          <w:sz w:val="32"/>
          <w:szCs w:val="32"/>
        </w:rPr>
      </w:pPr>
      <w:r>
        <w:rPr>
          <w:b/>
          <w:sz w:val="32"/>
          <w:szCs w:val="32"/>
        </w:rPr>
        <w:t>Våpen</w:t>
      </w:r>
    </w:p>
    <w:p w:rsidR="00753C40" w:rsidRDefault="00753C40">
      <w:r>
        <w:t>Rekruttvåpnene har vært utlånt he</w:t>
      </w:r>
      <w:r w:rsidR="005A1C1F">
        <w:t xml:space="preserve">le tiden. ANSCHUTZ seniorgeværet er fortsatt ikke solgt.  </w:t>
      </w:r>
    </w:p>
    <w:p w:rsidR="00753C40" w:rsidRDefault="00753C40">
      <w:r>
        <w:t>Lasergeværene</w:t>
      </w:r>
      <w:r w:rsidR="005A1C1F">
        <w:t xml:space="preserve"> er delvis ute til lån, men har ikke vært brukt på tirsdagstreningene denne sesongen.</w:t>
      </w:r>
    </w:p>
    <w:p w:rsidR="005A1C1F" w:rsidRDefault="005A1C1F">
      <w:r>
        <w:t xml:space="preserve">De har derimot vært utlånt til </w:t>
      </w:r>
      <w:r w:rsidR="00D34959">
        <w:t>flere skoler</w:t>
      </w:r>
      <w:r>
        <w:t xml:space="preserve"> og 17. mai-komiteen, i håp om rekruttering. De ble også brukt under idrettsdagen i Kåja i forbindelse med Byfesten.</w:t>
      </w:r>
    </w:p>
    <w:p w:rsidR="005A1C1F" w:rsidRDefault="003C239D">
      <w:r>
        <w:t xml:space="preserve">I november ble det avholdt pusse- og </w:t>
      </w:r>
      <w:r w:rsidR="002E1330">
        <w:t>sikkerhetskurs for</w:t>
      </w:r>
      <w:r>
        <w:t xml:space="preserve"> alle aktive utøvere med foreldre. Dette kurset avholdes årlig for å friske opp standplassregler, våpenloven og håndtering av våpen. Sikkerhetskurs er obligatorisk for å kunne låne </w:t>
      </w:r>
      <w:r w:rsidR="002E1330">
        <w:t>våpen.</w:t>
      </w:r>
    </w:p>
    <w:p w:rsidR="003C239D" w:rsidRDefault="003C239D"/>
    <w:p w:rsidR="002E1330" w:rsidRDefault="002E1330">
      <w:r>
        <w:br/>
      </w:r>
    </w:p>
    <w:p w:rsidR="002E1330" w:rsidRDefault="002E1330">
      <w:r>
        <w:br w:type="page"/>
      </w:r>
    </w:p>
    <w:p w:rsidR="002E1330" w:rsidRDefault="002E1330"/>
    <w:p w:rsidR="002E1330" w:rsidRDefault="002E1330"/>
    <w:p w:rsidR="003C239D" w:rsidRDefault="003C239D">
      <w:r>
        <w:t>Videre arbeid blir å ta vare på de utøverne som er aktive i dag. Milj</w:t>
      </w:r>
      <w:r w:rsidR="00F77C35">
        <w:t>øet er godt i gruppa.</w:t>
      </w:r>
    </w:p>
    <w:p w:rsidR="00F77C35" w:rsidRDefault="00F77C35">
      <w:r>
        <w:t>Vi må motivere utøverne til å delta på kretssamlinger. Dette er lærerikt, samtidig som man blir kjent med andre i kretsen.</w:t>
      </w:r>
    </w:p>
    <w:p w:rsidR="00F77C35" w:rsidRDefault="00F77C35"/>
    <w:p w:rsidR="00F77C35" w:rsidRDefault="00F77C35">
      <w:r>
        <w:t xml:space="preserve">Takk til utøvere, foreldre, trener og hjelpere for samarbeidet i en aktiv </w:t>
      </w:r>
      <w:r w:rsidR="002E1330">
        <w:t>sesong.</w:t>
      </w:r>
      <w:r>
        <w:t xml:space="preserve"> Spesiell takk til Olaf Giverhaug, mangeårig trener og ansvarlig for våpen og anlegg. Han har nå overlatt ansvaret til andre.</w:t>
      </w:r>
    </w:p>
    <w:p w:rsidR="00D34959" w:rsidRDefault="00D34959"/>
    <w:p w:rsidR="00D34959" w:rsidRPr="00D34959" w:rsidRDefault="00D34959">
      <w:pPr>
        <w:rPr>
          <w:i/>
        </w:rPr>
      </w:pPr>
      <w:r w:rsidRPr="00D34959">
        <w:rPr>
          <w:i/>
        </w:rPr>
        <w:t>Lagleder skiskyting, Ingrid Myhre</w:t>
      </w:r>
    </w:p>
    <w:p w:rsidR="003C239D" w:rsidRDefault="003C239D"/>
    <w:p w:rsidR="003C239D" w:rsidRDefault="003C239D"/>
    <w:p w:rsidR="005A1C1F" w:rsidRPr="00753C40" w:rsidRDefault="005A1C1F">
      <w:bookmarkStart w:id="0" w:name="_GoBack"/>
      <w:bookmarkEnd w:id="0"/>
    </w:p>
    <w:sectPr w:rsidR="005A1C1F" w:rsidRPr="00753C40" w:rsidSect="00A60B22">
      <w:headerReference w:type="default" r:id="rId6"/>
      <w:footerReference w:type="default" r:id="rId7"/>
      <w:pgSz w:w="11906" w:h="16838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09A8" w:rsidRDefault="000E09A8" w:rsidP="009C3CEC">
      <w:pPr>
        <w:spacing w:after="0"/>
      </w:pPr>
      <w:r>
        <w:separator/>
      </w:r>
    </w:p>
  </w:endnote>
  <w:endnote w:type="continuationSeparator" w:id="0">
    <w:p w:rsidR="000E09A8" w:rsidRDefault="000E09A8" w:rsidP="009C3CE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0B22" w:rsidRPr="00A60B22" w:rsidRDefault="00A60B22">
    <w:pPr>
      <w:pStyle w:val="Bunntekst"/>
      <w:jc w:val="right"/>
      <w:rPr>
        <w:color w:val="374D93"/>
      </w:rPr>
    </w:pPr>
    <w:r w:rsidRPr="00A60B22">
      <w:rPr>
        <w:color w:val="374D93"/>
        <w:sz w:val="20"/>
        <w:szCs w:val="20"/>
      </w:rPr>
      <w:t xml:space="preserve">side </w:t>
    </w:r>
    <w:r w:rsidR="00A00F48" w:rsidRPr="00A60B22">
      <w:rPr>
        <w:color w:val="374D93"/>
        <w:sz w:val="20"/>
        <w:szCs w:val="20"/>
      </w:rPr>
      <w:fldChar w:fldCharType="begin"/>
    </w:r>
    <w:r w:rsidRPr="00A60B22">
      <w:rPr>
        <w:color w:val="374D93"/>
        <w:sz w:val="20"/>
        <w:szCs w:val="20"/>
      </w:rPr>
      <w:instrText>PAGE  \* Arabic</w:instrText>
    </w:r>
    <w:r w:rsidR="00A00F48" w:rsidRPr="00A60B22">
      <w:rPr>
        <w:color w:val="374D93"/>
        <w:sz w:val="20"/>
        <w:szCs w:val="20"/>
      </w:rPr>
      <w:fldChar w:fldCharType="separate"/>
    </w:r>
    <w:r w:rsidR="002E1330">
      <w:rPr>
        <w:noProof/>
        <w:color w:val="374D93"/>
        <w:sz w:val="20"/>
        <w:szCs w:val="20"/>
      </w:rPr>
      <w:t>2</w:t>
    </w:r>
    <w:r w:rsidR="00A00F48" w:rsidRPr="00A60B22">
      <w:rPr>
        <w:color w:val="374D93"/>
        <w:sz w:val="20"/>
        <w:szCs w:val="20"/>
      </w:rPr>
      <w:fldChar w:fldCharType="end"/>
    </w:r>
  </w:p>
  <w:p w:rsidR="00A60B22" w:rsidRDefault="00A60B22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09A8" w:rsidRDefault="000E09A8" w:rsidP="009C3CEC">
      <w:pPr>
        <w:spacing w:after="0"/>
      </w:pPr>
      <w:r>
        <w:separator/>
      </w:r>
    </w:p>
  </w:footnote>
  <w:footnote w:type="continuationSeparator" w:id="0">
    <w:p w:rsidR="000E09A8" w:rsidRDefault="000E09A8" w:rsidP="009C3CE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CEC" w:rsidRPr="009C3CEC" w:rsidRDefault="00A60B22" w:rsidP="00A60B22">
    <w:pPr>
      <w:pStyle w:val="Topptekst"/>
      <w:jc w:val="center"/>
      <w:rPr>
        <w:rFonts w:ascii="Arial Black" w:hAnsi="Arial Black"/>
        <w:color w:val="374D93"/>
      </w:rPr>
    </w:pPr>
    <w:r w:rsidRPr="00A60B22">
      <w:rPr>
        <w:rFonts w:ascii="Arial Black" w:hAnsi="Arial Black"/>
        <w:noProof/>
        <w:color w:val="374D93"/>
        <w:sz w:val="32"/>
        <w:lang w:eastAsia="nb-NO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posOffset>5187950</wp:posOffset>
          </wp:positionH>
          <wp:positionV relativeFrom="paragraph">
            <wp:posOffset>-144780</wp:posOffset>
          </wp:positionV>
          <wp:extent cx="571500" cy="619760"/>
          <wp:effectExtent l="0" t="0" r="0" b="8890"/>
          <wp:wrapNone/>
          <wp:docPr id="5" name="Bild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ormod-Skilag-Logo-Smal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500" cy="6197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C3CEC" w:rsidRPr="00A60B22">
      <w:rPr>
        <w:rFonts w:ascii="Arial Black" w:hAnsi="Arial Black"/>
        <w:noProof/>
        <w:color w:val="374D93"/>
        <w:sz w:val="32"/>
        <w:lang w:eastAsia="nb-NO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0</wp:posOffset>
          </wp:positionH>
          <wp:positionV relativeFrom="paragraph">
            <wp:posOffset>-144145</wp:posOffset>
          </wp:positionV>
          <wp:extent cx="571500" cy="620078"/>
          <wp:effectExtent l="0" t="0" r="0" b="8890"/>
          <wp:wrapNone/>
          <wp:docPr id="4" name="Bild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ormod-Skilag-Logo-Smal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500" cy="6200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C3CEC" w:rsidRPr="00A60B22">
      <w:rPr>
        <w:rFonts w:ascii="Arial Black" w:hAnsi="Arial Black"/>
        <w:color w:val="374D93"/>
        <w:sz w:val="32"/>
      </w:rPr>
      <w:t>Tormod Skilag</w:t>
    </w:r>
  </w:p>
  <w:p w:rsidR="009C3CEC" w:rsidRDefault="00A60B22" w:rsidP="00A60B22">
    <w:pPr>
      <w:pStyle w:val="Topptekst"/>
      <w:tabs>
        <w:tab w:val="clear" w:pos="4536"/>
        <w:tab w:val="left" w:pos="1305"/>
        <w:tab w:val="center" w:pos="4535"/>
      </w:tabs>
      <w:rPr>
        <w:i/>
      </w:rPr>
    </w:pPr>
    <w:r>
      <w:rPr>
        <w:i/>
      </w:rPr>
      <w:tab/>
    </w:r>
    <w:r>
      <w:rPr>
        <w:i/>
      </w:rPr>
      <w:tab/>
    </w:r>
    <w:r w:rsidR="00BB3F56" w:rsidRPr="00A60B22">
      <w:rPr>
        <w:i/>
        <w:sz w:val="20"/>
      </w:rPr>
      <w:t>http://www.tormodskilag.no</w:t>
    </w:r>
  </w:p>
  <w:p w:rsidR="00BB3F56" w:rsidRPr="00A60B22" w:rsidRDefault="00BB3F56" w:rsidP="00A60B22">
    <w:pPr>
      <w:pStyle w:val="Topptekst"/>
      <w:pBdr>
        <w:bottom w:val="single" w:sz="6" w:space="1" w:color="auto"/>
      </w:pBdr>
      <w:jc w:val="center"/>
      <w:rPr>
        <w:i/>
        <w:sz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8D9"/>
    <w:rsid w:val="000E09A8"/>
    <w:rsid w:val="002A3DB2"/>
    <w:rsid w:val="002E1330"/>
    <w:rsid w:val="00323FEC"/>
    <w:rsid w:val="00345172"/>
    <w:rsid w:val="003B5972"/>
    <w:rsid w:val="003B5DE0"/>
    <w:rsid w:val="003C239D"/>
    <w:rsid w:val="004A6E04"/>
    <w:rsid w:val="00542DC4"/>
    <w:rsid w:val="005A1C1F"/>
    <w:rsid w:val="00611B33"/>
    <w:rsid w:val="006340C3"/>
    <w:rsid w:val="006815FE"/>
    <w:rsid w:val="006D1DCA"/>
    <w:rsid w:val="006F5EA3"/>
    <w:rsid w:val="00753C40"/>
    <w:rsid w:val="007728E1"/>
    <w:rsid w:val="007E455A"/>
    <w:rsid w:val="00821CD9"/>
    <w:rsid w:val="00825261"/>
    <w:rsid w:val="009C3CEC"/>
    <w:rsid w:val="00A00F48"/>
    <w:rsid w:val="00A60B22"/>
    <w:rsid w:val="00BB3F56"/>
    <w:rsid w:val="00C51779"/>
    <w:rsid w:val="00CC6322"/>
    <w:rsid w:val="00D34959"/>
    <w:rsid w:val="00D94A60"/>
    <w:rsid w:val="00DD68D9"/>
    <w:rsid w:val="00DF029A"/>
    <w:rsid w:val="00F77C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590BB3E-03AE-4BA9-914D-50377E0A7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40C3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9C3CEC"/>
    <w:pPr>
      <w:tabs>
        <w:tab w:val="center" w:pos="4536"/>
        <w:tab w:val="right" w:pos="9072"/>
      </w:tabs>
      <w:spacing w:after="0"/>
    </w:pPr>
  </w:style>
  <w:style w:type="character" w:customStyle="1" w:styleId="TopptekstTegn">
    <w:name w:val="Topptekst Tegn"/>
    <w:basedOn w:val="Standardskriftforavsnitt"/>
    <w:link w:val="Topptekst"/>
    <w:uiPriority w:val="99"/>
    <w:rsid w:val="009C3CEC"/>
  </w:style>
  <w:style w:type="paragraph" w:styleId="Bunntekst">
    <w:name w:val="footer"/>
    <w:basedOn w:val="Normal"/>
    <w:link w:val="BunntekstTegn"/>
    <w:uiPriority w:val="99"/>
    <w:unhideWhenUsed/>
    <w:rsid w:val="009C3CEC"/>
    <w:pPr>
      <w:tabs>
        <w:tab w:val="center" w:pos="4536"/>
        <w:tab w:val="right" w:pos="9072"/>
      </w:tabs>
      <w:spacing w:after="0"/>
    </w:pPr>
  </w:style>
  <w:style w:type="character" w:customStyle="1" w:styleId="BunntekstTegn">
    <w:name w:val="Bunntekst Tegn"/>
    <w:basedOn w:val="Standardskriftforavsnitt"/>
    <w:link w:val="Bunntekst"/>
    <w:uiPriority w:val="99"/>
    <w:rsid w:val="009C3CEC"/>
  </w:style>
  <w:style w:type="character" w:styleId="Hyperkobling">
    <w:name w:val="Hyperlink"/>
    <w:basedOn w:val="Standardskriftforavsnitt"/>
    <w:uiPriority w:val="99"/>
    <w:unhideWhenUsed/>
    <w:rsid w:val="00BB3F56"/>
    <w:rPr>
      <w:color w:val="0563C1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A60B2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60B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unnar\Documents\Tormod%20Skilag\Brevmal%20Tormod%20skilag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Brevmal Tormod skilag.dotx</Template>
  <TotalTime>1</TotalTime>
  <Pages>2</Pages>
  <Words>452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Gunnar</dc:creator>
  <cp:lastModifiedBy>Erlend</cp:lastModifiedBy>
  <cp:revision>2</cp:revision>
  <cp:lastPrinted>2014-04-01T21:03:00Z</cp:lastPrinted>
  <dcterms:created xsi:type="dcterms:W3CDTF">2015-04-09T07:28:00Z</dcterms:created>
  <dcterms:modified xsi:type="dcterms:W3CDTF">2015-04-09T07:28:00Z</dcterms:modified>
</cp:coreProperties>
</file>