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A3F" w:rsidRDefault="00F44A3F" w:rsidP="00F44A3F">
      <w:pPr>
        <w:rPr>
          <w:rFonts w:ascii="Times New Roman" w:hAnsi="Times New Roman" w:cs="Times New Roman"/>
        </w:rPr>
      </w:pPr>
    </w:p>
    <w:p w:rsidR="00F44A3F" w:rsidRPr="00F44A3F" w:rsidRDefault="00F44A3F" w:rsidP="00F44A3F">
      <w:pPr>
        <w:rPr>
          <w:rFonts w:ascii="Times New Roman" w:hAnsi="Times New Roman" w:cs="Times New Roman"/>
        </w:rPr>
      </w:pPr>
      <w:r w:rsidRPr="00F44A3F">
        <w:rPr>
          <w:rFonts w:ascii="Times New Roman" w:hAnsi="Times New Roman" w:cs="Times New Roman"/>
        </w:rPr>
        <w:t>1. OM SPORTSPLANEN</w:t>
      </w:r>
    </w:p>
    <w:p w:rsidR="00F44A3F" w:rsidRPr="00F44A3F" w:rsidRDefault="00F44A3F" w:rsidP="00F44A3F">
      <w:pPr>
        <w:rPr>
          <w:rFonts w:ascii="Times New Roman" w:hAnsi="Times New Roman" w:cs="Times New Roman"/>
        </w:rPr>
      </w:pPr>
      <w:r>
        <w:rPr>
          <w:rFonts w:ascii="Times New Roman" w:hAnsi="Times New Roman" w:cs="Times New Roman"/>
        </w:rPr>
        <w:t xml:space="preserve">Utleira Fotball  har til sammen over </w:t>
      </w:r>
      <w:r>
        <w:rPr>
          <w:rFonts w:ascii="Times New Roman" w:hAnsi="Times New Roman" w:cs="Times New Roman"/>
          <w:color w:val="FF0000"/>
        </w:rPr>
        <w:t>60?</w:t>
      </w:r>
      <w:r>
        <w:rPr>
          <w:rFonts w:ascii="Times New Roman" w:hAnsi="Times New Roman" w:cs="Times New Roman"/>
        </w:rPr>
        <w:t xml:space="preserve"> lag fordelt på </w:t>
      </w:r>
      <w:r>
        <w:rPr>
          <w:rFonts w:ascii="Times New Roman" w:hAnsi="Times New Roman" w:cs="Times New Roman"/>
          <w:color w:val="FF0000"/>
        </w:rPr>
        <w:t>10?</w:t>
      </w:r>
      <w:r>
        <w:rPr>
          <w:rFonts w:ascii="Times New Roman" w:hAnsi="Times New Roman" w:cs="Times New Roman"/>
        </w:rPr>
        <w:t xml:space="preserve">årsklasser for jenter og </w:t>
      </w:r>
      <w:r>
        <w:rPr>
          <w:rFonts w:ascii="Times New Roman" w:hAnsi="Times New Roman" w:cs="Times New Roman"/>
          <w:color w:val="FF0000"/>
        </w:rPr>
        <w:t xml:space="preserve">11? </w:t>
      </w:r>
      <w:r w:rsidRPr="00F44A3F">
        <w:rPr>
          <w:rFonts w:ascii="Times New Roman" w:hAnsi="Times New Roman" w:cs="Times New Roman"/>
        </w:rPr>
        <w:t>årsklasser for gutter. Aktivitetsnivået er høyt blant alle våre engasjerte trenere, lagledere, oppmenn og villige hjelpere tilknyttet hver årsklasse. Sportsplanen legger rammene for det</w:t>
      </w:r>
      <w:r>
        <w:rPr>
          <w:rFonts w:ascii="Times New Roman" w:hAnsi="Times New Roman" w:cs="Times New Roman"/>
        </w:rPr>
        <w:t xml:space="preserve"> sportslige innholdet i Utleira </w:t>
      </w:r>
      <w:r w:rsidRPr="00F44A3F">
        <w:rPr>
          <w:rFonts w:ascii="Times New Roman" w:hAnsi="Times New Roman" w:cs="Times New Roman"/>
        </w:rPr>
        <w:t>Fotball, og vil således sikre at trenere og lagledere jobber etter samme verdisett og mot samme målsettinger. Dokumentet inneholder verdier, målsettinger, retningslinjer, roller, forventninger og krav som danner grunnlaget for en enhetlig, samlet og forutsigbar utvikling av det sportslige innholdet i klubben.</w:t>
      </w:r>
    </w:p>
    <w:p w:rsidR="00F44A3F" w:rsidRPr="00F44A3F" w:rsidRDefault="00F44A3F" w:rsidP="00F44A3F">
      <w:pPr>
        <w:rPr>
          <w:rFonts w:ascii="Times New Roman" w:hAnsi="Times New Roman" w:cs="Times New Roman"/>
        </w:rPr>
      </w:pPr>
      <w:r w:rsidRPr="00F44A3F">
        <w:rPr>
          <w:rFonts w:ascii="Times New Roman" w:hAnsi="Times New Roman" w:cs="Times New Roman"/>
        </w:rPr>
        <w:t>Sportsplanen er utarbeidet av Styret og frivillige ressurspersoner tilknyttet klubben. Planen eies av Styret gjennom sportslig</w:t>
      </w:r>
      <w:r w:rsidR="00D100B1">
        <w:rPr>
          <w:rFonts w:ascii="Times New Roman" w:hAnsi="Times New Roman" w:cs="Times New Roman"/>
        </w:rPr>
        <w:t>e</w:t>
      </w:r>
      <w:r w:rsidRPr="00F44A3F">
        <w:rPr>
          <w:rFonts w:ascii="Times New Roman" w:hAnsi="Times New Roman" w:cs="Times New Roman"/>
        </w:rPr>
        <w:t xml:space="preserve"> utvalg, som har hovedansvaret for at planen implementeres i den daglige aktiviteten i klubben, og som skal sikre at innholdet blir tematisert og anvendt i ulike fora, eksempelvis</w:t>
      </w:r>
      <w:r w:rsidR="00D100B1">
        <w:rPr>
          <w:rFonts w:ascii="Times New Roman" w:hAnsi="Times New Roman" w:cs="Times New Roman"/>
        </w:rPr>
        <w:t xml:space="preserve"> trenerforum, </w:t>
      </w:r>
      <w:r w:rsidRPr="00F44A3F">
        <w:rPr>
          <w:rFonts w:ascii="Times New Roman" w:hAnsi="Times New Roman" w:cs="Times New Roman"/>
        </w:rPr>
        <w:t xml:space="preserve"> temakvelder, oppstart for nye lag, barne- og ungdomsfotballkvelder og lignende.</w:t>
      </w:r>
    </w:p>
    <w:p w:rsidR="00F44A3F" w:rsidRDefault="00F44A3F" w:rsidP="00F44A3F">
      <w:pPr>
        <w:rPr>
          <w:rFonts w:ascii="Times New Roman" w:hAnsi="Times New Roman" w:cs="Times New Roman"/>
        </w:rPr>
      </w:pPr>
      <w:r w:rsidRPr="00F44A3F">
        <w:rPr>
          <w:rFonts w:ascii="Times New Roman" w:hAnsi="Times New Roman" w:cs="Times New Roman"/>
        </w:rPr>
        <w:t>Planen skal være et levende dokument, som vil justeres og endres i tråd med endringer i både eksterne rammebetingelser og interne faktorer. Innspill til endringer og justeringer f</w:t>
      </w:r>
      <w:r w:rsidR="00D100B1">
        <w:rPr>
          <w:rFonts w:ascii="Times New Roman" w:hAnsi="Times New Roman" w:cs="Times New Roman"/>
        </w:rPr>
        <w:t>ra vi</w:t>
      </w:r>
      <w:r w:rsidR="00743C3C">
        <w:rPr>
          <w:rFonts w:ascii="Times New Roman" w:hAnsi="Times New Roman" w:cs="Times New Roman"/>
        </w:rPr>
        <w:t>l bli behandlet av trenere og lagleder i felleskap</w:t>
      </w:r>
      <w:r w:rsidRPr="00F44A3F">
        <w:rPr>
          <w:rFonts w:ascii="Times New Roman" w:hAnsi="Times New Roman" w:cs="Times New Roman"/>
        </w:rPr>
        <w:t>, eventuelt vedtatt av styret, og formidlet gjennom etablerte kommunikasjonskanaler til klubbens medlemmer og tillitsvalgte.</w:t>
      </w:r>
    </w:p>
    <w:p w:rsidR="000457BC" w:rsidRPr="000457BC" w:rsidRDefault="000457BC" w:rsidP="000457BC">
      <w:pPr>
        <w:rPr>
          <w:rFonts w:ascii="Times New Roman" w:hAnsi="Times New Roman" w:cs="Times New Roman"/>
          <w:b/>
        </w:rPr>
      </w:pPr>
      <w:r w:rsidRPr="000457BC">
        <w:rPr>
          <w:rFonts w:ascii="Times New Roman" w:hAnsi="Times New Roman" w:cs="Times New Roman"/>
          <w:b/>
        </w:rPr>
        <w:t xml:space="preserve">Den </w:t>
      </w:r>
      <w:r w:rsidRPr="00A7736F">
        <w:rPr>
          <w:rFonts w:ascii="Times New Roman" w:hAnsi="Times New Roman" w:cs="Times New Roman"/>
          <w:b/>
          <w:color w:val="E36C0A" w:themeColor="accent6" w:themeShade="BF"/>
        </w:rPr>
        <w:t>oransje</w:t>
      </w:r>
      <w:r w:rsidRPr="000457BC">
        <w:rPr>
          <w:rFonts w:ascii="Times New Roman" w:hAnsi="Times New Roman" w:cs="Times New Roman"/>
          <w:b/>
        </w:rPr>
        <w:t xml:space="preserve"> linjen: ”Spill - ikke spark”</w:t>
      </w:r>
    </w:p>
    <w:p w:rsidR="000457BC" w:rsidRPr="000457BC" w:rsidRDefault="000457BC" w:rsidP="000457BC">
      <w:pPr>
        <w:rPr>
          <w:rFonts w:ascii="Times New Roman" w:hAnsi="Times New Roman" w:cs="Times New Roman"/>
        </w:rPr>
      </w:pPr>
      <w:r w:rsidRPr="000457BC">
        <w:rPr>
          <w:rFonts w:ascii="Times New Roman" w:hAnsi="Times New Roman" w:cs="Times New Roman"/>
        </w:rPr>
        <w:t xml:space="preserve">I Utleira Fotball ønsker vi å spille fotball, ikke sparke. Vi skal utvikle fotballspillere, ikke </w:t>
      </w:r>
      <w:proofErr w:type="spellStart"/>
      <w:r w:rsidRPr="000457BC">
        <w:rPr>
          <w:rFonts w:ascii="Times New Roman" w:hAnsi="Times New Roman" w:cs="Times New Roman"/>
        </w:rPr>
        <w:t>fotballsparkere</w:t>
      </w:r>
      <w:proofErr w:type="spellEnd"/>
      <w:r w:rsidRPr="000457BC">
        <w:rPr>
          <w:rFonts w:ascii="Times New Roman" w:hAnsi="Times New Roman" w:cs="Times New Roman"/>
        </w:rPr>
        <w:t xml:space="preserve">. ”Spill – ikke spark” legger i seg selv først og fremst føringer for hvordan lag og spillere skal opptre i kampsituasjoner. Alle lagene i barne- og ungdomsfotballen skal spille fotball        på en måte som er mest mulig utviklende og underholdende – både for spillere og publikum. </w:t>
      </w:r>
    </w:p>
    <w:p w:rsidR="000457BC" w:rsidRPr="000457BC" w:rsidRDefault="000457BC" w:rsidP="000457BC">
      <w:pPr>
        <w:rPr>
          <w:rFonts w:ascii="Times New Roman" w:hAnsi="Times New Roman" w:cs="Times New Roman"/>
        </w:rPr>
      </w:pPr>
      <w:r w:rsidRPr="000457BC">
        <w:rPr>
          <w:rFonts w:ascii="Times New Roman" w:hAnsi="Times New Roman" w:cs="Times New Roman"/>
        </w:rPr>
        <w:t xml:space="preserve">Men ; å spille fotball krever mer enn å sparke fotball... </w:t>
      </w:r>
    </w:p>
    <w:p w:rsidR="000457BC" w:rsidRPr="000457BC" w:rsidRDefault="000457BC" w:rsidP="000457BC">
      <w:pPr>
        <w:rPr>
          <w:rFonts w:ascii="Times New Roman" w:hAnsi="Times New Roman" w:cs="Times New Roman"/>
        </w:rPr>
      </w:pPr>
      <w:proofErr w:type="spellStart"/>
      <w:r w:rsidRPr="000457BC">
        <w:rPr>
          <w:rFonts w:ascii="Times New Roman" w:hAnsi="Times New Roman" w:cs="Times New Roman"/>
        </w:rPr>
        <w:t>Fotballsparkere</w:t>
      </w:r>
      <w:proofErr w:type="spellEnd"/>
      <w:r w:rsidRPr="000457BC">
        <w:rPr>
          <w:rFonts w:ascii="Times New Roman" w:hAnsi="Times New Roman" w:cs="Times New Roman"/>
        </w:rPr>
        <w:t xml:space="preserve"> mangler taktiske og tekniske egenskaper som muliggjør konstruktive, kreative, og utviklende handlingsvalg. Valget blir da altfor ofte ”blinde” spark uten annet mål enn å få ballen lengst mulig bort. </w:t>
      </w:r>
    </w:p>
    <w:p w:rsidR="000457BC" w:rsidRPr="000457BC" w:rsidRDefault="000457BC" w:rsidP="000457BC">
      <w:pPr>
        <w:rPr>
          <w:rFonts w:ascii="Times New Roman" w:hAnsi="Times New Roman" w:cs="Times New Roman"/>
        </w:rPr>
      </w:pPr>
      <w:r w:rsidRPr="000457BC">
        <w:rPr>
          <w:rFonts w:ascii="Times New Roman" w:hAnsi="Times New Roman" w:cs="Times New Roman"/>
        </w:rPr>
        <w:t xml:space="preserve">Fotballspillere har overblikk og spilleforståelse som gjør dem i stand til å gjøre hensiktsmessige valg for eget lag. De har tekniske ferdigheter som gjør dem i stand til å utføre valget, og mot og trygghet til å forsøke konstruktive løsninger i alle situasjoner. Spillerne beveger seg mye og hensiktsmessig uten ball, for å skape rom for seg selv og hverandre, og dermed gi ballfører mange alternative handlingsvalg. </w:t>
      </w:r>
    </w:p>
    <w:p w:rsidR="000457BC" w:rsidRDefault="000457BC" w:rsidP="000457BC">
      <w:pPr>
        <w:rPr>
          <w:rFonts w:ascii="Times New Roman" w:hAnsi="Times New Roman" w:cs="Times New Roman"/>
        </w:rPr>
      </w:pPr>
      <w:r w:rsidRPr="000457BC">
        <w:rPr>
          <w:rFonts w:ascii="Times New Roman" w:hAnsi="Times New Roman" w:cs="Times New Roman"/>
        </w:rPr>
        <w:t>Vi mener at for å utvikle lag og spillere som beskrevet over, kreves et målrettet og grundig arbeid, helt fra lagene opprettes når spillerne er seks år gamle. Dette heftet handler om hvordan vi vil gjennomføre denne prosessen.</w:t>
      </w:r>
    </w:p>
    <w:p w:rsidR="00F44A3F" w:rsidRDefault="00F44A3F" w:rsidP="00F44A3F">
      <w:pPr>
        <w:rPr>
          <w:rFonts w:ascii="Times New Roman" w:hAnsi="Times New Roman" w:cs="Times New Roman"/>
        </w:rPr>
      </w:pPr>
    </w:p>
    <w:p w:rsidR="000457BC" w:rsidRDefault="000457BC" w:rsidP="00F44A3F">
      <w:pPr>
        <w:rPr>
          <w:rFonts w:ascii="Times New Roman" w:hAnsi="Times New Roman" w:cs="Times New Roman"/>
        </w:rPr>
      </w:pPr>
    </w:p>
    <w:p w:rsidR="000457BC" w:rsidRDefault="000457BC" w:rsidP="00F44A3F">
      <w:pPr>
        <w:rPr>
          <w:rFonts w:ascii="Times New Roman" w:hAnsi="Times New Roman" w:cs="Times New Roman"/>
        </w:rPr>
      </w:pPr>
    </w:p>
    <w:p w:rsidR="00F44A3F" w:rsidRDefault="00F44A3F" w:rsidP="00F44A3F">
      <w:pPr>
        <w:rPr>
          <w:rFonts w:ascii="Times New Roman" w:hAnsi="Times New Roman" w:cs="Times New Roman"/>
        </w:rPr>
      </w:pPr>
      <w:r>
        <w:rPr>
          <w:rFonts w:ascii="Times New Roman" w:hAnsi="Times New Roman" w:cs="Times New Roman"/>
        </w:rPr>
        <w:lastRenderedPageBreak/>
        <w:t>2. VISJON, VERDIER OG MÅLSETNINGER.</w:t>
      </w:r>
    </w:p>
    <w:p w:rsidR="00F44A3F" w:rsidRPr="00F44A3F" w:rsidRDefault="00F44A3F" w:rsidP="00F44A3F">
      <w:pPr>
        <w:rPr>
          <w:rFonts w:ascii="Times New Roman" w:hAnsi="Times New Roman" w:cs="Times New Roman"/>
        </w:rPr>
      </w:pPr>
      <w:r w:rsidRPr="00F44A3F">
        <w:rPr>
          <w:rFonts w:ascii="Times New Roman" w:hAnsi="Times New Roman" w:cs="Times New Roman"/>
        </w:rPr>
        <w:t>Norsk Idrettsforbunds formålsparagraf sier at all idrettsaktivitet skal bygge på grunnverdier som idrettsglede, fellesskap, helse og ærlighet. NIFs ledestjerne er at breddeidrettens viktigste formål er å bidra med aktivitet som på sikt styrker den norske folkehelsa.</w:t>
      </w:r>
    </w:p>
    <w:p w:rsidR="00F44A3F" w:rsidRPr="00F44A3F" w:rsidRDefault="00F44A3F" w:rsidP="00F44A3F">
      <w:pPr>
        <w:rPr>
          <w:rFonts w:ascii="Times New Roman" w:hAnsi="Times New Roman" w:cs="Times New Roman"/>
        </w:rPr>
      </w:pPr>
      <w:r w:rsidRPr="00F44A3F">
        <w:rPr>
          <w:rFonts w:ascii="Times New Roman" w:hAnsi="Times New Roman" w:cs="Times New Roman"/>
        </w:rPr>
        <w:t xml:space="preserve">Vinteren </w:t>
      </w:r>
      <w:r w:rsidR="00743C3C">
        <w:rPr>
          <w:rFonts w:ascii="Times New Roman" w:hAnsi="Times New Roman" w:cs="Times New Roman"/>
        </w:rPr>
        <w:t xml:space="preserve">2015/ 2016 ønsker styret </w:t>
      </w:r>
      <w:r w:rsidRPr="00F44A3F">
        <w:rPr>
          <w:rFonts w:ascii="Times New Roman" w:hAnsi="Times New Roman" w:cs="Times New Roman"/>
        </w:rPr>
        <w:t>i</w:t>
      </w:r>
      <w:r>
        <w:rPr>
          <w:rFonts w:ascii="Times New Roman" w:hAnsi="Times New Roman" w:cs="Times New Roman"/>
        </w:rPr>
        <w:t xml:space="preserve"> Utleira </w:t>
      </w:r>
      <w:r w:rsidR="00743C3C">
        <w:rPr>
          <w:rFonts w:ascii="Times New Roman" w:hAnsi="Times New Roman" w:cs="Times New Roman"/>
        </w:rPr>
        <w:t xml:space="preserve"> Fotball å starte en</w:t>
      </w:r>
      <w:r w:rsidRPr="00F44A3F">
        <w:rPr>
          <w:rFonts w:ascii="Times New Roman" w:hAnsi="Times New Roman" w:cs="Times New Roman"/>
        </w:rPr>
        <w:t xml:space="preserve"> strategiprosess med bred involvering på tvers av klubben. Prosessen </w:t>
      </w:r>
      <w:r w:rsidR="00743C3C">
        <w:rPr>
          <w:rFonts w:ascii="Times New Roman" w:hAnsi="Times New Roman" w:cs="Times New Roman"/>
        </w:rPr>
        <w:t xml:space="preserve">skal resultere </w:t>
      </w:r>
      <w:r w:rsidRPr="00F44A3F">
        <w:rPr>
          <w:rFonts w:ascii="Times New Roman" w:hAnsi="Times New Roman" w:cs="Times New Roman"/>
        </w:rPr>
        <w:t xml:space="preserve"> i en felles visjon, felles verdier og målsetti</w:t>
      </w:r>
      <w:r w:rsidR="005C4A77">
        <w:rPr>
          <w:rFonts w:ascii="Times New Roman" w:hAnsi="Times New Roman" w:cs="Times New Roman"/>
        </w:rPr>
        <w:t>nger for all aktivitet i Utleira</w:t>
      </w:r>
      <w:r w:rsidRPr="00F44A3F">
        <w:rPr>
          <w:rFonts w:ascii="Times New Roman" w:hAnsi="Times New Roman" w:cs="Times New Roman"/>
        </w:rPr>
        <w:t xml:space="preserve"> Fotball, gitt overordnete føringer og intensjoner fra både NIF og NFF.</w:t>
      </w:r>
    </w:p>
    <w:p w:rsidR="00F44A3F" w:rsidRDefault="00F44A3F" w:rsidP="00F44A3F">
      <w:pPr>
        <w:rPr>
          <w:rFonts w:ascii="Times New Roman" w:hAnsi="Times New Roman" w:cs="Times New Roman"/>
        </w:rPr>
      </w:pPr>
      <w:r w:rsidRPr="00F44A3F">
        <w:rPr>
          <w:rFonts w:ascii="Times New Roman" w:hAnsi="Times New Roman" w:cs="Times New Roman"/>
        </w:rPr>
        <w:t>Vår visjon skal bidra til å legge grunnlaget for bærekraftig, sunn og aktiv utvikling av barn, unge og voksne innenfor vårt nærområde:</w:t>
      </w:r>
    </w:p>
    <w:p w:rsidR="00F44A3F" w:rsidRPr="00F44A3F" w:rsidRDefault="00F44A3F" w:rsidP="00F44A3F">
      <w:pPr>
        <w:rPr>
          <w:rFonts w:ascii="Times New Roman" w:hAnsi="Times New Roman" w:cs="Times New Roman"/>
        </w:rPr>
      </w:pPr>
      <w:r>
        <w:rPr>
          <w:rFonts w:ascii="Times New Roman" w:hAnsi="Times New Roman" w:cs="Times New Roman"/>
        </w:rPr>
        <w:t>2.</w:t>
      </w:r>
      <w:r w:rsidR="005C4A77">
        <w:rPr>
          <w:rFonts w:ascii="Times New Roman" w:hAnsi="Times New Roman" w:cs="Times New Roman"/>
        </w:rPr>
        <w:t>1</w:t>
      </w:r>
      <w:r>
        <w:rPr>
          <w:rFonts w:ascii="Times New Roman" w:hAnsi="Times New Roman" w:cs="Times New Roman"/>
        </w:rPr>
        <w:t xml:space="preserve"> VÅR VISJON: MED BREDDE SOM GRUNNMUR</w:t>
      </w:r>
      <w:r w:rsidRPr="00F44A3F">
        <w:rPr>
          <w:rFonts w:ascii="Times New Roman" w:hAnsi="Times New Roman" w:cs="Times New Roman"/>
        </w:rPr>
        <w:t xml:space="preserve"> </w:t>
      </w:r>
    </w:p>
    <w:p w:rsidR="00F44A3F" w:rsidRPr="00F44A3F" w:rsidRDefault="00F44A3F" w:rsidP="00F44A3F">
      <w:pPr>
        <w:rPr>
          <w:rFonts w:ascii="Times New Roman" w:hAnsi="Times New Roman" w:cs="Times New Roman"/>
        </w:rPr>
      </w:pPr>
      <w:r w:rsidRPr="00F44A3F">
        <w:rPr>
          <w:rFonts w:ascii="Times New Roman" w:hAnsi="Times New Roman" w:cs="Times New Roman"/>
        </w:rPr>
        <w:t>Utleira Fotball har utarbeidet en Sportsplan som nå skal være "grunnmuren" og ett styringsredskap for de sportslige aktivitetene i fotballgruppa de kommende årene.</w:t>
      </w:r>
    </w:p>
    <w:p w:rsidR="005C4A77" w:rsidRPr="005C4A77" w:rsidRDefault="00743C3C" w:rsidP="005C4A77">
      <w:pPr>
        <w:rPr>
          <w:rFonts w:ascii="Times New Roman" w:hAnsi="Times New Roman" w:cs="Times New Roman"/>
        </w:rPr>
      </w:pPr>
      <w:r>
        <w:rPr>
          <w:rFonts w:ascii="Times New Roman" w:hAnsi="Times New Roman" w:cs="Times New Roman"/>
        </w:rPr>
        <w:t>Som del av en av Trøndelags største</w:t>
      </w:r>
      <w:r w:rsidR="005C4A77">
        <w:rPr>
          <w:rFonts w:ascii="Times New Roman" w:hAnsi="Times New Roman" w:cs="Times New Roman"/>
        </w:rPr>
        <w:t xml:space="preserve"> breddeklubber skal Utleira</w:t>
      </w:r>
      <w:r w:rsidR="005C4A77" w:rsidRPr="005C4A77">
        <w:rPr>
          <w:rFonts w:ascii="Times New Roman" w:hAnsi="Times New Roman" w:cs="Times New Roman"/>
        </w:rPr>
        <w:t xml:space="preserve"> Fotball være et naturlig valg i vårt nærmiljø. Med et tilrettel</w:t>
      </w:r>
      <w:r w:rsidR="005C4A77">
        <w:rPr>
          <w:rFonts w:ascii="Times New Roman" w:hAnsi="Times New Roman" w:cs="Times New Roman"/>
        </w:rPr>
        <w:t>agt tilbud for alle skal Utleira</w:t>
      </w:r>
      <w:r w:rsidR="005C4A77" w:rsidRPr="005C4A77">
        <w:rPr>
          <w:rFonts w:ascii="Times New Roman" w:hAnsi="Times New Roman" w:cs="Times New Roman"/>
        </w:rPr>
        <w:t xml:space="preserve"> Fotball skape utvikling og </w:t>
      </w:r>
      <w:r w:rsidR="005C4A77">
        <w:rPr>
          <w:rFonts w:ascii="Times New Roman" w:hAnsi="Times New Roman" w:cs="Times New Roman"/>
        </w:rPr>
        <w:t>idrettsglede for barn og voksne</w:t>
      </w:r>
      <w:r w:rsidR="005C4A77" w:rsidRPr="005C4A77">
        <w:rPr>
          <w:rFonts w:ascii="Times New Roman" w:hAnsi="Times New Roman" w:cs="Times New Roman"/>
        </w:rPr>
        <w:t>.</w:t>
      </w:r>
    </w:p>
    <w:p w:rsidR="005C4A77" w:rsidRPr="00F44A3F" w:rsidRDefault="005C4A77" w:rsidP="005C4A77">
      <w:pPr>
        <w:rPr>
          <w:rFonts w:ascii="Times New Roman" w:hAnsi="Times New Roman" w:cs="Times New Roman"/>
        </w:rPr>
      </w:pPr>
      <w:r w:rsidRPr="005C4A77">
        <w:rPr>
          <w:rFonts w:ascii="Times New Roman" w:hAnsi="Times New Roman" w:cs="Times New Roman"/>
        </w:rPr>
        <w:t>For å hjelpe oss på veg mot vår visjon har vi utarbeidet noen grunnleggende verdier som vi mener danner grunn</w:t>
      </w:r>
      <w:r>
        <w:rPr>
          <w:rFonts w:ascii="Times New Roman" w:hAnsi="Times New Roman" w:cs="Times New Roman"/>
        </w:rPr>
        <w:t>laget for aktiviteten i Utleira</w:t>
      </w:r>
      <w:r w:rsidRPr="005C4A77">
        <w:rPr>
          <w:rFonts w:ascii="Times New Roman" w:hAnsi="Times New Roman" w:cs="Times New Roman"/>
        </w:rPr>
        <w:t xml:space="preserve"> Fotball, og legger føringer for hva som må gjøres og hvordan. Verdiene våre er i samsvar med </w:t>
      </w:r>
      <w:r>
        <w:rPr>
          <w:rFonts w:ascii="Times New Roman" w:hAnsi="Times New Roman" w:cs="Times New Roman"/>
        </w:rPr>
        <w:t xml:space="preserve"> </w:t>
      </w:r>
      <w:r w:rsidRPr="005C4A77">
        <w:rPr>
          <w:rFonts w:ascii="Times New Roman" w:hAnsi="Times New Roman" w:cs="Times New Roman"/>
        </w:rPr>
        <w:t>NFFs ”visjon” om ”Flest mulig, lengst mulig, best mulig”.</w:t>
      </w:r>
    </w:p>
    <w:p w:rsidR="00F44A3F" w:rsidRPr="00F44A3F" w:rsidRDefault="00F44A3F" w:rsidP="00F44A3F">
      <w:pPr>
        <w:rPr>
          <w:rFonts w:ascii="Times New Roman" w:hAnsi="Times New Roman" w:cs="Times New Roman"/>
        </w:rPr>
      </w:pPr>
      <w:r w:rsidRPr="00F44A3F">
        <w:rPr>
          <w:rFonts w:ascii="Times New Roman" w:hAnsi="Times New Roman" w:cs="Times New Roman"/>
        </w:rPr>
        <w:t xml:space="preserve">Sportsplanen setter videre krav til trenere/lagledere i forhold til kompetanse. Dette er en viktig faktor for at alle lag skal få et mest mulig likt tilbud og for at klubben skal kunne utvikle seg videre. </w:t>
      </w:r>
    </w:p>
    <w:p w:rsidR="00F44A3F" w:rsidRDefault="00F44A3F" w:rsidP="00F44A3F">
      <w:pPr>
        <w:rPr>
          <w:rFonts w:ascii="Times New Roman" w:hAnsi="Times New Roman" w:cs="Times New Roman"/>
        </w:rPr>
      </w:pPr>
      <w:r w:rsidRPr="00F44A3F">
        <w:rPr>
          <w:rFonts w:ascii="Times New Roman" w:hAnsi="Times New Roman" w:cs="Times New Roman"/>
        </w:rPr>
        <w:t>Oppsummert skal Sportsplanen gi enda større trivsel for alle spillerne på de aldersbestemte lagene og ikke minst bidra til at klubben får et tydelig og godt sportslig uttrykk.</w:t>
      </w:r>
    </w:p>
    <w:p w:rsidR="00743C3C" w:rsidRDefault="005C4A77" w:rsidP="00F44A3F">
      <w:pPr>
        <w:rPr>
          <w:rFonts w:ascii="Times New Roman" w:hAnsi="Times New Roman" w:cs="Times New Roman"/>
        </w:rPr>
      </w:pPr>
      <w:r>
        <w:rPr>
          <w:rFonts w:ascii="Times New Roman" w:hAnsi="Times New Roman" w:cs="Times New Roman"/>
        </w:rPr>
        <w:t>2.2 VÅRE VERDIER</w:t>
      </w:r>
      <w:r w:rsidR="00743C3C">
        <w:rPr>
          <w:rFonts w:ascii="Times New Roman" w:hAnsi="Times New Roman" w:cs="Times New Roman"/>
        </w:rPr>
        <w:t xml:space="preserve"> (forslag, må flikkes på i forhold til Utleira «språk»)</w:t>
      </w:r>
    </w:p>
    <w:p w:rsidR="005C4A77" w:rsidRPr="005C4A77" w:rsidRDefault="005C4A77" w:rsidP="005C4A77">
      <w:pPr>
        <w:rPr>
          <w:rFonts w:ascii="Times New Roman" w:hAnsi="Times New Roman" w:cs="Times New Roman"/>
        </w:rPr>
      </w:pPr>
      <w:r>
        <w:rPr>
          <w:rFonts w:ascii="Times New Roman" w:hAnsi="Times New Roman" w:cs="Times New Roman"/>
        </w:rPr>
        <w:t>I</w:t>
      </w:r>
      <w:r w:rsidRPr="005C4A77">
        <w:rPr>
          <w:rFonts w:ascii="Times New Roman" w:hAnsi="Times New Roman" w:cs="Times New Roman"/>
        </w:rPr>
        <w:t>nkluderende – flest mulig:</w:t>
      </w:r>
    </w:p>
    <w:p w:rsidR="005C4A77" w:rsidRPr="005C4A77" w:rsidRDefault="005C4A77" w:rsidP="005C4A77">
      <w:pPr>
        <w:pStyle w:val="Listeavsnitt"/>
        <w:numPr>
          <w:ilvl w:val="0"/>
          <w:numId w:val="1"/>
        </w:numPr>
        <w:rPr>
          <w:rFonts w:ascii="Times New Roman" w:hAnsi="Times New Roman" w:cs="Times New Roman"/>
        </w:rPr>
      </w:pPr>
      <w:r w:rsidRPr="005C4A77">
        <w:rPr>
          <w:rFonts w:ascii="Times New Roman" w:hAnsi="Times New Roman" w:cs="Times New Roman"/>
        </w:rPr>
        <w:t>Vi ønsker flest mulig med, uavhengig av religion, etnisitet, nasjonalitet og hudfarge.</w:t>
      </w:r>
    </w:p>
    <w:p w:rsidR="005C4A77" w:rsidRPr="005C4A77" w:rsidRDefault="005C4A77" w:rsidP="005C4A77">
      <w:pPr>
        <w:rPr>
          <w:rFonts w:ascii="Times New Roman" w:hAnsi="Times New Roman" w:cs="Times New Roman"/>
        </w:rPr>
      </w:pPr>
      <w:r w:rsidRPr="005C4A77">
        <w:rPr>
          <w:rFonts w:ascii="Times New Roman" w:hAnsi="Times New Roman" w:cs="Times New Roman"/>
        </w:rPr>
        <w:t>Artig – lengst mulig:</w:t>
      </w:r>
    </w:p>
    <w:p w:rsidR="005C4A77" w:rsidRPr="005C4A77" w:rsidRDefault="005C4A77" w:rsidP="005C4A77">
      <w:pPr>
        <w:pStyle w:val="Listeavsnitt"/>
        <w:numPr>
          <w:ilvl w:val="0"/>
          <w:numId w:val="1"/>
        </w:numPr>
        <w:rPr>
          <w:rFonts w:ascii="Times New Roman" w:hAnsi="Times New Roman" w:cs="Times New Roman"/>
        </w:rPr>
      </w:pPr>
      <w:r w:rsidRPr="005C4A77">
        <w:rPr>
          <w:rFonts w:ascii="Times New Roman" w:hAnsi="Times New Roman" w:cs="Times New Roman"/>
        </w:rPr>
        <w:t>Klarer vi som klubb å legge til rette for gode prestasjoner, sportslig utvikling og godt miljø både i og utenfor laget, mener vi dette vil bidra til at man synes det er artig nok litt lenger.</w:t>
      </w:r>
    </w:p>
    <w:p w:rsidR="005C4A77" w:rsidRPr="005C4A77" w:rsidRDefault="005C4A77" w:rsidP="005C4A77">
      <w:pPr>
        <w:rPr>
          <w:rFonts w:ascii="Times New Roman" w:hAnsi="Times New Roman" w:cs="Times New Roman"/>
        </w:rPr>
      </w:pPr>
      <w:r w:rsidRPr="005C4A77">
        <w:rPr>
          <w:rFonts w:ascii="Times New Roman" w:hAnsi="Times New Roman" w:cs="Times New Roman"/>
        </w:rPr>
        <w:t>Utviklende – best mulig:</w:t>
      </w:r>
    </w:p>
    <w:p w:rsidR="005C4A77" w:rsidRPr="005C4A77" w:rsidRDefault="005C4A77" w:rsidP="005C4A77">
      <w:pPr>
        <w:pStyle w:val="Listeavsnitt"/>
        <w:numPr>
          <w:ilvl w:val="0"/>
          <w:numId w:val="1"/>
        </w:numPr>
        <w:rPr>
          <w:rFonts w:ascii="Times New Roman" w:hAnsi="Times New Roman" w:cs="Times New Roman"/>
        </w:rPr>
      </w:pPr>
      <w:r w:rsidRPr="005C4A77">
        <w:rPr>
          <w:rFonts w:ascii="Times New Roman" w:hAnsi="Times New Roman" w:cs="Times New Roman"/>
        </w:rPr>
        <w:t>Vårt fokus skal være på å legge til rette for personlig utvikling for hver enkelt utøver, og i så stor grad som mulig bidra til at hver enkelt spiller blir ”best mulig” ut fra egne forutsetninger, interesser og innsats.</w:t>
      </w:r>
    </w:p>
    <w:p w:rsidR="005C4A77" w:rsidRDefault="005C4A77" w:rsidP="005C4A77">
      <w:pPr>
        <w:rPr>
          <w:rFonts w:ascii="Times New Roman" w:hAnsi="Times New Roman" w:cs="Times New Roman"/>
        </w:rPr>
      </w:pPr>
      <w:r>
        <w:rPr>
          <w:rFonts w:ascii="Times New Roman" w:hAnsi="Times New Roman" w:cs="Times New Roman"/>
        </w:rPr>
        <w:t>Utleira Fotball</w:t>
      </w:r>
      <w:r w:rsidRPr="005C4A77">
        <w:rPr>
          <w:rFonts w:ascii="Times New Roman" w:hAnsi="Times New Roman" w:cs="Times New Roman"/>
        </w:rPr>
        <w:t xml:space="preserve"> vil skape fotballglede, muligheter og utfordringer for alle. Verdiene våre skal gjennomsyre all aktivitet, og klubbens verdigrunnlag skal kunne kjennes igjen i alle deler av sportsplanen.</w:t>
      </w:r>
    </w:p>
    <w:p w:rsidR="00A215DE" w:rsidRDefault="00A215DE" w:rsidP="005C4A77">
      <w:pPr>
        <w:rPr>
          <w:rFonts w:ascii="Times New Roman" w:hAnsi="Times New Roman" w:cs="Times New Roman"/>
        </w:rPr>
      </w:pPr>
      <w:r>
        <w:rPr>
          <w:rFonts w:ascii="Times New Roman" w:hAnsi="Times New Roman" w:cs="Times New Roman"/>
        </w:rPr>
        <w:lastRenderedPageBreak/>
        <w:t>2.3 MÅLSETTINGER</w:t>
      </w:r>
      <w:r w:rsidR="00743C3C">
        <w:rPr>
          <w:rFonts w:ascii="Times New Roman" w:hAnsi="Times New Roman" w:cs="Times New Roman"/>
        </w:rPr>
        <w:t xml:space="preserve"> (</w:t>
      </w:r>
      <w:r w:rsidR="002F3CC9">
        <w:rPr>
          <w:rFonts w:ascii="Times New Roman" w:hAnsi="Times New Roman" w:cs="Times New Roman"/>
        </w:rPr>
        <w:t>må flikkes på..)</w:t>
      </w:r>
    </w:p>
    <w:p w:rsidR="00A215DE" w:rsidRDefault="00A215DE" w:rsidP="005C4A77">
      <w:pPr>
        <w:rPr>
          <w:rFonts w:ascii="Times New Roman" w:hAnsi="Times New Roman" w:cs="Times New Roman"/>
        </w:rPr>
      </w:pPr>
      <w:r w:rsidRPr="00A215DE">
        <w:rPr>
          <w:rFonts w:ascii="Times New Roman" w:hAnsi="Times New Roman" w:cs="Times New Roman"/>
        </w:rPr>
        <w:t>Som en naturlig del av å definere hva visjon og verdier</w:t>
      </w:r>
      <w:r>
        <w:rPr>
          <w:rFonts w:ascii="Times New Roman" w:hAnsi="Times New Roman" w:cs="Times New Roman"/>
        </w:rPr>
        <w:t xml:space="preserve"> skal bety for oss, har Utleira </w:t>
      </w:r>
      <w:r w:rsidRPr="00A215DE">
        <w:rPr>
          <w:rFonts w:ascii="Times New Roman" w:hAnsi="Times New Roman" w:cs="Times New Roman"/>
        </w:rPr>
        <w:t>Fotball samlet seg om noen målsettinger som danner grunnlaget for det videre arbeidet i klubben. Målsettingene sier noe om hva vi ønsker å være best på (satsningsområder), hva vi skal være gode nok på (hygienefaktorer), og hva vi ønsker å unngå i det videre arbeidet i klubben.</w:t>
      </w:r>
    </w:p>
    <w:p w:rsidR="00A215DE" w:rsidRDefault="00A215DE" w:rsidP="005C4A77">
      <w:pPr>
        <w:rPr>
          <w:rFonts w:ascii="Times New Roman" w:hAnsi="Times New Roman" w:cs="Times New Roman"/>
        </w:rPr>
      </w:pPr>
      <w:r>
        <w:rPr>
          <w:rFonts w:ascii="Times New Roman" w:hAnsi="Times New Roman" w:cs="Times New Roman"/>
        </w:rPr>
        <w:t>2.3.1 UTLEIRA FOTBALL SKAL VÆRE BEST PÅ</w:t>
      </w:r>
    </w:p>
    <w:p w:rsidR="00A215DE" w:rsidRPr="00A215DE" w:rsidRDefault="00A215DE" w:rsidP="00A215DE">
      <w:pPr>
        <w:pStyle w:val="Listeavsnitt"/>
        <w:numPr>
          <w:ilvl w:val="0"/>
          <w:numId w:val="1"/>
        </w:numPr>
        <w:rPr>
          <w:rFonts w:ascii="Times New Roman" w:hAnsi="Times New Roman" w:cs="Times New Roman"/>
        </w:rPr>
      </w:pPr>
      <w:r w:rsidRPr="00A215DE">
        <w:rPr>
          <w:rFonts w:ascii="Times New Roman" w:hAnsi="Times New Roman" w:cs="Times New Roman"/>
        </w:rPr>
        <w:t>Miljø som sikrer «Flest mulig, lengst mulig, best mulig»</w:t>
      </w:r>
    </w:p>
    <w:p w:rsidR="00A215DE" w:rsidRPr="00A215DE" w:rsidRDefault="00A215DE" w:rsidP="00A215DE">
      <w:pPr>
        <w:pStyle w:val="Listeavsnitt"/>
        <w:numPr>
          <w:ilvl w:val="0"/>
          <w:numId w:val="1"/>
        </w:numPr>
        <w:rPr>
          <w:rFonts w:ascii="Times New Roman" w:hAnsi="Times New Roman" w:cs="Times New Roman"/>
        </w:rPr>
      </w:pPr>
      <w:r w:rsidRPr="00A215DE">
        <w:rPr>
          <w:rFonts w:ascii="Times New Roman" w:hAnsi="Times New Roman" w:cs="Times New Roman"/>
        </w:rPr>
        <w:t>Trenere og sportslig støtteapparat</w:t>
      </w:r>
    </w:p>
    <w:p w:rsidR="00A215DE" w:rsidRPr="00A215DE" w:rsidRDefault="00A215DE" w:rsidP="00A215DE">
      <w:pPr>
        <w:pStyle w:val="Listeavsnitt"/>
        <w:numPr>
          <w:ilvl w:val="0"/>
          <w:numId w:val="1"/>
        </w:numPr>
        <w:rPr>
          <w:rFonts w:ascii="Times New Roman" w:hAnsi="Times New Roman" w:cs="Times New Roman"/>
        </w:rPr>
      </w:pPr>
      <w:r w:rsidRPr="00A215DE">
        <w:rPr>
          <w:rFonts w:ascii="Times New Roman" w:hAnsi="Times New Roman" w:cs="Times New Roman"/>
        </w:rPr>
        <w:t>Sportslige arrangementer som vi velger å satse på</w:t>
      </w:r>
    </w:p>
    <w:p w:rsidR="00A215DE" w:rsidRDefault="00A215DE" w:rsidP="00A215DE">
      <w:pPr>
        <w:pStyle w:val="Listeavsnitt"/>
        <w:numPr>
          <w:ilvl w:val="0"/>
          <w:numId w:val="1"/>
        </w:numPr>
        <w:rPr>
          <w:rFonts w:ascii="Times New Roman" w:hAnsi="Times New Roman" w:cs="Times New Roman"/>
        </w:rPr>
      </w:pPr>
      <w:r w:rsidRPr="00A215DE">
        <w:rPr>
          <w:rFonts w:ascii="Times New Roman" w:hAnsi="Times New Roman" w:cs="Times New Roman"/>
        </w:rPr>
        <w:t>Foreldreinvolvering</w:t>
      </w:r>
    </w:p>
    <w:p w:rsidR="00A215DE" w:rsidRDefault="00A215DE" w:rsidP="00A215DE">
      <w:pPr>
        <w:rPr>
          <w:rFonts w:ascii="Times New Roman" w:hAnsi="Times New Roman" w:cs="Times New Roman"/>
        </w:rPr>
      </w:pPr>
      <w:r>
        <w:rPr>
          <w:rFonts w:ascii="Times New Roman" w:hAnsi="Times New Roman" w:cs="Times New Roman"/>
        </w:rPr>
        <w:t>Det er</w:t>
      </w:r>
      <w:r w:rsidRPr="00A215DE">
        <w:rPr>
          <w:rFonts w:ascii="Times New Roman" w:hAnsi="Times New Roman" w:cs="Times New Roman"/>
        </w:rPr>
        <w:t xml:space="preserve"> vår erfaring at det er det gode miljøet, både blant utøvere og foreldre, som i stor grad danner grunnlaget for de gode prestasjonene og resultatene i laget, og ikke motsatt. Fellesskapet i laget, blant trenere og foreldre, bygger trygghet og trivsel, hever terskelen for å slutte, og bidrar til at flere synes det er «artig nok» å være med ett år til.</w:t>
      </w:r>
    </w:p>
    <w:p w:rsidR="00A215DE" w:rsidRDefault="00A215DE" w:rsidP="00A215DE">
      <w:pPr>
        <w:rPr>
          <w:rFonts w:ascii="Times New Roman" w:hAnsi="Times New Roman" w:cs="Times New Roman"/>
        </w:rPr>
      </w:pPr>
      <w:r>
        <w:rPr>
          <w:rFonts w:ascii="Times New Roman" w:hAnsi="Times New Roman" w:cs="Times New Roman"/>
        </w:rPr>
        <w:t>Utleira</w:t>
      </w:r>
      <w:r w:rsidRPr="00A215DE">
        <w:rPr>
          <w:rFonts w:ascii="Times New Roman" w:hAnsi="Times New Roman" w:cs="Times New Roman"/>
        </w:rPr>
        <w:t xml:space="preserve"> Fotball ønsker derfor å fokusere på de faktorene som i størst grad påvirker trivselen i klubben, miljø, trenerkvalitet og foreldreinvolvering.</w:t>
      </w:r>
    </w:p>
    <w:p w:rsidR="007620F0" w:rsidRDefault="007620F0" w:rsidP="00A215DE">
      <w:pPr>
        <w:rPr>
          <w:rFonts w:ascii="Times New Roman" w:hAnsi="Times New Roman" w:cs="Times New Roman"/>
        </w:rPr>
      </w:pPr>
      <w:r>
        <w:rPr>
          <w:rFonts w:ascii="Times New Roman" w:hAnsi="Times New Roman" w:cs="Times New Roman"/>
        </w:rPr>
        <w:t>I et større perspektiv være gode i de arrangementene vi deltar i og arrangerer selv.</w:t>
      </w:r>
    </w:p>
    <w:p w:rsidR="007620F0" w:rsidRDefault="007620F0" w:rsidP="00A215DE">
      <w:pPr>
        <w:rPr>
          <w:rFonts w:ascii="Times New Roman" w:hAnsi="Times New Roman" w:cs="Times New Roman"/>
        </w:rPr>
      </w:pPr>
    </w:p>
    <w:p w:rsidR="007620F0" w:rsidRDefault="007620F0" w:rsidP="00A215DE">
      <w:pPr>
        <w:rPr>
          <w:rFonts w:ascii="Times New Roman" w:hAnsi="Times New Roman" w:cs="Times New Roman"/>
        </w:rPr>
      </w:pPr>
      <w:r>
        <w:rPr>
          <w:rFonts w:ascii="Times New Roman" w:hAnsi="Times New Roman" w:cs="Times New Roman"/>
        </w:rPr>
        <w:t>2.3.2 UTLEIRA FOTBAL SKAL VÆRE GODE NOK PÅ</w:t>
      </w:r>
    </w:p>
    <w:p w:rsidR="007620F0" w:rsidRPr="007620F0" w:rsidRDefault="007620F0" w:rsidP="007620F0">
      <w:pPr>
        <w:pStyle w:val="Listeavsnitt"/>
        <w:numPr>
          <w:ilvl w:val="0"/>
          <w:numId w:val="2"/>
        </w:numPr>
        <w:rPr>
          <w:rFonts w:ascii="Times New Roman" w:hAnsi="Times New Roman" w:cs="Times New Roman"/>
        </w:rPr>
      </w:pPr>
      <w:r w:rsidRPr="007620F0">
        <w:rPr>
          <w:rFonts w:ascii="Times New Roman" w:hAnsi="Times New Roman" w:cs="Times New Roman"/>
        </w:rPr>
        <w:t>Kommunikasjon innad i klubben, mellom lag og årsklasser, og utad</w:t>
      </w:r>
    </w:p>
    <w:p w:rsidR="007620F0" w:rsidRPr="007620F0" w:rsidRDefault="007620F0" w:rsidP="007620F0">
      <w:pPr>
        <w:pStyle w:val="Listeavsnitt"/>
        <w:numPr>
          <w:ilvl w:val="0"/>
          <w:numId w:val="2"/>
        </w:numPr>
        <w:rPr>
          <w:rFonts w:ascii="Times New Roman" w:hAnsi="Times New Roman" w:cs="Times New Roman"/>
        </w:rPr>
      </w:pPr>
      <w:r w:rsidRPr="007620F0">
        <w:rPr>
          <w:rFonts w:ascii="Times New Roman" w:hAnsi="Times New Roman" w:cs="Times New Roman"/>
        </w:rPr>
        <w:t>Fysiske fasiliteter</w:t>
      </w:r>
    </w:p>
    <w:p w:rsidR="007620F0" w:rsidRDefault="007620F0" w:rsidP="007620F0">
      <w:pPr>
        <w:pStyle w:val="Listeavsnitt"/>
        <w:numPr>
          <w:ilvl w:val="0"/>
          <w:numId w:val="2"/>
        </w:numPr>
        <w:rPr>
          <w:rFonts w:ascii="Times New Roman" w:hAnsi="Times New Roman" w:cs="Times New Roman"/>
        </w:rPr>
      </w:pPr>
      <w:r w:rsidRPr="007620F0">
        <w:rPr>
          <w:rFonts w:ascii="Times New Roman" w:hAnsi="Times New Roman" w:cs="Times New Roman"/>
        </w:rPr>
        <w:t>Økonomistyring og oppfølging</w:t>
      </w:r>
    </w:p>
    <w:p w:rsidR="007620F0" w:rsidRDefault="007620F0" w:rsidP="007620F0">
      <w:pPr>
        <w:rPr>
          <w:rFonts w:ascii="Times New Roman" w:hAnsi="Times New Roman" w:cs="Times New Roman"/>
        </w:rPr>
      </w:pPr>
      <w:r w:rsidRPr="007620F0">
        <w:rPr>
          <w:rFonts w:ascii="Times New Roman" w:hAnsi="Times New Roman" w:cs="Times New Roman"/>
        </w:rPr>
        <w:t>Vi skal være gode nok på de faktorene som gjør det mulig å tilby aktiviteter til våre medlemmer. Dette betyr at vi må være gode nok på kommunikasjon både internt og eksternt, baner, anlegg og utstyr for trening, kamp, utvikling og trivsel, og ikke minst ha en solid og god økonomi i bunnen, som sikrer fremtidig drift og nyinvestering.</w:t>
      </w:r>
    </w:p>
    <w:p w:rsidR="007620F0" w:rsidRDefault="007620F0" w:rsidP="007620F0">
      <w:pPr>
        <w:rPr>
          <w:rFonts w:ascii="Times New Roman" w:hAnsi="Times New Roman" w:cs="Times New Roman"/>
        </w:rPr>
      </w:pPr>
      <w:r>
        <w:rPr>
          <w:rFonts w:ascii="Times New Roman" w:hAnsi="Times New Roman" w:cs="Times New Roman"/>
        </w:rPr>
        <w:t xml:space="preserve">Gjennom implementeringen av denne sportsplanen jobbes det videre med økt synlighet i sosiale medier. Dette gjelder spesielt inne generell informasjon, lagspesifikk informasjon og dokumentasjon samt skjemaer og maler. </w:t>
      </w:r>
    </w:p>
    <w:p w:rsidR="007620F0" w:rsidRDefault="007620F0" w:rsidP="007620F0">
      <w:pPr>
        <w:rPr>
          <w:rFonts w:ascii="Times New Roman" w:hAnsi="Times New Roman" w:cs="Times New Roman"/>
        </w:rPr>
      </w:pPr>
      <w:r>
        <w:rPr>
          <w:rFonts w:ascii="Times New Roman" w:hAnsi="Times New Roman" w:cs="Times New Roman"/>
        </w:rPr>
        <w:t>Våre fasiliteter er de aller beste. Vår økonomi er trygg både for vår klubb og våre lag.</w:t>
      </w:r>
    </w:p>
    <w:p w:rsidR="00E310CA" w:rsidRDefault="00E310CA" w:rsidP="007620F0">
      <w:pPr>
        <w:rPr>
          <w:rFonts w:ascii="Times New Roman" w:hAnsi="Times New Roman" w:cs="Times New Roman"/>
        </w:rPr>
      </w:pPr>
    </w:p>
    <w:p w:rsidR="00E310CA" w:rsidRDefault="00E310CA" w:rsidP="007620F0">
      <w:pPr>
        <w:rPr>
          <w:rFonts w:ascii="Times New Roman" w:hAnsi="Times New Roman" w:cs="Times New Roman"/>
        </w:rPr>
      </w:pPr>
      <w:r>
        <w:rPr>
          <w:rFonts w:ascii="Times New Roman" w:hAnsi="Times New Roman" w:cs="Times New Roman"/>
        </w:rPr>
        <w:t>3. ORGANISASJON.</w:t>
      </w:r>
    </w:p>
    <w:p w:rsidR="00E310CA" w:rsidRDefault="00E310CA" w:rsidP="007620F0">
      <w:pPr>
        <w:rPr>
          <w:rFonts w:ascii="Times New Roman" w:hAnsi="Times New Roman" w:cs="Times New Roman"/>
        </w:rPr>
      </w:pPr>
      <w:r>
        <w:rPr>
          <w:rFonts w:ascii="Times New Roman" w:hAnsi="Times New Roman" w:cs="Times New Roman"/>
        </w:rPr>
        <w:t>3.1 KLUBBENS ORGANISERING.</w:t>
      </w:r>
    </w:p>
    <w:p w:rsidR="00E310CA" w:rsidRDefault="00E310CA" w:rsidP="007620F0">
      <w:pPr>
        <w:rPr>
          <w:rFonts w:ascii="Times New Roman" w:hAnsi="Times New Roman" w:cs="Times New Roman"/>
        </w:rPr>
      </w:pPr>
      <w:r>
        <w:rPr>
          <w:rFonts w:ascii="Times New Roman" w:hAnsi="Times New Roman" w:cs="Times New Roman"/>
        </w:rPr>
        <w:t>Utleira</w:t>
      </w:r>
      <w:r w:rsidRPr="00E310CA">
        <w:rPr>
          <w:rFonts w:ascii="Times New Roman" w:hAnsi="Times New Roman" w:cs="Times New Roman"/>
        </w:rPr>
        <w:t xml:space="preserve"> Fotball er den største avdelingen i </w:t>
      </w:r>
      <w:r>
        <w:rPr>
          <w:rFonts w:ascii="Times New Roman" w:hAnsi="Times New Roman" w:cs="Times New Roman"/>
        </w:rPr>
        <w:t xml:space="preserve">Utleira Idrettslag, med over </w:t>
      </w:r>
      <w:r>
        <w:rPr>
          <w:rFonts w:ascii="Times New Roman" w:hAnsi="Times New Roman" w:cs="Times New Roman"/>
          <w:color w:val="FF0000"/>
        </w:rPr>
        <w:t xml:space="preserve">XXX </w:t>
      </w:r>
      <w:r>
        <w:rPr>
          <w:rFonts w:ascii="Times New Roman" w:hAnsi="Times New Roman" w:cs="Times New Roman"/>
        </w:rPr>
        <w:t xml:space="preserve"> medlemmer og nærmere </w:t>
      </w:r>
      <w:r>
        <w:rPr>
          <w:rFonts w:ascii="Times New Roman" w:hAnsi="Times New Roman" w:cs="Times New Roman"/>
          <w:color w:val="FF0000"/>
        </w:rPr>
        <w:t xml:space="preserve">XXX </w:t>
      </w:r>
      <w:r w:rsidRPr="00E310CA">
        <w:rPr>
          <w:rFonts w:ascii="Times New Roman" w:hAnsi="Times New Roman" w:cs="Times New Roman"/>
        </w:rPr>
        <w:t>aktive utøvere.</w:t>
      </w:r>
    </w:p>
    <w:p w:rsidR="00E310CA" w:rsidRDefault="00E310CA" w:rsidP="007620F0">
      <w:pPr>
        <w:rPr>
          <w:rFonts w:ascii="Times New Roman" w:hAnsi="Times New Roman" w:cs="Times New Roman"/>
          <w:color w:val="FF0000"/>
        </w:rPr>
      </w:pPr>
      <w:r>
        <w:rPr>
          <w:rFonts w:ascii="Times New Roman" w:hAnsi="Times New Roman" w:cs="Times New Roman"/>
          <w:color w:val="FF0000"/>
        </w:rPr>
        <w:t>ORGANISASJONSKART…</w:t>
      </w:r>
    </w:p>
    <w:p w:rsidR="00E310CA" w:rsidRDefault="00E310CA" w:rsidP="007620F0">
      <w:pPr>
        <w:rPr>
          <w:rFonts w:ascii="Times New Roman" w:hAnsi="Times New Roman" w:cs="Times New Roman"/>
        </w:rPr>
      </w:pPr>
      <w:r>
        <w:rPr>
          <w:rFonts w:ascii="Times New Roman" w:hAnsi="Times New Roman" w:cs="Times New Roman"/>
        </w:rPr>
        <w:lastRenderedPageBreak/>
        <w:t>3.2 SPORTSLIG ORGANISERING</w:t>
      </w:r>
    </w:p>
    <w:p w:rsidR="00E310CA" w:rsidRDefault="00E310CA" w:rsidP="007620F0">
      <w:pPr>
        <w:rPr>
          <w:rFonts w:ascii="Times New Roman" w:hAnsi="Times New Roman" w:cs="Times New Roman"/>
        </w:rPr>
      </w:pPr>
      <w:r w:rsidRPr="00E310CA">
        <w:rPr>
          <w:rFonts w:ascii="Times New Roman" w:hAnsi="Times New Roman" w:cs="Times New Roman"/>
        </w:rPr>
        <w:t xml:space="preserve">Den sportslige aktiviteten i klubben utvikles og forvaltes av </w:t>
      </w:r>
      <w:r w:rsidRPr="00E310CA">
        <w:rPr>
          <w:rFonts w:ascii="Times New Roman" w:hAnsi="Times New Roman" w:cs="Times New Roman"/>
          <w:color w:val="FF0000"/>
        </w:rPr>
        <w:t>Sportslig utvalg</w:t>
      </w:r>
      <w:r w:rsidR="002F3CC9">
        <w:rPr>
          <w:rFonts w:ascii="Times New Roman" w:hAnsi="Times New Roman" w:cs="Times New Roman"/>
          <w:color w:val="FF0000"/>
        </w:rPr>
        <w:t xml:space="preserve"> (trenerforum)</w:t>
      </w:r>
      <w:r w:rsidRPr="00E310CA">
        <w:rPr>
          <w:rFonts w:ascii="Times New Roman" w:hAnsi="Times New Roman" w:cs="Times New Roman"/>
        </w:rPr>
        <w:t>, som igjen forankrer sportslig plan og endringer i denne i styret. For blant annet å iverksette sportslig plan i praksis har sportslig leder knyttet til seg et trenerforum bestående av trenere fra både barne- og ungdomsfotballen, samt et dommerforum bestående av dommeransvarlige og representanter fra de ulike nivåene. Trenerkoordinator og dommerkoordinator ivaretar den daglig</w:t>
      </w:r>
      <w:r>
        <w:rPr>
          <w:rFonts w:ascii="Times New Roman" w:hAnsi="Times New Roman" w:cs="Times New Roman"/>
        </w:rPr>
        <w:t>e</w:t>
      </w:r>
      <w:r w:rsidRPr="00E310CA">
        <w:rPr>
          <w:rFonts w:ascii="Times New Roman" w:hAnsi="Times New Roman" w:cs="Times New Roman"/>
        </w:rPr>
        <w:t xml:space="preserve"> anvendelsen av planen overfor de ulike lagene på ulike alderstrinn.</w:t>
      </w:r>
    </w:p>
    <w:p w:rsidR="00E310CA" w:rsidRDefault="00E310CA" w:rsidP="007620F0">
      <w:pPr>
        <w:rPr>
          <w:rFonts w:ascii="Times New Roman" w:hAnsi="Times New Roman" w:cs="Times New Roman"/>
          <w:color w:val="FF0000"/>
        </w:rPr>
      </w:pPr>
      <w:r>
        <w:rPr>
          <w:rFonts w:ascii="Times New Roman" w:hAnsi="Times New Roman" w:cs="Times New Roman"/>
          <w:color w:val="FF0000"/>
        </w:rPr>
        <w:t>ORGANISASJONSKART.</w:t>
      </w:r>
      <w:r w:rsidR="00960ED6">
        <w:rPr>
          <w:rFonts w:ascii="Times New Roman" w:hAnsi="Times New Roman" w:cs="Times New Roman"/>
          <w:color w:val="FF0000"/>
        </w:rPr>
        <w:t xml:space="preserve"> (Forslag.)</w:t>
      </w:r>
    </w:p>
    <w:p w:rsidR="00E310CA" w:rsidRDefault="00E310CA" w:rsidP="007620F0">
      <w:pPr>
        <w:rPr>
          <w:rFonts w:ascii="Times New Roman" w:hAnsi="Times New Roman" w:cs="Times New Roman"/>
          <w:color w:val="FF0000"/>
        </w:rPr>
      </w:pPr>
      <w:r>
        <w:rPr>
          <w:rFonts w:ascii="Times New Roman" w:hAnsi="Times New Roman" w:cs="Times New Roman"/>
          <w:color w:val="FF0000"/>
        </w:rPr>
        <w:t>STRATEGISK</w:t>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TAKTISK</w:t>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OPERATIVT</w:t>
      </w:r>
    </w:p>
    <w:p w:rsidR="00E310CA" w:rsidRDefault="00960ED6" w:rsidP="007620F0">
      <w:pPr>
        <w:rPr>
          <w:rFonts w:ascii="Times New Roman" w:hAnsi="Times New Roman" w:cs="Times New Roman"/>
          <w:color w:val="FF0000"/>
        </w:rPr>
      </w:pPr>
      <w:r>
        <w:rPr>
          <w:rFonts w:ascii="Times New Roman" w:hAnsi="Times New Roman" w:cs="Times New Roman"/>
          <w:noProof/>
          <w:color w:val="FF0000"/>
          <w:lang w:eastAsia="nb-NO"/>
        </w:rPr>
        <mc:AlternateContent>
          <mc:Choice Requires="wps">
            <w:drawing>
              <wp:anchor distT="0" distB="0" distL="114300" distR="114300" simplePos="0" relativeHeight="251663360" behindDoc="0" locked="0" layoutInCell="1" allowOverlap="1">
                <wp:simplePos x="0" y="0"/>
                <wp:positionH relativeFrom="column">
                  <wp:posOffset>1376680</wp:posOffset>
                </wp:positionH>
                <wp:positionV relativeFrom="paragraph">
                  <wp:posOffset>162560</wp:posOffset>
                </wp:positionV>
                <wp:extent cx="781050" cy="200025"/>
                <wp:effectExtent l="0" t="0" r="76200" b="85725"/>
                <wp:wrapNone/>
                <wp:docPr id="5" name="Rett pil 5"/>
                <wp:cNvGraphicFramePr/>
                <a:graphic xmlns:a="http://schemas.openxmlformats.org/drawingml/2006/main">
                  <a:graphicData uri="http://schemas.microsoft.com/office/word/2010/wordprocessingShape">
                    <wps:wsp>
                      <wps:cNvCnPr/>
                      <wps:spPr>
                        <a:xfrm>
                          <a:off x="0" y="0"/>
                          <a:ext cx="78105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Rett pil 5" o:spid="_x0000_s1026" type="#_x0000_t32" style="position:absolute;margin-left:108.4pt;margin-top:12.8pt;width:61.5pt;height:15.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" strokecolor="#4579b8 [3044]">
                <v:stroke endarrow="open"/>
              </v:shape>
            </w:pict>
          </mc:Fallback>
        </mc:AlternateContent>
      </w:r>
      <w:r>
        <w:rPr>
          <w:rFonts w:ascii="Times New Roman" w:hAnsi="Times New Roman" w:cs="Times New Roman"/>
          <w:noProof/>
          <w:color w:val="FF0000"/>
          <w:lang w:eastAsia="nb-NO"/>
        </w:rPr>
        <mc:AlternateContent>
          <mc:Choice Requires="wps">
            <w:drawing>
              <wp:anchor distT="0" distB="0" distL="114300" distR="114300" simplePos="0" relativeHeight="251662336" behindDoc="0" locked="0" layoutInCell="1" allowOverlap="1">
                <wp:simplePos x="0" y="0"/>
                <wp:positionH relativeFrom="column">
                  <wp:posOffset>1376680</wp:posOffset>
                </wp:positionH>
                <wp:positionV relativeFrom="paragraph">
                  <wp:posOffset>95885</wp:posOffset>
                </wp:positionV>
                <wp:extent cx="781050" cy="9525"/>
                <wp:effectExtent l="0" t="76200" r="19050" b="104775"/>
                <wp:wrapNone/>
                <wp:docPr id="4" name="Rett pil 4"/>
                <wp:cNvGraphicFramePr/>
                <a:graphic xmlns:a="http://schemas.openxmlformats.org/drawingml/2006/main">
                  <a:graphicData uri="http://schemas.microsoft.com/office/word/2010/wordprocessingShape">
                    <wps:wsp>
                      <wps:cNvCnPr/>
                      <wps:spPr>
                        <a:xfrm>
                          <a:off x="0" y="0"/>
                          <a:ext cx="7810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4" o:spid="_x0000_s1026" type="#_x0000_t32" style="position:absolute;margin-left:108.4pt;margin-top:7.55pt;width:61.5pt;height:.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" strokecolor="#4579b8 [3044]">
                <v:stroke endarrow="open"/>
              </v:shape>
            </w:pict>
          </mc:Fallback>
        </mc:AlternateContent>
      </w:r>
      <w:r w:rsidR="00E310CA">
        <w:rPr>
          <w:rFonts w:ascii="Times New Roman" w:hAnsi="Times New Roman" w:cs="Times New Roman"/>
          <w:noProof/>
          <w:color w:val="FF0000"/>
          <w:lang w:eastAsia="nb-NO"/>
        </w:rPr>
        <mc:AlternateContent>
          <mc:Choice Requires="wps">
            <w:drawing>
              <wp:anchor distT="0" distB="0" distL="114300" distR="114300" simplePos="0" relativeHeight="251660288" behindDoc="0" locked="0" layoutInCell="1" allowOverlap="1">
                <wp:simplePos x="0" y="0"/>
                <wp:positionH relativeFrom="column">
                  <wp:posOffset>3148329</wp:posOffset>
                </wp:positionH>
                <wp:positionV relativeFrom="paragraph">
                  <wp:posOffset>162560</wp:posOffset>
                </wp:positionV>
                <wp:extent cx="1247775" cy="200025"/>
                <wp:effectExtent l="0" t="0" r="85725" b="85725"/>
                <wp:wrapNone/>
                <wp:docPr id="2" name="Rett pil 2"/>
                <wp:cNvGraphicFramePr/>
                <a:graphic xmlns:a="http://schemas.openxmlformats.org/drawingml/2006/main">
                  <a:graphicData uri="http://schemas.microsoft.com/office/word/2010/wordprocessingShape">
                    <wps:wsp>
                      <wps:cNvCnPr/>
                      <wps:spPr>
                        <a:xfrm>
                          <a:off x="0" y="0"/>
                          <a:ext cx="1247775"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2" o:spid="_x0000_s1026" type="#_x0000_t32" style="position:absolute;margin-left:247.9pt;margin-top:12.8pt;width:98.25pt;height:15.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" strokecolor="#4579b8 [3044]">
                <v:stroke endarrow="open"/>
              </v:shape>
            </w:pict>
          </mc:Fallback>
        </mc:AlternateContent>
      </w:r>
      <w:r w:rsidR="00E310CA">
        <w:rPr>
          <w:rFonts w:ascii="Times New Roman" w:hAnsi="Times New Roman" w:cs="Times New Roman"/>
          <w:noProof/>
          <w:color w:val="FF0000"/>
          <w:lang w:eastAsia="nb-NO"/>
        </w:rPr>
        <mc:AlternateContent>
          <mc:Choice Requires="wps">
            <w:drawing>
              <wp:anchor distT="0" distB="0" distL="114300" distR="114300" simplePos="0" relativeHeight="251659264" behindDoc="0" locked="0" layoutInCell="1" allowOverlap="1">
                <wp:simplePos x="0" y="0"/>
                <wp:positionH relativeFrom="column">
                  <wp:posOffset>3148330</wp:posOffset>
                </wp:positionH>
                <wp:positionV relativeFrom="paragraph">
                  <wp:posOffset>95885</wp:posOffset>
                </wp:positionV>
                <wp:extent cx="1200150" cy="9525"/>
                <wp:effectExtent l="0" t="76200" r="19050" b="104775"/>
                <wp:wrapNone/>
                <wp:docPr id="1" name="Rett pil 1"/>
                <wp:cNvGraphicFramePr/>
                <a:graphic xmlns:a="http://schemas.openxmlformats.org/drawingml/2006/main">
                  <a:graphicData uri="http://schemas.microsoft.com/office/word/2010/wordprocessingShape">
                    <wps:wsp>
                      <wps:cNvCnPr/>
                      <wps:spPr>
                        <a:xfrm flipV="1">
                          <a:off x="0" y="0"/>
                          <a:ext cx="12001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1" o:spid="_x0000_s1026" type="#_x0000_t32" style="position:absolute;margin-left:247.9pt;margin-top:7.55pt;width:94.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" strokecolor="#4579b8 [3044]">
                <v:stroke endarrow="open"/>
              </v:shape>
            </w:pict>
          </mc:Fallback>
        </mc:AlternateContent>
      </w:r>
      <w:r w:rsidR="00E310CA">
        <w:rPr>
          <w:rFonts w:ascii="Times New Roman" w:hAnsi="Times New Roman" w:cs="Times New Roman"/>
          <w:color w:val="FF0000"/>
        </w:rPr>
        <w:t xml:space="preserve">Styre/ Sportslig utvalg             </w:t>
      </w:r>
      <w:r w:rsidR="00E310CA">
        <w:rPr>
          <w:rFonts w:ascii="Times New Roman" w:hAnsi="Times New Roman" w:cs="Times New Roman"/>
          <w:color w:val="FF0000"/>
        </w:rPr>
        <w:tab/>
      </w:r>
      <w:r w:rsidR="00E310CA">
        <w:rPr>
          <w:rFonts w:ascii="Times New Roman" w:hAnsi="Times New Roman" w:cs="Times New Roman"/>
          <w:color w:val="FF0000"/>
        </w:rPr>
        <w:tab/>
        <w:t>Trenerforum</w:t>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t>Lagleder</w:t>
      </w:r>
    </w:p>
    <w:p w:rsidR="00E310CA" w:rsidRDefault="00960ED6" w:rsidP="007620F0">
      <w:pPr>
        <w:rPr>
          <w:rFonts w:ascii="Times New Roman" w:hAnsi="Times New Roman" w:cs="Times New Roman"/>
          <w:color w:val="FF0000"/>
        </w:rPr>
      </w:pPr>
      <w:r>
        <w:rPr>
          <w:rFonts w:ascii="Times New Roman" w:hAnsi="Times New Roman" w:cs="Times New Roman"/>
          <w:noProof/>
          <w:color w:val="FF0000"/>
          <w:lang w:eastAsia="nb-NO"/>
        </w:rPr>
        <mc:AlternateContent>
          <mc:Choice Requires="wps">
            <w:drawing>
              <wp:anchor distT="0" distB="0" distL="114300" distR="114300" simplePos="0" relativeHeight="251661312" behindDoc="0" locked="0" layoutInCell="1" allowOverlap="1">
                <wp:simplePos x="0" y="0"/>
                <wp:positionH relativeFrom="column">
                  <wp:posOffset>3148329</wp:posOffset>
                </wp:positionH>
                <wp:positionV relativeFrom="paragraph">
                  <wp:posOffset>50800</wp:posOffset>
                </wp:positionV>
                <wp:extent cx="1247775" cy="295275"/>
                <wp:effectExtent l="0" t="0" r="104775" b="85725"/>
                <wp:wrapNone/>
                <wp:docPr id="3" name="Rett pil 3"/>
                <wp:cNvGraphicFramePr/>
                <a:graphic xmlns:a="http://schemas.openxmlformats.org/drawingml/2006/main">
                  <a:graphicData uri="http://schemas.microsoft.com/office/word/2010/wordprocessingShape">
                    <wps:wsp>
                      <wps:cNvCnPr/>
                      <wps:spPr>
                        <a:xfrm>
                          <a:off x="0" y="0"/>
                          <a:ext cx="1247775"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3" o:spid="_x0000_s1026" type="#_x0000_t32" style="position:absolute;margin-left:247.9pt;margin-top:4pt;width:98.25pt;height:23.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" strokecolor="#4579b8 [3044]">
                <v:stroke endarrow="open"/>
              </v:shape>
            </w:pict>
          </mc:Fallback>
        </mc:AlternateContent>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t>Dommerforum</w:t>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r>
      <w:r w:rsidR="00E310CA">
        <w:rPr>
          <w:rFonts w:ascii="Times New Roman" w:hAnsi="Times New Roman" w:cs="Times New Roman"/>
          <w:color w:val="FF0000"/>
        </w:rPr>
        <w:tab/>
        <w:t>Trenere</w:t>
      </w:r>
    </w:p>
    <w:p w:rsidR="00960ED6" w:rsidRDefault="00E310CA" w:rsidP="007620F0">
      <w:pPr>
        <w:rPr>
          <w:rFonts w:ascii="Times New Roman" w:hAnsi="Times New Roman" w:cs="Times New Roman"/>
          <w:color w:val="FF0000"/>
        </w:rPr>
      </w:pP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Dommere</w:t>
      </w:r>
      <w:r>
        <w:rPr>
          <w:rFonts w:ascii="Times New Roman" w:hAnsi="Times New Roman" w:cs="Times New Roman"/>
          <w:color w:val="FF0000"/>
        </w:rPr>
        <w:tab/>
      </w:r>
    </w:p>
    <w:p w:rsidR="00960ED6" w:rsidRDefault="00960ED6" w:rsidP="007620F0">
      <w:pPr>
        <w:rPr>
          <w:rFonts w:ascii="Times New Roman" w:hAnsi="Times New Roman" w:cs="Times New Roman"/>
        </w:rPr>
      </w:pPr>
      <w:r>
        <w:rPr>
          <w:rFonts w:ascii="Times New Roman" w:hAnsi="Times New Roman" w:cs="Times New Roman"/>
        </w:rPr>
        <w:t>3.3 LAGSORGANISERING</w:t>
      </w:r>
    </w:p>
    <w:p w:rsidR="00960ED6" w:rsidRDefault="00D100B1" w:rsidP="007620F0">
      <w:pPr>
        <w:rPr>
          <w:rFonts w:ascii="Times New Roman" w:hAnsi="Times New Roman" w:cs="Times New Roman"/>
        </w:rPr>
      </w:pPr>
      <w:r>
        <w:rPr>
          <w:rFonts w:ascii="Times New Roman" w:hAnsi="Times New Roman" w:cs="Times New Roman"/>
        </w:rPr>
        <w:t>Lagene i Utleira</w:t>
      </w:r>
      <w:r w:rsidR="00960ED6" w:rsidRPr="00960ED6">
        <w:rPr>
          <w:rFonts w:ascii="Times New Roman" w:hAnsi="Times New Roman" w:cs="Times New Roman"/>
        </w:rPr>
        <w:t xml:space="preserve"> Fotball er så langt det er mulig selvkonstituerende og –organiserende. Dette innebærer at foreldremøtet ved oppstart av sesongen velger trenere, lagleder, økonomiansvarlige, sosialt ansvarlig samt eventuelle andre verv man ønsker for å ivareta årgangens/lagets aktivitet.</w:t>
      </w:r>
    </w:p>
    <w:p w:rsidR="00960ED6" w:rsidRDefault="00960ED6" w:rsidP="007620F0">
      <w:pPr>
        <w:rPr>
          <w:rFonts w:ascii="Times New Roman" w:hAnsi="Times New Roman" w:cs="Times New Roman"/>
          <w:color w:val="FF0000"/>
        </w:rPr>
      </w:pPr>
      <w:r w:rsidRPr="00960ED6">
        <w:rPr>
          <w:rFonts w:ascii="Times New Roman" w:hAnsi="Times New Roman" w:cs="Times New Roman"/>
          <w:color w:val="FF0000"/>
        </w:rPr>
        <w:t>De ulike rollene i en årgang/lag er gjengitt nedenfor, og anbefales fulgt av lagene for å engasjere flere foreldre og redusere arbeidsmengden på den enkelte. Erfaring viser at jo flere foreldre som involveres i lagets aktiviteter tidlig, jo bedre forutsetninger har man for å lykkes med å få til et godt og sammensveiset miljø, både i spillergruppa og foreldregruppa. Det er det gode miljøet som skaper gode prestasjoner og resultater, og ikke motsatt.</w:t>
      </w:r>
    </w:p>
    <w:p w:rsidR="00960ED6" w:rsidRDefault="00960ED6" w:rsidP="007620F0">
      <w:pPr>
        <w:rPr>
          <w:rFonts w:ascii="Times New Roman" w:hAnsi="Times New Roman" w:cs="Times New Roman"/>
          <w:color w:val="FF0000"/>
        </w:rPr>
      </w:pPr>
      <w:r>
        <w:rPr>
          <w:rFonts w:ascii="Times New Roman" w:hAnsi="Times New Roman" w:cs="Times New Roman"/>
          <w:color w:val="FF0000"/>
        </w:rPr>
        <w:t>ORGANISASJONSKART (Forslag).</w:t>
      </w:r>
    </w:p>
    <w:p w:rsidR="00960ED6" w:rsidRDefault="007C7B3C" w:rsidP="007620F0">
      <w:pPr>
        <w:rPr>
          <w:rFonts w:ascii="Times New Roman" w:hAnsi="Times New Roman" w:cs="Times New Roman"/>
          <w:color w:val="FF0000"/>
        </w:rPr>
      </w:pPr>
      <w:r>
        <w:rPr>
          <w:rFonts w:ascii="Times New Roman" w:hAnsi="Times New Roman" w:cs="Times New Roman"/>
          <w:noProof/>
          <w:color w:val="FF0000"/>
          <w:lang w:eastAsia="nb-NO"/>
        </w:rPr>
        <mc:AlternateContent>
          <mc:Choice Requires="wps">
            <w:drawing>
              <wp:anchor distT="0" distB="0" distL="114300" distR="114300" simplePos="0" relativeHeight="251668480" behindDoc="0" locked="0" layoutInCell="1" allowOverlap="1">
                <wp:simplePos x="0" y="0"/>
                <wp:positionH relativeFrom="column">
                  <wp:posOffset>1814830</wp:posOffset>
                </wp:positionH>
                <wp:positionV relativeFrom="paragraph">
                  <wp:posOffset>52070</wp:posOffset>
                </wp:positionV>
                <wp:extent cx="838200" cy="0"/>
                <wp:effectExtent l="0" t="76200" r="19050" b="114300"/>
                <wp:wrapNone/>
                <wp:docPr id="10" name="Rett pil 10"/>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10" o:spid="_x0000_s1026" type="#_x0000_t32" style="position:absolute;margin-left:142.9pt;margin-top:4.1pt;width:66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" strokecolor="#4579b8 [3044]">
                <v:stroke endarrow="open"/>
              </v:shape>
            </w:pict>
          </mc:Fallback>
        </mc:AlternateContent>
      </w:r>
      <w:r w:rsidR="00960ED6">
        <w:rPr>
          <w:rFonts w:ascii="Times New Roman" w:hAnsi="Times New Roman" w:cs="Times New Roman"/>
          <w:noProof/>
          <w:color w:val="FF0000"/>
          <w:lang w:eastAsia="nb-NO"/>
        </w:rPr>
        <mc:AlternateContent>
          <mc:Choice Requires="wps">
            <w:drawing>
              <wp:anchor distT="0" distB="0" distL="114300" distR="114300" simplePos="0" relativeHeight="251664384" behindDoc="0" locked="0" layoutInCell="1" allowOverlap="1">
                <wp:simplePos x="0" y="0"/>
                <wp:positionH relativeFrom="column">
                  <wp:posOffset>3462655</wp:posOffset>
                </wp:positionH>
                <wp:positionV relativeFrom="paragraph">
                  <wp:posOffset>52070</wp:posOffset>
                </wp:positionV>
                <wp:extent cx="533400" cy="0"/>
                <wp:effectExtent l="0" t="76200" r="19050" b="114300"/>
                <wp:wrapNone/>
                <wp:docPr id="6" name="Rett pil 6"/>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6" o:spid="_x0000_s1026" type="#_x0000_t32" style="position:absolute;margin-left:272.65pt;margin-top:4.1pt;width:4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" strokecolor="#4579b8 [3044]">
                <v:stroke endarrow="open"/>
              </v:shape>
            </w:pict>
          </mc:Fallback>
        </mc:AlternateContent>
      </w:r>
      <w:r w:rsidR="00960ED6">
        <w:rPr>
          <w:rFonts w:ascii="Times New Roman" w:hAnsi="Times New Roman" w:cs="Times New Roman"/>
          <w:color w:val="FF0000"/>
        </w:rPr>
        <w:t>FORELDRE-/ SPILLERMØTE</w:t>
      </w:r>
      <w:r w:rsidR="00960ED6">
        <w:rPr>
          <w:rFonts w:ascii="Times New Roman" w:hAnsi="Times New Roman" w:cs="Times New Roman"/>
          <w:color w:val="FF0000"/>
        </w:rPr>
        <w:tab/>
      </w:r>
      <w:r w:rsidR="00960ED6">
        <w:rPr>
          <w:rFonts w:ascii="Times New Roman" w:hAnsi="Times New Roman" w:cs="Times New Roman"/>
          <w:color w:val="FF0000"/>
        </w:rPr>
        <w:tab/>
      </w:r>
      <w:r w:rsidR="00960ED6">
        <w:rPr>
          <w:rFonts w:ascii="Times New Roman" w:hAnsi="Times New Roman" w:cs="Times New Roman"/>
          <w:color w:val="FF0000"/>
        </w:rPr>
        <w:tab/>
        <w:t>LAGLEDER</w:t>
      </w:r>
      <w:r w:rsidR="00960ED6">
        <w:rPr>
          <w:rFonts w:ascii="Times New Roman" w:hAnsi="Times New Roman" w:cs="Times New Roman"/>
          <w:color w:val="FF0000"/>
        </w:rPr>
        <w:tab/>
      </w:r>
      <w:r w:rsidR="00960ED6">
        <w:rPr>
          <w:rFonts w:ascii="Times New Roman" w:hAnsi="Times New Roman" w:cs="Times New Roman"/>
          <w:color w:val="FF0000"/>
        </w:rPr>
        <w:tab/>
        <w:t>SOSIALKONTAKT/ØKON</w:t>
      </w:r>
    </w:p>
    <w:p w:rsidR="00960ED6" w:rsidRDefault="00960ED6" w:rsidP="007620F0">
      <w:pPr>
        <w:rPr>
          <w:rFonts w:ascii="Times New Roman" w:hAnsi="Times New Roman" w:cs="Times New Roman"/>
          <w:color w:val="FF0000"/>
        </w:rPr>
      </w:pPr>
      <w:r>
        <w:rPr>
          <w:rFonts w:ascii="Times New Roman" w:hAnsi="Times New Roman" w:cs="Times New Roman"/>
          <w:noProof/>
          <w:color w:val="FF0000"/>
          <w:lang w:eastAsia="nb-NO"/>
        </w:rPr>
        <mc:AlternateContent>
          <mc:Choice Requires="wps">
            <w:drawing>
              <wp:anchor distT="0" distB="0" distL="114300" distR="114300" simplePos="0" relativeHeight="251667456" behindDoc="0" locked="0" layoutInCell="1" allowOverlap="1">
                <wp:simplePos x="0" y="0"/>
                <wp:positionH relativeFrom="column">
                  <wp:posOffset>3757930</wp:posOffset>
                </wp:positionH>
                <wp:positionV relativeFrom="paragraph">
                  <wp:posOffset>102870</wp:posOffset>
                </wp:positionV>
                <wp:extent cx="742950" cy="180975"/>
                <wp:effectExtent l="0" t="0" r="76200" b="85725"/>
                <wp:wrapNone/>
                <wp:docPr id="9" name="Rett pil 9"/>
                <wp:cNvGraphicFramePr/>
                <a:graphic xmlns:a="http://schemas.openxmlformats.org/drawingml/2006/main">
                  <a:graphicData uri="http://schemas.microsoft.com/office/word/2010/wordprocessingShape">
                    <wps:wsp>
                      <wps:cNvCnPr/>
                      <wps:spPr>
                        <a:xfrm>
                          <a:off x="0" y="0"/>
                          <a:ext cx="742950"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9" o:spid="_x0000_s1026" type="#_x0000_t32" style="position:absolute;margin-left:295.9pt;margin-top:8.1pt;width:58.5pt;height:14.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" strokecolor="#4579b8 [3044]">
                <v:stroke endarrow="open"/>
              </v:shape>
            </w:pict>
          </mc:Fallback>
        </mc:AlternateContent>
      </w:r>
      <w:r>
        <w:rPr>
          <w:rFonts w:ascii="Times New Roman" w:hAnsi="Times New Roman" w:cs="Times New Roman"/>
          <w:noProof/>
          <w:color w:val="FF0000"/>
          <w:lang w:eastAsia="nb-NO"/>
        </w:rPr>
        <mc:AlternateContent>
          <mc:Choice Requires="wps">
            <w:drawing>
              <wp:anchor distT="0" distB="0" distL="114300" distR="114300" simplePos="0" relativeHeight="251666432" behindDoc="0" locked="0" layoutInCell="1" allowOverlap="1">
                <wp:simplePos x="0" y="0"/>
                <wp:positionH relativeFrom="column">
                  <wp:posOffset>3757930</wp:posOffset>
                </wp:positionH>
                <wp:positionV relativeFrom="paragraph">
                  <wp:posOffset>102870</wp:posOffset>
                </wp:positionV>
                <wp:extent cx="104775" cy="180975"/>
                <wp:effectExtent l="0" t="0" r="66675" b="66675"/>
                <wp:wrapNone/>
                <wp:docPr id="8" name="Rett pil 8"/>
                <wp:cNvGraphicFramePr/>
                <a:graphic xmlns:a="http://schemas.openxmlformats.org/drawingml/2006/main">
                  <a:graphicData uri="http://schemas.microsoft.com/office/word/2010/wordprocessingShape">
                    <wps:wsp>
                      <wps:cNvCnPr/>
                      <wps:spPr>
                        <a:xfrm>
                          <a:off x="0" y="0"/>
                          <a:ext cx="104775"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8" o:spid="_x0000_s1026" type="#_x0000_t32" style="position:absolute;margin-left:295.9pt;margin-top:8.1pt;width:8.25pt;height:14.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" strokecolor="#4579b8 [3044]">
                <v:stroke endarrow="open"/>
              </v:shape>
            </w:pict>
          </mc:Fallback>
        </mc:AlternateContent>
      </w:r>
      <w:r>
        <w:rPr>
          <w:rFonts w:ascii="Times New Roman" w:hAnsi="Times New Roman" w:cs="Times New Roman"/>
          <w:noProof/>
          <w:color w:val="FF0000"/>
          <w:lang w:eastAsia="nb-NO"/>
        </w:rPr>
        <mc:AlternateContent>
          <mc:Choice Requires="wps">
            <w:drawing>
              <wp:anchor distT="0" distB="0" distL="114300" distR="114300" simplePos="0" relativeHeight="251665408" behindDoc="0" locked="0" layoutInCell="1" allowOverlap="1">
                <wp:simplePos x="0" y="0"/>
                <wp:positionH relativeFrom="column">
                  <wp:posOffset>3195955</wp:posOffset>
                </wp:positionH>
                <wp:positionV relativeFrom="paragraph">
                  <wp:posOffset>102870</wp:posOffset>
                </wp:positionV>
                <wp:extent cx="561975" cy="180975"/>
                <wp:effectExtent l="38100" t="0" r="28575" b="85725"/>
                <wp:wrapNone/>
                <wp:docPr id="7" name="Rett pil 7"/>
                <wp:cNvGraphicFramePr/>
                <a:graphic xmlns:a="http://schemas.openxmlformats.org/drawingml/2006/main">
                  <a:graphicData uri="http://schemas.microsoft.com/office/word/2010/wordprocessingShape">
                    <wps:wsp>
                      <wps:cNvCnPr/>
                      <wps:spPr>
                        <a:xfrm flipH="1">
                          <a:off x="0" y="0"/>
                          <a:ext cx="561975"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Rett pil 7" o:spid="_x0000_s1026" type="#_x0000_t32" style="position:absolute;margin-left:251.65pt;margin-top:8.1pt;width:44.25pt;height:14.2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" strokecolor="#4579b8 [3044]">
                <v:stroke endarrow="open"/>
              </v:shape>
            </w:pict>
          </mc:Fallback>
        </mc:AlternateContent>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HOVEDTRENER</w:t>
      </w:r>
      <w:r>
        <w:rPr>
          <w:rFonts w:ascii="Times New Roman" w:hAnsi="Times New Roman" w:cs="Times New Roman"/>
          <w:color w:val="FF0000"/>
        </w:rPr>
        <w:tab/>
      </w:r>
    </w:p>
    <w:p w:rsidR="00960ED6" w:rsidRDefault="00960ED6" w:rsidP="007620F0">
      <w:pPr>
        <w:rPr>
          <w:rFonts w:ascii="Times New Roman" w:hAnsi="Times New Roman" w:cs="Times New Roman"/>
          <w:color w:val="FF0000"/>
        </w:rPr>
      </w:pP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r>
      <w:r>
        <w:rPr>
          <w:rFonts w:ascii="Times New Roman" w:hAnsi="Times New Roman" w:cs="Times New Roman"/>
          <w:color w:val="FF0000"/>
        </w:rPr>
        <w:tab/>
        <w:t>TRENER</w:t>
      </w:r>
      <w:r>
        <w:rPr>
          <w:rFonts w:ascii="Times New Roman" w:hAnsi="Times New Roman" w:cs="Times New Roman"/>
          <w:color w:val="FF0000"/>
        </w:rPr>
        <w:tab/>
      </w:r>
      <w:proofErr w:type="spellStart"/>
      <w:r>
        <w:rPr>
          <w:rFonts w:ascii="Times New Roman" w:hAnsi="Times New Roman" w:cs="Times New Roman"/>
          <w:color w:val="FF0000"/>
        </w:rPr>
        <w:t>TRENER</w:t>
      </w:r>
      <w:proofErr w:type="spellEnd"/>
      <w:r>
        <w:rPr>
          <w:rFonts w:ascii="Times New Roman" w:hAnsi="Times New Roman" w:cs="Times New Roman"/>
          <w:color w:val="FF0000"/>
        </w:rPr>
        <w:tab/>
      </w:r>
      <w:proofErr w:type="spellStart"/>
      <w:r>
        <w:rPr>
          <w:rFonts w:ascii="Times New Roman" w:hAnsi="Times New Roman" w:cs="Times New Roman"/>
          <w:color w:val="FF0000"/>
        </w:rPr>
        <w:t>TRENER</w:t>
      </w:r>
      <w:proofErr w:type="spellEnd"/>
    </w:p>
    <w:p w:rsidR="007C7B3C" w:rsidRDefault="007C7B3C" w:rsidP="007620F0">
      <w:pPr>
        <w:rPr>
          <w:rFonts w:ascii="Times New Roman" w:hAnsi="Times New Roman" w:cs="Times New Roman"/>
          <w:color w:val="FF0000"/>
        </w:rPr>
      </w:pPr>
    </w:p>
    <w:p w:rsidR="002B1018" w:rsidRPr="002B1018" w:rsidRDefault="002B1018" w:rsidP="002B1018">
      <w:pPr>
        <w:rPr>
          <w:rFonts w:ascii="Times New Roman" w:hAnsi="Times New Roman" w:cs="Times New Roman"/>
        </w:rPr>
      </w:pPr>
      <w:r>
        <w:rPr>
          <w:rFonts w:ascii="Times New Roman" w:hAnsi="Times New Roman" w:cs="Times New Roman"/>
        </w:rPr>
        <w:t>4. FOTBALL I UTLEIRA</w:t>
      </w:r>
      <w:r w:rsidRPr="002B1018">
        <w:rPr>
          <w:rFonts w:ascii="Times New Roman" w:hAnsi="Times New Roman" w:cs="Times New Roman"/>
        </w:rPr>
        <w:t xml:space="preserve"> FOTBALL</w:t>
      </w:r>
    </w:p>
    <w:p w:rsidR="002B1018" w:rsidRPr="002B1018" w:rsidRDefault="002B1018" w:rsidP="002B1018">
      <w:pPr>
        <w:rPr>
          <w:rFonts w:ascii="Times New Roman" w:hAnsi="Times New Roman" w:cs="Times New Roman"/>
        </w:rPr>
      </w:pPr>
      <w:r w:rsidRPr="002B1018">
        <w:rPr>
          <w:rFonts w:ascii="Times New Roman" w:hAnsi="Times New Roman" w:cs="Times New Roman"/>
        </w:rPr>
        <w:t>4.1 Klubben er sjef</w:t>
      </w:r>
    </w:p>
    <w:p w:rsidR="002B1018" w:rsidRPr="002B1018" w:rsidRDefault="002B1018" w:rsidP="002B1018">
      <w:pPr>
        <w:rPr>
          <w:rFonts w:ascii="Times New Roman" w:hAnsi="Times New Roman" w:cs="Times New Roman"/>
        </w:rPr>
      </w:pPr>
      <w:r>
        <w:rPr>
          <w:rFonts w:ascii="Times New Roman" w:hAnsi="Times New Roman" w:cs="Times New Roman"/>
        </w:rPr>
        <w:t>I Utleira</w:t>
      </w:r>
      <w:r w:rsidRPr="002B1018">
        <w:rPr>
          <w:rFonts w:ascii="Times New Roman" w:hAnsi="Times New Roman" w:cs="Times New Roman"/>
        </w:rPr>
        <w:t xml:space="preserve"> skal alle ha et felles, forutsigbart og tilpa</w:t>
      </w:r>
      <w:r>
        <w:rPr>
          <w:rFonts w:ascii="Times New Roman" w:hAnsi="Times New Roman" w:cs="Times New Roman"/>
        </w:rPr>
        <w:t>sset tilbud til alle spillere. ¨Klubben som sjef</w:t>
      </w:r>
      <w:r w:rsidRPr="002B1018">
        <w:rPr>
          <w:rFonts w:ascii="Times New Roman" w:hAnsi="Times New Roman" w:cs="Times New Roman"/>
        </w:rPr>
        <w:t>¨ betyr at vi skal tilret</w:t>
      </w:r>
      <w:r>
        <w:rPr>
          <w:rFonts w:ascii="Times New Roman" w:hAnsi="Times New Roman" w:cs="Times New Roman"/>
        </w:rPr>
        <w:t>telegge slik at alle trenerne fø</w:t>
      </w:r>
      <w:r w:rsidRPr="002B1018">
        <w:rPr>
          <w:rFonts w:ascii="Times New Roman" w:hAnsi="Times New Roman" w:cs="Times New Roman"/>
        </w:rPr>
        <w:t>lge</w:t>
      </w:r>
      <w:r w:rsidR="002F3CC9">
        <w:rPr>
          <w:rFonts w:ascii="Times New Roman" w:hAnsi="Times New Roman" w:cs="Times New Roman"/>
        </w:rPr>
        <w:t>r klubbens</w:t>
      </w:r>
      <w:r>
        <w:rPr>
          <w:rFonts w:ascii="Times New Roman" w:hAnsi="Times New Roman" w:cs="Times New Roman"/>
        </w:rPr>
        <w:t xml:space="preserve"> retningslinjer og kan gjør en god jobb for våre utøvere. Måten vi fremstår, og opptrer på</w:t>
      </w:r>
      <w:r w:rsidR="002F3CC9">
        <w:rPr>
          <w:rFonts w:ascii="Times New Roman" w:hAnsi="Times New Roman" w:cs="Times New Roman"/>
        </w:rPr>
        <w:t>, skal væ</w:t>
      </w:r>
      <w:r w:rsidRPr="002B1018">
        <w:rPr>
          <w:rFonts w:ascii="Times New Roman" w:hAnsi="Times New Roman" w:cs="Times New Roman"/>
        </w:rPr>
        <w:t>re gjenkjennelig, og forankret i verdiene. Dette d</w:t>
      </w:r>
      <w:r>
        <w:rPr>
          <w:rFonts w:ascii="Times New Roman" w:hAnsi="Times New Roman" w:cs="Times New Roman"/>
        </w:rPr>
        <w:t>okumentet beskriver hvordan vi ønsker å utøve verdiene våre på</w:t>
      </w:r>
      <w:r w:rsidRPr="002B1018">
        <w:rPr>
          <w:rFonts w:ascii="Times New Roman" w:hAnsi="Times New Roman" w:cs="Times New Roman"/>
        </w:rPr>
        <w:t xml:space="preserve">, i </w:t>
      </w:r>
      <w:r>
        <w:rPr>
          <w:rFonts w:ascii="Times New Roman" w:hAnsi="Times New Roman" w:cs="Times New Roman"/>
        </w:rPr>
        <w:t>trening og kamp, og hvordan vi ø</w:t>
      </w:r>
      <w:r w:rsidRPr="002B1018">
        <w:rPr>
          <w:rFonts w:ascii="Times New Roman" w:hAnsi="Times New Roman" w:cs="Times New Roman"/>
        </w:rPr>
        <w:t>nsker at blant annet trenerne er bevisste sin rolle i dette. Dette forutsetter at hver enkel</w:t>
      </w:r>
      <w:r>
        <w:rPr>
          <w:rFonts w:ascii="Times New Roman" w:hAnsi="Times New Roman" w:cs="Times New Roman"/>
        </w:rPr>
        <w:t>t trener har et helhetlig syn på</w:t>
      </w:r>
      <w:r w:rsidRPr="002B1018">
        <w:rPr>
          <w:rFonts w:ascii="Times New Roman" w:hAnsi="Times New Roman" w:cs="Times New Roman"/>
        </w:rPr>
        <w:t xml:space="preserve"> og respekt for klubbens overordnede verdier, organisasjon og virkemidler.</w:t>
      </w:r>
    </w:p>
    <w:p w:rsidR="002B1018" w:rsidRPr="002B1018" w:rsidRDefault="002B1018" w:rsidP="002B1018">
      <w:pPr>
        <w:rPr>
          <w:rFonts w:ascii="Times New Roman" w:hAnsi="Times New Roman" w:cs="Times New Roman"/>
        </w:rPr>
      </w:pPr>
      <w:r>
        <w:rPr>
          <w:rFonts w:ascii="Times New Roman" w:hAnsi="Times New Roman" w:cs="Times New Roman"/>
        </w:rPr>
        <w:lastRenderedPageBreak/>
        <w:t>Vi ø</w:t>
      </w:r>
      <w:r w:rsidRPr="002B1018">
        <w:rPr>
          <w:rFonts w:ascii="Times New Roman" w:hAnsi="Times New Roman" w:cs="Times New Roman"/>
        </w:rPr>
        <w:t>ns</w:t>
      </w:r>
      <w:r w:rsidR="00A74C07">
        <w:rPr>
          <w:rFonts w:ascii="Times New Roman" w:hAnsi="Times New Roman" w:cs="Times New Roman"/>
        </w:rPr>
        <w:t>ker å</w:t>
      </w:r>
      <w:r>
        <w:rPr>
          <w:rFonts w:ascii="Times New Roman" w:hAnsi="Times New Roman" w:cs="Times New Roman"/>
        </w:rPr>
        <w:t xml:space="preserve"> utdanne trenere som forstår hvilken rolle Utleira</w:t>
      </w:r>
      <w:r w:rsidRPr="002B1018">
        <w:rPr>
          <w:rFonts w:ascii="Times New Roman" w:hAnsi="Times New Roman" w:cs="Times New Roman"/>
        </w:rPr>
        <w:t xml:space="preserve"> Fotball har, som ser breddeidretten i et hel</w:t>
      </w:r>
      <w:r>
        <w:rPr>
          <w:rFonts w:ascii="Times New Roman" w:hAnsi="Times New Roman" w:cs="Times New Roman"/>
        </w:rPr>
        <w:t>hetlig perspektiv, og som forstå</w:t>
      </w:r>
      <w:r w:rsidRPr="002B1018">
        <w:rPr>
          <w:rFonts w:ascii="Times New Roman" w:hAnsi="Times New Roman" w:cs="Times New Roman"/>
        </w:rPr>
        <w:t>r hvilke verdier dett</w:t>
      </w:r>
      <w:r>
        <w:rPr>
          <w:rFonts w:ascii="Times New Roman" w:hAnsi="Times New Roman" w:cs="Times New Roman"/>
        </w:rPr>
        <w:t>e har for samfunnet, klubben, nærmiljøet og trivselen blant utø</w:t>
      </w:r>
      <w:r w:rsidRPr="002B1018">
        <w:rPr>
          <w:rFonts w:ascii="Times New Roman" w:hAnsi="Times New Roman" w:cs="Times New Roman"/>
        </w:rPr>
        <w:t>vere og foreldre, snar</w:t>
      </w:r>
      <w:r>
        <w:rPr>
          <w:rFonts w:ascii="Times New Roman" w:hAnsi="Times New Roman" w:cs="Times New Roman"/>
        </w:rPr>
        <w:t>ere enn trenere som fokuserer på eget lags prestasjoner på</w:t>
      </w:r>
      <w:r w:rsidRPr="002B1018">
        <w:rPr>
          <w:rFonts w:ascii="Times New Roman" w:hAnsi="Times New Roman" w:cs="Times New Roman"/>
        </w:rPr>
        <w:t xml:space="preserve"> bekostning av klubben og fellesskapet.</w:t>
      </w:r>
    </w:p>
    <w:p w:rsidR="002B1018" w:rsidRPr="002B1018" w:rsidRDefault="002B1018" w:rsidP="002B1018">
      <w:pPr>
        <w:rPr>
          <w:rFonts w:ascii="Times New Roman" w:hAnsi="Times New Roman" w:cs="Times New Roman"/>
        </w:rPr>
      </w:pPr>
      <w:r w:rsidRPr="002B1018">
        <w:rPr>
          <w:rFonts w:ascii="Times New Roman" w:hAnsi="Times New Roman" w:cs="Times New Roman"/>
        </w:rPr>
        <w:t>Klubbe</w:t>
      </w:r>
      <w:r>
        <w:rPr>
          <w:rFonts w:ascii="Times New Roman" w:hAnsi="Times New Roman" w:cs="Times New Roman"/>
        </w:rPr>
        <w:t>n som sjef skal sø</w:t>
      </w:r>
      <w:r w:rsidR="00A74C07">
        <w:rPr>
          <w:rFonts w:ascii="Times New Roman" w:hAnsi="Times New Roman" w:cs="Times New Roman"/>
        </w:rPr>
        <w:t>rge for at vå</w:t>
      </w:r>
      <w:r w:rsidRPr="002B1018">
        <w:rPr>
          <w:rFonts w:ascii="Times New Roman" w:hAnsi="Times New Roman" w:cs="Times New Roman"/>
        </w:rPr>
        <w:t xml:space="preserve">re lagledere </w:t>
      </w:r>
      <w:r>
        <w:rPr>
          <w:rFonts w:ascii="Times New Roman" w:hAnsi="Times New Roman" w:cs="Times New Roman"/>
        </w:rPr>
        <w:t>og trenere bidrar til at Utleira</w:t>
      </w:r>
      <w:r w:rsidRPr="002B1018">
        <w:rPr>
          <w:rFonts w:ascii="Times New Roman" w:hAnsi="Times New Roman" w:cs="Times New Roman"/>
        </w:rPr>
        <w:t xml:space="preserve"> fotball blir </w:t>
      </w:r>
      <w:r>
        <w:rPr>
          <w:rFonts w:ascii="Times New Roman" w:hAnsi="Times New Roman" w:cs="Times New Roman"/>
        </w:rPr>
        <w:t xml:space="preserve">en viktig faktor i oppvekstmiljøet for barn og </w:t>
      </w:r>
      <w:r w:rsidR="00A74C07">
        <w:rPr>
          <w:rFonts w:ascii="Times New Roman" w:hAnsi="Times New Roman" w:cs="Times New Roman"/>
        </w:rPr>
        <w:t>ungdom i vå</w:t>
      </w:r>
      <w:r>
        <w:rPr>
          <w:rFonts w:ascii="Times New Roman" w:hAnsi="Times New Roman" w:cs="Times New Roman"/>
        </w:rPr>
        <w:t>rt nærområ</w:t>
      </w:r>
      <w:r w:rsidRPr="002B1018">
        <w:rPr>
          <w:rFonts w:ascii="Times New Roman" w:hAnsi="Times New Roman" w:cs="Times New Roman"/>
        </w:rPr>
        <w:t>de.</w:t>
      </w:r>
    </w:p>
    <w:p w:rsidR="002B1018" w:rsidRPr="002B1018" w:rsidRDefault="00A74C07" w:rsidP="002B1018">
      <w:pPr>
        <w:rPr>
          <w:rFonts w:ascii="Times New Roman" w:hAnsi="Times New Roman" w:cs="Times New Roman"/>
        </w:rPr>
      </w:pPr>
      <w:r>
        <w:rPr>
          <w:rFonts w:ascii="Times New Roman" w:hAnsi="Times New Roman" w:cs="Times New Roman"/>
        </w:rPr>
        <w:t>Viktige forutsetninger for å</w:t>
      </w:r>
      <w:r w:rsidR="002B1018" w:rsidRPr="002B1018">
        <w:rPr>
          <w:rFonts w:ascii="Times New Roman" w:hAnsi="Times New Roman" w:cs="Times New Roman"/>
        </w:rPr>
        <w:t xml:space="preserve"> lykkes med at klubben er sjef er:</w:t>
      </w:r>
    </w:p>
    <w:p w:rsidR="002B1018" w:rsidRPr="002B1018" w:rsidRDefault="002B1018" w:rsidP="002B1018">
      <w:pPr>
        <w:pStyle w:val="Listeavsnitt"/>
        <w:numPr>
          <w:ilvl w:val="0"/>
          <w:numId w:val="3"/>
        </w:numPr>
        <w:rPr>
          <w:rFonts w:ascii="Times New Roman" w:hAnsi="Times New Roman" w:cs="Times New Roman"/>
        </w:rPr>
      </w:pPr>
      <w:r w:rsidRPr="002B1018">
        <w:rPr>
          <w:rFonts w:ascii="Times New Roman" w:hAnsi="Times New Roman" w:cs="Times New Roman"/>
        </w:rPr>
        <w:t>Verdiforankring hos alle med tillitsverv i klubben</w:t>
      </w:r>
    </w:p>
    <w:p w:rsidR="002B1018" w:rsidRPr="002B1018" w:rsidRDefault="002B1018" w:rsidP="002B1018">
      <w:pPr>
        <w:pStyle w:val="Listeavsnitt"/>
        <w:numPr>
          <w:ilvl w:val="0"/>
          <w:numId w:val="3"/>
        </w:numPr>
        <w:rPr>
          <w:rFonts w:ascii="Times New Roman" w:hAnsi="Times New Roman" w:cs="Times New Roman"/>
        </w:rPr>
      </w:pPr>
      <w:r>
        <w:rPr>
          <w:rFonts w:ascii="Times New Roman" w:hAnsi="Times New Roman" w:cs="Times New Roman"/>
        </w:rPr>
        <w:t>En felles forstå</w:t>
      </w:r>
      <w:r w:rsidRPr="002B1018">
        <w:rPr>
          <w:rFonts w:ascii="Times New Roman" w:hAnsi="Times New Roman" w:cs="Times New Roman"/>
        </w:rPr>
        <w:t>else for klubbens visjon og m</w:t>
      </w:r>
      <w:r>
        <w:rPr>
          <w:rFonts w:ascii="Times New Roman" w:hAnsi="Times New Roman" w:cs="Times New Roman"/>
        </w:rPr>
        <w:t>å</w:t>
      </w:r>
      <w:r w:rsidRPr="002B1018">
        <w:rPr>
          <w:rFonts w:ascii="Times New Roman" w:hAnsi="Times New Roman" w:cs="Times New Roman"/>
        </w:rPr>
        <w:t>lsetninger</w:t>
      </w:r>
    </w:p>
    <w:p w:rsidR="002B1018" w:rsidRPr="002B1018" w:rsidRDefault="002B1018" w:rsidP="002B1018">
      <w:pPr>
        <w:pStyle w:val="Listeavsnitt"/>
        <w:numPr>
          <w:ilvl w:val="0"/>
          <w:numId w:val="3"/>
        </w:numPr>
        <w:rPr>
          <w:rFonts w:ascii="Times New Roman" w:hAnsi="Times New Roman" w:cs="Times New Roman"/>
        </w:rPr>
      </w:pPr>
      <w:r w:rsidRPr="002B1018">
        <w:rPr>
          <w:rFonts w:ascii="Times New Roman" w:hAnsi="Times New Roman" w:cs="Times New Roman"/>
        </w:rPr>
        <w:t>Et planverk som gir forutsigbarhet og sikrer en god organisering av var aktivitet</w:t>
      </w:r>
    </w:p>
    <w:p w:rsidR="002B1018" w:rsidRPr="002B1018" w:rsidRDefault="00A74C07" w:rsidP="002B1018">
      <w:pPr>
        <w:pStyle w:val="Listeavsnitt"/>
        <w:numPr>
          <w:ilvl w:val="0"/>
          <w:numId w:val="3"/>
        </w:numPr>
        <w:rPr>
          <w:rFonts w:ascii="Times New Roman" w:hAnsi="Times New Roman" w:cs="Times New Roman"/>
        </w:rPr>
      </w:pPr>
      <w:r>
        <w:rPr>
          <w:rFonts w:ascii="Times New Roman" w:hAnsi="Times New Roman" w:cs="Times New Roman"/>
        </w:rPr>
        <w:t>Nø</w:t>
      </w:r>
      <w:r w:rsidR="002B1018" w:rsidRPr="002B1018">
        <w:rPr>
          <w:rFonts w:ascii="Times New Roman" w:hAnsi="Times New Roman" w:cs="Times New Roman"/>
        </w:rPr>
        <w:t>kkelro</w:t>
      </w:r>
      <w:r>
        <w:rPr>
          <w:rFonts w:ascii="Times New Roman" w:hAnsi="Times New Roman" w:cs="Times New Roman"/>
        </w:rPr>
        <w:t>ller for implementering og oppfø</w:t>
      </w:r>
      <w:r w:rsidR="002B1018" w:rsidRPr="002B1018">
        <w:rPr>
          <w:rFonts w:ascii="Times New Roman" w:hAnsi="Times New Roman" w:cs="Times New Roman"/>
        </w:rPr>
        <w:t>lging av planverk.</w:t>
      </w:r>
    </w:p>
    <w:p w:rsidR="00246BD5" w:rsidRDefault="00A74C07" w:rsidP="002B1018">
      <w:pPr>
        <w:rPr>
          <w:rFonts w:ascii="Times New Roman" w:hAnsi="Times New Roman" w:cs="Times New Roman"/>
        </w:rPr>
      </w:pPr>
      <w:r>
        <w:rPr>
          <w:rFonts w:ascii="Times New Roman" w:hAnsi="Times New Roman" w:cs="Times New Roman"/>
        </w:rPr>
        <w:t>Med ¨klubben som sjef</w:t>
      </w:r>
      <w:r w:rsidR="002B1018" w:rsidRPr="002B1018">
        <w:rPr>
          <w:rFonts w:ascii="Times New Roman" w:hAnsi="Times New Roman" w:cs="Times New Roman"/>
        </w:rPr>
        <w:t>¨ vi</w:t>
      </w:r>
      <w:r>
        <w:rPr>
          <w:rFonts w:ascii="Times New Roman" w:hAnsi="Times New Roman" w:cs="Times New Roman"/>
        </w:rPr>
        <w:t>l vi hindre at tilfeldigheter påvirker hvordan vå</w:t>
      </w:r>
      <w:r w:rsidR="002B1018" w:rsidRPr="002B1018">
        <w:rPr>
          <w:rFonts w:ascii="Times New Roman" w:hAnsi="Times New Roman" w:cs="Times New Roman"/>
        </w:rPr>
        <w:t>re lag drives, og hvilke holdninger</w:t>
      </w:r>
      <w:r>
        <w:rPr>
          <w:rFonts w:ascii="Times New Roman" w:hAnsi="Times New Roman" w:cs="Times New Roman"/>
        </w:rPr>
        <w:t xml:space="preserve"> og verdier som formidles til våre utø</w:t>
      </w:r>
      <w:r w:rsidR="002B1018" w:rsidRPr="002B1018">
        <w:rPr>
          <w:rFonts w:ascii="Times New Roman" w:hAnsi="Times New Roman" w:cs="Times New Roman"/>
        </w:rPr>
        <w:t>vere.</w:t>
      </w:r>
    </w:p>
    <w:p w:rsidR="00A74C07" w:rsidRPr="004A2B08" w:rsidRDefault="00A74C07" w:rsidP="00A74C07">
      <w:pPr>
        <w:rPr>
          <w:rFonts w:ascii="Times New Roman" w:hAnsi="Times New Roman" w:cs="Times New Roman"/>
          <w:color w:val="FF0000"/>
        </w:rPr>
      </w:pPr>
      <w:r w:rsidRPr="004A2B08">
        <w:rPr>
          <w:rFonts w:ascii="Times New Roman" w:hAnsi="Times New Roman" w:cs="Times New Roman"/>
          <w:color w:val="FF0000"/>
        </w:rPr>
        <w:t>4.2 DIFFERENSIERING, HOSPITERING OG JEVNBYRDIGHET.</w:t>
      </w:r>
      <w:r w:rsidR="004A2B08">
        <w:rPr>
          <w:rFonts w:ascii="Times New Roman" w:hAnsi="Times New Roman" w:cs="Times New Roman"/>
          <w:color w:val="FF0000"/>
        </w:rPr>
        <w:t xml:space="preserve"> (Forslag til diskusjon).</w:t>
      </w:r>
    </w:p>
    <w:p w:rsidR="00A74C07" w:rsidRPr="004A2B08" w:rsidRDefault="004A2B08" w:rsidP="00A74C07">
      <w:pPr>
        <w:rPr>
          <w:rFonts w:ascii="Times New Roman" w:hAnsi="Times New Roman" w:cs="Times New Roman"/>
          <w:color w:val="FF0000"/>
        </w:rPr>
      </w:pPr>
      <w:r w:rsidRPr="004A2B08">
        <w:rPr>
          <w:rFonts w:ascii="Times New Roman" w:hAnsi="Times New Roman" w:cs="Times New Roman"/>
          <w:color w:val="FF0000"/>
        </w:rPr>
        <w:t>4.2.1 DIFFERENSIERING</w:t>
      </w:r>
    </w:p>
    <w:p w:rsidR="00A74C07" w:rsidRPr="004A2B08" w:rsidRDefault="00A74C07" w:rsidP="00A74C07">
      <w:pPr>
        <w:rPr>
          <w:rFonts w:ascii="Times New Roman" w:hAnsi="Times New Roman" w:cs="Times New Roman"/>
          <w:color w:val="FF0000"/>
        </w:rPr>
      </w:pPr>
      <w:r w:rsidRPr="004A2B08">
        <w:rPr>
          <w:rFonts w:ascii="Times New Roman" w:hAnsi="Times New Roman" w:cs="Times New Roman"/>
          <w:color w:val="FF0000"/>
        </w:rPr>
        <w:t>Differensiering i Utleira betyr at utøvere får tilbud om tilpasset aktivitet ut fra ferdigheter, interesse, modning og innsats. Det betyr at vi skal tilrettelegge aktivitetstilbudet BÅDE for de som har et høyt ferdighetsnivå, OG de som ikke har det. Det er viktig at spillerne opplever mestring på trening og i kamper, og opplever å få utfordringer de kan takle, og overvinne. Det skaper mestring, prestasjonsfølelse og trivsel.</w:t>
      </w:r>
    </w:p>
    <w:p w:rsidR="00A74C07" w:rsidRPr="00A74C07" w:rsidRDefault="00A74C07" w:rsidP="00A74C07">
      <w:pPr>
        <w:rPr>
          <w:rFonts w:ascii="Times New Roman" w:hAnsi="Times New Roman" w:cs="Times New Roman"/>
          <w:color w:val="FF0000"/>
        </w:rPr>
      </w:pPr>
      <w:r>
        <w:rPr>
          <w:rFonts w:ascii="Times New Roman" w:hAnsi="Times New Roman" w:cs="Times New Roman"/>
          <w:color w:val="FF0000"/>
        </w:rPr>
        <w:t>4.2.2 HOSPITERING / «GJESTETRENING</w:t>
      </w:r>
      <w:r w:rsidRPr="00A74C07">
        <w:rPr>
          <w:rFonts w:ascii="Times New Roman" w:hAnsi="Times New Roman" w:cs="Times New Roman"/>
          <w:color w:val="FF0000"/>
        </w:rPr>
        <w:t>»</w:t>
      </w:r>
      <w:r w:rsidR="004A2B08">
        <w:rPr>
          <w:rFonts w:ascii="Times New Roman" w:hAnsi="Times New Roman" w:cs="Times New Roman"/>
          <w:color w:val="FF0000"/>
        </w:rPr>
        <w:t xml:space="preserve"> (Forslag).</w:t>
      </w:r>
    </w:p>
    <w:p w:rsidR="00A74C07" w:rsidRPr="00A74C07" w:rsidRDefault="00A74C07" w:rsidP="00A74C07">
      <w:pPr>
        <w:rPr>
          <w:rFonts w:ascii="Times New Roman" w:hAnsi="Times New Roman" w:cs="Times New Roman"/>
          <w:color w:val="FF0000"/>
        </w:rPr>
      </w:pPr>
      <w:r w:rsidRPr="00A74C07">
        <w:rPr>
          <w:rFonts w:ascii="Times New Roman" w:hAnsi="Times New Roman" w:cs="Times New Roman"/>
          <w:color w:val="FF0000"/>
        </w:rPr>
        <w:t>Hospitering er et viktig virkemiddel for at spillerne skal få utfordringer tilpasset individuelt ferdighets- og ambisjonsnivå. Det er imidlertid store fysiske forskjeller mellom barn i samme årsklasse, både fysisk og mentalt, noe som er viktig å ta hensyn til i vurderingen av hvorvidt hospitering er egnet.</w:t>
      </w:r>
    </w:p>
    <w:p w:rsidR="00A74C07" w:rsidRPr="00A74C07" w:rsidRDefault="00A74C07" w:rsidP="00A74C07">
      <w:pPr>
        <w:rPr>
          <w:rFonts w:ascii="Times New Roman" w:hAnsi="Times New Roman" w:cs="Times New Roman"/>
          <w:color w:val="FF0000"/>
        </w:rPr>
      </w:pPr>
      <w:r w:rsidRPr="00A74C07">
        <w:rPr>
          <w:rFonts w:ascii="Times New Roman" w:hAnsi="Times New Roman" w:cs="Times New Roman"/>
          <w:color w:val="FF0000"/>
        </w:rPr>
        <w:t xml:space="preserve">Det er forskjell på hospitering og å «fylle opp et lag» for eksempelvis å få meningsfulle treninger, eller kunne stille til kamp. Sistnevnte er således ikke hospitering, men mer som </w:t>
      </w:r>
      <w:r w:rsidR="002F3CC9">
        <w:rPr>
          <w:rFonts w:ascii="Times New Roman" w:hAnsi="Times New Roman" w:cs="Times New Roman"/>
          <w:color w:val="FF0000"/>
        </w:rPr>
        <w:t>«</w:t>
      </w:r>
      <w:r w:rsidRPr="00A74C07">
        <w:rPr>
          <w:rFonts w:ascii="Times New Roman" w:hAnsi="Times New Roman" w:cs="Times New Roman"/>
          <w:color w:val="FF0000"/>
        </w:rPr>
        <w:t>nødhjelp</w:t>
      </w:r>
      <w:r w:rsidR="002F3CC9">
        <w:rPr>
          <w:rFonts w:ascii="Times New Roman" w:hAnsi="Times New Roman" w:cs="Times New Roman"/>
          <w:color w:val="FF0000"/>
        </w:rPr>
        <w:t>»</w:t>
      </w:r>
      <w:r w:rsidRPr="00A74C07">
        <w:rPr>
          <w:rFonts w:ascii="Times New Roman" w:hAnsi="Times New Roman" w:cs="Times New Roman"/>
          <w:color w:val="FF0000"/>
        </w:rPr>
        <w:t xml:space="preserve"> å regne. Hospitering er et tiltak for å utvikle individuelle ferdigheter, hvor den spilleren som hospiterer er i fokus, og hvor samhandlingen mellom avgivende og mottakende lag må være etablert, god og regelmessig.</w:t>
      </w:r>
    </w:p>
    <w:p w:rsidR="00A74C07" w:rsidRPr="00A74C07" w:rsidRDefault="00A74C07" w:rsidP="00A74C07">
      <w:pPr>
        <w:rPr>
          <w:rFonts w:ascii="Times New Roman" w:hAnsi="Times New Roman" w:cs="Times New Roman"/>
          <w:color w:val="FF0000"/>
        </w:rPr>
      </w:pPr>
      <w:r w:rsidRPr="00A74C07">
        <w:rPr>
          <w:rFonts w:ascii="Times New Roman" w:hAnsi="Times New Roman" w:cs="Times New Roman"/>
          <w:color w:val="FF0000"/>
        </w:rPr>
        <w:t>Avgivende lag skal ha prioritet, og det er viktig å legge opp til at hospiterende spiller får treninger, kamper og øvrige aktiviteter med sitt eget lag. I enkelte tilfeller kan det være aktuelt å la spillere hospitere hos andre klubber for å kunne tilby utfordringer og utviklingsmuligheter tilpasset et høyere ferdighetsnivå enn det Utleira kan tilby. Klubbtilhørigheten skal i så måte ikke være noen hindring, og Utleira Fotball ønsker så langt det er mulig å ivareta enkeltspilleres behov, ønsker, ambisjoner og utviklingsmuligheter ved å legge til rette for at slike hospiteringsordninger lar seg gjennomføre.</w:t>
      </w:r>
    </w:p>
    <w:p w:rsidR="00A74C07" w:rsidRPr="00A74C07" w:rsidRDefault="00A74C07" w:rsidP="00A74C07">
      <w:pPr>
        <w:rPr>
          <w:rFonts w:ascii="Times New Roman" w:hAnsi="Times New Roman" w:cs="Times New Roman"/>
          <w:color w:val="FF0000"/>
        </w:rPr>
      </w:pPr>
      <w:r w:rsidRPr="00A74C07">
        <w:rPr>
          <w:rFonts w:ascii="Times New Roman" w:hAnsi="Times New Roman" w:cs="Times New Roman"/>
          <w:color w:val="FF0000"/>
        </w:rPr>
        <w:t xml:space="preserve">I mange tilfeller vil det dreie seg om hospitering med tanke på overgang til annen klubb, men det kan også være aktuelt som et midlertidig tiltak. Hospitering/«gjestetrening» hos andre klubber skal være regulert i skriftlig avtale mellom klubbene. Dette er svært viktig av forsikringsmessige hensyn. </w:t>
      </w:r>
      <w:r w:rsidRPr="00A74C07">
        <w:rPr>
          <w:rFonts w:ascii="Times New Roman" w:hAnsi="Times New Roman" w:cs="Times New Roman"/>
          <w:color w:val="FF0000"/>
        </w:rPr>
        <w:lastRenderedPageBreak/>
        <w:t>Hospitering hos andre lag i Utleira skal være regulert av muntlig avtale mellom trenere på de respektive lag.</w:t>
      </w:r>
    </w:p>
    <w:p w:rsidR="00A74C07" w:rsidRDefault="00A74C07" w:rsidP="00A74C07">
      <w:pPr>
        <w:rPr>
          <w:rFonts w:ascii="Times New Roman" w:hAnsi="Times New Roman" w:cs="Times New Roman"/>
          <w:color w:val="FF0000"/>
        </w:rPr>
      </w:pPr>
      <w:r w:rsidRPr="00A74C07">
        <w:rPr>
          <w:rFonts w:ascii="Times New Roman" w:hAnsi="Times New Roman" w:cs="Times New Roman"/>
          <w:color w:val="FF0000"/>
        </w:rPr>
        <w:t>Hospitering er først aktuelt i ungdomsfotballen – fra 13 år og oppover. Dersom situasjonen tilsier det, basert på spillers egne ferdigheter, modenhet og interesser, ovennevnte kriterier, og i samråd med foreldre, kan man i særlige tilfeller vurdere å la spillere hospitere fra 11-12 årsalderen.</w:t>
      </w:r>
    </w:p>
    <w:p w:rsidR="004A2B08" w:rsidRDefault="004A2B08" w:rsidP="00A74C07">
      <w:pPr>
        <w:rPr>
          <w:rFonts w:ascii="Times New Roman" w:hAnsi="Times New Roman" w:cs="Times New Roman"/>
          <w:color w:val="FF0000"/>
        </w:rPr>
      </w:pPr>
      <w:r w:rsidRPr="004A2B08">
        <w:rPr>
          <w:rFonts w:ascii="Times New Roman" w:hAnsi="Times New Roman" w:cs="Times New Roman"/>
          <w:color w:val="FF0000"/>
        </w:rPr>
        <w:t>Kriterier for hospitering er i hovedsak gode holdninger, godt trenings- og kampoppmøte, tilstrekkelig fysikk og modenhet, og fair play. Vurderingen av hvem som er egnet for hospitering gjøres i samarbeid mellom trenere og sportslig utvalg/leder. Dette er nærmere beskrevet under kapittel 6.7 og 7.7.</w:t>
      </w:r>
    </w:p>
    <w:p w:rsidR="004A2B08" w:rsidRDefault="004A2B08" w:rsidP="00A74C07">
      <w:pPr>
        <w:rPr>
          <w:rFonts w:ascii="Times New Roman" w:hAnsi="Times New Roman" w:cs="Times New Roman"/>
          <w:color w:val="FF0000"/>
        </w:rPr>
      </w:pPr>
      <w:r>
        <w:rPr>
          <w:rFonts w:ascii="Times New Roman" w:hAnsi="Times New Roman" w:cs="Times New Roman"/>
          <w:color w:val="FF0000"/>
        </w:rPr>
        <w:t>4.2.3 JEVNBYRDIGHET (Forslag)</w:t>
      </w:r>
    </w:p>
    <w:p w:rsidR="004A2B08" w:rsidRPr="004A2B08" w:rsidRDefault="004A2B08" w:rsidP="004A2B08">
      <w:pPr>
        <w:rPr>
          <w:rFonts w:ascii="Times New Roman" w:hAnsi="Times New Roman" w:cs="Times New Roman"/>
          <w:color w:val="FF0000"/>
        </w:rPr>
      </w:pPr>
      <w:r w:rsidRPr="004A2B08">
        <w:rPr>
          <w:rFonts w:ascii="Times New Roman" w:hAnsi="Times New Roman" w:cs="Times New Roman"/>
          <w:color w:val="FF0000"/>
        </w:rPr>
        <w:t>Der hvor hospitering er et individuelt tiltak for å fremme utvikling, er jevnbyrdighet i kamp og trening et kollektivt. Jevnbyrdig motstand fremmer mestring og ferdighetsutvikling. Er man underlegne opplever man sjelden mestring, motsatt opplever man mestring, men i liten grad læring og utvikling.</w:t>
      </w:r>
    </w:p>
    <w:p w:rsidR="004A2B08" w:rsidRPr="004A2B08" w:rsidRDefault="004A2B08" w:rsidP="004A2B08">
      <w:pPr>
        <w:rPr>
          <w:rFonts w:ascii="Times New Roman" w:hAnsi="Times New Roman" w:cs="Times New Roman"/>
          <w:color w:val="FF0000"/>
        </w:rPr>
      </w:pPr>
      <w:r>
        <w:rPr>
          <w:rFonts w:ascii="Times New Roman" w:hAnsi="Times New Roman" w:cs="Times New Roman"/>
          <w:color w:val="FF0000"/>
        </w:rPr>
        <w:t>Utleira</w:t>
      </w:r>
      <w:r w:rsidRPr="004A2B08">
        <w:rPr>
          <w:rFonts w:ascii="Times New Roman" w:hAnsi="Times New Roman" w:cs="Times New Roman"/>
          <w:color w:val="FF0000"/>
        </w:rPr>
        <w:t xml:space="preserve"> Fotball ønsker at man innad i alderstrinnet trener med jevnbyrdige lag og rullerer på hvem som spiller sammen på de ulike lagene. Dette vil bidra til å skape trygghet ved at man spiller med kamerater, og gi utfordringer ved at man spiller med spillere som er på et annet sted i ferdighetsutviklingen, og således fremme mestring, trivsel og utvikling. Dette betyr at trenere må jobbe med å skape jevnbyrdig motstand i spill-øvelser, balansere forutsetninger og utfordringer når vi trener på delferdigheter og når man setter opp spill-motspill situasjoner på treningsfeltet.</w:t>
      </w:r>
    </w:p>
    <w:p w:rsidR="004A2B08" w:rsidRDefault="004A2B08" w:rsidP="004A2B08">
      <w:pPr>
        <w:rPr>
          <w:rFonts w:ascii="Times New Roman" w:hAnsi="Times New Roman" w:cs="Times New Roman"/>
          <w:color w:val="FF0000"/>
        </w:rPr>
      </w:pPr>
      <w:r w:rsidRPr="004A2B08">
        <w:rPr>
          <w:rFonts w:ascii="Times New Roman" w:hAnsi="Times New Roman" w:cs="Times New Roman"/>
          <w:color w:val="FF0000"/>
        </w:rPr>
        <w:t>Jevnbyrdighet i kamp er også vesentlig, spesielt innenfor barnefotballen og yngre ungdomsfotball. Trenere må lede fotballkampen der fair-play, trivsel og utvikling er</w:t>
      </w:r>
      <w:r>
        <w:rPr>
          <w:rFonts w:ascii="Times New Roman" w:hAnsi="Times New Roman" w:cs="Times New Roman"/>
          <w:color w:val="FF0000"/>
        </w:rPr>
        <w:t xml:space="preserve"> </w:t>
      </w:r>
      <w:r w:rsidRPr="004A2B08">
        <w:rPr>
          <w:rFonts w:ascii="Times New Roman" w:hAnsi="Times New Roman" w:cs="Times New Roman"/>
          <w:color w:val="FF0000"/>
        </w:rPr>
        <w:t>hovedmålet. Jevne, tette kamper vil gi spillerne en passe dose trygghet og utfordringer som gir mestring.</w:t>
      </w:r>
    </w:p>
    <w:p w:rsidR="004A2B08" w:rsidRPr="004A2B08" w:rsidRDefault="004A2B08" w:rsidP="004A2B08">
      <w:pPr>
        <w:rPr>
          <w:rFonts w:ascii="Times New Roman" w:hAnsi="Times New Roman" w:cs="Times New Roman"/>
        </w:rPr>
      </w:pPr>
      <w:r>
        <w:rPr>
          <w:rFonts w:ascii="Times New Roman" w:hAnsi="Times New Roman" w:cs="Times New Roman"/>
        </w:rPr>
        <w:t>4.3 UTVIKLING AV SPILLERE</w:t>
      </w:r>
    </w:p>
    <w:p w:rsidR="004A2B08" w:rsidRPr="004A2B08" w:rsidRDefault="004A2B08" w:rsidP="004A2B08">
      <w:pPr>
        <w:rPr>
          <w:rFonts w:ascii="Times New Roman" w:hAnsi="Times New Roman" w:cs="Times New Roman"/>
        </w:rPr>
      </w:pPr>
      <w:r w:rsidRPr="004A2B08">
        <w:rPr>
          <w:rFonts w:ascii="Times New Roman" w:hAnsi="Times New Roman" w:cs="Times New Roman"/>
        </w:rPr>
        <w:t xml:space="preserve">4.3.1 </w:t>
      </w:r>
      <w:r>
        <w:rPr>
          <w:rFonts w:ascii="Times New Roman" w:hAnsi="Times New Roman" w:cs="Times New Roman"/>
        </w:rPr>
        <w:t>FLESTMULIG, LENGST MULIG</w:t>
      </w:r>
      <w:r w:rsidRPr="004A2B08">
        <w:rPr>
          <w:rFonts w:ascii="Times New Roman" w:hAnsi="Times New Roman" w:cs="Times New Roman"/>
        </w:rPr>
        <w:t xml:space="preserve">, </w:t>
      </w:r>
      <w:r w:rsidRPr="004A2B08">
        <w:rPr>
          <w:rFonts w:ascii="Times New Roman" w:hAnsi="Times New Roman" w:cs="Times New Roman"/>
          <w:color w:val="FF0000"/>
        </w:rPr>
        <w:t>best mulig</w:t>
      </w:r>
    </w:p>
    <w:p w:rsidR="004A2B08" w:rsidRPr="004A2B08" w:rsidRDefault="004A2B08" w:rsidP="004A2B08">
      <w:pPr>
        <w:rPr>
          <w:rFonts w:ascii="Times New Roman" w:hAnsi="Times New Roman" w:cs="Times New Roman"/>
        </w:rPr>
      </w:pPr>
      <w:r>
        <w:rPr>
          <w:rFonts w:ascii="Times New Roman" w:hAnsi="Times New Roman" w:cs="Times New Roman"/>
        </w:rPr>
        <w:t>UTLEIRA</w:t>
      </w:r>
      <w:r w:rsidRPr="004A2B08">
        <w:rPr>
          <w:rFonts w:ascii="Times New Roman" w:hAnsi="Times New Roman" w:cs="Times New Roman"/>
        </w:rPr>
        <w:t xml:space="preserve"> Fotball har en naturlig base av spillere fra </w:t>
      </w:r>
      <w:r>
        <w:rPr>
          <w:rFonts w:ascii="Times New Roman" w:hAnsi="Times New Roman" w:cs="Times New Roman"/>
        </w:rPr>
        <w:t xml:space="preserve">Utleira Barneskole og Hoeggen </w:t>
      </w:r>
      <w:proofErr w:type="spellStart"/>
      <w:r>
        <w:rPr>
          <w:rFonts w:ascii="Times New Roman" w:hAnsi="Times New Roman" w:cs="Times New Roman"/>
        </w:rPr>
        <w:t>Ungdomskole</w:t>
      </w:r>
      <w:proofErr w:type="spellEnd"/>
      <w:r w:rsidRPr="004A2B08">
        <w:rPr>
          <w:rFonts w:ascii="Times New Roman" w:hAnsi="Times New Roman" w:cs="Times New Roman"/>
        </w:rPr>
        <w:t>, og svært mange av seks-sjuåringene i nærområde</w:t>
      </w:r>
      <w:r w:rsidR="00E40D3B">
        <w:rPr>
          <w:rFonts w:ascii="Times New Roman" w:hAnsi="Times New Roman" w:cs="Times New Roman"/>
        </w:rPr>
        <w:t>t begynner med fotball i Utleira</w:t>
      </w:r>
      <w:r w:rsidRPr="004A2B08">
        <w:rPr>
          <w:rFonts w:ascii="Times New Roman" w:hAnsi="Times New Roman" w:cs="Times New Roman"/>
        </w:rPr>
        <w:t>. Det er</w:t>
      </w:r>
      <w:r w:rsidR="00E40D3B">
        <w:rPr>
          <w:rFonts w:ascii="Times New Roman" w:hAnsi="Times New Roman" w:cs="Times New Roman"/>
        </w:rPr>
        <w:t xml:space="preserve"> ikke uvanlig at så mange som </w:t>
      </w:r>
      <w:r w:rsidR="00E40D3B">
        <w:rPr>
          <w:rFonts w:ascii="Times New Roman" w:hAnsi="Times New Roman" w:cs="Times New Roman"/>
          <w:color w:val="FF0000"/>
        </w:rPr>
        <w:t>XX</w:t>
      </w:r>
      <w:r w:rsidRPr="004A2B08">
        <w:rPr>
          <w:rFonts w:ascii="Times New Roman" w:hAnsi="Times New Roman" w:cs="Times New Roman"/>
        </w:rPr>
        <w:t xml:space="preserve"> </w:t>
      </w:r>
      <w:r w:rsidR="00E40D3B">
        <w:rPr>
          <w:rFonts w:ascii="Times New Roman" w:hAnsi="Times New Roman" w:cs="Times New Roman"/>
        </w:rPr>
        <w:t xml:space="preserve">jenter og </w:t>
      </w:r>
      <w:r w:rsidR="00E40D3B">
        <w:rPr>
          <w:rFonts w:ascii="Times New Roman" w:hAnsi="Times New Roman" w:cs="Times New Roman"/>
          <w:color w:val="FF0000"/>
        </w:rPr>
        <w:t>XX</w:t>
      </w:r>
      <w:r w:rsidRPr="004A2B08">
        <w:rPr>
          <w:rFonts w:ascii="Times New Roman" w:hAnsi="Times New Roman" w:cs="Times New Roman"/>
        </w:rPr>
        <w:t xml:space="preserve"> gutter i alderen 7 år starter med fotball.</w:t>
      </w:r>
    </w:p>
    <w:p w:rsidR="00E40D3B" w:rsidRDefault="00E40D3B" w:rsidP="004A2B08">
      <w:pPr>
        <w:rPr>
          <w:rFonts w:ascii="Times New Roman" w:hAnsi="Times New Roman" w:cs="Times New Roman"/>
          <w:color w:val="FF0000"/>
        </w:rPr>
      </w:pPr>
      <w:r>
        <w:rPr>
          <w:rFonts w:ascii="Times New Roman" w:hAnsi="Times New Roman" w:cs="Times New Roman"/>
          <w:color w:val="FF0000"/>
        </w:rPr>
        <w:t>(Til diskusjon om denne delen bør være med, tallfesting vanskelig da antallet pr. årskull kan variere).</w:t>
      </w:r>
    </w:p>
    <w:p w:rsidR="004A2B08" w:rsidRDefault="00E40D3B" w:rsidP="004A2B08">
      <w:pPr>
        <w:rPr>
          <w:rFonts w:ascii="Times New Roman" w:hAnsi="Times New Roman" w:cs="Times New Roman"/>
          <w:color w:val="FF0000"/>
        </w:rPr>
      </w:pPr>
      <w:r w:rsidRPr="00E40D3B">
        <w:rPr>
          <w:rFonts w:ascii="Times New Roman" w:hAnsi="Times New Roman" w:cs="Times New Roman"/>
          <w:color w:val="FF0000"/>
        </w:rPr>
        <w:t xml:space="preserve">Med utgangspunkt i </w:t>
      </w:r>
      <w:proofErr w:type="spellStart"/>
      <w:r w:rsidRPr="00E40D3B">
        <w:rPr>
          <w:rFonts w:ascii="Times New Roman" w:hAnsi="Times New Roman" w:cs="Times New Roman"/>
          <w:color w:val="FF0000"/>
        </w:rPr>
        <w:t>Utleiras</w:t>
      </w:r>
      <w:proofErr w:type="spellEnd"/>
      <w:r w:rsidR="004A2B08" w:rsidRPr="00E40D3B">
        <w:rPr>
          <w:rFonts w:ascii="Times New Roman" w:hAnsi="Times New Roman" w:cs="Times New Roman"/>
          <w:color w:val="FF0000"/>
        </w:rPr>
        <w:t xml:space="preserve"> rekrutteringsbase, og klubbens holdninger til temaet, blant annet beskrevet i </w:t>
      </w:r>
      <w:r w:rsidRPr="00E40D3B">
        <w:rPr>
          <w:rFonts w:ascii="Times New Roman" w:hAnsi="Times New Roman" w:cs="Times New Roman"/>
          <w:color w:val="FF0000"/>
        </w:rPr>
        <w:t>kapitlene 2.2 og 4.2 bør Utleira</w:t>
      </w:r>
      <w:r w:rsidR="004A2B08" w:rsidRPr="00E40D3B">
        <w:rPr>
          <w:rFonts w:ascii="Times New Roman" w:hAnsi="Times New Roman" w:cs="Times New Roman"/>
          <w:color w:val="FF0000"/>
        </w:rPr>
        <w:t xml:space="preserve"> Fotball kunne stille og utvikle minst to lag i hver klasse i ungdomsfotballen. Lenger ned i aldersklassene bør vi, for hvert kjønn, kunne stille ett til to lag (9'er) i klassene 13 og 14 år, to </w:t>
      </w:r>
      <w:r>
        <w:rPr>
          <w:rFonts w:ascii="Times New Roman" w:hAnsi="Times New Roman" w:cs="Times New Roman"/>
          <w:color w:val="FF0000"/>
        </w:rPr>
        <w:t>t</w:t>
      </w:r>
      <w:r w:rsidR="004A2B08" w:rsidRPr="00E40D3B">
        <w:rPr>
          <w:rFonts w:ascii="Times New Roman" w:hAnsi="Times New Roman" w:cs="Times New Roman"/>
          <w:color w:val="FF0000"/>
        </w:rPr>
        <w:t>il tre lag (7'er) i klassene 11 og 12 år og minimum fire lag (5'er) i klassene til og med 10 år. På denne måten vil vi ha et godt grunnlag for å gi alle spillerne mye spilletid etablere og ivareta jevnbyrdige lag, ved blant annet å la spillere vandre mellom lag.</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t>4.3.2 Spille underholdende og morsom fotball</w:t>
      </w:r>
    </w:p>
    <w:p w:rsidR="00E40D3B" w:rsidRPr="00E40D3B" w:rsidRDefault="00E40D3B" w:rsidP="00E40D3B">
      <w:pPr>
        <w:rPr>
          <w:rFonts w:ascii="Times New Roman" w:hAnsi="Times New Roman" w:cs="Times New Roman"/>
          <w:color w:val="FF0000"/>
        </w:rPr>
      </w:pPr>
      <w:r>
        <w:rPr>
          <w:rFonts w:ascii="Times New Roman" w:hAnsi="Times New Roman" w:cs="Times New Roman"/>
          <w:color w:val="FF0000"/>
        </w:rPr>
        <w:t>Utleira Fotball</w:t>
      </w:r>
      <w:r w:rsidRPr="00E40D3B">
        <w:rPr>
          <w:rFonts w:ascii="Times New Roman" w:hAnsi="Times New Roman" w:cs="Times New Roman"/>
          <w:color w:val="FF0000"/>
        </w:rPr>
        <w:t xml:space="preserve"> ønsker å spille fotball på en slik måte at flest mulig spillere kan utvikle seg mest mulig. Dette sikres ved å spille pasningsorientert slik at mange spillere involveres hele tiden.</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lastRenderedPageBreak/>
        <w:t>Trenerne for hvert enkelt lag står fritt til å velge spesifikt system og til å tilpasse taktikken til sitt spillermateriell. Det er ikke nødvendig at alle spiller likt. Filosofien er imidlertid at spillet skal være ferdighetsbasert og pasningsorientert, og at laget er den viktigste enheten, ikke enkeltspillere.</w:t>
      </w:r>
    </w:p>
    <w:p w:rsidR="00E40D3B" w:rsidRDefault="00E40D3B" w:rsidP="00E40D3B">
      <w:pPr>
        <w:rPr>
          <w:rFonts w:ascii="Times New Roman" w:hAnsi="Times New Roman" w:cs="Times New Roman"/>
          <w:color w:val="FF0000"/>
        </w:rPr>
      </w:pPr>
      <w:r w:rsidRPr="00E40D3B">
        <w:rPr>
          <w:rFonts w:ascii="Times New Roman" w:hAnsi="Times New Roman" w:cs="Times New Roman"/>
          <w:color w:val="FF0000"/>
        </w:rPr>
        <w:t>Vi mener at det bør være en tanke bak hvordan man spiller når man begynner med 11´er-fotball. Vi har kommentert dette nærmere nedenfor.</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t>4.3.3 Individuell spillerutvikling</w:t>
      </w:r>
    </w:p>
    <w:p w:rsidR="00E40D3B" w:rsidRPr="00E40D3B" w:rsidRDefault="00E40D3B" w:rsidP="00E40D3B">
      <w:pPr>
        <w:pStyle w:val="Listeavsnitt"/>
        <w:numPr>
          <w:ilvl w:val="0"/>
          <w:numId w:val="4"/>
        </w:numPr>
        <w:rPr>
          <w:rFonts w:ascii="Times New Roman" w:hAnsi="Times New Roman" w:cs="Times New Roman"/>
          <w:color w:val="FF0000"/>
        </w:rPr>
      </w:pPr>
      <w:r>
        <w:rPr>
          <w:rFonts w:ascii="Times New Roman" w:hAnsi="Times New Roman" w:cs="Times New Roman"/>
          <w:color w:val="FF0000"/>
        </w:rPr>
        <w:t>Alle spillere i Utleira</w:t>
      </w:r>
      <w:r w:rsidRPr="00E40D3B">
        <w:rPr>
          <w:rFonts w:ascii="Times New Roman" w:hAnsi="Times New Roman" w:cs="Times New Roman"/>
          <w:color w:val="FF0000"/>
        </w:rPr>
        <w:t xml:space="preserve"> skal oppleve fremgang hver sesong</w:t>
      </w:r>
    </w:p>
    <w:p w:rsidR="00E40D3B" w:rsidRPr="00E40D3B" w:rsidRDefault="00E40D3B" w:rsidP="00E40D3B">
      <w:pPr>
        <w:pStyle w:val="Listeavsnitt"/>
        <w:numPr>
          <w:ilvl w:val="0"/>
          <w:numId w:val="4"/>
        </w:numPr>
        <w:rPr>
          <w:rFonts w:ascii="Times New Roman" w:hAnsi="Times New Roman" w:cs="Times New Roman"/>
          <w:color w:val="FF0000"/>
        </w:rPr>
      </w:pPr>
      <w:r>
        <w:rPr>
          <w:rFonts w:ascii="Times New Roman" w:hAnsi="Times New Roman" w:cs="Times New Roman"/>
          <w:color w:val="FF0000"/>
        </w:rPr>
        <w:t>Alle lag i Utleira</w:t>
      </w:r>
      <w:r w:rsidRPr="00E40D3B">
        <w:rPr>
          <w:rFonts w:ascii="Times New Roman" w:hAnsi="Times New Roman" w:cs="Times New Roman"/>
          <w:color w:val="FF0000"/>
        </w:rPr>
        <w:t xml:space="preserve"> skal bli bedre for hvert år</w:t>
      </w:r>
    </w:p>
    <w:p w:rsidR="00E40D3B" w:rsidRDefault="00E40D3B" w:rsidP="00E40D3B">
      <w:pPr>
        <w:rPr>
          <w:rFonts w:ascii="Times New Roman" w:hAnsi="Times New Roman" w:cs="Times New Roman"/>
          <w:color w:val="FF0000"/>
        </w:rPr>
      </w:pPr>
      <w:r>
        <w:rPr>
          <w:rFonts w:ascii="Times New Roman" w:hAnsi="Times New Roman" w:cs="Times New Roman"/>
          <w:color w:val="FF0000"/>
        </w:rPr>
        <w:t>Utleira</w:t>
      </w:r>
      <w:r w:rsidRPr="00E40D3B">
        <w:rPr>
          <w:rFonts w:ascii="Times New Roman" w:hAnsi="Times New Roman" w:cs="Times New Roman"/>
          <w:color w:val="FF0000"/>
        </w:rPr>
        <w:t xml:space="preserve"> Fotball tenker </w:t>
      </w:r>
      <w:r w:rsidR="00191A8B">
        <w:rPr>
          <w:rFonts w:ascii="Times New Roman" w:hAnsi="Times New Roman" w:cs="Times New Roman"/>
          <w:color w:val="FF0000"/>
        </w:rPr>
        <w:t xml:space="preserve">ikke kortsiktig resultater men </w:t>
      </w:r>
      <w:r w:rsidRPr="00E40D3B">
        <w:rPr>
          <w:rFonts w:ascii="Times New Roman" w:hAnsi="Times New Roman" w:cs="Times New Roman"/>
          <w:color w:val="FF0000"/>
        </w:rPr>
        <w:t>langsiktig utvikling</w:t>
      </w:r>
      <w:r>
        <w:rPr>
          <w:rFonts w:ascii="Times New Roman" w:hAnsi="Times New Roman" w:cs="Times New Roman"/>
          <w:color w:val="FF0000"/>
        </w:rPr>
        <w:t xml:space="preserve">. Vi ønsker at lagene i Utleira </w:t>
      </w:r>
      <w:r w:rsidRPr="00E40D3B">
        <w:rPr>
          <w:rFonts w:ascii="Times New Roman" w:hAnsi="Times New Roman" w:cs="Times New Roman"/>
          <w:color w:val="FF0000"/>
        </w:rPr>
        <w:t>trener slik at det gjør spillerne og ikke minst laget gode på lang sikt. En slik tankegang kan av og til gå på bekostning av kortsiktige resultater, men legger et grunnlag for desto bedre resultater lenger frem, når årsklassen trer inn i ungdomsfotballen hvor fokus blir mer orientert mot konkurranse, prestasjoner og resultater, enn hva tilfellet er i barnefotballen.</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t>Dette mener vi også vil bidra til at flere holder på lenger, og at man får større spillergrupper i ungdomsfotballen.</w:t>
      </w:r>
    </w:p>
    <w:p w:rsidR="00E40D3B" w:rsidRDefault="00E40D3B" w:rsidP="00E40D3B">
      <w:pPr>
        <w:rPr>
          <w:rFonts w:ascii="Times New Roman" w:hAnsi="Times New Roman" w:cs="Times New Roman"/>
          <w:color w:val="FF0000"/>
        </w:rPr>
      </w:pPr>
      <w:r w:rsidRPr="00E40D3B">
        <w:rPr>
          <w:rFonts w:ascii="Times New Roman" w:hAnsi="Times New Roman" w:cs="Times New Roman"/>
          <w:color w:val="FF0000"/>
        </w:rPr>
        <w:t xml:space="preserve">På grunn av klasseinndelingene, og sammenslåtte alderstrinn, er det naturlig at det blir en del svingninger i prestasjoner og resultater, spesielt fra 16 år og oppover. Med en velgjennomtenkt og solid forankret plan for dette, vil lag som kommer opp i en ny klasse bestående av flere årganger spillere, få hjelp fra det laget som allerede er der, og høste av de erfaringene man allerede har gjort seg. Det er flere måter å organisere en slik integrering på, og det er ønskelig at dette drøftes med </w:t>
      </w:r>
      <w:r w:rsidR="00191A8B">
        <w:rPr>
          <w:rFonts w:ascii="Times New Roman" w:hAnsi="Times New Roman" w:cs="Times New Roman"/>
          <w:color w:val="FF0000"/>
        </w:rPr>
        <w:t xml:space="preserve">trenerforum/ </w:t>
      </w:r>
      <w:r w:rsidRPr="00E40D3B">
        <w:rPr>
          <w:rFonts w:ascii="Times New Roman" w:hAnsi="Times New Roman" w:cs="Times New Roman"/>
          <w:color w:val="FF0000"/>
        </w:rPr>
        <w:t>k</w:t>
      </w:r>
      <w:r w:rsidR="00191A8B">
        <w:rPr>
          <w:rFonts w:ascii="Times New Roman" w:hAnsi="Times New Roman" w:cs="Times New Roman"/>
          <w:color w:val="FF0000"/>
        </w:rPr>
        <w:t>lubbens ledelse</w:t>
      </w:r>
      <w:r w:rsidRPr="00E40D3B">
        <w:rPr>
          <w:rFonts w:ascii="Times New Roman" w:hAnsi="Times New Roman" w:cs="Times New Roman"/>
          <w:color w:val="FF0000"/>
        </w:rPr>
        <w:t>.</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t>4.3.4 Mestringsorientert klima</w:t>
      </w:r>
    </w:p>
    <w:p w:rsidR="00E40D3B" w:rsidRPr="00E40D3B" w:rsidRDefault="00E40D3B" w:rsidP="00E40D3B">
      <w:pPr>
        <w:rPr>
          <w:rFonts w:ascii="Times New Roman" w:hAnsi="Times New Roman" w:cs="Times New Roman"/>
          <w:color w:val="FF0000"/>
        </w:rPr>
      </w:pPr>
      <w:r>
        <w:rPr>
          <w:rFonts w:ascii="Times New Roman" w:hAnsi="Times New Roman" w:cs="Times New Roman"/>
          <w:color w:val="FF0000"/>
        </w:rPr>
        <w:t>Utleira</w:t>
      </w:r>
      <w:r w:rsidRPr="00E40D3B">
        <w:rPr>
          <w:rFonts w:ascii="Times New Roman" w:hAnsi="Times New Roman" w:cs="Times New Roman"/>
          <w:color w:val="FF0000"/>
        </w:rPr>
        <w:t xml:space="preserve"> Fotball skal ha et mestringsorientert klima. Dette står ikke i motsetning til å oppnå gode resultater, men vi ønsker at resultatene skal komme som en følge av at de underliggende prestasjonene er gode.</w:t>
      </w:r>
    </w:p>
    <w:p w:rsidR="00E40D3B" w:rsidRPr="00E40D3B" w:rsidRDefault="00E40D3B" w:rsidP="00E40D3B">
      <w:pPr>
        <w:rPr>
          <w:rFonts w:ascii="Times New Roman" w:hAnsi="Times New Roman" w:cs="Times New Roman"/>
          <w:color w:val="FF0000"/>
        </w:rPr>
      </w:pPr>
      <w:r w:rsidRPr="00E40D3B">
        <w:rPr>
          <w:rFonts w:ascii="Times New Roman" w:hAnsi="Times New Roman" w:cs="Times New Roman"/>
          <w:color w:val="FF0000"/>
        </w:rPr>
        <w:t>I et mestringsorientert klima er det ikke viktigst å vinne (selv om det ofte er en positiv effekt av mestringsorientering), men stadig å forbedre prestasjonene, både individuelt og som lag. Dette betyr blant annet at spillerne roses for å forsøke på de "rette" tingene uavhengig av resultat, og at de ikke får kjeft for å gjøre feil.</w:t>
      </w:r>
    </w:p>
    <w:p w:rsidR="00E40D3B" w:rsidRDefault="00E40D3B" w:rsidP="00E40D3B">
      <w:pPr>
        <w:rPr>
          <w:rFonts w:ascii="Times New Roman" w:hAnsi="Times New Roman" w:cs="Times New Roman"/>
          <w:color w:val="FF0000"/>
        </w:rPr>
      </w:pPr>
      <w:r w:rsidRPr="00E40D3B">
        <w:rPr>
          <w:rFonts w:ascii="Times New Roman" w:hAnsi="Times New Roman" w:cs="Times New Roman"/>
          <w:color w:val="FF0000"/>
        </w:rPr>
        <w:t>Det er ikke likegyldig om vi vinner eller taper, og vi ønsker at alle lagene skal holde et visst nivå og kunne</w:t>
      </w:r>
      <w:r w:rsidR="00191A8B">
        <w:rPr>
          <w:rFonts w:ascii="Times New Roman" w:hAnsi="Times New Roman" w:cs="Times New Roman"/>
          <w:color w:val="FF0000"/>
        </w:rPr>
        <w:t xml:space="preserve"> hevde seg </w:t>
      </w:r>
      <w:r w:rsidRPr="00E40D3B">
        <w:rPr>
          <w:rFonts w:ascii="Times New Roman" w:hAnsi="Times New Roman" w:cs="Times New Roman"/>
          <w:color w:val="FF0000"/>
        </w:rPr>
        <w:t xml:space="preserve"> i seriene de spiller. Like fullt signaliserer vi, gjennom ovennevnte «filosofi», at det er de underliggende «driverne» som på sikt vil skape de gode prestasjonene og resultatene. Dette mener vi vil føre til både kollektiv og individuell mestring og utvikling, og vil være en sterkt medvirkende faktor til å øke trivsel og samhold.</w:t>
      </w:r>
    </w:p>
    <w:p w:rsidR="005800B6" w:rsidRPr="005800B6" w:rsidRDefault="005800B6" w:rsidP="005800B6">
      <w:pPr>
        <w:rPr>
          <w:rFonts w:ascii="Times New Roman" w:hAnsi="Times New Roman" w:cs="Times New Roman"/>
          <w:color w:val="FF0000"/>
        </w:rPr>
      </w:pPr>
      <w:r w:rsidRPr="005800B6">
        <w:rPr>
          <w:rFonts w:ascii="Times New Roman" w:hAnsi="Times New Roman" w:cs="Times New Roman"/>
          <w:color w:val="FF0000"/>
        </w:rPr>
        <w:t>4.3.5 Lengst mulig</w:t>
      </w:r>
    </w:p>
    <w:p w:rsidR="005800B6" w:rsidRPr="005800B6" w:rsidRDefault="005800B6" w:rsidP="005800B6">
      <w:pPr>
        <w:rPr>
          <w:rFonts w:ascii="Times New Roman" w:hAnsi="Times New Roman" w:cs="Times New Roman"/>
          <w:color w:val="FF0000"/>
        </w:rPr>
      </w:pPr>
      <w:r w:rsidRPr="005800B6">
        <w:rPr>
          <w:rFonts w:ascii="Times New Roman" w:hAnsi="Times New Roman" w:cs="Times New Roman"/>
          <w:color w:val="FF0000"/>
        </w:rPr>
        <w:t>Det er flere faktorer som er viktig for at vi skal ha med sp</w:t>
      </w:r>
      <w:r>
        <w:rPr>
          <w:rFonts w:ascii="Times New Roman" w:hAnsi="Times New Roman" w:cs="Times New Roman"/>
          <w:color w:val="FF0000"/>
        </w:rPr>
        <w:t>i</w:t>
      </w:r>
      <w:r w:rsidRPr="005800B6">
        <w:rPr>
          <w:rFonts w:ascii="Times New Roman" w:hAnsi="Times New Roman" w:cs="Times New Roman"/>
          <w:color w:val="FF0000"/>
        </w:rPr>
        <w:t xml:space="preserve">llere lengst mulig. Dette involverer både spillere, foreldre, trenere og klubb. En viktig overordnet faktor er å ha fokus på miljøet i og rundt laget. I tillegg til trenere og spillere, kan også foreldre være viktige bidragsytere her. Viktig er det i alle bidrar med positiv "prat" om lag, spillere og trenere. Evt. </w:t>
      </w:r>
      <w:r w:rsidRPr="005800B6">
        <w:rPr>
          <w:rFonts w:ascii="Times New Roman" w:hAnsi="Times New Roman" w:cs="Times New Roman"/>
          <w:color w:val="FF0000"/>
        </w:rPr>
        <w:t>misnøye</w:t>
      </w:r>
      <w:r w:rsidRPr="005800B6">
        <w:rPr>
          <w:rFonts w:ascii="Times New Roman" w:hAnsi="Times New Roman" w:cs="Times New Roman"/>
          <w:color w:val="FF0000"/>
        </w:rPr>
        <w:t xml:space="preserve"> tas opp med støtteapparat eller </w:t>
      </w:r>
      <w:r w:rsidRPr="005800B6">
        <w:rPr>
          <w:rFonts w:ascii="Times New Roman" w:hAnsi="Times New Roman" w:cs="Times New Roman"/>
          <w:color w:val="FF0000"/>
        </w:rPr>
        <w:lastRenderedPageBreak/>
        <w:t>klubb, og ikke rundt middagsbordet eller på sidelinjen under kamp/trening. Det dreier seg om å vise gode holdninger.</w:t>
      </w:r>
    </w:p>
    <w:p w:rsidR="005800B6" w:rsidRPr="005800B6" w:rsidRDefault="005800B6" w:rsidP="005800B6">
      <w:pPr>
        <w:rPr>
          <w:rFonts w:ascii="Times New Roman" w:hAnsi="Times New Roman" w:cs="Times New Roman"/>
          <w:color w:val="FF0000"/>
        </w:rPr>
      </w:pPr>
      <w:r w:rsidRPr="005800B6">
        <w:rPr>
          <w:rFonts w:ascii="Times New Roman" w:hAnsi="Times New Roman" w:cs="Times New Roman"/>
          <w:color w:val="FF0000"/>
        </w:rPr>
        <w:t xml:space="preserve">Treneren skal ha fokus på det positive, og ha i tankene at utvikling er viktigere enn resultat. </w:t>
      </w:r>
    </w:p>
    <w:p w:rsidR="005800B6" w:rsidRPr="005800B6" w:rsidRDefault="005800B6" w:rsidP="005800B6">
      <w:pPr>
        <w:rPr>
          <w:rFonts w:ascii="Times New Roman" w:hAnsi="Times New Roman" w:cs="Times New Roman"/>
          <w:color w:val="FF0000"/>
        </w:rPr>
      </w:pPr>
      <w:r w:rsidRPr="005800B6">
        <w:rPr>
          <w:rFonts w:ascii="Times New Roman" w:hAnsi="Times New Roman" w:cs="Times New Roman"/>
          <w:color w:val="FF0000"/>
        </w:rPr>
        <w:t>For at en spiller skal glede seg til kamp og trening må han føle trygghet og mestring. Det er viktig at alle blir sett, og tilbakemeldingene som blir gitt er positive og/eller konstruktive. Når en spiller er tatt ut til kamp, skal han/hun være trygg på at det vil bli spilletid og ikke bli sittende på benken det meste av tiden.</w:t>
      </w:r>
    </w:p>
    <w:p w:rsidR="005800B6" w:rsidRDefault="005800B6" w:rsidP="005800B6">
      <w:pPr>
        <w:rPr>
          <w:rFonts w:ascii="Times New Roman" w:hAnsi="Times New Roman" w:cs="Times New Roman"/>
          <w:color w:val="FF0000"/>
        </w:rPr>
      </w:pPr>
      <w:r w:rsidRPr="005800B6">
        <w:rPr>
          <w:rFonts w:ascii="Times New Roman" w:hAnsi="Times New Roman" w:cs="Times New Roman"/>
          <w:color w:val="FF0000"/>
        </w:rPr>
        <w:t xml:space="preserve">Spillersamtaler er også et </w:t>
      </w:r>
      <w:r w:rsidRPr="005800B6">
        <w:rPr>
          <w:rFonts w:ascii="Times New Roman" w:hAnsi="Times New Roman" w:cs="Times New Roman"/>
          <w:color w:val="FF0000"/>
        </w:rPr>
        <w:t>viktig</w:t>
      </w:r>
      <w:bookmarkStart w:id="0" w:name="_GoBack"/>
      <w:bookmarkEnd w:id="0"/>
      <w:r w:rsidRPr="005800B6">
        <w:rPr>
          <w:rFonts w:ascii="Times New Roman" w:hAnsi="Times New Roman" w:cs="Times New Roman"/>
          <w:color w:val="FF0000"/>
        </w:rPr>
        <w:t xml:space="preserve"> </w:t>
      </w:r>
      <w:r w:rsidRPr="005800B6">
        <w:rPr>
          <w:rFonts w:ascii="Times New Roman" w:hAnsi="Times New Roman" w:cs="Times New Roman"/>
          <w:color w:val="FF0000"/>
        </w:rPr>
        <w:t>verktøy</w:t>
      </w:r>
      <w:r w:rsidRPr="005800B6">
        <w:rPr>
          <w:rFonts w:ascii="Times New Roman" w:hAnsi="Times New Roman" w:cs="Times New Roman"/>
          <w:color w:val="FF0000"/>
        </w:rPr>
        <w:t>, både for at spilleren skal føle at han/hun blir hørt/sett, men også for å avdekke evt. problemer som kan være i ferd med etablere seg. Se forøvrig eget vedlegg om spillersamtaler/evaluering.</w:t>
      </w:r>
    </w:p>
    <w:p w:rsidR="0009415C" w:rsidRPr="0009415C" w:rsidRDefault="0009415C" w:rsidP="0009415C">
      <w:pPr>
        <w:rPr>
          <w:rFonts w:ascii="Times New Roman" w:hAnsi="Times New Roman" w:cs="Times New Roman"/>
          <w:color w:val="FF0000"/>
        </w:rPr>
      </w:pPr>
      <w:r w:rsidRPr="0009415C">
        <w:rPr>
          <w:rFonts w:ascii="Times New Roman" w:hAnsi="Times New Roman" w:cs="Times New Roman"/>
          <w:color w:val="FF0000"/>
        </w:rPr>
        <w:t>4.4 Forhold til andre idretter/aktiviteter</w:t>
      </w:r>
    </w:p>
    <w:p w:rsidR="0009415C" w:rsidRDefault="0009415C" w:rsidP="0009415C">
      <w:pPr>
        <w:rPr>
          <w:rFonts w:ascii="Times New Roman" w:hAnsi="Times New Roman" w:cs="Times New Roman"/>
          <w:color w:val="FF0000"/>
        </w:rPr>
      </w:pPr>
      <w:r>
        <w:rPr>
          <w:rFonts w:ascii="Times New Roman" w:hAnsi="Times New Roman" w:cs="Times New Roman"/>
          <w:color w:val="FF0000"/>
        </w:rPr>
        <w:t>Utleira Idrettslag</w:t>
      </w:r>
      <w:r w:rsidRPr="0009415C">
        <w:rPr>
          <w:rFonts w:ascii="Times New Roman" w:hAnsi="Times New Roman" w:cs="Times New Roman"/>
          <w:color w:val="FF0000"/>
        </w:rPr>
        <w:t xml:space="preserve"> er en breddeidrettsklubb med flere a</w:t>
      </w:r>
      <w:r>
        <w:rPr>
          <w:rFonts w:ascii="Times New Roman" w:hAnsi="Times New Roman" w:cs="Times New Roman"/>
          <w:color w:val="FF0000"/>
        </w:rPr>
        <w:t>vdelinger. I tillegg til Utleira</w:t>
      </w:r>
      <w:r w:rsidRPr="0009415C">
        <w:rPr>
          <w:rFonts w:ascii="Times New Roman" w:hAnsi="Times New Roman" w:cs="Times New Roman"/>
          <w:color w:val="FF0000"/>
        </w:rPr>
        <w:t xml:space="preserve"> Fotball har </w:t>
      </w:r>
      <w:r>
        <w:rPr>
          <w:rFonts w:ascii="Times New Roman" w:hAnsi="Times New Roman" w:cs="Times New Roman"/>
          <w:color w:val="FF0000"/>
        </w:rPr>
        <w:t>Idrettslaget</w:t>
      </w:r>
      <w:r w:rsidRPr="0009415C">
        <w:rPr>
          <w:rFonts w:ascii="Times New Roman" w:hAnsi="Times New Roman" w:cs="Times New Roman"/>
          <w:color w:val="FF0000"/>
        </w:rPr>
        <w:t xml:space="preserve"> egne avdelinger for håndball</w:t>
      </w:r>
      <w:r>
        <w:rPr>
          <w:rFonts w:ascii="Times New Roman" w:hAnsi="Times New Roman" w:cs="Times New Roman"/>
          <w:color w:val="FF0000"/>
        </w:rPr>
        <w:t>, ski/ friidrett og BASIS med flere grener på vei inn. Med unntak av friidrett og BASIS</w:t>
      </w:r>
      <w:r w:rsidRPr="0009415C">
        <w:rPr>
          <w:rFonts w:ascii="Times New Roman" w:hAnsi="Times New Roman" w:cs="Times New Roman"/>
          <w:color w:val="FF0000"/>
        </w:rPr>
        <w:t>, har de øvrige idrettene sine sesonger i vinterhalvåret, noe som i utgangspunktet ikke burde være noen utfordring. Like fullt har vi erfart at det kan oppstå prioriteringskonflikter ved sesongvekslinger, hvor den ene idretten skal avslutte og den andre starte opp, særlig i forbindelse med kolliderende treningstider, arrangementer, kvalifiseringsspill, og sluttspill.</w:t>
      </w:r>
    </w:p>
    <w:p w:rsidR="0009415C" w:rsidRDefault="0009415C" w:rsidP="0009415C">
      <w:pPr>
        <w:rPr>
          <w:rFonts w:ascii="Times New Roman" w:hAnsi="Times New Roman" w:cs="Times New Roman"/>
          <w:color w:val="FF0000"/>
        </w:rPr>
      </w:pPr>
      <w:r w:rsidRPr="0009415C">
        <w:rPr>
          <w:rFonts w:ascii="Times New Roman" w:hAnsi="Times New Roman" w:cs="Times New Roman"/>
          <w:color w:val="FF0000"/>
        </w:rPr>
        <w:t>For å ivareta «Flest mulig, lengst mulig, best mulig» for alle grenene</w:t>
      </w:r>
      <w:r>
        <w:rPr>
          <w:rFonts w:ascii="Times New Roman" w:hAnsi="Times New Roman" w:cs="Times New Roman"/>
          <w:color w:val="FF0000"/>
        </w:rPr>
        <w:t>, har lagidrettene i Utleira</w:t>
      </w:r>
      <w:r w:rsidRPr="0009415C">
        <w:rPr>
          <w:rFonts w:ascii="Times New Roman" w:hAnsi="Times New Roman" w:cs="Times New Roman"/>
          <w:color w:val="FF0000"/>
        </w:rPr>
        <w:t xml:space="preserve"> </w:t>
      </w:r>
      <w:r>
        <w:rPr>
          <w:rFonts w:ascii="Times New Roman" w:hAnsi="Times New Roman" w:cs="Times New Roman"/>
          <w:color w:val="FF0000"/>
        </w:rPr>
        <w:t>(</w:t>
      </w:r>
      <w:r w:rsidRPr="0009415C">
        <w:rPr>
          <w:rFonts w:ascii="Times New Roman" w:hAnsi="Times New Roman" w:cs="Times New Roman"/>
          <w:color w:val="FF0000"/>
        </w:rPr>
        <w:t>Håndball og Fotball) inngått en samarbeidsavtale med klare føringer for hvilken idrett som har prioritet i løpet av året, og hvordan eventuelle konflikter skal løses gjennom kommunikasjon og samarbeid på lagsnivå.</w:t>
      </w:r>
    </w:p>
    <w:p w:rsidR="0009415C" w:rsidRDefault="0009415C" w:rsidP="0009415C">
      <w:pPr>
        <w:rPr>
          <w:rFonts w:ascii="Times New Roman" w:hAnsi="Times New Roman" w:cs="Times New Roman"/>
          <w:color w:val="FF0000"/>
        </w:rPr>
      </w:pPr>
      <w:r w:rsidRPr="0009415C">
        <w:rPr>
          <w:rFonts w:ascii="Times New Roman" w:hAnsi="Times New Roman" w:cs="Times New Roman"/>
          <w:color w:val="FF0000"/>
        </w:rPr>
        <w:t xml:space="preserve">Det er bred enighet om at fotball har prioritet i perioden </w:t>
      </w:r>
      <w:r>
        <w:rPr>
          <w:rFonts w:ascii="Times New Roman" w:hAnsi="Times New Roman" w:cs="Times New Roman"/>
          <w:color w:val="FF0000"/>
        </w:rPr>
        <w:t xml:space="preserve">april – september, og </w:t>
      </w:r>
      <w:r w:rsidRPr="0009415C">
        <w:rPr>
          <w:rFonts w:ascii="Times New Roman" w:hAnsi="Times New Roman" w:cs="Times New Roman"/>
          <w:color w:val="FF0000"/>
        </w:rPr>
        <w:t>håndball i perioden oktober – mars. Fotball er i ferd med å bli en helårsidrett, spesielt i ungdomsfotballen. I tillegg ser vi tendenser innenfor barnefotballen, hvor engasjerte trenere ønsker å benytte vinterhalvåret til organisert trening for eget lag.</w:t>
      </w:r>
    </w:p>
    <w:p w:rsidR="0009415C" w:rsidRPr="0009415C" w:rsidRDefault="0009415C" w:rsidP="0009415C">
      <w:pPr>
        <w:rPr>
          <w:rFonts w:ascii="Times New Roman" w:hAnsi="Times New Roman" w:cs="Times New Roman"/>
          <w:color w:val="FF0000"/>
        </w:rPr>
      </w:pPr>
      <w:r w:rsidRPr="0009415C">
        <w:rPr>
          <w:rFonts w:ascii="Times New Roman" w:hAnsi="Times New Roman" w:cs="Times New Roman"/>
          <w:color w:val="FF0000"/>
        </w:rPr>
        <w:t>Som en følge av sa</w:t>
      </w:r>
      <w:r>
        <w:rPr>
          <w:rFonts w:ascii="Times New Roman" w:hAnsi="Times New Roman" w:cs="Times New Roman"/>
          <w:color w:val="FF0000"/>
        </w:rPr>
        <w:t>marbeidsavtalen, samt at Utleira</w:t>
      </w:r>
      <w:r w:rsidRPr="0009415C">
        <w:rPr>
          <w:rFonts w:ascii="Times New Roman" w:hAnsi="Times New Roman" w:cs="Times New Roman"/>
          <w:color w:val="FF0000"/>
        </w:rPr>
        <w:t xml:space="preserve"> Fotball anser det som fordelaktig for utøverne å drive med varier</w:t>
      </w:r>
      <w:r w:rsidR="00191A8B">
        <w:rPr>
          <w:rFonts w:ascii="Times New Roman" w:hAnsi="Times New Roman" w:cs="Times New Roman"/>
          <w:color w:val="FF0000"/>
        </w:rPr>
        <w:t xml:space="preserve">t aktivitet, tilbyr </w:t>
      </w:r>
      <w:r>
        <w:rPr>
          <w:rFonts w:ascii="Times New Roman" w:hAnsi="Times New Roman" w:cs="Times New Roman"/>
          <w:color w:val="FF0000"/>
        </w:rPr>
        <w:t xml:space="preserve"> Utleira</w:t>
      </w:r>
      <w:r w:rsidRPr="0009415C">
        <w:rPr>
          <w:rFonts w:ascii="Times New Roman" w:hAnsi="Times New Roman" w:cs="Times New Roman"/>
          <w:color w:val="FF0000"/>
        </w:rPr>
        <w:t xml:space="preserve"> Fotball </w:t>
      </w:r>
      <w:r w:rsidR="00191A8B">
        <w:rPr>
          <w:rFonts w:ascii="Times New Roman" w:hAnsi="Times New Roman" w:cs="Times New Roman"/>
          <w:color w:val="FF0000"/>
        </w:rPr>
        <w:t xml:space="preserve">begrenset </w:t>
      </w:r>
      <w:r w:rsidRPr="0009415C">
        <w:rPr>
          <w:rFonts w:ascii="Times New Roman" w:hAnsi="Times New Roman" w:cs="Times New Roman"/>
          <w:color w:val="FF0000"/>
        </w:rPr>
        <w:t xml:space="preserve">organisert aktivitet for barnefotball i vinterhalvåret. For ungdomsfotballen tilbys organisert aktivitet, og trenere og lagledere oppfordres til å utvise stor fleksibilitet i vekslingene mellom sesongene, blant annet gjennom planlegging av treningstider, kampavvikling/flytting, utenbys arrangementer osv. </w:t>
      </w:r>
      <w:r>
        <w:rPr>
          <w:rFonts w:ascii="Times New Roman" w:hAnsi="Times New Roman" w:cs="Times New Roman"/>
          <w:color w:val="FF0000"/>
        </w:rPr>
        <w:t>Utleira</w:t>
      </w:r>
      <w:r w:rsidRPr="0009415C">
        <w:rPr>
          <w:rFonts w:ascii="Times New Roman" w:hAnsi="Times New Roman" w:cs="Times New Roman"/>
          <w:color w:val="FF0000"/>
        </w:rPr>
        <w:t xml:space="preserve"> Fotball har, som </w:t>
      </w:r>
      <w:r>
        <w:rPr>
          <w:rFonts w:ascii="Times New Roman" w:hAnsi="Times New Roman" w:cs="Times New Roman"/>
          <w:color w:val="FF0000"/>
        </w:rPr>
        <w:t>største avdeling i Utleira IL</w:t>
      </w:r>
      <w:r w:rsidRPr="0009415C">
        <w:rPr>
          <w:rFonts w:ascii="Times New Roman" w:hAnsi="Times New Roman" w:cs="Times New Roman"/>
          <w:color w:val="FF0000"/>
        </w:rPr>
        <w:t>, et særskilt ansvar for å bidra til vellykket avslutning/oppstart innenfor de andre idrettene, og ledelsen i de respektive avdelingene bistår med problemløsning dersom det er behov for det på lagsnivå på tvers av avdelinger.</w:t>
      </w:r>
    </w:p>
    <w:p w:rsidR="0009415C" w:rsidRDefault="0009415C" w:rsidP="0009415C">
      <w:pPr>
        <w:rPr>
          <w:rFonts w:ascii="Times New Roman" w:hAnsi="Times New Roman" w:cs="Times New Roman"/>
          <w:color w:val="FF0000"/>
        </w:rPr>
      </w:pPr>
      <w:r w:rsidRPr="0009415C">
        <w:rPr>
          <w:rFonts w:ascii="Times New Roman" w:hAnsi="Times New Roman" w:cs="Times New Roman"/>
          <w:color w:val="FF0000"/>
        </w:rPr>
        <w:t>Hensikten med ovennevnte samarbeid er todelt: I tillegg til å være en breddeidrettsklu</w:t>
      </w:r>
      <w:r>
        <w:rPr>
          <w:rFonts w:ascii="Times New Roman" w:hAnsi="Times New Roman" w:cs="Times New Roman"/>
          <w:color w:val="FF0000"/>
        </w:rPr>
        <w:t>bb med flere grener, ser Utleira</w:t>
      </w:r>
      <w:r w:rsidRPr="0009415C">
        <w:rPr>
          <w:rFonts w:ascii="Times New Roman" w:hAnsi="Times New Roman" w:cs="Times New Roman"/>
          <w:color w:val="FF0000"/>
        </w:rPr>
        <w:t xml:space="preserve"> Fotball positivt på at utøverne deltar i flere idretter. Vi mener det er positivt for våre utøvere å delta i andre ball-/lagidretter, av flere årsaker. Variert trening innenfor andre ball-/lagidretter bidrar til økt ferdighetsutvikling, bedre kroppsbeherskelse, forsterket vennskap, samt gir utøverne bedre grunnlag til å velge den idretten man vil satse på når den tid kommer.</w:t>
      </w:r>
    </w:p>
    <w:p w:rsidR="0009415C" w:rsidRPr="0009415C" w:rsidRDefault="0009415C" w:rsidP="0009415C">
      <w:pPr>
        <w:rPr>
          <w:rFonts w:ascii="Times New Roman" w:hAnsi="Times New Roman" w:cs="Times New Roman"/>
          <w:color w:val="FF0000"/>
        </w:rPr>
      </w:pPr>
      <w:r w:rsidRPr="0009415C">
        <w:rPr>
          <w:rFonts w:ascii="Times New Roman" w:hAnsi="Times New Roman" w:cs="Times New Roman"/>
          <w:color w:val="FF0000"/>
        </w:rPr>
        <w:t>4.5 Overganger</w:t>
      </w:r>
    </w:p>
    <w:p w:rsidR="0009415C" w:rsidRPr="0009415C" w:rsidRDefault="0009415C" w:rsidP="0009415C">
      <w:pPr>
        <w:rPr>
          <w:rFonts w:ascii="Times New Roman" w:hAnsi="Times New Roman" w:cs="Times New Roman"/>
          <w:color w:val="FF0000"/>
        </w:rPr>
      </w:pPr>
      <w:r w:rsidRPr="0009415C">
        <w:rPr>
          <w:rFonts w:ascii="Times New Roman" w:hAnsi="Times New Roman" w:cs="Times New Roman"/>
          <w:color w:val="FF0000"/>
        </w:rPr>
        <w:lastRenderedPageBreak/>
        <w:t>Det kan være mange forskjellige årsaker til at spillere</w:t>
      </w:r>
      <w:r>
        <w:rPr>
          <w:rFonts w:ascii="Times New Roman" w:hAnsi="Times New Roman" w:cs="Times New Roman"/>
          <w:color w:val="FF0000"/>
        </w:rPr>
        <w:t xml:space="preserve"> ønsker overgang til/fra Utleira</w:t>
      </w:r>
      <w:r w:rsidRPr="0009415C">
        <w:rPr>
          <w:rFonts w:ascii="Times New Roman" w:hAnsi="Times New Roman" w:cs="Times New Roman"/>
          <w:color w:val="FF0000"/>
        </w:rPr>
        <w:t xml:space="preserve"> Fotball. Vi er imidlertid opptatt av å finne løsninger som er best for spilleren, og vi vil i så måte verken motivere enkeltspillere til å kom</w:t>
      </w:r>
      <w:r>
        <w:rPr>
          <w:rFonts w:ascii="Times New Roman" w:hAnsi="Times New Roman" w:cs="Times New Roman"/>
          <w:color w:val="FF0000"/>
        </w:rPr>
        <w:t>me til Utleira</w:t>
      </w:r>
      <w:r w:rsidRPr="0009415C">
        <w:rPr>
          <w:rFonts w:ascii="Times New Roman" w:hAnsi="Times New Roman" w:cs="Times New Roman"/>
          <w:color w:val="FF0000"/>
        </w:rPr>
        <w:t xml:space="preserve"> (fisking) fra andre klubber, eller legge hindringer i </w:t>
      </w:r>
      <w:r>
        <w:rPr>
          <w:rFonts w:ascii="Times New Roman" w:hAnsi="Times New Roman" w:cs="Times New Roman"/>
          <w:color w:val="FF0000"/>
        </w:rPr>
        <w:t>vegen for overganger fra Utleira til andre klubber. Utleira</w:t>
      </w:r>
      <w:r w:rsidRPr="0009415C">
        <w:rPr>
          <w:rFonts w:ascii="Times New Roman" w:hAnsi="Times New Roman" w:cs="Times New Roman"/>
          <w:color w:val="FF0000"/>
        </w:rPr>
        <w:t xml:space="preserve"> Fotball ønsker gode samarbeidsrelasjoner med naboklubbene våre.</w:t>
      </w:r>
    </w:p>
    <w:p w:rsidR="0009415C" w:rsidRDefault="0009415C" w:rsidP="0009415C">
      <w:pPr>
        <w:rPr>
          <w:rFonts w:ascii="Times New Roman" w:hAnsi="Times New Roman" w:cs="Times New Roman"/>
          <w:color w:val="FF0000"/>
        </w:rPr>
      </w:pPr>
      <w:r>
        <w:rPr>
          <w:rFonts w:ascii="Times New Roman" w:hAnsi="Times New Roman" w:cs="Times New Roman"/>
          <w:color w:val="FF0000"/>
        </w:rPr>
        <w:t>Overganger til/fra Utleira</w:t>
      </w:r>
      <w:r w:rsidRPr="0009415C">
        <w:rPr>
          <w:rFonts w:ascii="Times New Roman" w:hAnsi="Times New Roman" w:cs="Times New Roman"/>
          <w:color w:val="FF0000"/>
        </w:rPr>
        <w:t xml:space="preserve"> Fotball skal følge de til enhver tid gjeldende regler og retningslinjer fra NFF. Dersom spillere fra andre klu</w:t>
      </w:r>
      <w:r>
        <w:rPr>
          <w:rFonts w:ascii="Times New Roman" w:hAnsi="Times New Roman" w:cs="Times New Roman"/>
          <w:color w:val="FF0000"/>
        </w:rPr>
        <w:t>bber ønsker overgang til Utleira</w:t>
      </w:r>
      <w:r w:rsidRPr="0009415C">
        <w:rPr>
          <w:rFonts w:ascii="Times New Roman" w:hAnsi="Times New Roman" w:cs="Times New Roman"/>
          <w:color w:val="FF0000"/>
        </w:rPr>
        <w:t>, skal det opprettes kontakt mellom trenerne for de respektive lag i hver klubb, og eventuelle formaliteter rundt overgang</w:t>
      </w:r>
      <w:r w:rsidR="00D66842">
        <w:rPr>
          <w:rFonts w:ascii="Times New Roman" w:hAnsi="Times New Roman" w:cs="Times New Roman"/>
          <w:color w:val="FF0000"/>
        </w:rPr>
        <w:t>en skal administreres av Utleira</w:t>
      </w:r>
      <w:r w:rsidRPr="0009415C">
        <w:rPr>
          <w:rFonts w:ascii="Times New Roman" w:hAnsi="Times New Roman" w:cs="Times New Roman"/>
          <w:color w:val="FF0000"/>
        </w:rPr>
        <w:t xml:space="preserve"> Fotballs administrasjon/FIKS-ansvarlige.</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4.6 Fair Play</w:t>
      </w:r>
    </w:p>
    <w:p w:rsidR="00D66842" w:rsidRDefault="00D66842" w:rsidP="00D66842">
      <w:pPr>
        <w:rPr>
          <w:rFonts w:ascii="Times New Roman" w:hAnsi="Times New Roman" w:cs="Times New Roman"/>
          <w:color w:val="FF0000"/>
        </w:rPr>
      </w:pPr>
      <w:r w:rsidRPr="00D66842">
        <w:rPr>
          <w:rFonts w:ascii="Times New Roman" w:hAnsi="Times New Roman" w:cs="Times New Roman"/>
          <w:color w:val="FF0000"/>
        </w:rPr>
        <w:t>Fair Play handler kort og god</w:t>
      </w:r>
      <w:r>
        <w:rPr>
          <w:rFonts w:ascii="Times New Roman" w:hAnsi="Times New Roman" w:cs="Times New Roman"/>
          <w:color w:val="FF0000"/>
        </w:rPr>
        <w:t>t om god folkeskikk, noe Utleira Fotball</w:t>
      </w:r>
      <w:r w:rsidRPr="00D66842">
        <w:rPr>
          <w:rFonts w:ascii="Times New Roman" w:hAnsi="Times New Roman" w:cs="Times New Roman"/>
          <w:color w:val="FF0000"/>
        </w:rPr>
        <w:t xml:space="preserve"> bestreber seg på å innarbeide i alle lag, alle årsklasser, blant alle trenere og blant alle foreldre. Breddefotball er lek og konkurranse, selv om det for enkelte kan fremstå som blodig alvor, og i engasjementets hete, kan det være fort gjort å «glemme seg».</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Det er en selvf</w:t>
      </w:r>
      <w:r>
        <w:rPr>
          <w:rFonts w:ascii="Times New Roman" w:hAnsi="Times New Roman" w:cs="Times New Roman"/>
          <w:color w:val="FF0000"/>
        </w:rPr>
        <w:t>ølge for alle tilknyttet Utleira Fotball å</w:t>
      </w:r>
      <w:r w:rsidRPr="00D66842">
        <w:rPr>
          <w:rFonts w:ascii="Times New Roman" w:hAnsi="Times New Roman" w:cs="Times New Roman"/>
          <w:color w:val="FF0000"/>
        </w:rPr>
        <w:t xml:space="preserve"> vise god folkeskikk overfor andre spillere,</w:t>
      </w:r>
      <w:r>
        <w:rPr>
          <w:rFonts w:ascii="Times New Roman" w:hAnsi="Times New Roman" w:cs="Times New Roman"/>
          <w:color w:val="FF0000"/>
        </w:rPr>
        <w:t xml:space="preserve"> trenere, foreldre, dommere og ø</w:t>
      </w:r>
      <w:r w:rsidRPr="00D66842">
        <w:rPr>
          <w:rFonts w:ascii="Times New Roman" w:hAnsi="Times New Roman" w:cs="Times New Roman"/>
          <w:color w:val="FF0000"/>
        </w:rPr>
        <w:t xml:space="preserve">vrige tilknyttet klubber og lag. Derfor setter vi </w:t>
      </w:r>
      <w:r>
        <w:rPr>
          <w:rFonts w:ascii="Times New Roman" w:hAnsi="Times New Roman" w:cs="Times New Roman"/>
          <w:color w:val="FF0000"/>
        </w:rPr>
        <w:t>retningslinjene for Fair Play høyt, og fokuserer på</w:t>
      </w:r>
      <w:r w:rsidRPr="00D66842">
        <w:rPr>
          <w:rFonts w:ascii="Times New Roman" w:hAnsi="Times New Roman" w:cs="Times New Roman"/>
          <w:color w:val="FF0000"/>
        </w:rPr>
        <w:t xml:space="preserve"> disse i de sam</w:t>
      </w:r>
      <w:r>
        <w:rPr>
          <w:rFonts w:ascii="Times New Roman" w:hAnsi="Times New Roman" w:cs="Times New Roman"/>
          <w:color w:val="FF0000"/>
        </w:rPr>
        <w:t>menhengene det er naturlig og nø</w:t>
      </w:r>
      <w:r w:rsidRPr="00D66842">
        <w:rPr>
          <w:rFonts w:ascii="Times New Roman" w:hAnsi="Times New Roman" w:cs="Times New Roman"/>
          <w:color w:val="FF0000"/>
        </w:rPr>
        <w:t>dvendig.</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Retningslinjene er innarbeidet i den daglige driften av klub</w:t>
      </w:r>
      <w:r>
        <w:rPr>
          <w:rFonts w:ascii="Times New Roman" w:hAnsi="Times New Roman" w:cs="Times New Roman"/>
          <w:color w:val="FF0000"/>
        </w:rPr>
        <w:t>b og lag, blant annet gjennom fø</w:t>
      </w:r>
      <w:r w:rsidRPr="00D66842">
        <w:rPr>
          <w:rFonts w:ascii="Times New Roman" w:hAnsi="Times New Roman" w:cs="Times New Roman"/>
          <w:color w:val="FF0000"/>
        </w:rPr>
        <w:t>lgende tiltak:</w:t>
      </w:r>
    </w:p>
    <w:p w:rsidR="00D66842" w:rsidRPr="00D66842" w:rsidRDefault="00D66842" w:rsidP="00D66842">
      <w:pPr>
        <w:pStyle w:val="Listeavsnitt"/>
        <w:numPr>
          <w:ilvl w:val="0"/>
          <w:numId w:val="5"/>
        </w:numPr>
        <w:rPr>
          <w:rFonts w:ascii="Times New Roman" w:hAnsi="Times New Roman" w:cs="Times New Roman"/>
          <w:color w:val="FF0000"/>
        </w:rPr>
      </w:pPr>
      <w:r>
        <w:rPr>
          <w:rFonts w:ascii="Times New Roman" w:hAnsi="Times New Roman" w:cs="Times New Roman"/>
          <w:color w:val="FF0000"/>
        </w:rPr>
        <w:t xml:space="preserve">Hvert lag har en </w:t>
      </w:r>
      <w:proofErr w:type="spellStart"/>
      <w:r>
        <w:rPr>
          <w:rFonts w:ascii="Times New Roman" w:hAnsi="Times New Roman" w:cs="Times New Roman"/>
          <w:color w:val="FF0000"/>
        </w:rPr>
        <w:t>kampvert</w:t>
      </w:r>
      <w:proofErr w:type="spellEnd"/>
      <w:r>
        <w:rPr>
          <w:rFonts w:ascii="Times New Roman" w:hAnsi="Times New Roman" w:cs="Times New Roman"/>
          <w:color w:val="FF0000"/>
        </w:rPr>
        <w:t xml:space="preserve"> på</w:t>
      </w:r>
      <w:r w:rsidRPr="00D66842">
        <w:rPr>
          <w:rFonts w:ascii="Times New Roman" w:hAnsi="Times New Roman" w:cs="Times New Roman"/>
          <w:color w:val="FF0000"/>
        </w:rPr>
        <w:t xml:space="preserve"> hjemmekamper som i forkant av kam</w:t>
      </w:r>
      <w:r>
        <w:rPr>
          <w:rFonts w:ascii="Times New Roman" w:hAnsi="Times New Roman" w:cs="Times New Roman"/>
          <w:color w:val="FF0000"/>
        </w:rPr>
        <w:t>pen kontakter motstanderlaget, ønsker velkommen på kamp, og bistår med problemfri gjennomfø</w:t>
      </w:r>
      <w:r w:rsidRPr="00D66842">
        <w:rPr>
          <w:rFonts w:ascii="Times New Roman" w:hAnsi="Times New Roman" w:cs="Times New Roman"/>
          <w:color w:val="FF0000"/>
        </w:rPr>
        <w:t>ring av forberedelser og kamp</w:t>
      </w:r>
    </w:p>
    <w:p w:rsidR="00D66842" w:rsidRPr="00D66842" w:rsidRDefault="00D66842" w:rsidP="00D66842">
      <w:pPr>
        <w:pStyle w:val="Listeavsnitt"/>
        <w:numPr>
          <w:ilvl w:val="0"/>
          <w:numId w:val="5"/>
        </w:numPr>
        <w:rPr>
          <w:rFonts w:ascii="Times New Roman" w:hAnsi="Times New Roman" w:cs="Times New Roman"/>
          <w:color w:val="FF0000"/>
        </w:rPr>
      </w:pPr>
      <w:r>
        <w:rPr>
          <w:rFonts w:ascii="Times New Roman" w:hAnsi="Times New Roman" w:cs="Times New Roman"/>
          <w:color w:val="FF0000"/>
        </w:rPr>
        <w:t>Alle lag gjennomfø</w:t>
      </w:r>
      <w:r w:rsidRPr="00D66842">
        <w:rPr>
          <w:rFonts w:ascii="Times New Roman" w:hAnsi="Times New Roman" w:cs="Times New Roman"/>
          <w:color w:val="FF0000"/>
        </w:rPr>
        <w:t>rer Fair Play-hilsen ved kampstart og kampslutt</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Tr</w:t>
      </w:r>
      <w:r>
        <w:rPr>
          <w:rFonts w:ascii="Times New Roman" w:hAnsi="Times New Roman" w:cs="Times New Roman"/>
          <w:color w:val="FF0000"/>
        </w:rPr>
        <w:t>enere og lagledere er kurset i godt trenervett</w:t>
      </w:r>
      <w:r w:rsidRPr="00D66842">
        <w:rPr>
          <w:rFonts w:ascii="Times New Roman" w:hAnsi="Times New Roman" w:cs="Times New Roman"/>
          <w:color w:val="FF0000"/>
        </w:rPr>
        <w:t>, og retningslinjene er tilgjengeliggjort for hver enkelt, og kollektivt via nettsider</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Retningslinjer for .godt</w:t>
      </w:r>
      <w:r>
        <w:rPr>
          <w:rFonts w:ascii="Times New Roman" w:hAnsi="Times New Roman" w:cs="Times New Roman"/>
          <w:color w:val="FF0000"/>
        </w:rPr>
        <w:t xml:space="preserve"> foreldrevett. er synliggjort på et svæ</w:t>
      </w:r>
      <w:r w:rsidRPr="00D66842">
        <w:rPr>
          <w:rFonts w:ascii="Times New Roman" w:hAnsi="Times New Roman" w:cs="Times New Roman"/>
          <w:color w:val="FF0000"/>
        </w:rPr>
        <w:t>rt tilgjengelig sted, rett innenfor porten til banen</w:t>
      </w:r>
    </w:p>
    <w:p w:rsid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Hva som ligger i Fair Play er tydeli</w:t>
      </w:r>
      <w:r>
        <w:rPr>
          <w:rFonts w:ascii="Times New Roman" w:hAnsi="Times New Roman" w:cs="Times New Roman"/>
          <w:color w:val="FF0000"/>
        </w:rPr>
        <w:t>g kommunisert gjennom lagledermøter for bå</w:t>
      </w:r>
      <w:r w:rsidRPr="00D66842">
        <w:rPr>
          <w:rFonts w:ascii="Times New Roman" w:hAnsi="Times New Roman" w:cs="Times New Roman"/>
          <w:color w:val="FF0000"/>
        </w:rPr>
        <w:t>de barnefotballen og ungdomsfotballen, og vil vare en gjenga</w:t>
      </w:r>
      <w:r>
        <w:rPr>
          <w:rFonts w:ascii="Times New Roman" w:hAnsi="Times New Roman" w:cs="Times New Roman"/>
          <w:color w:val="FF0000"/>
        </w:rPr>
        <w:t>nger i de temasamlingene Utleira</w:t>
      </w:r>
      <w:r w:rsidRPr="00D66842">
        <w:rPr>
          <w:rFonts w:ascii="Times New Roman" w:hAnsi="Times New Roman" w:cs="Times New Roman"/>
          <w:color w:val="FF0000"/>
        </w:rPr>
        <w:t xml:space="preserve"> Fotball avholder gjennom sesongen</w:t>
      </w:r>
    </w:p>
    <w:p w:rsidR="00D66842" w:rsidRDefault="00D66842" w:rsidP="00D66842">
      <w:pPr>
        <w:rPr>
          <w:rFonts w:ascii="Times New Roman" w:hAnsi="Times New Roman" w:cs="Times New Roman"/>
          <w:color w:val="FF0000"/>
        </w:rPr>
      </w:pPr>
      <w:r w:rsidRPr="00D66842">
        <w:rPr>
          <w:rFonts w:ascii="Times New Roman" w:hAnsi="Times New Roman" w:cs="Times New Roman"/>
          <w:color w:val="FF0000"/>
        </w:rPr>
        <w:t>Trenerne har et særskilt ansvar, gjennom eksemplets makt, å implementere retningslinjene for Fair Play blant spillerne. Det handler om respekt for andre, blant annet medspillere og trenere i kamp og trening, dommere, foreldre for både vinnende og tapende lag, samt alle tilknyttet egen og andre klubber og lag. Dette er et «evigvarende» holdningsskapende arbeid i nærmiljøet.</w:t>
      </w:r>
    </w:p>
    <w:p w:rsidR="00D66842" w:rsidRDefault="00D66842" w:rsidP="00D66842">
      <w:pPr>
        <w:rPr>
          <w:rFonts w:ascii="Times New Roman" w:hAnsi="Times New Roman" w:cs="Times New Roman"/>
          <w:color w:val="FF0000"/>
        </w:rPr>
      </w:pPr>
    </w:p>
    <w:p w:rsidR="00D66842" w:rsidRDefault="00D66842" w:rsidP="00D66842">
      <w:pPr>
        <w:rPr>
          <w:rFonts w:ascii="Times New Roman" w:hAnsi="Times New Roman" w:cs="Times New Roman"/>
          <w:color w:val="FF0000"/>
        </w:rPr>
      </w:pPr>
    </w:p>
    <w:p w:rsidR="00D66842" w:rsidRPr="00D66842" w:rsidRDefault="00D66842" w:rsidP="00D66842">
      <w:pPr>
        <w:rPr>
          <w:rFonts w:ascii="Times New Roman" w:hAnsi="Times New Roman" w:cs="Times New Roman"/>
          <w:color w:val="FF0000"/>
        </w:rPr>
      </w:pPr>
      <w:r>
        <w:rPr>
          <w:rFonts w:ascii="Times New Roman" w:hAnsi="Times New Roman" w:cs="Times New Roman"/>
          <w:color w:val="FF0000"/>
        </w:rPr>
        <w:t xml:space="preserve">4.7 </w:t>
      </w:r>
      <w:proofErr w:type="spellStart"/>
      <w:r>
        <w:rPr>
          <w:rFonts w:ascii="Times New Roman" w:hAnsi="Times New Roman" w:cs="Times New Roman"/>
          <w:color w:val="FF0000"/>
        </w:rPr>
        <w:t>Utleira</w:t>
      </w:r>
      <w:r w:rsidRPr="00D66842">
        <w:rPr>
          <w:rFonts w:ascii="Times New Roman" w:hAnsi="Times New Roman" w:cs="Times New Roman"/>
          <w:color w:val="FF0000"/>
        </w:rPr>
        <w:t>foreldre</w:t>
      </w:r>
      <w:proofErr w:type="spellEnd"/>
    </w:p>
    <w:p w:rsidR="00D66842" w:rsidRPr="00D66842" w:rsidRDefault="00D66842" w:rsidP="00D66842">
      <w:pPr>
        <w:rPr>
          <w:rFonts w:ascii="Times New Roman" w:hAnsi="Times New Roman" w:cs="Times New Roman"/>
          <w:color w:val="FF0000"/>
        </w:rPr>
      </w:pPr>
      <w:proofErr w:type="spellStart"/>
      <w:r>
        <w:rPr>
          <w:rFonts w:ascii="Times New Roman" w:hAnsi="Times New Roman" w:cs="Times New Roman"/>
          <w:color w:val="FF0000"/>
        </w:rPr>
        <w:t>Utleira</w:t>
      </w:r>
      <w:r w:rsidRPr="00D66842">
        <w:rPr>
          <w:rFonts w:ascii="Times New Roman" w:hAnsi="Times New Roman" w:cs="Times New Roman"/>
          <w:color w:val="FF0000"/>
        </w:rPr>
        <w:t>foreldre</w:t>
      </w:r>
      <w:proofErr w:type="spellEnd"/>
      <w:r w:rsidRPr="00D66842">
        <w:rPr>
          <w:rFonts w:ascii="Times New Roman" w:hAnsi="Times New Roman" w:cs="Times New Roman"/>
          <w:color w:val="FF0000"/>
        </w:rPr>
        <w:t xml:space="preserve"> har</w:t>
      </w:r>
      <w:r>
        <w:rPr>
          <w:rFonts w:ascii="Times New Roman" w:hAnsi="Times New Roman" w:cs="Times New Roman"/>
          <w:color w:val="FF0000"/>
        </w:rPr>
        <w:t xml:space="preserve"> en svært viktig rolle i Utleira</w:t>
      </w:r>
      <w:r w:rsidRPr="00D66842">
        <w:rPr>
          <w:rFonts w:ascii="Times New Roman" w:hAnsi="Times New Roman" w:cs="Times New Roman"/>
          <w:color w:val="FF0000"/>
        </w:rPr>
        <w:t xml:space="preserve"> Fotball, både som engasjerte trenere, holdningsskapere overfor egne og andres barn, som engasjerte supportere på sidelinjen, og som olje i maski</w:t>
      </w:r>
      <w:r>
        <w:rPr>
          <w:rFonts w:ascii="Times New Roman" w:hAnsi="Times New Roman" w:cs="Times New Roman"/>
          <w:color w:val="FF0000"/>
        </w:rPr>
        <w:t>neriet for å få en klubb på XXX medlemmer og nesten XXX</w:t>
      </w:r>
      <w:r w:rsidRPr="00D66842">
        <w:rPr>
          <w:rFonts w:ascii="Times New Roman" w:hAnsi="Times New Roman" w:cs="Times New Roman"/>
          <w:color w:val="FF0000"/>
        </w:rPr>
        <w:t xml:space="preserve"> utøvere til fungere.</w:t>
      </w:r>
    </w:p>
    <w:p w:rsidR="00D66842" w:rsidRPr="00D66842" w:rsidRDefault="00D66842" w:rsidP="00D66842">
      <w:pPr>
        <w:rPr>
          <w:rFonts w:ascii="Times New Roman" w:hAnsi="Times New Roman" w:cs="Times New Roman"/>
          <w:color w:val="FF0000"/>
        </w:rPr>
      </w:pPr>
      <w:proofErr w:type="spellStart"/>
      <w:r>
        <w:rPr>
          <w:rFonts w:ascii="Times New Roman" w:hAnsi="Times New Roman" w:cs="Times New Roman"/>
          <w:color w:val="FF0000"/>
        </w:rPr>
        <w:lastRenderedPageBreak/>
        <w:t>Utleira</w:t>
      </w:r>
      <w:r w:rsidRPr="00D66842">
        <w:rPr>
          <w:rFonts w:ascii="Times New Roman" w:hAnsi="Times New Roman" w:cs="Times New Roman"/>
          <w:color w:val="FF0000"/>
        </w:rPr>
        <w:t>foreldre</w:t>
      </w:r>
      <w:proofErr w:type="spellEnd"/>
      <w:r w:rsidRPr="00D66842">
        <w:rPr>
          <w:rFonts w:ascii="Times New Roman" w:hAnsi="Times New Roman" w:cs="Times New Roman"/>
          <w:color w:val="FF0000"/>
        </w:rPr>
        <w:t xml:space="preserve"> har et ansvar for å bidra til at klubben kan tilby inkluderende, artige og utviklende aktiviteter til barna. Barnas motivasjon til å spille fotball er direkte avhengig av foreldrenes interesse og engasjement for idretten. Vi har gjennom mange år sett en klar sammenheng mellom foreldreinvolvering og –engasjement, og «flest mulig, lengst mulig, best mulig». I de spillergruppene hvor foreldrene kjenner hverandre, møter opp på kamper og treninger, kjører til og fra bortekamper, deltar på arrangementer og cuper utenbys.</w:t>
      </w:r>
    </w:p>
    <w:p w:rsidR="00D66842" w:rsidRDefault="00D66842" w:rsidP="00D66842">
      <w:pPr>
        <w:rPr>
          <w:rFonts w:ascii="Times New Roman" w:hAnsi="Times New Roman" w:cs="Times New Roman"/>
          <w:color w:val="FF0000"/>
        </w:rPr>
      </w:pPr>
      <w:r w:rsidRPr="00D66842">
        <w:rPr>
          <w:rFonts w:ascii="Times New Roman" w:hAnsi="Times New Roman" w:cs="Times New Roman"/>
          <w:color w:val="FF0000"/>
        </w:rPr>
        <w:t>Foreldre som viser et generelt godt engasjement for laget og spillerne, er grunnlaget for et godt miljø og samhold i spillergruppen. Det blir tryggere for de yngste fordi man vet at foreldrene kjenner hverandre og er med, og terskelen for å slutte når man blir eldre blir litt høyere, fordi det gode miljøet også er en sterkt medvirkende faktor til å holde på litt til.</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Engasjerte foreldre gir engasjerte barn. Vi skulle imidlertid svært gjerne sett flere engasjerte foreldre på feltet, spesielt blant de litt eldre årsklassene.</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For å gjøre det enklere å være engasjert forelder, har vi hengt opp «Foreldrevettreglene» svært synlig på anlegget. Disse er tilgjengelig i ne</w:t>
      </w:r>
      <w:r w:rsidR="00D100B1">
        <w:rPr>
          <w:rFonts w:ascii="Times New Roman" w:hAnsi="Times New Roman" w:cs="Times New Roman"/>
          <w:color w:val="FF0000"/>
        </w:rPr>
        <w:t xml:space="preserve">dlastbart format på alle </w:t>
      </w:r>
      <w:proofErr w:type="spellStart"/>
      <w:r w:rsidR="00D100B1">
        <w:rPr>
          <w:rFonts w:ascii="Times New Roman" w:hAnsi="Times New Roman" w:cs="Times New Roman"/>
          <w:color w:val="FF0000"/>
        </w:rPr>
        <w:t>Utleira</w:t>
      </w:r>
      <w:r w:rsidRPr="00D66842">
        <w:rPr>
          <w:rFonts w:ascii="Times New Roman" w:hAnsi="Times New Roman" w:cs="Times New Roman"/>
          <w:color w:val="FF0000"/>
        </w:rPr>
        <w:t>s</w:t>
      </w:r>
      <w:proofErr w:type="spellEnd"/>
      <w:r w:rsidRPr="00D66842">
        <w:rPr>
          <w:rFonts w:ascii="Times New Roman" w:hAnsi="Times New Roman" w:cs="Times New Roman"/>
          <w:color w:val="FF0000"/>
        </w:rPr>
        <w:t xml:space="preserve"> nettsteder. Foreldrevettreglene er gjengitt nedenfor.</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Foreldrevettregler</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Støtt opp om klubbens arbeid – gjennom foreldremøter forankres fotballens og klubbens verdisyn.</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Møt fram til kamper og treninger – du er viktig både for spillerne og miljøet.</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Gi oppmuntring til alle spillerne i med- og motgang – dette gir trygghet, trivsel og motivasjon for å bli i fotballfamilien lenge.</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Vi har alle ansvar for kampmiljøet – gi ros til begge lag for gode prestasjoner og Fair Play.</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Respekter trenerens kampledelse – konstruktiv dialog om gjennomføring tas med trener og klubb i etterkant.</w:t>
      </w:r>
    </w:p>
    <w:p w:rsidR="00D66842" w:rsidRP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Respekter dommerens avgjørelser – selv om du av og til er uenig!</w:t>
      </w:r>
    </w:p>
    <w:p w:rsidR="00D66842" w:rsidRDefault="00D66842" w:rsidP="00D66842">
      <w:pPr>
        <w:pStyle w:val="Listeavsnitt"/>
        <w:numPr>
          <w:ilvl w:val="0"/>
          <w:numId w:val="5"/>
        </w:numPr>
        <w:rPr>
          <w:rFonts w:ascii="Times New Roman" w:hAnsi="Times New Roman" w:cs="Times New Roman"/>
          <w:color w:val="FF0000"/>
        </w:rPr>
      </w:pPr>
      <w:r w:rsidRPr="00D66842">
        <w:rPr>
          <w:rFonts w:ascii="Times New Roman" w:hAnsi="Times New Roman" w:cs="Times New Roman"/>
          <w:color w:val="FF0000"/>
        </w:rPr>
        <w:t>Det er ditt barn som spiller fotball. Opptre positivt og støttende – da er du en god medspiller!</w:t>
      </w:r>
    </w:p>
    <w:p w:rsidR="007C68AE" w:rsidRDefault="007C68AE" w:rsidP="00D66842">
      <w:pPr>
        <w:rPr>
          <w:rFonts w:ascii="Times New Roman" w:hAnsi="Times New Roman" w:cs="Times New Roman"/>
          <w:color w:val="FF0000"/>
        </w:rPr>
      </w:pPr>
    </w:p>
    <w:p w:rsidR="00D66842" w:rsidRDefault="00D66842" w:rsidP="00D66842">
      <w:pPr>
        <w:rPr>
          <w:rFonts w:ascii="Times New Roman" w:hAnsi="Times New Roman" w:cs="Times New Roman"/>
          <w:color w:val="FF0000"/>
        </w:rPr>
      </w:pPr>
      <w:r>
        <w:rPr>
          <w:rFonts w:ascii="Times New Roman" w:hAnsi="Times New Roman" w:cs="Times New Roman"/>
          <w:color w:val="FF0000"/>
        </w:rPr>
        <w:t>5. TRENERROLLEN I UTLEIRA FOTBALL</w:t>
      </w:r>
    </w:p>
    <w:p w:rsidR="00D66842" w:rsidRPr="00D66842" w:rsidRDefault="00D66842" w:rsidP="00D66842">
      <w:pPr>
        <w:rPr>
          <w:rFonts w:ascii="Times New Roman" w:hAnsi="Times New Roman" w:cs="Times New Roman"/>
          <w:color w:val="FF0000"/>
        </w:rPr>
      </w:pPr>
      <w:r w:rsidRPr="00D66842">
        <w:rPr>
          <w:rFonts w:ascii="Times New Roman" w:hAnsi="Times New Roman" w:cs="Times New Roman"/>
          <w:color w:val="FF0000"/>
        </w:rPr>
        <w:t>Foreldretreneren er ryggraden i norsk barne- og ungdomsfotbal</w:t>
      </w:r>
      <w:r>
        <w:rPr>
          <w:rFonts w:ascii="Times New Roman" w:hAnsi="Times New Roman" w:cs="Times New Roman"/>
          <w:color w:val="FF0000"/>
        </w:rPr>
        <w:t>l, og slik er det også i Utleira</w:t>
      </w:r>
      <w:r w:rsidRPr="00D66842">
        <w:rPr>
          <w:rFonts w:ascii="Times New Roman" w:hAnsi="Times New Roman" w:cs="Times New Roman"/>
          <w:color w:val="FF0000"/>
        </w:rPr>
        <w:t xml:space="preserve"> Fotball. Klubben er helt avhengig av engasjerte foreldre i rollen som trenere for i det hele tatt å ha et tilbud til barn og unge.</w:t>
      </w:r>
    </w:p>
    <w:p w:rsidR="00D66842" w:rsidRDefault="00D66842" w:rsidP="00D66842">
      <w:pPr>
        <w:rPr>
          <w:rFonts w:ascii="Times New Roman" w:hAnsi="Times New Roman" w:cs="Times New Roman"/>
          <w:color w:val="FF0000"/>
        </w:rPr>
      </w:pPr>
      <w:r w:rsidRPr="00D66842">
        <w:rPr>
          <w:rFonts w:ascii="Times New Roman" w:hAnsi="Times New Roman" w:cs="Times New Roman"/>
          <w:color w:val="FF0000"/>
        </w:rPr>
        <w:t>Foreldretreneren starter med barn i seksårsalderen og følger ofte trinnet i flere år. Dette krever my</w:t>
      </w:r>
      <w:r w:rsidR="00585506">
        <w:rPr>
          <w:rFonts w:ascii="Times New Roman" w:hAnsi="Times New Roman" w:cs="Times New Roman"/>
          <w:color w:val="FF0000"/>
        </w:rPr>
        <w:t>e av foreldretreneren og Utleira</w:t>
      </w:r>
      <w:r w:rsidRPr="00D66842">
        <w:rPr>
          <w:rFonts w:ascii="Times New Roman" w:hAnsi="Times New Roman" w:cs="Times New Roman"/>
          <w:color w:val="FF0000"/>
        </w:rPr>
        <w:t xml:space="preserve"> Fotball ønsker å ivareta og videreutvikle fore</w:t>
      </w:r>
      <w:r w:rsidR="00191A8B">
        <w:rPr>
          <w:rFonts w:ascii="Times New Roman" w:hAnsi="Times New Roman" w:cs="Times New Roman"/>
          <w:color w:val="FF0000"/>
        </w:rPr>
        <w:t xml:space="preserve">ldretreneren på best mulig måte gjennom utdanning (C-lisens) og eget </w:t>
      </w:r>
      <w:r w:rsidR="00C905D6">
        <w:rPr>
          <w:rFonts w:ascii="Times New Roman" w:hAnsi="Times New Roman" w:cs="Times New Roman"/>
          <w:color w:val="FF0000"/>
        </w:rPr>
        <w:t>utviklings-/ oppfølgingsprogram (f.eks. Coerver).</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5.1 Sammensetning av trenerteam og støtteapparat</w:t>
      </w:r>
    </w:p>
    <w:p w:rsidR="00585506" w:rsidRDefault="00585506" w:rsidP="00585506">
      <w:pPr>
        <w:rPr>
          <w:rFonts w:ascii="Times New Roman" w:hAnsi="Times New Roman" w:cs="Times New Roman"/>
          <w:color w:val="FF0000"/>
        </w:rPr>
      </w:pPr>
      <w:r w:rsidRPr="00585506">
        <w:rPr>
          <w:rFonts w:ascii="Times New Roman" w:hAnsi="Times New Roman" w:cs="Times New Roman"/>
          <w:color w:val="FF0000"/>
        </w:rPr>
        <w:t xml:space="preserve">Alle våre årsklasser, uavhengig av antall lag man har i årsklassen, har en hovedtrener og et varierende antall hjelpe-/assistenttrenere. Hovedtreneren er kontaktansvarlig overfor Sportslig utvalg, og hovedansvarlig for at all aktivitet i lagene utøves i henhold til sportsplanen. </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I tillegg ønsker klubben at man etablerer et støtteapparat rundt lagene, bestående av</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lastRenderedPageBreak/>
        <w:t>Lagleder</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Økonomiansvarlig</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Dugnadsansvarlig</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«Sosialminister»</w:t>
      </w:r>
      <w:r>
        <w:rPr>
          <w:rFonts w:ascii="Times New Roman" w:hAnsi="Times New Roman" w:cs="Times New Roman"/>
          <w:color w:val="FF0000"/>
        </w:rPr>
        <w:t xml:space="preserve"> (Forslag)</w:t>
      </w:r>
    </w:p>
    <w:p w:rsidR="00585506" w:rsidRDefault="00585506" w:rsidP="00585506">
      <w:pPr>
        <w:rPr>
          <w:rFonts w:ascii="Times New Roman" w:hAnsi="Times New Roman" w:cs="Times New Roman"/>
          <w:color w:val="FF0000"/>
        </w:rPr>
      </w:pPr>
      <w:r w:rsidRPr="00585506">
        <w:rPr>
          <w:rFonts w:ascii="Times New Roman" w:hAnsi="Times New Roman" w:cs="Times New Roman"/>
          <w:color w:val="FF0000"/>
        </w:rPr>
        <w:t>Rollene for disse er nærmere beskrevet i kapittel 3.3 Lagsorganisering.</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 xml:space="preserve">5.2 Forventninger til treneren i </w:t>
      </w:r>
      <w:r>
        <w:rPr>
          <w:rFonts w:ascii="Times New Roman" w:hAnsi="Times New Roman" w:cs="Times New Roman"/>
          <w:color w:val="FF0000"/>
        </w:rPr>
        <w:t>Utleira</w:t>
      </w:r>
      <w:r w:rsidRPr="00585506">
        <w:rPr>
          <w:rFonts w:ascii="Times New Roman" w:hAnsi="Times New Roman" w:cs="Times New Roman"/>
          <w:color w:val="FF0000"/>
        </w:rPr>
        <w:t xml:space="preserve"> Fotball</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Å basere all sportslig aktivitet på foreldretrenere både forplikter og krever en god del av både klubben og treneren. Klubben, på sin side, ved å legge til rette for kursing og kompetanseheving på en strukturert og fleksibel måte, veilede både på felt og utenfor, sørge for god samhandling mellom ulike årsklasser for å sikre jevn progresjon og utvikling på både trenere og spillere i henhold til sportsplanen m.m. I tillegg, fordi trenergjerningen er frivillig, har klubben ingen garanti for at man får høste det man investerer i på trenersiden.</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Treneren på sin side, investerer egen tid, kunnskap, tilstedeværelse, og engasjement for både egne og andres barn, uten noen form for avlønning annet enn egen driv og motivasjon. Etterhvert som barna blir eldre kreves det mer av treneren i form av planlegging av økter, gjennomføring, oppfølging og således tid investert både på og utenfor feltet. Å se utviklingen i egen spillergruppe over tid er ofte en svært stor motivasjonsfaktor, og kanskje den viktigste årsaken til at vi bevarer de gode trenerne år etter år.</w:t>
      </w:r>
      <w:r>
        <w:rPr>
          <w:rFonts w:ascii="Times New Roman" w:hAnsi="Times New Roman" w:cs="Times New Roman"/>
          <w:color w:val="FF0000"/>
        </w:rPr>
        <w:t xml:space="preserve"> (Honorering?)</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 xml:space="preserve">Det er naturligvis i klubbens, foreldrenes, spillernes og ikke minst trenernes egen interesse at trenerrollen utøves innenfor gitte rammer, og i henhold til de verdier, målsettinger, føringer og retningslinjer klubben har. Selv om rollen er basert på frivillighet er ingen tjent med fullt frislipp </w:t>
      </w:r>
      <w:proofErr w:type="spellStart"/>
      <w:r w:rsidRPr="00585506">
        <w:rPr>
          <w:rFonts w:ascii="Times New Roman" w:hAnsi="Times New Roman" w:cs="Times New Roman"/>
          <w:color w:val="FF0000"/>
        </w:rPr>
        <w:t>mht</w:t>
      </w:r>
      <w:proofErr w:type="spellEnd"/>
      <w:r w:rsidRPr="00585506">
        <w:rPr>
          <w:rFonts w:ascii="Times New Roman" w:hAnsi="Times New Roman" w:cs="Times New Roman"/>
          <w:color w:val="FF0000"/>
        </w:rPr>
        <w:t xml:space="preserve"> spillernes og klubbens sportslige utvikling.</w:t>
      </w:r>
    </w:p>
    <w:p w:rsidR="00585506" w:rsidRPr="00585506" w:rsidRDefault="00585506" w:rsidP="00585506">
      <w:pPr>
        <w:rPr>
          <w:rFonts w:ascii="Times New Roman" w:hAnsi="Times New Roman" w:cs="Times New Roman"/>
          <w:color w:val="FF0000"/>
        </w:rPr>
      </w:pPr>
      <w:r>
        <w:rPr>
          <w:rFonts w:ascii="Times New Roman" w:hAnsi="Times New Roman" w:cs="Times New Roman"/>
          <w:color w:val="FF0000"/>
        </w:rPr>
        <w:t>Som trener i Utleira</w:t>
      </w:r>
      <w:r w:rsidRPr="00585506">
        <w:rPr>
          <w:rFonts w:ascii="Times New Roman" w:hAnsi="Times New Roman" w:cs="Times New Roman"/>
          <w:color w:val="FF0000"/>
        </w:rPr>
        <w:t xml:space="preserve"> Fotball er det helt grunnleggende å sette seg godt inn i</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Visjon, verdier og målsettinger f</w:t>
      </w:r>
      <w:r w:rsidR="00D100B1">
        <w:rPr>
          <w:rFonts w:ascii="Times New Roman" w:hAnsi="Times New Roman" w:cs="Times New Roman"/>
          <w:color w:val="FF0000"/>
        </w:rPr>
        <w:t>or Utleira</w:t>
      </w:r>
      <w:r w:rsidRPr="00585506">
        <w:rPr>
          <w:rFonts w:ascii="Times New Roman" w:hAnsi="Times New Roman" w:cs="Times New Roman"/>
          <w:color w:val="FF0000"/>
        </w:rPr>
        <w:t xml:space="preserve"> Fotball</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Sportsplanen</w:t>
      </w:r>
      <w:r>
        <w:rPr>
          <w:rFonts w:ascii="Times New Roman" w:hAnsi="Times New Roman" w:cs="Times New Roman"/>
          <w:color w:val="FF0000"/>
        </w:rPr>
        <w:t>/ treningsplanen</w:t>
      </w:r>
    </w:p>
    <w:p w:rsidR="00585506" w:rsidRPr="00585506" w:rsidRDefault="00585506" w:rsidP="00585506">
      <w:pPr>
        <w:pStyle w:val="Listeavsnitt"/>
        <w:numPr>
          <w:ilvl w:val="0"/>
          <w:numId w:val="5"/>
        </w:numPr>
        <w:rPr>
          <w:rFonts w:ascii="Times New Roman" w:hAnsi="Times New Roman" w:cs="Times New Roman"/>
          <w:color w:val="FF0000"/>
        </w:rPr>
      </w:pPr>
      <w:r w:rsidRPr="00585506">
        <w:rPr>
          <w:rFonts w:ascii="Times New Roman" w:hAnsi="Times New Roman" w:cs="Times New Roman"/>
          <w:color w:val="FF0000"/>
        </w:rPr>
        <w:t>Retningslinjer for «godt trenervett», «godt foreldrevett» og Fair Play</w:t>
      </w:r>
    </w:p>
    <w:p w:rsidR="00585506" w:rsidRDefault="00585506" w:rsidP="00585506">
      <w:pPr>
        <w:rPr>
          <w:rFonts w:ascii="Times New Roman" w:hAnsi="Times New Roman" w:cs="Times New Roman"/>
          <w:color w:val="FF0000"/>
        </w:rPr>
      </w:pPr>
      <w:r w:rsidRPr="00585506">
        <w:rPr>
          <w:rFonts w:ascii="Times New Roman" w:hAnsi="Times New Roman" w:cs="Times New Roman"/>
          <w:color w:val="FF0000"/>
        </w:rPr>
        <w:t>I tillegg har klubben noen forventn</w:t>
      </w:r>
      <w:r>
        <w:rPr>
          <w:rFonts w:ascii="Times New Roman" w:hAnsi="Times New Roman" w:cs="Times New Roman"/>
          <w:color w:val="FF0000"/>
        </w:rPr>
        <w:t>inger til trenerrollen i Utleira</w:t>
      </w:r>
      <w:r w:rsidRPr="00585506">
        <w:rPr>
          <w:rFonts w:ascii="Times New Roman" w:hAnsi="Times New Roman" w:cs="Times New Roman"/>
          <w:color w:val="FF0000"/>
        </w:rPr>
        <w:t xml:space="preserve"> Fotball, som vi mener vil bidra til å sikre bærekraftig utvikling i henhold til verdier og målsettinger.</w:t>
      </w:r>
    </w:p>
    <w:p w:rsidR="00585506" w:rsidRPr="00585506" w:rsidRDefault="00585506" w:rsidP="00585506">
      <w:pPr>
        <w:rPr>
          <w:rFonts w:ascii="Times New Roman" w:hAnsi="Times New Roman" w:cs="Times New Roman"/>
          <w:color w:val="FF0000"/>
        </w:rPr>
      </w:pPr>
      <w:r>
        <w:rPr>
          <w:rFonts w:ascii="Times New Roman" w:hAnsi="Times New Roman" w:cs="Times New Roman"/>
          <w:color w:val="FF0000"/>
        </w:rPr>
        <w:t xml:space="preserve">Forventninger til </w:t>
      </w:r>
      <w:proofErr w:type="spellStart"/>
      <w:r>
        <w:rPr>
          <w:rFonts w:ascii="Times New Roman" w:hAnsi="Times New Roman" w:cs="Times New Roman"/>
          <w:color w:val="FF0000"/>
        </w:rPr>
        <w:t>Utleira</w:t>
      </w:r>
      <w:r w:rsidRPr="00585506">
        <w:rPr>
          <w:rFonts w:ascii="Times New Roman" w:hAnsi="Times New Roman" w:cs="Times New Roman"/>
          <w:color w:val="FF0000"/>
        </w:rPr>
        <w:t>treneren</w:t>
      </w:r>
      <w:proofErr w:type="spellEnd"/>
      <w:r w:rsidRPr="00585506">
        <w:rPr>
          <w:rFonts w:ascii="Times New Roman" w:hAnsi="Times New Roman" w:cs="Times New Roman"/>
          <w:color w:val="FF0000"/>
        </w:rPr>
        <w:t xml:space="preserve"> (alle trenere):</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Medlemskap i klubben (krav)</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Fr</w:t>
      </w:r>
      <w:r>
        <w:rPr>
          <w:rFonts w:ascii="Times New Roman" w:hAnsi="Times New Roman" w:cs="Times New Roman"/>
          <w:color w:val="FF0000"/>
        </w:rPr>
        <w:t>emvist gyldig politiattest i trå</w:t>
      </w:r>
      <w:r w:rsidRPr="00585506">
        <w:rPr>
          <w:rFonts w:ascii="Times New Roman" w:hAnsi="Times New Roman" w:cs="Times New Roman"/>
          <w:color w:val="FF0000"/>
        </w:rPr>
        <w:t>d med reglene fra Norges Idrettsforbund (krav)</w:t>
      </w:r>
    </w:p>
    <w:p w:rsidR="00585506" w:rsidRPr="00585506" w:rsidRDefault="00585506" w:rsidP="00585506">
      <w:pPr>
        <w:pStyle w:val="Listeavsnitt"/>
        <w:numPr>
          <w:ilvl w:val="0"/>
          <w:numId w:val="9"/>
        </w:numPr>
        <w:rPr>
          <w:rFonts w:ascii="Times New Roman" w:hAnsi="Times New Roman" w:cs="Times New Roman"/>
          <w:color w:val="FF0000"/>
        </w:rPr>
      </w:pPr>
      <w:r>
        <w:rPr>
          <w:rFonts w:ascii="Times New Roman" w:hAnsi="Times New Roman" w:cs="Times New Roman"/>
          <w:color w:val="FF0000"/>
        </w:rPr>
        <w:t>Planlegging og gjennomfø</w:t>
      </w:r>
      <w:r w:rsidRPr="00585506">
        <w:rPr>
          <w:rFonts w:ascii="Times New Roman" w:hAnsi="Times New Roman" w:cs="Times New Roman"/>
          <w:color w:val="FF0000"/>
        </w:rPr>
        <w:t>ring av treninger i henhold til sportsplanen</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Prioritering av l</w:t>
      </w:r>
      <w:r>
        <w:rPr>
          <w:rFonts w:ascii="Times New Roman" w:hAnsi="Times New Roman" w:cs="Times New Roman"/>
          <w:color w:val="FF0000"/>
        </w:rPr>
        <w:t>agets treninger og kamper, oppmø</w:t>
      </w:r>
      <w:r w:rsidRPr="00585506">
        <w:rPr>
          <w:rFonts w:ascii="Times New Roman" w:hAnsi="Times New Roman" w:cs="Times New Roman"/>
          <w:color w:val="FF0000"/>
        </w:rPr>
        <w:t>te i god tid</w:t>
      </w:r>
    </w:p>
    <w:p w:rsidR="00585506" w:rsidRPr="00585506" w:rsidRDefault="00585506" w:rsidP="00585506">
      <w:pPr>
        <w:pStyle w:val="Listeavsnitt"/>
        <w:numPr>
          <w:ilvl w:val="0"/>
          <w:numId w:val="9"/>
        </w:numPr>
        <w:rPr>
          <w:rFonts w:ascii="Times New Roman" w:hAnsi="Times New Roman" w:cs="Times New Roman"/>
          <w:color w:val="FF0000"/>
        </w:rPr>
      </w:pPr>
      <w:r>
        <w:rPr>
          <w:rFonts w:ascii="Times New Roman" w:hAnsi="Times New Roman" w:cs="Times New Roman"/>
          <w:color w:val="FF0000"/>
        </w:rPr>
        <w:t>Gjennomfø</w:t>
      </w:r>
      <w:r w:rsidRPr="00585506">
        <w:rPr>
          <w:rFonts w:ascii="Times New Roman" w:hAnsi="Times New Roman" w:cs="Times New Roman"/>
          <w:color w:val="FF0000"/>
        </w:rPr>
        <w:t xml:space="preserve">ring av minst ett </w:t>
      </w:r>
      <w:proofErr w:type="spellStart"/>
      <w:r w:rsidRPr="00585506">
        <w:rPr>
          <w:rFonts w:ascii="Times New Roman" w:hAnsi="Times New Roman" w:cs="Times New Roman"/>
          <w:color w:val="FF0000"/>
        </w:rPr>
        <w:t>delkurs</w:t>
      </w:r>
      <w:proofErr w:type="spellEnd"/>
      <w:r w:rsidRPr="00585506">
        <w:rPr>
          <w:rFonts w:ascii="Times New Roman" w:hAnsi="Times New Roman" w:cs="Times New Roman"/>
          <w:color w:val="FF0000"/>
        </w:rPr>
        <w:t xml:space="preserve"> i NFF C-lisens (16 timer)</w:t>
      </w:r>
    </w:p>
    <w:p w:rsidR="00585506" w:rsidRPr="00585506" w:rsidRDefault="00585506" w:rsidP="00585506">
      <w:pPr>
        <w:pStyle w:val="Listeavsnitt"/>
        <w:numPr>
          <w:ilvl w:val="0"/>
          <w:numId w:val="9"/>
        </w:numPr>
        <w:rPr>
          <w:rFonts w:ascii="Times New Roman" w:hAnsi="Times New Roman" w:cs="Times New Roman"/>
          <w:color w:val="FF0000"/>
        </w:rPr>
      </w:pPr>
      <w:r>
        <w:rPr>
          <w:rFonts w:ascii="Times New Roman" w:hAnsi="Times New Roman" w:cs="Times New Roman"/>
          <w:color w:val="FF0000"/>
        </w:rPr>
        <w:t>Å stille til trening/kamp iført antrekk i trå</w:t>
      </w:r>
      <w:r w:rsidRPr="00585506">
        <w:rPr>
          <w:rFonts w:ascii="Times New Roman" w:hAnsi="Times New Roman" w:cs="Times New Roman"/>
          <w:color w:val="FF0000"/>
        </w:rPr>
        <w:t>d klubbens gjeldende sponsor-/utstyrsavtale</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Bidra</w:t>
      </w:r>
      <w:r>
        <w:rPr>
          <w:rFonts w:ascii="Times New Roman" w:hAnsi="Times New Roman" w:cs="Times New Roman"/>
          <w:color w:val="FF0000"/>
        </w:rPr>
        <w:t xml:space="preserve"> til at alle spillere opplever å</w:t>
      </w:r>
      <w:r w:rsidRPr="00585506">
        <w:rPr>
          <w:rFonts w:ascii="Times New Roman" w:hAnsi="Times New Roman" w:cs="Times New Roman"/>
          <w:color w:val="FF0000"/>
        </w:rPr>
        <w:t xml:space="preserve"> bli inkludert, har det artig og opplever utvikling med ut</w:t>
      </w:r>
      <w:r>
        <w:rPr>
          <w:rFonts w:ascii="Times New Roman" w:hAnsi="Times New Roman" w:cs="Times New Roman"/>
          <w:color w:val="FF0000"/>
        </w:rPr>
        <w:t>gangspunkt i eget ferdighetsnivå</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 xml:space="preserve">Formidle informasjon til laget fra styre/sportslig utvalg/materialforvalter og/eller </w:t>
      </w:r>
      <w:r>
        <w:rPr>
          <w:rFonts w:ascii="Times New Roman" w:hAnsi="Times New Roman" w:cs="Times New Roman"/>
          <w:color w:val="FF0000"/>
        </w:rPr>
        <w:t>andre fra klubbens stø</w:t>
      </w:r>
      <w:r w:rsidRPr="00585506">
        <w:rPr>
          <w:rFonts w:ascii="Times New Roman" w:hAnsi="Times New Roman" w:cs="Times New Roman"/>
          <w:color w:val="FF0000"/>
        </w:rPr>
        <w:t>tteapparat</w:t>
      </w:r>
    </w:p>
    <w:p w:rsidR="00585506" w:rsidRPr="00585506" w:rsidRDefault="00585506" w:rsidP="00585506">
      <w:pPr>
        <w:pStyle w:val="Listeavsnitt"/>
        <w:numPr>
          <w:ilvl w:val="0"/>
          <w:numId w:val="9"/>
        </w:numPr>
        <w:rPr>
          <w:rFonts w:ascii="Times New Roman" w:hAnsi="Times New Roman" w:cs="Times New Roman"/>
          <w:color w:val="FF0000"/>
        </w:rPr>
      </w:pPr>
      <w:r>
        <w:rPr>
          <w:rFonts w:ascii="Times New Roman" w:hAnsi="Times New Roman" w:cs="Times New Roman"/>
          <w:color w:val="FF0000"/>
        </w:rPr>
        <w:t>Delta på lagledermø</w:t>
      </w:r>
      <w:r w:rsidRPr="00585506">
        <w:rPr>
          <w:rFonts w:ascii="Times New Roman" w:hAnsi="Times New Roman" w:cs="Times New Roman"/>
          <w:color w:val="FF0000"/>
        </w:rPr>
        <w:t>te ved sesongstart, og minst ett Trenerforum</w:t>
      </w:r>
    </w:p>
    <w:p w:rsid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lastRenderedPageBreak/>
        <w:t>Representere klubben utad og opptre i henhold til klubbens verdier og retningslinjer</w:t>
      </w:r>
    </w:p>
    <w:p w:rsidR="00585506" w:rsidRPr="00585506" w:rsidRDefault="00585506" w:rsidP="00585506">
      <w:pPr>
        <w:rPr>
          <w:rFonts w:ascii="Times New Roman" w:hAnsi="Times New Roman" w:cs="Times New Roman"/>
          <w:color w:val="FF0000"/>
        </w:rPr>
      </w:pPr>
      <w:r w:rsidRPr="00585506">
        <w:rPr>
          <w:rFonts w:ascii="Times New Roman" w:hAnsi="Times New Roman" w:cs="Times New Roman"/>
          <w:color w:val="FF0000"/>
        </w:rPr>
        <w:t>For hovedtrenere gjelder i tillegg:</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Serie- og cuppåmelding, laguttak og –oppsett i samspill med lagleder og trenerteam</w:t>
      </w:r>
    </w:p>
    <w:p w:rsidR="00585506" w:rsidRP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Rekruttering av nye trenere blant foreldre/foresatte i spillergruppa</w:t>
      </w:r>
    </w:p>
    <w:p w:rsidR="00585506" w:rsidRDefault="00585506" w:rsidP="00585506">
      <w:pPr>
        <w:pStyle w:val="Listeavsnitt"/>
        <w:numPr>
          <w:ilvl w:val="0"/>
          <w:numId w:val="9"/>
        </w:numPr>
        <w:rPr>
          <w:rFonts w:ascii="Times New Roman" w:hAnsi="Times New Roman" w:cs="Times New Roman"/>
          <w:color w:val="FF0000"/>
        </w:rPr>
      </w:pPr>
      <w:r w:rsidRPr="00585506">
        <w:rPr>
          <w:rFonts w:ascii="Times New Roman" w:hAnsi="Times New Roman" w:cs="Times New Roman"/>
          <w:color w:val="FF0000"/>
        </w:rPr>
        <w:t>Løpende dialog med lagleder om lagets drift og utvikling</w:t>
      </w:r>
    </w:p>
    <w:p w:rsidR="00585506" w:rsidRDefault="00D47C1D" w:rsidP="00585506">
      <w:pPr>
        <w:rPr>
          <w:rFonts w:ascii="Times New Roman" w:hAnsi="Times New Roman" w:cs="Times New Roman"/>
          <w:color w:val="FF0000"/>
        </w:rPr>
      </w:pPr>
      <w:r>
        <w:rPr>
          <w:rFonts w:ascii="Times New Roman" w:hAnsi="Times New Roman" w:cs="Times New Roman"/>
          <w:color w:val="FF0000"/>
        </w:rPr>
        <w:t>Dette kan du som Utleira</w:t>
      </w:r>
      <w:r w:rsidR="00585506" w:rsidRPr="00585506">
        <w:rPr>
          <w:rFonts w:ascii="Times New Roman" w:hAnsi="Times New Roman" w:cs="Times New Roman"/>
          <w:color w:val="FF0000"/>
        </w:rPr>
        <w:t>trener forvente av klubben</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Tilbud om gratis opplæring og kurs (NFF C-lisens, barne-/ungdomsfotballkveld) og temasamlinger i regi av Trøndelag Fotballkrets</w:t>
      </w:r>
      <w:r>
        <w:rPr>
          <w:rFonts w:ascii="Times New Roman" w:hAnsi="Times New Roman" w:cs="Times New Roman"/>
          <w:color w:val="FF0000"/>
        </w:rPr>
        <w:t xml:space="preserve"> samt vår egen Coerver-skole.</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Tilgang til kunstgressbane for utetrening i sesong, og vintertrening (ungdomsfotballen)</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Tilgang til nødvendig utstyr og materiell i materialrommet i klubbhuset</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Kontakt med Sportslig utvalg, Sportslig leder (barn/ungdom) ved behov</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Oppfølging fra klubbens Trenerkoordinator.</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 xml:space="preserve">Gratis personlig </w:t>
      </w:r>
      <w:proofErr w:type="spellStart"/>
      <w:r w:rsidRPr="00D47C1D">
        <w:rPr>
          <w:rFonts w:ascii="Times New Roman" w:hAnsi="Times New Roman" w:cs="Times New Roman"/>
          <w:color w:val="FF0000"/>
        </w:rPr>
        <w:t>overtrekksdrakt</w:t>
      </w:r>
      <w:proofErr w:type="spellEnd"/>
      <w:r w:rsidRPr="00D47C1D">
        <w:rPr>
          <w:rFonts w:ascii="Times New Roman" w:hAnsi="Times New Roman" w:cs="Times New Roman"/>
          <w:color w:val="FF0000"/>
        </w:rPr>
        <w:t xml:space="preserve"> (med in</w:t>
      </w:r>
      <w:r>
        <w:rPr>
          <w:rFonts w:ascii="Times New Roman" w:hAnsi="Times New Roman" w:cs="Times New Roman"/>
          <w:color w:val="FF0000"/>
        </w:rPr>
        <w:t>itialer og bukse) og vinterjakke</w:t>
      </w:r>
      <w:r w:rsidRPr="00D47C1D">
        <w:rPr>
          <w:rFonts w:ascii="Times New Roman" w:hAnsi="Times New Roman" w:cs="Times New Roman"/>
          <w:color w:val="FF0000"/>
        </w:rPr>
        <w:t xml:space="preserve"> i klubbprofil</w:t>
      </w:r>
    </w:p>
    <w:p w:rsid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En gjennomarbeidet Sportsplan med føringer og retningslinjer for arbeid med spillere/lag</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5.3 Eksterne trenere</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 xml:space="preserve">Det er lagledelsen/foreldregruppa som har ansvaret for å rekruttere trenere </w:t>
      </w:r>
      <w:r>
        <w:rPr>
          <w:rFonts w:ascii="Times New Roman" w:hAnsi="Times New Roman" w:cs="Times New Roman"/>
          <w:color w:val="FF0000"/>
        </w:rPr>
        <w:t>til sine lag. Utleira</w:t>
      </w:r>
      <w:r w:rsidRPr="00D47C1D">
        <w:rPr>
          <w:rFonts w:ascii="Times New Roman" w:hAnsi="Times New Roman" w:cs="Times New Roman"/>
          <w:color w:val="FF0000"/>
        </w:rPr>
        <w:t xml:space="preserve"> Fotball ønsker å basere aktiviteten i klubben på foreldretrenere rekruttert fra egen medlemsbase. Vi erfarer imidlertid at det i eldre årsklasser kan være utfordrende å beholde foreldretrenere, av forskjellige årsaker.</w:t>
      </w:r>
    </w:p>
    <w:p w:rsidR="00D47C1D" w:rsidRDefault="00D47C1D" w:rsidP="00D47C1D">
      <w:pPr>
        <w:rPr>
          <w:rFonts w:ascii="Times New Roman" w:hAnsi="Times New Roman" w:cs="Times New Roman"/>
          <w:color w:val="FF0000"/>
        </w:rPr>
      </w:pPr>
      <w:r w:rsidRPr="00D47C1D">
        <w:rPr>
          <w:rFonts w:ascii="Times New Roman" w:hAnsi="Times New Roman" w:cs="Times New Roman"/>
          <w:color w:val="FF0000"/>
        </w:rPr>
        <w:t>I de tilfeller hvor det er en aktiv og motivert spillergruppe, men hvor det er vanskelig å rekruttere voksne til å påta seg ansvaret som hovedtrener, kan det være aktuelt å benytte eksterne ressurser. Det vil fortsatt være lagledelsen/foreldregruppa som har hovedansvaret for å rekruttere ekstern trener, men klubben vil kunne være behjelpelig dersom det skulle være nødvendig/ønskelig.</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Normalt vil en ekstern trener forvente økonomisk godtgjørelse for jobben, noe som vil bidra til at lagets kostnader øker.</w:t>
      </w:r>
    </w:p>
    <w:p w:rsidR="0009415C" w:rsidRDefault="00D47C1D" w:rsidP="0009415C">
      <w:pPr>
        <w:rPr>
          <w:rFonts w:ascii="Times New Roman" w:hAnsi="Times New Roman" w:cs="Times New Roman"/>
          <w:color w:val="FF0000"/>
        </w:rPr>
      </w:pPr>
      <w:r>
        <w:rPr>
          <w:rFonts w:ascii="Times New Roman" w:hAnsi="Times New Roman" w:cs="Times New Roman"/>
          <w:color w:val="FF0000"/>
        </w:rPr>
        <w:t>Honorering av slike trenere…?</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5.4 NFFs Trenervettregler</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Norges Fotballforbund har utarbeidet «Godt trenervett», regler som skal bidra til å bygge opp under et godt miljø og en god atmosfære på treninger og kamper. Vi ber hver enkelt opptre i henhold til disse!</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t>Godt trenervett:</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er her for spillerne, ikke for meg selv.</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ser og hører meg selv «utenfra» og spillerne «innenfra».</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velger å være positiv, fordi jeg vet at min oppførsel – både positiv og negativ – smitter over på andre.</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påvirker både mine spillere, «benken» min, dommeren, motstanderlaget og publikum gjennom positiv språkbruk og kroppsspråk.</w:t>
      </w:r>
    </w:p>
    <w:p w:rsid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ønsker å være et godt forbilde for spillerne mine og en god ambassadør for fotballen og klubben min.</w:t>
      </w:r>
    </w:p>
    <w:p w:rsidR="00D47C1D" w:rsidRPr="00D47C1D" w:rsidRDefault="00D47C1D" w:rsidP="00D47C1D">
      <w:pPr>
        <w:rPr>
          <w:rFonts w:ascii="Times New Roman" w:hAnsi="Times New Roman" w:cs="Times New Roman"/>
          <w:color w:val="FF0000"/>
        </w:rPr>
      </w:pPr>
      <w:r w:rsidRPr="00D47C1D">
        <w:rPr>
          <w:rFonts w:ascii="Times New Roman" w:hAnsi="Times New Roman" w:cs="Times New Roman"/>
          <w:color w:val="FF0000"/>
        </w:rPr>
        <w:lastRenderedPageBreak/>
        <w:t>Trenervett gir kampvett:</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Gjennom Fair play-møtet er jeg med på å skape en god fotballopplevelse for alle.</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tar spillerne med på råd. Jeg har autoritet, men er ikke autoritær.</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samarbeider med motstanderlagets trener om å skape jevnbyrdighet i kampen.</w:t>
      </w:r>
    </w:p>
    <w:p w:rsidR="00D47C1D" w:rsidRP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Alle er like mye verdt. Jeg sprer både spilletid og oppmerksomhet.</w:t>
      </w:r>
    </w:p>
    <w:p w:rsidR="00D47C1D" w:rsidRDefault="00D47C1D" w:rsidP="00D47C1D">
      <w:pPr>
        <w:pStyle w:val="Listeavsnitt"/>
        <w:numPr>
          <w:ilvl w:val="0"/>
          <w:numId w:val="9"/>
        </w:numPr>
        <w:rPr>
          <w:rFonts w:ascii="Times New Roman" w:hAnsi="Times New Roman" w:cs="Times New Roman"/>
          <w:color w:val="FF0000"/>
        </w:rPr>
      </w:pPr>
      <w:r w:rsidRPr="00D47C1D">
        <w:rPr>
          <w:rFonts w:ascii="Times New Roman" w:hAnsi="Times New Roman" w:cs="Times New Roman"/>
          <w:color w:val="FF0000"/>
        </w:rPr>
        <w:t>Jeg er utviklingsorientert og veileder spillerne mot neste spillsituasjon. Jeg gjør dommeren god og henger meg ikke opp i dommeravgjørelser.</w:t>
      </w:r>
    </w:p>
    <w:p w:rsidR="00FC4285" w:rsidRDefault="00FC4285" w:rsidP="00FC4285">
      <w:pPr>
        <w:rPr>
          <w:rFonts w:ascii="Times New Roman" w:hAnsi="Times New Roman" w:cs="Times New Roman"/>
          <w:color w:val="FF0000"/>
        </w:rPr>
      </w:pPr>
    </w:p>
    <w:p w:rsidR="00FC4285" w:rsidRDefault="00FC4285" w:rsidP="00FC4285">
      <w:pPr>
        <w:rPr>
          <w:rFonts w:ascii="Times New Roman" w:hAnsi="Times New Roman" w:cs="Times New Roman"/>
          <w:color w:val="FF0000"/>
        </w:rPr>
      </w:pPr>
    </w:p>
    <w:p w:rsidR="00FC4285" w:rsidRDefault="00FC4285" w:rsidP="00FC4285">
      <w:pPr>
        <w:rPr>
          <w:rFonts w:ascii="Times New Roman" w:hAnsi="Times New Roman" w:cs="Times New Roman"/>
        </w:rPr>
      </w:pPr>
      <w:r>
        <w:rPr>
          <w:rFonts w:ascii="Times New Roman" w:hAnsi="Times New Roman" w:cs="Times New Roman"/>
        </w:rPr>
        <w:t>BARNEFOTBALL I UTLEIRA ALDERSGRUPPE 6-12 ÅR.</w:t>
      </w:r>
    </w:p>
    <w:p w:rsidR="00FC4285" w:rsidRDefault="00FC4285" w:rsidP="00FC4285">
      <w:pPr>
        <w:rPr>
          <w:rFonts w:ascii="Times New Roman" w:hAnsi="Times New Roman" w:cs="Times New Roman"/>
        </w:rPr>
      </w:pPr>
      <w:r>
        <w:rPr>
          <w:rFonts w:ascii="Times New Roman" w:hAnsi="Times New Roman" w:cs="Times New Roman"/>
        </w:rPr>
        <w:t>6.1 INNLEDNING</w:t>
      </w:r>
    </w:p>
    <w:p w:rsidR="00FC4285" w:rsidRPr="00FC4285" w:rsidRDefault="00FC4285" w:rsidP="00FC4285">
      <w:pPr>
        <w:rPr>
          <w:rFonts w:ascii="Times New Roman" w:hAnsi="Times New Roman" w:cs="Times New Roman"/>
        </w:rPr>
      </w:pPr>
      <w:r w:rsidRPr="00FC4285">
        <w:rPr>
          <w:rFonts w:ascii="Times New Roman" w:hAnsi="Times New Roman" w:cs="Times New Roman"/>
        </w:rPr>
        <w:t>6.1 Innledning</w:t>
      </w:r>
    </w:p>
    <w:p w:rsidR="00FC4285" w:rsidRPr="00FC4285" w:rsidRDefault="00FC4285" w:rsidP="00FC4285">
      <w:pPr>
        <w:rPr>
          <w:rFonts w:ascii="Times New Roman" w:hAnsi="Times New Roman" w:cs="Times New Roman"/>
        </w:rPr>
      </w:pPr>
      <w:r>
        <w:rPr>
          <w:rFonts w:ascii="Times New Roman" w:hAnsi="Times New Roman" w:cs="Times New Roman"/>
        </w:rPr>
        <w:t>Barnefotball i Utleira Fotball</w:t>
      </w:r>
      <w:r w:rsidRPr="00FC4285">
        <w:rPr>
          <w:rFonts w:ascii="Times New Roman" w:hAnsi="Times New Roman" w:cs="Times New Roman"/>
        </w:rPr>
        <w:t xml:space="preserve"> skal først og fremst legge</w:t>
      </w:r>
      <w:r>
        <w:rPr>
          <w:rFonts w:ascii="Times New Roman" w:hAnsi="Times New Roman" w:cs="Times New Roman"/>
        </w:rPr>
        <w:t xml:space="preserve"> til rette</w:t>
      </w:r>
      <w:r w:rsidRPr="00FC4285">
        <w:rPr>
          <w:rFonts w:ascii="Times New Roman" w:hAnsi="Times New Roman" w:cs="Times New Roman"/>
        </w:rPr>
        <w:t xml:space="preserve"> for positiv og utviklende aktivitet for barn i nærmiljøet. Aktiviteten skal være preget av lek og moro. Det er her grunnlaget legges for at barna skal få et langt og givende fotballiv.</w:t>
      </w:r>
    </w:p>
    <w:p w:rsidR="00FC4285" w:rsidRPr="00FC4285" w:rsidRDefault="00FC4285" w:rsidP="00FC4285">
      <w:pPr>
        <w:rPr>
          <w:rFonts w:ascii="Times New Roman" w:hAnsi="Times New Roman" w:cs="Times New Roman"/>
        </w:rPr>
      </w:pPr>
      <w:r w:rsidRPr="00FC4285">
        <w:rPr>
          <w:rFonts w:ascii="Times New Roman" w:hAnsi="Times New Roman" w:cs="Times New Roman"/>
        </w:rPr>
        <w:t>Det skal alltid tas hensyn til barnas beste, og vi skal være fleksible med hensyn t</w:t>
      </w:r>
      <w:r>
        <w:rPr>
          <w:rFonts w:ascii="Times New Roman" w:hAnsi="Times New Roman" w:cs="Times New Roman"/>
        </w:rPr>
        <w:t>il barnas ulike behov. I Utleira Fotball</w:t>
      </w:r>
      <w:r w:rsidRPr="00FC4285">
        <w:rPr>
          <w:rFonts w:ascii="Times New Roman" w:hAnsi="Times New Roman" w:cs="Times New Roman"/>
        </w:rPr>
        <w:t xml:space="preserve"> </w:t>
      </w:r>
      <w:proofErr w:type="spellStart"/>
      <w:r w:rsidRPr="00FC4285">
        <w:rPr>
          <w:rFonts w:ascii="Times New Roman" w:hAnsi="Times New Roman" w:cs="Times New Roman"/>
        </w:rPr>
        <w:t>fotball</w:t>
      </w:r>
      <w:proofErr w:type="spellEnd"/>
      <w:r w:rsidRPr="00FC4285">
        <w:rPr>
          <w:rFonts w:ascii="Times New Roman" w:hAnsi="Times New Roman" w:cs="Times New Roman"/>
        </w:rPr>
        <w:t xml:space="preserve"> skal det være mulig å del</w:t>
      </w:r>
      <w:r>
        <w:rPr>
          <w:rFonts w:ascii="Times New Roman" w:hAnsi="Times New Roman" w:cs="Times New Roman"/>
        </w:rPr>
        <w:t xml:space="preserve">ta på en differensiert måte. </w:t>
      </w:r>
    </w:p>
    <w:p w:rsidR="00FC4285" w:rsidRPr="00FC4285" w:rsidRDefault="00FC4285" w:rsidP="00FC4285">
      <w:pPr>
        <w:rPr>
          <w:rFonts w:ascii="Times New Roman" w:hAnsi="Times New Roman" w:cs="Times New Roman"/>
        </w:rPr>
      </w:pPr>
      <w:r w:rsidRPr="00FC4285">
        <w:rPr>
          <w:rFonts w:ascii="Times New Roman" w:hAnsi="Times New Roman" w:cs="Times New Roman"/>
        </w:rPr>
        <w:t>Med barnefotball menes all fotball for jenter og gutter fra 6 til og med 12år. Barnefotballen deler vi inn i to hovedgrupper.</w:t>
      </w:r>
    </w:p>
    <w:p w:rsidR="00FC4285" w:rsidRDefault="00FC4285" w:rsidP="00FC4285">
      <w:pPr>
        <w:rPr>
          <w:rFonts w:ascii="Times New Roman" w:hAnsi="Times New Roman" w:cs="Times New Roman"/>
        </w:rPr>
      </w:pPr>
      <w:r w:rsidRPr="00FC4285">
        <w:rPr>
          <w:rFonts w:ascii="Times New Roman" w:hAnsi="Times New Roman" w:cs="Times New Roman"/>
        </w:rPr>
        <w:t>Minifotball: 6-10 år (5-er fotball) Lillegutt/jente: 11-12 år (7-er fotball)</w:t>
      </w:r>
    </w:p>
    <w:p w:rsidR="00FC4285" w:rsidRDefault="00FC4285" w:rsidP="00FC4285">
      <w:pPr>
        <w:rPr>
          <w:rFonts w:ascii="Times New Roman" w:hAnsi="Times New Roman" w:cs="Times New Roman"/>
        </w:rPr>
      </w:pPr>
      <w:r>
        <w:rPr>
          <w:rFonts w:ascii="Times New Roman" w:hAnsi="Times New Roman" w:cs="Times New Roman"/>
        </w:rPr>
        <w:t xml:space="preserve">Høsten 2015 innledet Utleira Fotball et samarbeid med Coerver Coaching, dette for å sørge for at alle våre spillere får tilgang til de samme grunnprinsippene for hva som skal læres de første årene med fotball. Øvelsesregisteret er enkelt og består ikke av veldig mange øvelser, men ivaretar ønsket om å skape idrettsglede gjennom mestring og </w:t>
      </w:r>
      <w:r w:rsidR="002F5DAB">
        <w:rPr>
          <w:rFonts w:ascii="Times New Roman" w:hAnsi="Times New Roman" w:cs="Times New Roman"/>
        </w:rPr>
        <w:t>ros og konstruktive tilbakemeldinger. Se pkt. 4.3.4 som omhandler mestringsklima.</w:t>
      </w:r>
    </w:p>
    <w:p w:rsidR="002F5DAB" w:rsidRDefault="002F5DAB" w:rsidP="00FC4285">
      <w:pPr>
        <w:rPr>
          <w:rFonts w:ascii="Times New Roman" w:hAnsi="Times New Roman" w:cs="Times New Roman"/>
        </w:rPr>
      </w:pPr>
      <w:r>
        <w:rPr>
          <w:rFonts w:ascii="Times New Roman" w:hAnsi="Times New Roman" w:cs="Times New Roman"/>
        </w:rPr>
        <w:t xml:space="preserve">Alle trenere skal ha en innføring i denne øvelsesbanken og bruke denne som utgangspunkt for innholdet i treningsøktene. </w:t>
      </w:r>
    </w:p>
    <w:p w:rsidR="002F5DAB" w:rsidRPr="002F5DAB" w:rsidRDefault="002F5DAB" w:rsidP="002F5DAB">
      <w:pPr>
        <w:rPr>
          <w:rFonts w:ascii="Times New Roman" w:hAnsi="Times New Roman" w:cs="Times New Roman"/>
        </w:rPr>
      </w:pPr>
      <w:r w:rsidRPr="002F5DAB">
        <w:rPr>
          <w:rFonts w:ascii="Times New Roman" w:hAnsi="Times New Roman" w:cs="Times New Roman"/>
        </w:rPr>
        <w:t xml:space="preserve">6.2 </w:t>
      </w:r>
      <w:r>
        <w:rPr>
          <w:rFonts w:ascii="Times New Roman" w:hAnsi="Times New Roman" w:cs="Times New Roman"/>
        </w:rPr>
        <w:t>GRUNNPRINSIPPER FOR BARNEFOTBALLEN</w:t>
      </w:r>
    </w:p>
    <w:p w:rsidR="002F5DAB" w:rsidRPr="002F5DAB" w:rsidRDefault="002F5DAB" w:rsidP="002F5DAB">
      <w:pPr>
        <w:rPr>
          <w:rFonts w:ascii="Times New Roman" w:hAnsi="Times New Roman" w:cs="Times New Roman"/>
          <w:b/>
        </w:rPr>
      </w:pPr>
      <w:r w:rsidRPr="002F5DAB">
        <w:rPr>
          <w:rFonts w:ascii="Times New Roman" w:hAnsi="Times New Roman" w:cs="Times New Roman"/>
          <w:b/>
        </w:rPr>
        <w:t xml:space="preserve">Likhet </w:t>
      </w:r>
    </w:p>
    <w:p w:rsidR="002F5DAB" w:rsidRDefault="002F5DAB" w:rsidP="002F5DAB">
      <w:pPr>
        <w:rPr>
          <w:rFonts w:ascii="Times New Roman" w:hAnsi="Times New Roman" w:cs="Times New Roman"/>
        </w:rPr>
      </w:pPr>
      <w:r>
        <w:rPr>
          <w:rFonts w:ascii="Times New Roman" w:hAnsi="Times New Roman" w:cs="Times New Roman"/>
        </w:rPr>
        <w:t>Alle barn i Utleira Fotball</w:t>
      </w:r>
      <w:r w:rsidRPr="002F5DAB">
        <w:rPr>
          <w:rFonts w:ascii="Times New Roman" w:hAnsi="Times New Roman" w:cs="Times New Roman"/>
        </w:rPr>
        <w:t xml:space="preserve"> skal gis et likt sportslig tilbud, uavhengig av kjønn, alder og ferdigheter. Det betyr at alle skal delta med likt utgangspunkt. Topping av lag skal ikke fore</w:t>
      </w:r>
      <w:r>
        <w:rPr>
          <w:rFonts w:ascii="Times New Roman" w:hAnsi="Times New Roman" w:cs="Times New Roman"/>
        </w:rPr>
        <w:t>komme i barnefotballen i Utleira</w:t>
      </w:r>
      <w:r w:rsidRPr="002F5DAB">
        <w:rPr>
          <w:rFonts w:ascii="Times New Roman" w:hAnsi="Times New Roman" w:cs="Times New Roman"/>
        </w:rPr>
        <w:t>.</w:t>
      </w:r>
    </w:p>
    <w:p w:rsidR="002F5DAB" w:rsidRPr="002F5DAB" w:rsidRDefault="002F5DAB" w:rsidP="002F5DAB">
      <w:pPr>
        <w:rPr>
          <w:rFonts w:ascii="Times New Roman" w:hAnsi="Times New Roman" w:cs="Times New Roman"/>
        </w:rPr>
      </w:pPr>
      <w:r w:rsidRPr="002F5DAB">
        <w:rPr>
          <w:rFonts w:ascii="Times New Roman" w:hAnsi="Times New Roman" w:cs="Times New Roman"/>
        </w:rPr>
        <w:t xml:space="preserve">NB! Det er ikke tillatt å gi deler av laget spesialtilbud i form av egne/lukkede treninger eller deltakelse på </w:t>
      </w:r>
      <w:proofErr w:type="spellStart"/>
      <w:r w:rsidRPr="002F5DAB">
        <w:rPr>
          <w:rFonts w:ascii="Times New Roman" w:hAnsi="Times New Roman" w:cs="Times New Roman"/>
        </w:rPr>
        <w:t>cup´er</w:t>
      </w:r>
      <w:proofErr w:type="spellEnd"/>
      <w:r w:rsidRPr="002F5DAB">
        <w:rPr>
          <w:rFonts w:ascii="Times New Roman" w:hAnsi="Times New Roman" w:cs="Times New Roman"/>
        </w:rPr>
        <w:t>.</w:t>
      </w:r>
    </w:p>
    <w:p w:rsidR="002F5DAB" w:rsidRPr="002F5DAB" w:rsidRDefault="002F5DAB" w:rsidP="002F5DAB">
      <w:pPr>
        <w:rPr>
          <w:rFonts w:ascii="Times New Roman" w:hAnsi="Times New Roman" w:cs="Times New Roman"/>
          <w:b/>
        </w:rPr>
      </w:pPr>
      <w:r w:rsidRPr="002F5DAB">
        <w:rPr>
          <w:rFonts w:ascii="Times New Roman" w:hAnsi="Times New Roman" w:cs="Times New Roman"/>
          <w:b/>
        </w:rPr>
        <w:t>Jevnbyrdighetsprinsippet</w:t>
      </w:r>
    </w:p>
    <w:p w:rsidR="002F5DAB" w:rsidRDefault="002F5DAB" w:rsidP="002F5DAB">
      <w:pPr>
        <w:rPr>
          <w:rFonts w:ascii="Times New Roman" w:hAnsi="Times New Roman" w:cs="Times New Roman"/>
        </w:rPr>
      </w:pPr>
      <w:r w:rsidRPr="002F5DAB">
        <w:rPr>
          <w:rFonts w:ascii="Times New Roman" w:hAnsi="Times New Roman" w:cs="Times New Roman"/>
        </w:rPr>
        <w:lastRenderedPageBreak/>
        <w:t>Jevnbyrdighet gjelder i forhold til sammensetning av lag. Treneren skal sørge for jevnbyrdighet både i trening og kamp. Dette for å skape et godt miljø for mestring og utvikling.</w:t>
      </w:r>
    </w:p>
    <w:p w:rsidR="002F5DAB" w:rsidRPr="002F5DAB" w:rsidRDefault="002F5DAB" w:rsidP="002F5DAB">
      <w:pPr>
        <w:rPr>
          <w:rFonts w:ascii="Times New Roman" w:hAnsi="Times New Roman" w:cs="Times New Roman"/>
          <w:b/>
        </w:rPr>
      </w:pPr>
      <w:r w:rsidRPr="002F5DAB">
        <w:rPr>
          <w:rFonts w:ascii="Times New Roman" w:hAnsi="Times New Roman" w:cs="Times New Roman"/>
          <w:b/>
        </w:rPr>
        <w:t>Breddeformelen:</w:t>
      </w:r>
    </w:p>
    <w:p w:rsidR="002F5DAB" w:rsidRPr="002F5DAB" w:rsidRDefault="002F5DAB" w:rsidP="002F5DAB">
      <w:pPr>
        <w:rPr>
          <w:rFonts w:ascii="Times New Roman" w:hAnsi="Times New Roman" w:cs="Times New Roman"/>
        </w:rPr>
      </w:pPr>
      <w:r w:rsidRPr="002F5DAB">
        <w:rPr>
          <w:rFonts w:ascii="Times New Roman" w:hAnsi="Times New Roman" w:cs="Times New Roman"/>
        </w:rPr>
        <w:t>TRYGGHET + UTFORDRING + MESTRING = UTVIKLING og TRIVSEL</w:t>
      </w:r>
    </w:p>
    <w:p w:rsidR="002F5DAB" w:rsidRDefault="002F5DAB" w:rsidP="002F5DAB">
      <w:pPr>
        <w:rPr>
          <w:rFonts w:ascii="Times New Roman" w:hAnsi="Times New Roman" w:cs="Times New Roman"/>
        </w:rPr>
      </w:pPr>
      <w:r>
        <w:rPr>
          <w:rFonts w:ascii="Times New Roman" w:hAnsi="Times New Roman" w:cs="Times New Roman"/>
        </w:rPr>
        <w:t>I Utleira</w:t>
      </w:r>
      <w:r w:rsidRPr="002F5DAB">
        <w:rPr>
          <w:rFonts w:ascii="Times New Roman" w:hAnsi="Times New Roman" w:cs="Times New Roman"/>
        </w:rPr>
        <w:t xml:space="preserve"> fotball skal årskullene være en treningsgruppe med barn fra </w:t>
      </w:r>
      <w:r>
        <w:rPr>
          <w:rFonts w:ascii="Times New Roman" w:hAnsi="Times New Roman" w:cs="Times New Roman"/>
        </w:rPr>
        <w:t>Utleira Skole</w:t>
      </w:r>
      <w:r w:rsidRPr="002F5DAB">
        <w:rPr>
          <w:rFonts w:ascii="Times New Roman" w:hAnsi="Times New Roman" w:cs="Times New Roman"/>
        </w:rPr>
        <w:t xml:space="preserve">. Det </w:t>
      </w:r>
      <w:r>
        <w:rPr>
          <w:rFonts w:ascii="Times New Roman" w:hAnsi="Times New Roman" w:cs="Times New Roman"/>
        </w:rPr>
        <w:t>åpnes for å ha treningssamarbeid med naboklubber.</w:t>
      </w:r>
    </w:p>
    <w:p w:rsidR="002F5DAB" w:rsidRDefault="002F5DAB" w:rsidP="002F5DAB">
      <w:pPr>
        <w:rPr>
          <w:rFonts w:ascii="Times New Roman" w:hAnsi="Times New Roman" w:cs="Times New Roman"/>
        </w:rPr>
      </w:pPr>
    </w:p>
    <w:p w:rsidR="002F5DAB" w:rsidRDefault="002F5DAB" w:rsidP="002F5DAB">
      <w:pPr>
        <w:rPr>
          <w:rFonts w:ascii="Times New Roman" w:hAnsi="Times New Roman" w:cs="Times New Roman"/>
        </w:rPr>
      </w:pPr>
    </w:p>
    <w:p w:rsidR="002F5DAB" w:rsidRPr="002F5DAB" w:rsidRDefault="002F5DAB" w:rsidP="002F5DAB">
      <w:pPr>
        <w:rPr>
          <w:rFonts w:ascii="Times New Roman" w:hAnsi="Times New Roman" w:cs="Times New Roman"/>
        </w:rPr>
      </w:pPr>
      <w:r w:rsidRPr="002F5DAB">
        <w:rPr>
          <w:rFonts w:ascii="Times New Roman" w:hAnsi="Times New Roman" w:cs="Times New Roman"/>
        </w:rPr>
        <w:t>6.3 Treningsøkta i barnefotballen</w:t>
      </w:r>
    </w:p>
    <w:p w:rsidR="002F5DAB" w:rsidRPr="002F5DAB" w:rsidRDefault="002F5DAB" w:rsidP="002F5DAB">
      <w:pPr>
        <w:rPr>
          <w:rFonts w:ascii="Times New Roman" w:hAnsi="Times New Roman" w:cs="Times New Roman"/>
        </w:rPr>
      </w:pPr>
      <w:r w:rsidRPr="002F5DAB">
        <w:rPr>
          <w:rFonts w:ascii="Times New Roman" w:hAnsi="Times New Roman" w:cs="Times New Roman"/>
        </w:rPr>
        <w:t>Det er treneren som har ansvar for at fotballaktiviteten blir en positiv oppl</w:t>
      </w:r>
      <w:r>
        <w:rPr>
          <w:rFonts w:ascii="Times New Roman" w:hAnsi="Times New Roman" w:cs="Times New Roman"/>
        </w:rPr>
        <w:t>evelse for barna i Utleira Fotball</w:t>
      </w:r>
      <w:r w:rsidRPr="002F5DAB">
        <w:rPr>
          <w:rFonts w:ascii="Times New Roman" w:hAnsi="Times New Roman" w:cs="Times New Roman"/>
        </w:rPr>
        <w:t>. Husk at dere har ansvar for at alle blir sett og får tilbakemeldinger og veiledning.</w:t>
      </w:r>
    </w:p>
    <w:p w:rsidR="002F5DAB" w:rsidRPr="002F5DAB" w:rsidRDefault="002F5DAB" w:rsidP="002F5DAB">
      <w:pPr>
        <w:rPr>
          <w:rFonts w:ascii="Times New Roman" w:hAnsi="Times New Roman" w:cs="Times New Roman"/>
          <w:color w:val="FF0000"/>
        </w:rPr>
      </w:pPr>
      <w:r>
        <w:rPr>
          <w:rFonts w:ascii="Times New Roman" w:hAnsi="Times New Roman" w:cs="Times New Roman"/>
        </w:rPr>
        <w:t>En Utleira</w:t>
      </w:r>
      <w:r w:rsidRPr="002F5DAB">
        <w:rPr>
          <w:rFonts w:ascii="Times New Roman" w:hAnsi="Times New Roman" w:cs="Times New Roman"/>
        </w:rPr>
        <w:t>-trener skal:</w:t>
      </w:r>
      <w:r>
        <w:rPr>
          <w:rFonts w:ascii="Times New Roman" w:hAnsi="Times New Roman" w:cs="Times New Roman"/>
        </w:rPr>
        <w:t xml:space="preserve"> </w:t>
      </w:r>
      <w:r>
        <w:rPr>
          <w:rFonts w:ascii="Times New Roman" w:hAnsi="Times New Roman" w:cs="Times New Roman"/>
          <w:color w:val="FF0000"/>
        </w:rPr>
        <w:t>(forslag)</w:t>
      </w:r>
    </w:p>
    <w:p w:rsidR="002F5DAB" w:rsidRP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Være positiv og få frem det beste i spillerne</w:t>
      </w:r>
    </w:p>
    <w:p w:rsidR="002F5DAB" w:rsidRP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Skape trygghet og forutsigbarhet på feltet</w:t>
      </w:r>
    </w:p>
    <w:p w:rsidR="002F5DAB" w:rsidRP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Gi 5 positive tilbakemelding for hver negative</w:t>
      </w:r>
    </w:p>
    <w:p w:rsidR="002F5DAB" w:rsidRP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Ha autoritet på feltet</w:t>
      </w:r>
    </w:p>
    <w:p w:rsidR="002F5DAB" w:rsidRP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Være opptatt av utvikling i prestasjoner, ikke resultater</w:t>
      </w:r>
    </w:p>
    <w:p w:rsidR="002F5DAB" w:rsidRDefault="002F5DAB" w:rsidP="002F5DAB">
      <w:pPr>
        <w:pStyle w:val="Listeavsnitt"/>
        <w:numPr>
          <w:ilvl w:val="0"/>
          <w:numId w:val="9"/>
        </w:numPr>
        <w:rPr>
          <w:rFonts w:ascii="Times New Roman" w:hAnsi="Times New Roman" w:cs="Times New Roman"/>
          <w:color w:val="FF0000"/>
        </w:rPr>
      </w:pPr>
      <w:r w:rsidRPr="002F5DAB">
        <w:rPr>
          <w:rFonts w:ascii="Times New Roman" w:hAnsi="Times New Roman" w:cs="Times New Roman"/>
          <w:color w:val="FF0000"/>
        </w:rPr>
        <w:t>Utvikle trygge spillere som våger uten å tenke risiko/negative konsekvenser</w:t>
      </w:r>
    </w:p>
    <w:p w:rsidR="00DB39A8" w:rsidRPr="00DB39A8" w:rsidRDefault="00DB39A8" w:rsidP="00DB39A8">
      <w:pPr>
        <w:rPr>
          <w:rFonts w:ascii="Times New Roman" w:hAnsi="Times New Roman" w:cs="Times New Roman"/>
        </w:rPr>
      </w:pPr>
      <w:r>
        <w:rPr>
          <w:rFonts w:ascii="Times New Roman" w:hAnsi="Times New Roman" w:cs="Times New Roman"/>
        </w:rPr>
        <w:t>Huskeregler for Utleira</w:t>
      </w:r>
      <w:r w:rsidRPr="00DB39A8">
        <w:rPr>
          <w:rFonts w:ascii="Times New Roman" w:hAnsi="Times New Roman" w:cs="Times New Roman"/>
        </w:rPr>
        <w:t>-treningen:</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Planlegg hele treningen med innhold og tidsbruk</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Hver enkelt spiller skal ha flest mulig ballberøringer</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Bruk ball i alle øvelser</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Sørg for mest mulig ballberøring for alle</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Spill-øvelser skal utgjøre minst 50% av treningen</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Sørg for at det blir scoret mange mål på treningen</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Bruk få spillere på hvert lag i spill-sekvenser, 2v2, 3v3, 4v4</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Treneren skal stimulere til egenaktivitet</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Husk uttøying på hver trening</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Unngå dødtid, venting og kø</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Vis alltid hvordan øvelser skal utføres</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Ta kontroll, gi klare og tydelige tilbakemeldinger</w:t>
      </w:r>
    </w:p>
    <w:p w:rsid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Gi mye ros!</w:t>
      </w:r>
    </w:p>
    <w:p w:rsidR="00DB39A8" w:rsidRPr="00DB39A8" w:rsidRDefault="00DB39A8" w:rsidP="00DB39A8">
      <w:pPr>
        <w:rPr>
          <w:rFonts w:ascii="Times New Roman" w:hAnsi="Times New Roman" w:cs="Times New Roman"/>
        </w:rPr>
      </w:pPr>
      <w:proofErr w:type="spellStart"/>
      <w:r>
        <w:rPr>
          <w:rFonts w:ascii="Times New Roman" w:hAnsi="Times New Roman" w:cs="Times New Roman"/>
        </w:rPr>
        <w:t>Utleira</w:t>
      </w:r>
      <w:r w:rsidRPr="00DB39A8">
        <w:rPr>
          <w:rFonts w:ascii="Times New Roman" w:hAnsi="Times New Roman" w:cs="Times New Roman"/>
        </w:rPr>
        <w:t>spilleren</w:t>
      </w:r>
      <w:proofErr w:type="spellEnd"/>
      <w:r w:rsidRPr="00DB39A8">
        <w:rPr>
          <w:rFonts w:ascii="Times New Roman" w:hAnsi="Times New Roman" w:cs="Times New Roman"/>
        </w:rPr>
        <w:t xml:space="preserve"> på trening skal:</w:t>
      </w:r>
    </w:p>
    <w:p w:rsid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Møte til avtalt tidspunkt</w:t>
      </w:r>
    </w:p>
    <w:p w:rsidR="00DB39A8" w:rsidRPr="00DB39A8" w:rsidRDefault="00DB39A8" w:rsidP="00DB39A8">
      <w:pPr>
        <w:pStyle w:val="Listeavsnitt"/>
        <w:numPr>
          <w:ilvl w:val="0"/>
          <w:numId w:val="9"/>
        </w:numPr>
        <w:rPr>
          <w:rFonts w:ascii="Times New Roman" w:hAnsi="Times New Roman" w:cs="Times New Roman"/>
        </w:rPr>
      </w:pPr>
      <w:r>
        <w:rPr>
          <w:rFonts w:ascii="Times New Roman" w:hAnsi="Times New Roman" w:cs="Times New Roman"/>
        </w:rPr>
        <w:t>Ha på</w:t>
      </w:r>
      <w:r w:rsidRPr="00DB39A8">
        <w:rPr>
          <w:rFonts w:ascii="Times New Roman" w:hAnsi="Times New Roman" w:cs="Times New Roman"/>
        </w:rPr>
        <w:t xml:space="preserve"> seg leggbeskyttere og annet eg</w:t>
      </w:r>
      <w:r>
        <w:rPr>
          <w:rFonts w:ascii="Times New Roman" w:hAnsi="Times New Roman" w:cs="Times New Roman"/>
        </w:rPr>
        <w:t>net treningstø</w:t>
      </w:r>
      <w:r w:rsidRPr="00DB39A8">
        <w:rPr>
          <w:rFonts w:ascii="Times New Roman" w:hAnsi="Times New Roman" w:cs="Times New Roman"/>
        </w:rPr>
        <w:t>y</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Lytte til trenerens instruksjoner</w:t>
      </w:r>
    </w:p>
    <w:p w:rsid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Vise respekt og toleranse for sine lagkamerater</w:t>
      </w:r>
    </w:p>
    <w:p w:rsidR="00DB39A8" w:rsidRPr="00DB39A8" w:rsidRDefault="00DB39A8" w:rsidP="00DB39A8">
      <w:pPr>
        <w:rPr>
          <w:rFonts w:ascii="Times New Roman" w:hAnsi="Times New Roman" w:cs="Times New Roman"/>
        </w:rPr>
      </w:pPr>
      <w:r w:rsidRPr="00DB39A8">
        <w:rPr>
          <w:rFonts w:ascii="Times New Roman" w:hAnsi="Times New Roman" w:cs="Times New Roman"/>
        </w:rPr>
        <w:lastRenderedPageBreak/>
        <w:t>I barnefotballen:</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Skal vi ha minimum en trener pr 10 spillere</w:t>
      </w:r>
    </w:p>
    <w:p w:rsidR="00DB39A8" w:rsidRP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 xml:space="preserve">Skal hovedtrener ha minimum </w:t>
      </w:r>
      <w:proofErr w:type="spellStart"/>
      <w:r w:rsidRPr="00DB39A8">
        <w:rPr>
          <w:rFonts w:ascii="Times New Roman" w:hAnsi="Times New Roman" w:cs="Times New Roman"/>
        </w:rPr>
        <w:t>Delkurs</w:t>
      </w:r>
      <w:proofErr w:type="spellEnd"/>
      <w:r w:rsidRPr="00DB39A8">
        <w:rPr>
          <w:rFonts w:ascii="Times New Roman" w:hAnsi="Times New Roman" w:cs="Times New Roman"/>
        </w:rPr>
        <w:t xml:space="preserve"> 1 a NFF C-lisens, og helst full NFF C-lisens.</w:t>
      </w:r>
    </w:p>
    <w:p w:rsidR="00DB39A8" w:rsidRDefault="00DB39A8" w:rsidP="00DB39A8">
      <w:pPr>
        <w:pStyle w:val="Listeavsnitt"/>
        <w:numPr>
          <w:ilvl w:val="0"/>
          <w:numId w:val="9"/>
        </w:numPr>
        <w:rPr>
          <w:rFonts w:ascii="Times New Roman" w:hAnsi="Times New Roman" w:cs="Times New Roman"/>
        </w:rPr>
      </w:pPr>
      <w:r w:rsidRPr="00DB39A8">
        <w:rPr>
          <w:rFonts w:ascii="Times New Roman" w:hAnsi="Times New Roman" w:cs="Times New Roman"/>
        </w:rPr>
        <w:t xml:space="preserve">Øvrige trenere bør minimum ha </w:t>
      </w:r>
      <w:proofErr w:type="spellStart"/>
      <w:r w:rsidRPr="00DB39A8">
        <w:rPr>
          <w:rFonts w:ascii="Times New Roman" w:hAnsi="Times New Roman" w:cs="Times New Roman"/>
        </w:rPr>
        <w:t>Delkurs</w:t>
      </w:r>
      <w:proofErr w:type="spellEnd"/>
      <w:r w:rsidRPr="00DB39A8">
        <w:rPr>
          <w:rFonts w:ascii="Times New Roman" w:hAnsi="Times New Roman" w:cs="Times New Roman"/>
        </w:rPr>
        <w:t xml:space="preserve"> 1</w:t>
      </w:r>
    </w:p>
    <w:p w:rsidR="00DB39A8" w:rsidRDefault="00DB39A8" w:rsidP="00DB39A8">
      <w:pPr>
        <w:pStyle w:val="Listeavsnitt"/>
        <w:numPr>
          <w:ilvl w:val="0"/>
          <w:numId w:val="9"/>
        </w:numPr>
        <w:rPr>
          <w:rFonts w:ascii="Times New Roman" w:hAnsi="Times New Roman" w:cs="Times New Roman"/>
        </w:rPr>
      </w:pPr>
      <w:r>
        <w:rPr>
          <w:rFonts w:ascii="Times New Roman" w:hAnsi="Times New Roman" w:cs="Times New Roman"/>
        </w:rPr>
        <w:t>Skal trenerne ha hatt innføring i Coerver-prinsippene</w:t>
      </w:r>
    </w:p>
    <w:p w:rsidR="00DB39A8" w:rsidRDefault="00DB39A8" w:rsidP="00DB39A8">
      <w:pPr>
        <w:rPr>
          <w:rFonts w:ascii="Times New Roman" w:hAnsi="Times New Roman" w:cs="Times New Roman"/>
        </w:rPr>
      </w:pPr>
    </w:p>
    <w:p w:rsidR="00DB39A8" w:rsidRDefault="00DB39A8" w:rsidP="00DB39A8">
      <w:pPr>
        <w:rPr>
          <w:rFonts w:ascii="Times New Roman" w:hAnsi="Times New Roman" w:cs="Times New Roman"/>
        </w:rPr>
      </w:pPr>
    </w:p>
    <w:p w:rsidR="00DB39A8" w:rsidRDefault="00DB39A8" w:rsidP="00DB39A8">
      <w:pPr>
        <w:rPr>
          <w:rFonts w:ascii="Times New Roman" w:hAnsi="Times New Roman" w:cs="Times New Roman"/>
        </w:rPr>
      </w:pP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6.4 Organisering av treningsøkta</w:t>
      </w:r>
      <w:r>
        <w:rPr>
          <w:rFonts w:ascii="Times New Roman" w:hAnsi="Times New Roman" w:cs="Times New Roman"/>
          <w:color w:val="FF0000"/>
        </w:rPr>
        <w:t xml:space="preserve"> (forslag).</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En treningsøkt bør organiseres slik:</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Oppvarming:</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10-15% av økta</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Koordinasjon.</w:t>
      </w:r>
    </w:p>
    <w:p w:rsid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Motorikk.</w:t>
      </w:r>
    </w:p>
    <w:p w:rsidR="00DB39A8" w:rsidRPr="00DB39A8" w:rsidRDefault="00DB39A8" w:rsidP="00DB39A8">
      <w:pPr>
        <w:pStyle w:val="Listeavsnitt"/>
        <w:numPr>
          <w:ilvl w:val="0"/>
          <w:numId w:val="9"/>
        </w:numPr>
        <w:rPr>
          <w:rFonts w:ascii="Times New Roman" w:hAnsi="Times New Roman" w:cs="Times New Roman"/>
          <w:color w:val="FF0000"/>
        </w:rPr>
      </w:pPr>
      <w:r>
        <w:rPr>
          <w:rFonts w:ascii="Times New Roman" w:hAnsi="Times New Roman" w:cs="Times New Roman"/>
          <w:color w:val="FF0000"/>
        </w:rPr>
        <w:t>Gjennomføres med ball.</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Alle fysiske økter, uansett nivå og alder for deltakere skal starte med en del hvor muskulaturen varmes, dette for å forebygge skader.</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Under denne delen av økten skal de prioriteres å utvikle spilleren koordinasjon og motorikk. Bruk gjerne ball i oppvarmingen</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Øvelser:</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30-40 % av økta</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Teknikk</w:t>
      </w:r>
    </w:p>
    <w:p w:rsidR="00DB39A8" w:rsidRPr="00DB39A8" w:rsidRDefault="00DB39A8" w:rsidP="00DB39A8">
      <w:pPr>
        <w:pStyle w:val="Listeavsnitt"/>
        <w:numPr>
          <w:ilvl w:val="0"/>
          <w:numId w:val="9"/>
        </w:numPr>
        <w:rPr>
          <w:rFonts w:ascii="Times New Roman" w:hAnsi="Times New Roman" w:cs="Times New Roman"/>
          <w:color w:val="FF0000"/>
        </w:rPr>
      </w:pPr>
      <w:r>
        <w:rPr>
          <w:rFonts w:ascii="Times New Roman" w:hAnsi="Times New Roman" w:cs="Times New Roman"/>
          <w:color w:val="FF0000"/>
        </w:rPr>
        <w:t>Gjennomføres med ball</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Under denne delen av treningen skal spilleren lære og gjenta momenter av fotballspillet som pasninger, mottak, skudd osv.</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Spill:</w:t>
      </w:r>
    </w:p>
    <w:p w:rsidR="00DB39A8" w:rsidRPr="00DB39A8" w:rsidRDefault="00DB39A8" w:rsidP="00DB39A8">
      <w:pPr>
        <w:pStyle w:val="Listeavsnitt"/>
        <w:numPr>
          <w:ilvl w:val="0"/>
          <w:numId w:val="9"/>
        </w:numPr>
        <w:rPr>
          <w:rFonts w:ascii="Times New Roman" w:hAnsi="Times New Roman" w:cs="Times New Roman"/>
          <w:color w:val="FF0000"/>
        </w:rPr>
      </w:pPr>
      <w:proofErr w:type="spellStart"/>
      <w:r w:rsidRPr="00DB39A8">
        <w:rPr>
          <w:rFonts w:ascii="Times New Roman" w:hAnsi="Times New Roman" w:cs="Times New Roman"/>
          <w:color w:val="FF0000"/>
        </w:rPr>
        <w:t>Ca</w:t>
      </w:r>
      <w:proofErr w:type="spellEnd"/>
      <w:r w:rsidRPr="00DB39A8">
        <w:rPr>
          <w:rFonts w:ascii="Times New Roman" w:hAnsi="Times New Roman" w:cs="Times New Roman"/>
          <w:color w:val="FF0000"/>
        </w:rPr>
        <w:t xml:space="preserve"> 50 % av økta</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Teknikk</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Momentene fra øvelsene tas m</w:t>
      </w:r>
      <w:r w:rsidR="006E6CA0">
        <w:rPr>
          <w:rFonts w:ascii="Times New Roman" w:hAnsi="Times New Roman" w:cs="Times New Roman"/>
          <w:color w:val="FF0000"/>
        </w:rPr>
        <w:t>ed inn i spillet. Treneren «</w:t>
      </w:r>
      <w:r w:rsidRPr="00DB39A8">
        <w:rPr>
          <w:rFonts w:ascii="Times New Roman" w:hAnsi="Times New Roman" w:cs="Times New Roman"/>
          <w:color w:val="FF0000"/>
        </w:rPr>
        <w:t>fryse</w:t>
      </w:r>
      <w:r w:rsidR="006E6CA0">
        <w:rPr>
          <w:rFonts w:ascii="Times New Roman" w:hAnsi="Times New Roman" w:cs="Times New Roman"/>
          <w:color w:val="FF0000"/>
        </w:rPr>
        <w:t>»</w:t>
      </w:r>
      <w:r w:rsidRPr="00DB39A8">
        <w:rPr>
          <w:rFonts w:ascii="Times New Roman" w:hAnsi="Times New Roman" w:cs="Times New Roman"/>
          <w:color w:val="FF0000"/>
        </w:rPr>
        <w:t xml:space="preserve"> spillet for å forklare, rettlede og rose. Bruk få spillere på hvert lag og pass på at alle er med i spillet og får mange involveringer.</w:t>
      </w:r>
    </w:p>
    <w:p w:rsidR="00DB39A8" w:rsidRPr="00DB39A8" w:rsidRDefault="00DB39A8" w:rsidP="00DB39A8">
      <w:pPr>
        <w:rPr>
          <w:rFonts w:ascii="Times New Roman" w:hAnsi="Times New Roman" w:cs="Times New Roman"/>
          <w:color w:val="FF0000"/>
        </w:rPr>
      </w:pPr>
      <w:r w:rsidRPr="00DB39A8">
        <w:rPr>
          <w:rFonts w:ascii="Times New Roman" w:hAnsi="Times New Roman" w:cs="Times New Roman"/>
          <w:color w:val="FF0000"/>
        </w:rPr>
        <w:t>Avslutning:</w:t>
      </w:r>
    </w:p>
    <w:p w:rsidR="00DB39A8" w:rsidRPr="00DB39A8" w:rsidRDefault="00DB39A8" w:rsidP="00DB39A8">
      <w:pPr>
        <w:pStyle w:val="Listeavsnitt"/>
        <w:numPr>
          <w:ilvl w:val="0"/>
          <w:numId w:val="9"/>
        </w:numPr>
        <w:rPr>
          <w:rFonts w:ascii="Times New Roman" w:hAnsi="Times New Roman" w:cs="Times New Roman"/>
          <w:color w:val="FF0000"/>
        </w:rPr>
      </w:pPr>
      <w:r w:rsidRPr="00DB39A8">
        <w:rPr>
          <w:rFonts w:ascii="Times New Roman" w:hAnsi="Times New Roman" w:cs="Times New Roman"/>
          <w:color w:val="FF0000"/>
        </w:rPr>
        <w:t>5-10 % av økta</w:t>
      </w:r>
    </w:p>
    <w:p w:rsidR="00DB39A8" w:rsidRDefault="00DB39A8" w:rsidP="00DB39A8">
      <w:pPr>
        <w:rPr>
          <w:rFonts w:ascii="Times New Roman" w:hAnsi="Times New Roman" w:cs="Times New Roman"/>
          <w:color w:val="FF0000"/>
        </w:rPr>
      </w:pPr>
      <w:r w:rsidRPr="00DB39A8">
        <w:rPr>
          <w:rFonts w:ascii="Times New Roman" w:hAnsi="Times New Roman" w:cs="Times New Roman"/>
          <w:color w:val="FF0000"/>
        </w:rPr>
        <w:t xml:space="preserve">Alle økter, uansett nivå og alder for deltakerne bør avsluttes med kort restitusjon (eks. jogge ned, tøyning el.) og oppsummering sammen med spillerne (eks. hva var målet med dagens trening? Lærte </w:t>
      </w:r>
      <w:r w:rsidRPr="00DB39A8">
        <w:rPr>
          <w:rFonts w:ascii="Times New Roman" w:hAnsi="Times New Roman" w:cs="Times New Roman"/>
          <w:color w:val="FF0000"/>
        </w:rPr>
        <w:lastRenderedPageBreak/>
        <w:t>vi noe? Når er neste trening og lignende.). Spillerne bør også ta del i opprydning av utstyret benyttet under økten</w:t>
      </w:r>
      <w:r w:rsidR="00291426">
        <w:rPr>
          <w:rFonts w:ascii="Times New Roman" w:hAnsi="Times New Roman" w:cs="Times New Roman"/>
          <w:color w:val="FF0000"/>
        </w:rPr>
        <w:t xml:space="preserve"> og sørge for at banen forlates fri for gjenglemte klær, flasker etc</w:t>
      </w:r>
      <w:r w:rsidRPr="00DB39A8">
        <w:rPr>
          <w:rFonts w:ascii="Times New Roman" w:hAnsi="Times New Roman" w:cs="Times New Roman"/>
          <w:color w:val="FF0000"/>
        </w:rPr>
        <w:t>.</w:t>
      </w:r>
    </w:p>
    <w:p w:rsidR="006E6CA0" w:rsidRDefault="006E6CA0" w:rsidP="00DB39A8">
      <w:pPr>
        <w:rPr>
          <w:rFonts w:ascii="Times New Roman" w:hAnsi="Times New Roman" w:cs="Times New Roman"/>
          <w:color w:val="FF0000"/>
        </w:rPr>
      </w:pPr>
      <w:r w:rsidRPr="006E6CA0">
        <w:rPr>
          <w:rFonts w:ascii="Times New Roman" w:hAnsi="Times New Roman" w:cs="Times New Roman"/>
          <w:color w:val="FF0000"/>
        </w:rPr>
        <w:t>6.5 Utviklingsplaner for barnefotballen (6-12 år)</w:t>
      </w:r>
      <w:r w:rsidR="00291426">
        <w:rPr>
          <w:rFonts w:ascii="Times New Roman" w:hAnsi="Times New Roman" w:cs="Times New Roman"/>
          <w:color w:val="FF0000"/>
        </w:rPr>
        <w:t xml:space="preserve"> (forslag til innhold).</w:t>
      </w:r>
    </w:p>
    <w:tbl>
      <w:tblPr>
        <w:tblStyle w:val="Tabellrutenett"/>
        <w:tblW w:w="0" w:type="auto"/>
        <w:tblLook w:val="04A0" w:firstRow="1" w:lastRow="0" w:firstColumn="1" w:lastColumn="0" w:noHBand="0" w:noVBand="1"/>
      </w:tblPr>
      <w:tblGrid>
        <w:gridCol w:w="2303"/>
        <w:gridCol w:w="2303"/>
        <w:gridCol w:w="2303"/>
        <w:gridCol w:w="2303"/>
      </w:tblGrid>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Tema</w:t>
            </w:r>
          </w:p>
        </w:tc>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6-8 år 5er</w:t>
            </w:r>
          </w:p>
        </w:tc>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9-10 år 5er</w:t>
            </w:r>
          </w:p>
        </w:tc>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11-12 år 7er</w:t>
            </w:r>
          </w:p>
        </w:tc>
      </w:tr>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Treningsmengde</w:t>
            </w:r>
          </w:p>
        </w:tc>
        <w:tc>
          <w:tcPr>
            <w:tcW w:w="2303" w:type="dxa"/>
          </w:tcPr>
          <w:p w:rsidR="00F37182" w:rsidRDefault="00291426" w:rsidP="00DB39A8">
            <w:pPr>
              <w:rPr>
                <w:rFonts w:ascii="Times New Roman" w:hAnsi="Times New Roman" w:cs="Times New Roman"/>
                <w:color w:val="FF0000"/>
              </w:rPr>
            </w:pPr>
            <w:r>
              <w:rPr>
                <w:rFonts w:ascii="Times New Roman" w:hAnsi="Times New Roman" w:cs="Times New Roman"/>
                <w:color w:val="FF0000"/>
              </w:rPr>
              <w:t>1 trening pr uke i sommerhalvåret</w:t>
            </w:r>
          </w:p>
        </w:tc>
        <w:tc>
          <w:tcPr>
            <w:tcW w:w="2303" w:type="dxa"/>
          </w:tcPr>
          <w:p w:rsidR="00F37182" w:rsidRDefault="00291426" w:rsidP="00DB39A8">
            <w:pPr>
              <w:rPr>
                <w:rFonts w:ascii="Times New Roman" w:hAnsi="Times New Roman" w:cs="Times New Roman"/>
                <w:color w:val="FF0000"/>
              </w:rPr>
            </w:pPr>
            <w:r>
              <w:rPr>
                <w:rFonts w:ascii="Times New Roman" w:hAnsi="Times New Roman" w:cs="Times New Roman"/>
                <w:color w:val="FF0000"/>
              </w:rPr>
              <w:t>1-2 treninger pr uke</w:t>
            </w:r>
          </w:p>
        </w:tc>
        <w:tc>
          <w:tcPr>
            <w:tcW w:w="2303" w:type="dxa"/>
          </w:tcPr>
          <w:p w:rsidR="00F37182" w:rsidRDefault="00291426" w:rsidP="00DB39A8">
            <w:pPr>
              <w:rPr>
                <w:rFonts w:ascii="Times New Roman" w:hAnsi="Times New Roman" w:cs="Times New Roman"/>
                <w:color w:val="FF0000"/>
              </w:rPr>
            </w:pPr>
            <w:r>
              <w:rPr>
                <w:rFonts w:ascii="Times New Roman" w:hAnsi="Times New Roman" w:cs="Times New Roman"/>
                <w:color w:val="FF0000"/>
              </w:rPr>
              <w:t>2 treninger pr uke</w:t>
            </w:r>
          </w:p>
        </w:tc>
      </w:tr>
      <w:tr w:rsidR="00F37182" w:rsidTr="00F37182">
        <w:tc>
          <w:tcPr>
            <w:tcW w:w="2303" w:type="dxa"/>
          </w:tcPr>
          <w:p w:rsidR="00F37182" w:rsidRDefault="00291426" w:rsidP="00DB39A8">
            <w:pPr>
              <w:rPr>
                <w:rFonts w:ascii="Times New Roman" w:hAnsi="Times New Roman" w:cs="Times New Roman"/>
                <w:color w:val="FF0000"/>
              </w:rPr>
            </w:pPr>
            <w:r>
              <w:rPr>
                <w:rFonts w:ascii="Times New Roman" w:hAnsi="Times New Roman" w:cs="Times New Roman"/>
                <w:color w:val="FF0000"/>
              </w:rPr>
              <w:t>Typiske trekk for alder</w:t>
            </w: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r>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Mål for aktiviteten</w:t>
            </w: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r>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Innhold i treningsøkta</w:t>
            </w: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r>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Kamper</w:t>
            </w: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r>
      <w:tr w:rsidR="00F37182" w:rsidTr="00F37182">
        <w:tc>
          <w:tcPr>
            <w:tcW w:w="2303" w:type="dxa"/>
          </w:tcPr>
          <w:p w:rsidR="00F37182" w:rsidRDefault="00F37182" w:rsidP="00DB39A8">
            <w:pPr>
              <w:rPr>
                <w:rFonts w:ascii="Times New Roman" w:hAnsi="Times New Roman" w:cs="Times New Roman"/>
                <w:color w:val="FF0000"/>
              </w:rPr>
            </w:pPr>
            <w:r>
              <w:rPr>
                <w:rFonts w:ascii="Times New Roman" w:hAnsi="Times New Roman" w:cs="Times New Roman"/>
                <w:color w:val="FF0000"/>
              </w:rPr>
              <w:t>Turneringer</w:t>
            </w: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c>
          <w:tcPr>
            <w:tcW w:w="2303" w:type="dxa"/>
          </w:tcPr>
          <w:p w:rsidR="00F37182" w:rsidRDefault="00F37182" w:rsidP="00DB39A8">
            <w:pPr>
              <w:rPr>
                <w:rFonts w:ascii="Times New Roman" w:hAnsi="Times New Roman" w:cs="Times New Roman"/>
                <w:color w:val="FF0000"/>
              </w:rPr>
            </w:pPr>
          </w:p>
        </w:tc>
      </w:tr>
    </w:tbl>
    <w:p w:rsidR="00F37182" w:rsidRPr="00F37182" w:rsidRDefault="00F37182" w:rsidP="00F37182">
      <w:pPr>
        <w:rPr>
          <w:rFonts w:ascii="Times New Roman" w:hAnsi="Times New Roman" w:cs="Times New Roman"/>
          <w:color w:val="FF0000"/>
        </w:rPr>
      </w:pPr>
      <w:r>
        <w:rPr>
          <w:rFonts w:ascii="Times New Roman" w:hAnsi="Times New Roman" w:cs="Times New Roman"/>
          <w:color w:val="FF0000"/>
        </w:rPr>
        <w:t>6.6 Utleira</w:t>
      </w:r>
      <w:r w:rsidRPr="00F37182">
        <w:rPr>
          <w:rFonts w:ascii="Times New Roman" w:hAnsi="Times New Roman" w:cs="Times New Roman"/>
          <w:color w:val="FF0000"/>
        </w:rPr>
        <w:t>lagene i kamper</w:t>
      </w:r>
    </w:p>
    <w:p w:rsidR="00F37182" w:rsidRPr="00F37182" w:rsidRDefault="00F37182" w:rsidP="00F37182">
      <w:pPr>
        <w:rPr>
          <w:rFonts w:ascii="Times New Roman" w:hAnsi="Times New Roman" w:cs="Times New Roman"/>
          <w:color w:val="FF0000"/>
        </w:rPr>
      </w:pPr>
      <w:r>
        <w:rPr>
          <w:rFonts w:ascii="Times New Roman" w:hAnsi="Times New Roman" w:cs="Times New Roman"/>
          <w:color w:val="FF0000"/>
        </w:rPr>
        <w:t>I Utleira</w:t>
      </w:r>
      <w:r w:rsidRPr="00F37182">
        <w:rPr>
          <w:rFonts w:ascii="Times New Roman" w:hAnsi="Times New Roman" w:cs="Times New Roman"/>
          <w:color w:val="FF0000"/>
        </w:rPr>
        <w:t xml:space="preserve"> har vi følgende prinsipper for kamper og turneringsspill:</w:t>
      </w: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Alle skal få delta med like muligheter</w:t>
      </w: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Topping av lag skal ikke forekomme. Det betyr at vi setter sammen lagene slik at de blir så jevne som mulige.</w:t>
      </w: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Unngå høyt press i kamp. Bidra til at begge lag kan spille seg ut fra keeper.</w:t>
      </w: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Vi forsøker å tilpasses laget slik at man får jevn motstand i kamp. Ved overlegenhet kan treneren gjøre følgende tiltak i overensstemmelse med motstanderens trener:</w:t>
      </w:r>
    </w:p>
    <w:p w:rsidR="00F37182" w:rsidRPr="00F37182" w:rsidRDefault="00F37182" w:rsidP="00F37182">
      <w:pPr>
        <w:ind w:left="708" w:firstLine="708"/>
        <w:rPr>
          <w:rFonts w:ascii="Times New Roman" w:hAnsi="Times New Roman" w:cs="Times New Roman"/>
          <w:color w:val="FF0000"/>
        </w:rPr>
      </w:pPr>
      <w:r w:rsidRPr="00F37182">
        <w:rPr>
          <w:rFonts w:ascii="Times New Roman" w:hAnsi="Times New Roman" w:cs="Times New Roman"/>
          <w:color w:val="FF0000"/>
        </w:rPr>
        <w:t>- La motstanderen få sette innpå en ekstra spiller</w:t>
      </w:r>
    </w:p>
    <w:p w:rsidR="00F37182" w:rsidRPr="00F37182" w:rsidRDefault="00F37182" w:rsidP="00F37182">
      <w:pPr>
        <w:ind w:left="708" w:firstLine="708"/>
        <w:rPr>
          <w:rFonts w:ascii="Times New Roman" w:hAnsi="Times New Roman" w:cs="Times New Roman"/>
          <w:color w:val="FF0000"/>
        </w:rPr>
      </w:pPr>
      <w:r w:rsidRPr="00F37182">
        <w:rPr>
          <w:rFonts w:ascii="Times New Roman" w:hAnsi="Times New Roman" w:cs="Times New Roman"/>
          <w:color w:val="FF0000"/>
        </w:rPr>
        <w:t>- Trekke laget ekstra langt bak slik at motstanderen får spille seg ut av egen sone</w:t>
      </w:r>
    </w:p>
    <w:p w:rsidR="006E6CA0" w:rsidRDefault="00F37182" w:rsidP="00F37182">
      <w:pPr>
        <w:ind w:left="708" w:firstLine="708"/>
        <w:rPr>
          <w:rFonts w:ascii="Times New Roman" w:hAnsi="Times New Roman" w:cs="Times New Roman"/>
          <w:color w:val="FF0000"/>
        </w:rPr>
      </w:pPr>
      <w:r>
        <w:rPr>
          <w:rFonts w:ascii="Times New Roman" w:hAnsi="Times New Roman" w:cs="Times New Roman"/>
          <w:color w:val="FF0000"/>
        </w:rPr>
        <w:t>- Følge barnefotballreglene</w:t>
      </w:r>
    </w:p>
    <w:p w:rsidR="00F37182" w:rsidRDefault="00F37182" w:rsidP="00F37182">
      <w:pPr>
        <w:ind w:firstLine="708"/>
        <w:rPr>
          <w:rFonts w:ascii="Times New Roman" w:hAnsi="Times New Roman" w:cs="Times New Roman"/>
          <w:color w:val="FF0000"/>
        </w:rPr>
      </w:pP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For at alle skal få spille mye fotball unngår vi å ha for mange spillere med på kamp.</w:t>
      </w:r>
    </w:p>
    <w:p w:rsidR="00F37182" w:rsidRPr="00F37182" w:rsidRDefault="00F37182" w:rsidP="00F37182">
      <w:pPr>
        <w:ind w:left="708" w:firstLine="708"/>
        <w:rPr>
          <w:rFonts w:ascii="Times New Roman" w:hAnsi="Times New Roman" w:cs="Times New Roman"/>
          <w:color w:val="FF0000"/>
        </w:rPr>
      </w:pPr>
      <w:r w:rsidRPr="00F37182">
        <w:rPr>
          <w:rFonts w:ascii="Times New Roman" w:hAnsi="Times New Roman" w:cs="Times New Roman"/>
          <w:color w:val="FF0000"/>
        </w:rPr>
        <w:t>- 7 spillere i 5´er-fotball</w:t>
      </w:r>
    </w:p>
    <w:p w:rsidR="00F37182" w:rsidRDefault="00F37182" w:rsidP="00F37182">
      <w:pPr>
        <w:ind w:left="708" w:firstLine="708"/>
        <w:rPr>
          <w:rFonts w:ascii="Times New Roman" w:hAnsi="Times New Roman" w:cs="Times New Roman"/>
          <w:color w:val="FF0000"/>
        </w:rPr>
      </w:pPr>
      <w:r w:rsidRPr="00F37182">
        <w:rPr>
          <w:rFonts w:ascii="Times New Roman" w:hAnsi="Times New Roman" w:cs="Times New Roman"/>
          <w:color w:val="FF0000"/>
        </w:rPr>
        <w:t>- 10 spillere i 7´er-fotball</w:t>
      </w:r>
    </w:p>
    <w:p w:rsidR="00F37182" w:rsidRPr="00F37182" w:rsidRDefault="00F37182" w:rsidP="00F37182">
      <w:pPr>
        <w:rPr>
          <w:rFonts w:ascii="Times New Roman" w:hAnsi="Times New Roman" w:cs="Times New Roman"/>
          <w:color w:val="FF0000"/>
        </w:rPr>
      </w:pPr>
      <w:r w:rsidRPr="00F37182">
        <w:rPr>
          <w:rFonts w:ascii="Times New Roman" w:hAnsi="Times New Roman" w:cs="Times New Roman"/>
          <w:color w:val="FF0000"/>
        </w:rPr>
        <w:t>Spilletid:</w:t>
      </w:r>
    </w:p>
    <w:p w:rsidR="00F37182" w:rsidRP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Alle skal spille like mye</w:t>
      </w:r>
    </w:p>
    <w:p w:rsidR="00F37182" w:rsidRDefault="00F37182" w:rsidP="00F37182">
      <w:pPr>
        <w:pStyle w:val="Listeavsnitt"/>
        <w:numPr>
          <w:ilvl w:val="0"/>
          <w:numId w:val="9"/>
        </w:numPr>
        <w:rPr>
          <w:rFonts w:ascii="Times New Roman" w:hAnsi="Times New Roman" w:cs="Times New Roman"/>
          <w:color w:val="FF0000"/>
        </w:rPr>
      </w:pPr>
      <w:r w:rsidRPr="00F37182">
        <w:rPr>
          <w:rFonts w:ascii="Times New Roman" w:hAnsi="Times New Roman" w:cs="Times New Roman"/>
          <w:color w:val="FF0000"/>
        </w:rPr>
        <w:t>Alle skal rotere på ulike posisjoner</w:t>
      </w:r>
    </w:p>
    <w:p w:rsidR="00F37182" w:rsidRPr="00F37182" w:rsidRDefault="00F37182" w:rsidP="00F37182">
      <w:pPr>
        <w:rPr>
          <w:rFonts w:ascii="Times New Roman" w:hAnsi="Times New Roman" w:cs="Times New Roman"/>
          <w:color w:val="FF0000"/>
        </w:rPr>
      </w:pPr>
      <w:r w:rsidRPr="00F37182">
        <w:rPr>
          <w:rFonts w:ascii="Times New Roman" w:hAnsi="Times New Roman" w:cs="Times New Roman"/>
          <w:color w:val="FF0000"/>
        </w:rPr>
        <w:t>Fair play</w:t>
      </w:r>
    </w:p>
    <w:p w:rsidR="00F37182" w:rsidRPr="00F37182" w:rsidRDefault="00F37182" w:rsidP="00F37182">
      <w:pPr>
        <w:pStyle w:val="Listeavsnitt"/>
        <w:numPr>
          <w:ilvl w:val="0"/>
          <w:numId w:val="23"/>
        </w:numPr>
        <w:rPr>
          <w:rFonts w:ascii="Times New Roman" w:hAnsi="Times New Roman" w:cs="Times New Roman"/>
          <w:color w:val="FF0000"/>
        </w:rPr>
      </w:pPr>
      <w:r>
        <w:rPr>
          <w:rFonts w:ascii="Times New Roman" w:hAnsi="Times New Roman" w:cs="Times New Roman"/>
          <w:color w:val="FF0000"/>
        </w:rPr>
        <w:t>Hilsen fø</w:t>
      </w:r>
      <w:r w:rsidRPr="00F37182">
        <w:rPr>
          <w:rFonts w:ascii="Times New Roman" w:hAnsi="Times New Roman" w:cs="Times New Roman"/>
          <w:color w:val="FF0000"/>
        </w:rPr>
        <w:t>r og etter kamp</w:t>
      </w:r>
    </w:p>
    <w:p w:rsidR="00F37182" w:rsidRPr="00F37182" w:rsidRDefault="00F37182" w:rsidP="00F37182">
      <w:pPr>
        <w:pStyle w:val="Listeavsnitt"/>
        <w:numPr>
          <w:ilvl w:val="0"/>
          <w:numId w:val="23"/>
        </w:numPr>
        <w:rPr>
          <w:rFonts w:ascii="Times New Roman" w:hAnsi="Times New Roman" w:cs="Times New Roman"/>
          <w:color w:val="FF0000"/>
        </w:rPr>
      </w:pPr>
      <w:r>
        <w:rPr>
          <w:rFonts w:ascii="Times New Roman" w:hAnsi="Times New Roman" w:cs="Times New Roman"/>
          <w:color w:val="FF0000"/>
        </w:rPr>
        <w:t>Publikum (og foreldre) star på</w:t>
      </w:r>
      <w:r w:rsidRPr="00F37182">
        <w:rPr>
          <w:rFonts w:ascii="Times New Roman" w:hAnsi="Times New Roman" w:cs="Times New Roman"/>
          <w:color w:val="FF0000"/>
        </w:rPr>
        <w:t xml:space="preserve"> motsatt side av trenere og spillere</w:t>
      </w:r>
    </w:p>
    <w:p w:rsidR="00F37182" w:rsidRPr="00F37182" w:rsidRDefault="00F37182" w:rsidP="00F37182">
      <w:pPr>
        <w:pStyle w:val="Listeavsnitt"/>
        <w:numPr>
          <w:ilvl w:val="0"/>
          <w:numId w:val="23"/>
        </w:numPr>
        <w:rPr>
          <w:rFonts w:ascii="Times New Roman" w:hAnsi="Times New Roman" w:cs="Times New Roman"/>
          <w:color w:val="FF0000"/>
        </w:rPr>
      </w:pPr>
      <w:r w:rsidRPr="00F37182">
        <w:rPr>
          <w:rFonts w:ascii="Times New Roman" w:hAnsi="Times New Roman" w:cs="Times New Roman"/>
          <w:color w:val="FF0000"/>
        </w:rPr>
        <w:t>Alle respekterer dommeren og spiller dommeren god</w:t>
      </w:r>
    </w:p>
    <w:p w:rsidR="00F37182" w:rsidRDefault="006E253D" w:rsidP="00F37182">
      <w:pPr>
        <w:pStyle w:val="Listeavsnitt"/>
        <w:numPr>
          <w:ilvl w:val="0"/>
          <w:numId w:val="23"/>
        </w:numPr>
        <w:rPr>
          <w:rFonts w:ascii="Times New Roman" w:hAnsi="Times New Roman" w:cs="Times New Roman"/>
          <w:color w:val="FF0000"/>
        </w:rPr>
      </w:pPr>
      <w:r>
        <w:rPr>
          <w:rFonts w:ascii="Times New Roman" w:hAnsi="Times New Roman" w:cs="Times New Roman"/>
          <w:color w:val="FF0000"/>
        </w:rPr>
        <w:t>God oppførsel fø</w:t>
      </w:r>
      <w:r w:rsidR="00F37182" w:rsidRPr="00F37182">
        <w:rPr>
          <w:rFonts w:ascii="Times New Roman" w:hAnsi="Times New Roman" w:cs="Times New Roman"/>
          <w:color w:val="FF0000"/>
        </w:rPr>
        <w:t>r og etter kamp</w:t>
      </w:r>
    </w:p>
    <w:p w:rsidR="00CA58F1" w:rsidRPr="00CA58F1" w:rsidRDefault="00CA58F1" w:rsidP="00CA58F1">
      <w:pPr>
        <w:rPr>
          <w:rFonts w:ascii="Times New Roman" w:hAnsi="Times New Roman" w:cs="Times New Roman"/>
          <w:color w:val="FF0000"/>
        </w:rPr>
      </w:pPr>
      <w:r w:rsidRPr="00CA58F1">
        <w:rPr>
          <w:rFonts w:ascii="Times New Roman" w:hAnsi="Times New Roman" w:cs="Times New Roman"/>
          <w:color w:val="FF0000"/>
        </w:rPr>
        <w:t>6.7 Differensiering i barnefotballen</w:t>
      </w:r>
    </w:p>
    <w:p w:rsidR="00CA58F1" w:rsidRPr="00CA58F1" w:rsidRDefault="00CA58F1" w:rsidP="00CA58F1">
      <w:pPr>
        <w:rPr>
          <w:rFonts w:ascii="Times New Roman" w:hAnsi="Times New Roman" w:cs="Times New Roman"/>
          <w:color w:val="FF0000"/>
        </w:rPr>
      </w:pPr>
      <w:r w:rsidRPr="00CA58F1">
        <w:rPr>
          <w:rFonts w:ascii="Times New Roman" w:hAnsi="Times New Roman" w:cs="Times New Roman"/>
          <w:color w:val="FF0000"/>
        </w:rPr>
        <w:lastRenderedPageBreak/>
        <w:t>I barnefotballen skal kullet uten unntak organiseres som en treningsgruppe. Innenfor denne gruppen skal treneren differensiere i aktiviteten slik at spillerne bade skal oppleve mestring og tilstrekkelig med utfordringer. Optimalt sett skal spillerne trene 1/3 sammen med de</w:t>
      </w:r>
      <w:r w:rsidR="00291426">
        <w:rPr>
          <w:rFonts w:ascii="Times New Roman" w:hAnsi="Times New Roman" w:cs="Times New Roman"/>
          <w:color w:val="FF0000"/>
        </w:rPr>
        <w:t>t som er på</w:t>
      </w:r>
      <w:r>
        <w:rPr>
          <w:rFonts w:ascii="Times New Roman" w:hAnsi="Times New Roman" w:cs="Times New Roman"/>
          <w:color w:val="FF0000"/>
        </w:rPr>
        <w:t xml:space="preserve"> samme ferdighetsnivå</w:t>
      </w:r>
      <w:r w:rsidRPr="00CA58F1">
        <w:rPr>
          <w:rFonts w:ascii="Times New Roman" w:hAnsi="Times New Roman" w:cs="Times New Roman"/>
          <w:color w:val="FF0000"/>
        </w:rPr>
        <w:t>, 1/3 sammen med de som har et lav</w:t>
      </w:r>
      <w:r>
        <w:rPr>
          <w:rFonts w:ascii="Times New Roman" w:hAnsi="Times New Roman" w:cs="Times New Roman"/>
          <w:color w:val="FF0000"/>
        </w:rPr>
        <w:t>ere- og 1/3 med de som har et høyere ferdighetsnivå</w:t>
      </w:r>
      <w:r w:rsidRPr="00CA58F1">
        <w:rPr>
          <w:rFonts w:ascii="Times New Roman" w:hAnsi="Times New Roman" w:cs="Times New Roman"/>
          <w:color w:val="FF0000"/>
        </w:rPr>
        <w:t>.</w:t>
      </w:r>
    </w:p>
    <w:p w:rsidR="00CA58F1" w:rsidRPr="00CA58F1" w:rsidRDefault="00CA58F1" w:rsidP="00CA58F1">
      <w:pPr>
        <w:rPr>
          <w:rFonts w:ascii="Times New Roman" w:hAnsi="Times New Roman" w:cs="Times New Roman"/>
          <w:color w:val="FF0000"/>
        </w:rPr>
      </w:pPr>
      <w:r w:rsidRPr="00CA58F1">
        <w:rPr>
          <w:rFonts w:ascii="Times New Roman" w:hAnsi="Times New Roman" w:cs="Times New Roman"/>
          <w:color w:val="FF0000"/>
        </w:rPr>
        <w:t>Trener</w:t>
      </w:r>
      <w:r>
        <w:rPr>
          <w:rFonts w:ascii="Times New Roman" w:hAnsi="Times New Roman" w:cs="Times New Roman"/>
          <w:color w:val="FF0000"/>
        </w:rPr>
        <w:t>en kan differensiere i treningsøkta ved å</w:t>
      </w:r>
      <w:r w:rsidRPr="00CA58F1">
        <w:rPr>
          <w:rFonts w:ascii="Times New Roman" w:hAnsi="Times New Roman" w:cs="Times New Roman"/>
          <w:color w:val="FF0000"/>
        </w:rPr>
        <w:t>:</w:t>
      </w:r>
    </w:p>
    <w:p w:rsidR="00CA58F1" w:rsidRPr="00291426" w:rsidRDefault="00CA58F1" w:rsidP="00291426">
      <w:pPr>
        <w:pStyle w:val="Listeavsnitt"/>
        <w:numPr>
          <w:ilvl w:val="0"/>
          <w:numId w:val="24"/>
        </w:numPr>
        <w:rPr>
          <w:rFonts w:ascii="Times New Roman" w:hAnsi="Times New Roman" w:cs="Times New Roman"/>
          <w:color w:val="FF0000"/>
        </w:rPr>
      </w:pPr>
      <w:r w:rsidRPr="00291426">
        <w:rPr>
          <w:rFonts w:ascii="Times New Roman" w:hAnsi="Times New Roman" w:cs="Times New Roman"/>
          <w:color w:val="FF0000"/>
        </w:rPr>
        <w:t>Gi ulike tilbakemeldinger og stille ulike krav til spillerne i aktiviteten</w:t>
      </w:r>
    </w:p>
    <w:p w:rsidR="00CA58F1" w:rsidRPr="00291426" w:rsidRDefault="00CA58F1" w:rsidP="00291426">
      <w:pPr>
        <w:pStyle w:val="Listeavsnitt"/>
        <w:numPr>
          <w:ilvl w:val="0"/>
          <w:numId w:val="24"/>
        </w:numPr>
        <w:rPr>
          <w:rFonts w:ascii="Times New Roman" w:hAnsi="Times New Roman" w:cs="Times New Roman"/>
          <w:color w:val="FF0000"/>
        </w:rPr>
      </w:pPr>
      <w:r w:rsidRPr="00291426">
        <w:rPr>
          <w:rFonts w:ascii="Times New Roman" w:hAnsi="Times New Roman" w:cs="Times New Roman"/>
          <w:color w:val="FF0000"/>
        </w:rPr>
        <w:t>Tilpasse øvelser til ferdighetsn</w:t>
      </w:r>
      <w:r w:rsidR="00291426">
        <w:rPr>
          <w:rFonts w:ascii="Times New Roman" w:hAnsi="Times New Roman" w:cs="Times New Roman"/>
          <w:color w:val="FF0000"/>
        </w:rPr>
        <w:t>ivå</w:t>
      </w:r>
      <w:r w:rsidRPr="00291426">
        <w:rPr>
          <w:rFonts w:ascii="Times New Roman" w:hAnsi="Times New Roman" w:cs="Times New Roman"/>
          <w:color w:val="FF0000"/>
        </w:rPr>
        <w:t xml:space="preserve"> (f.eks. touchbegrensninger)</w:t>
      </w:r>
    </w:p>
    <w:p w:rsidR="00CA58F1" w:rsidRPr="00291426" w:rsidRDefault="00CA58F1" w:rsidP="00291426">
      <w:pPr>
        <w:pStyle w:val="Listeavsnitt"/>
        <w:numPr>
          <w:ilvl w:val="0"/>
          <w:numId w:val="24"/>
        </w:numPr>
        <w:rPr>
          <w:rFonts w:ascii="Times New Roman" w:hAnsi="Times New Roman" w:cs="Times New Roman"/>
          <w:color w:val="FF0000"/>
        </w:rPr>
      </w:pPr>
      <w:r w:rsidRPr="00291426">
        <w:rPr>
          <w:rFonts w:ascii="Times New Roman" w:hAnsi="Times New Roman" w:cs="Times New Roman"/>
          <w:color w:val="FF0000"/>
        </w:rPr>
        <w:t>Sette samm</w:t>
      </w:r>
      <w:r w:rsidR="00291426">
        <w:rPr>
          <w:rFonts w:ascii="Times New Roman" w:hAnsi="Times New Roman" w:cs="Times New Roman"/>
          <w:color w:val="FF0000"/>
        </w:rPr>
        <w:t>en grupper ut fra ferdighetsnivå på ø</w:t>
      </w:r>
      <w:r w:rsidRPr="00291426">
        <w:rPr>
          <w:rFonts w:ascii="Times New Roman" w:hAnsi="Times New Roman" w:cs="Times New Roman"/>
          <w:color w:val="FF0000"/>
        </w:rPr>
        <w:t>velser og spill-sekvenser</w:t>
      </w:r>
    </w:p>
    <w:p w:rsidR="00CA58F1" w:rsidRPr="00291426" w:rsidRDefault="00CA58F1" w:rsidP="00291426">
      <w:pPr>
        <w:pStyle w:val="Listeavsnitt"/>
        <w:numPr>
          <w:ilvl w:val="0"/>
          <w:numId w:val="24"/>
        </w:numPr>
        <w:rPr>
          <w:rFonts w:ascii="Times New Roman" w:hAnsi="Times New Roman" w:cs="Times New Roman"/>
          <w:color w:val="FF0000"/>
        </w:rPr>
      </w:pPr>
      <w:r w:rsidRPr="00291426">
        <w:rPr>
          <w:rFonts w:ascii="Times New Roman" w:hAnsi="Times New Roman" w:cs="Times New Roman"/>
          <w:color w:val="FF0000"/>
        </w:rPr>
        <w:t>Stimulere og tilrettelegge for egenaktivitet</w:t>
      </w:r>
    </w:p>
    <w:p w:rsidR="006E253D" w:rsidRDefault="00CA58F1" w:rsidP="00CA58F1">
      <w:pPr>
        <w:rPr>
          <w:rFonts w:ascii="Times New Roman" w:hAnsi="Times New Roman" w:cs="Times New Roman"/>
          <w:color w:val="FF0000"/>
        </w:rPr>
      </w:pPr>
      <w:r w:rsidRPr="00CA58F1">
        <w:rPr>
          <w:rFonts w:ascii="Times New Roman" w:hAnsi="Times New Roman" w:cs="Times New Roman"/>
          <w:color w:val="FF0000"/>
        </w:rPr>
        <w:t>Hospitering prakti</w:t>
      </w:r>
      <w:r w:rsidR="00291426">
        <w:rPr>
          <w:rFonts w:ascii="Times New Roman" w:hAnsi="Times New Roman" w:cs="Times New Roman"/>
          <w:color w:val="FF0000"/>
        </w:rPr>
        <w:t>seres fra og med 13 ar i Utleira</w:t>
      </w:r>
      <w:r w:rsidRPr="00CA58F1">
        <w:rPr>
          <w:rFonts w:ascii="Times New Roman" w:hAnsi="Times New Roman" w:cs="Times New Roman"/>
          <w:color w:val="FF0000"/>
        </w:rPr>
        <w:t xml:space="preserve"> fotball. Kun unntaksvis kan det avvikes fra dette prinsippet for 11-12-aringer.</w:t>
      </w:r>
    </w:p>
    <w:p w:rsidR="00291426" w:rsidRPr="00291426" w:rsidRDefault="00291426" w:rsidP="00291426">
      <w:pPr>
        <w:rPr>
          <w:rFonts w:ascii="Times New Roman" w:hAnsi="Times New Roman" w:cs="Times New Roman"/>
          <w:color w:val="FF0000"/>
        </w:rPr>
      </w:pPr>
      <w:r w:rsidRPr="00291426">
        <w:rPr>
          <w:rFonts w:ascii="Times New Roman" w:hAnsi="Times New Roman" w:cs="Times New Roman"/>
          <w:color w:val="FF0000"/>
        </w:rPr>
        <w:t>6.8 Keeperrollen i barnefotball</w:t>
      </w:r>
    </w:p>
    <w:p w:rsidR="00291426" w:rsidRDefault="00291426" w:rsidP="00291426">
      <w:pPr>
        <w:rPr>
          <w:rFonts w:ascii="Times New Roman" w:hAnsi="Times New Roman" w:cs="Times New Roman"/>
          <w:color w:val="FF0000"/>
        </w:rPr>
      </w:pPr>
      <w:r>
        <w:rPr>
          <w:rFonts w:ascii="Times New Roman" w:hAnsi="Times New Roman" w:cs="Times New Roman"/>
          <w:color w:val="FF0000"/>
        </w:rPr>
        <w:t>I Utleira</w:t>
      </w:r>
      <w:r w:rsidRPr="00291426">
        <w:rPr>
          <w:rFonts w:ascii="Times New Roman" w:hAnsi="Times New Roman" w:cs="Times New Roman"/>
          <w:color w:val="FF0000"/>
        </w:rPr>
        <w:t xml:space="preserve"> fotball ønsker vi å stimulere til at flere ønsker å stå i mål og kunne utvikle seg som keeper. På lagene skal alle prøve seg i mål, og spillerne rullerer på posisjoner. Treneren skal oppmuntre til og bygge stolthet rundt keeper-rollen.</w:t>
      </w:r>
    </w:p>
    <w:p w:rsidR="00543F1E" w:rsidRPr="00543F1E" w:rsidRDefault="00543F1E" w:rsidP="00543F1E">
      <w:pPr>
        <w:rPr>
          <w:rFonts w:ascii="Times New Roman" w:hAnsi="Times New Roman" w:cs="Times New Roman"/>
          <w:color w:val="FF0000"/>
        </w:rPr>
      </w:pPr>
      <w:r>
        <w:rPr>
          <w:rFonts w:ascii="Times New Roman" w:hAnsi="Times New Roman" w:cs="Times New Roman"/>
          <w:color w:val="FF0000"/>
        </w:rPr>
        <w:t>7. UNGDOMSFOTBALL I UTLEIRA FOTBALL</w:t>
      </w:r>
      <w:r w:rsidRPr="00543F1E">
        <w:rPr>
          <w:rFonts w:ascii="Times New Roman" w:hAnsi="Times New Roman" w:cs="Times New Roman"/>
          <w:color w:val="FF0000"/>
        </w:rPr>
        <w:t xml:space="preserve"> (13-19 ÅR)</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7.1 Innledning</w:t>
      </w:r>
    </w:p>
    <w:p w:rsidR="00543F1E" w:rsidRPr="00543F1E" w:rsidRDefault="00543F1E" w:rsidP="00543F1E">
      <w:pPr>
        <w:rPr>
          <w:rFonts w:ascii="Times New Roman" w:hAnsi="Times New Roman" w:cs="Times New Roman"/>
          <w:color w:val="FF0000"/>
        </w:rPr>
      </w:pPr>
      <w:r>
        <w:rPr>
          <w:rFonts w:ascii="Times New Roman" w:hAnsi="Times New Roman" w:cs="Times New Roman"/>
          <w:color w:val="FF0000"/>
        </w:rPr>
        <w:t>Ungdomsfotball i Utleira</w:t>
      </w:r>
      <w:r w:rsidRPr="00543F1E">
        <w:rPr>
          <w:rFonts w:ascii="Times New Roman" w:hAnsi="Times New Roman" w:cs="Times New Roman"/>
          <w:color w:val="FF0000"/>
        </w:rPr>
        <w:t xml:space="preserve"> er for gutter og jenter i alderen 13 til 19 år. Dette er en spennende periode </w:t>
      </w:r>
      <w:r>
        <w:rPr>
          <w:rFonts w:ascii="Times New Roman" w:hAnsi="Times New Roman" w:cs="Times New Roman"/>
          <w:color w:val="FF0000"/>
        </w:rPr>
        <w:t>i våre ungdommers liv. I Utleira</w:t>
      </w:r>
      <w:r w:rsidRPr="00543F1E">
        <w:rPr>
          <w:rFonts w:ascii="Times New Roman" w:hAnsi="Times New Roman" w:cs="Times New Roman"/>
          <w:color w:val="FF0000"/>
        </w:rPr>
        <w:t xml:space="preserve"> har vi som målsetning å skape en trygg og utviklende arena for ungdommene. De skal utvikle seg som fotballspillere, men også som mennesker.</w:t>
      </w:r>
    </w:p>
    <w:p w:rsidR="00543F1E" w:rsidRDefault="00543F1E" w:rsidP="00543F1E">
      <w:pPr>
        <w:rPr>
          <w:rFonts w:ascii="Times New Roman" w:hAnsi="Times New Roman" w:cs="Times New Roman"/>
          <w:color w:val="FF0000"/>
        </w:rPr>
      </w:pPr>
      <w:r>
        <w:rPr>
          <w:rFonts w:ascii="Times New Roman" w:hAnsi="Times New Roman" w:cs="Times New Roman"/>
          <w:color w:val="FF0000"/>
        </w:rPr>
        <w:t>Ungdomsfotball i Utleira</w:t>
      </w:r>
      <w:r w:rsidRPr="00543F1E">
        <w:rPr>
          <w:rFonts w:ascii="Times New Roman" w:hAnsi="Times New Roman" w:cs="Times New Roman"/>
          <w:color w:val="FF0000"/>
        </w:rPr>
        <w:t xml:space="preserve"> skal gi alle ungdommer som vil spille fotball et likeverdig tilbud. Vi skal legge vekt på å skape en morsom, sosial og inkluderende aktivitet. Samtidig skal vi gi de som har større ambisjoner muligheter til å bli utvikle seg som fotballspillere.</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7.2 Grunnprinsipper for ungdomsfotballen</w:t>
      </w:r>
    </w:p>
    <w:p w:rsidR="00543F1E" w:rsidRDefault="00543F1E" w:rsidP="00543F1E">
      <w:pPr>
        <w:rPr>
          <w:rFonts w:ascii="Times New Roman" w:hAnsi="Times New Roman" w:cs="Times New Roman"/>
          <w:color w:val="FF0000"/>
        </w:rPr>
      </w:pPr>
      <w:r w:rsidRPr="00543F1E">
        <w:rPr>
          <w:rFonts w:ascii="Times New Roman" w:hAnsi="Times New Roman" w:cs="Times New Roman"/>
          <w:color w:val="FF0000"/>
        </w:rPr>
        <w:t xml:space="preserve">Flest mulig </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Det fleste ungdommer spiller fotball fordi det er morsomt og sosialt. Noen vil satse mer og har ambisjoner om fremtidige prestasjoner. Derfor skal aktiviteten differensieres slik at alle får et tilrettelagt tilbud som passes den enkeltes ambisjoner. Det betyr også at ungdommene må tas med på råd, og få være med på å bestemme over sit</w:t>
      </w:r>
      <w:r>
        <w:rPr>
          <w:rFonts w:ascii="Times New Roman" w:hAnsi="Times New Roman" w:cs="Times New Roman"/>
          <w:color w:val="FF0000"/>
        </w:rPr>
        <w:t>t eget treningstilbud. I Utleira</w:t>
      </w:r>
      <w:r w:rsidRPr="00543F1E">
        <w:rPr>
          <w:rFonts w:ascii="Times New Roman" w:hAnsi="Times New Roman" w:cs="Times New Roman"/>
          <w:color w:val="FF0000"/>
        </w:rPr>
        <w:t xml:space="preserve"> skal vi være fleksible og lage en fotballaktivitet som er tilpasset ungdommenes behov og ønsker.</w:t>
      </w:r>
    </w:p>
    <w:p w:rsidR="00543F1E" w:rsidRDefault="00543F1E" w:rsidP="00543F1E">
      <w:pPr>
        <w:rPr>
          <w:rFonts w:ascii="Times New Roman" w:hAnsi="Times New Roman" w:cs="Times New Roman"/>
          <w:color w:val="FF0000"/>
        </w:rPr>
      </w:pPr>
      <w:r w:rsidRPr="00543F1E">
        <w:rPr>
          <w:rFonts w:ascii="Times New Roman" w:hAnsi="Times New Roman" w:cs="Times New Roman"/>
          <w:color w:val="FF0000"/>
        </w:rPr>
        <w:t xml:space="preserve">Best mulig </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Vi har som målse</w:t>
      </w:r>
      <w:r>
        <w:rPr>
          <w:rFonts w:ascii="Times New Roman" w:hAnsi="Times New Roman" w:cs="Times New Roman"/>
          <w:color w:val="FF0000"/>
        </w:rPr>
        <w:t>tning at alle spillere i Utleira</w:t>
      </w:r>
      <w:r w:rsidRPr="00543F1E">
        <w:rPr>
          <w:rFonts w:ascii="Times New Roman" w:hAnsi="Times New Roman" w:cs="Times New Roman"/>
          <w:color w:val="FF0000"/>
        </w:rPr>
        <w:t xml:space="preserve"> skal utvikle seg slik at de blir bedre fotballspillere i dag enn de var i går. Ungdommene få mulighet til utvikle seg som fotballspillere med utgangspunkt i sine egne ambisjoner og forutsetninger.</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Medbestemmelse</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Medbestemmelse betyr at ungdommene blir tatt med på råd. Det betyr at ungdommene selv får reell innflytelse på utformingen av sitt eget tilbud.</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lastRenderedPageBreak/>
        <w:t>Differensiering</w:t>
      </w:r>
    </w:p>
    <w:p w:rsidR="00543F1E" w:rsidRDefault="00543F1E" w:rsidP="00543F1E">
      <w:pPr>
        <w:rPr>
          <w:rFonts w:ascii="Times New Roman" w:hAnsi="Times New Roman" w:cs="Times New Roman"/>
          <w:color w:val="FF0000"/>
        </w:rPr>
      </w:pPr>
      <w:r w:rsidRPr="00543F1E">
        <w:rPr>
          <w:rFonts w:ascii="Times New Roman" w:hAnsi="Times New Roman" w:cs="Times New Roman"/>
          <w:color w:val="FF0000"/>
        </w:rPr>
        <w:t>Differensiering er et grunnprinsi</w:t>
      </w:r>
      <w:r>
        <w:rPr>
          <w:rFonts w:ascii="Times New Roman" w:hAnsi="Times New Roman" w:cs="Times New Roman"/>
          <w:color w:val="FF0000"/>
        </w:rPr>
        <w:t>pp i ungdomsfotballen. I Utleira</w:t>
      </w:r>
      <w:r w:rsidRPr="00543F1E">
        <w:rPr>
          <w:rFonts w:ascii="Times New Roman" w:hAnsi="Times New Roman" w:cs="Times New Roman"/>
          <w:color w:val="FF0000"/>
        </w:rPr>
        <w:t xml:space="preserve"> betyr dette at spillerne kan få ulikt opplegg avhengig av egne ambisjoner, interesser og ferdigheter. Differensiering gjelder innad på den enkelte treningen, men også i forhold til inndeling av lag og sammensetting av treningsgrupper.</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Breddeformelen: Trygghet + Mestring = Trivsel</w:t>
      </w:r>
    </w:p>
    <w:p w:rsidR="00543F1E" w:rsidRDefault="00543F1E" w:rsidP="00543F1E">
      <w:pPr>
        <w:rPr>
          <w:rFonts w:ascii="Times New Roman" w:hAnsi="Times New Roman" w:cs="Times New Roman"/>
          <w:color w:val="FF0000"/>
        </w:rPr>
      </w:pPr>
      <w:r w:rsidRPr="00543F1E">
        <w:rPr>
          <w:rFonts w:ascii="Times New Roman" w:hAnsi="Times New Roman" w:cs="Times New Roman"/>
          <w:color w:val="FF0000"/>
        </w:rPr>
        <w:t>Opplevelsen av mestring er meget viktig for ungdom. Vi skal gi ungdommene utfordringer i trygge rammer. Ved å beherske utfordringer og nå mål vil vi bidra til å gi ungdommene</w:t>
      </w:r>
      <w:r>
        <w:rPr>
          <w:rFonts w:ascii="Times New Roman" w:hAnsi="Times New Roman" w:cs="Times New Roman"/>
          <w:color w:val="FF0000"/>
        </w:rPr>
        <w:t xml:space="preserve"> </w:t>
      </w:r>
      <w:r w:rsidRPr="00543F1E">
        <w:rPr>
          <w:rFonts w:ascii="Times New Roman" w:hAnsi="Times New Roman" w:cs="Times New Roman"/>
          <w:color w:val="FF0000"/>
        </w:rPr>
        <w:t>selvtillit, stolthet og positive følelser. Vi skal tilrettelegge for mestring både for de som har gode ferdigheter, men også for de som ikke er så flinke.</w:t>
      </w:r>
    </w:p>
    <w:p w:rsidR="00543F1E" w:rsidRDefault="00543F1E" w:rsidP="00543F1E">
      <w:pPr>
        <w:rPr>
          <w:rFonts w:ascii="Times New Roman" w:hAnsi="Times New Roman" w:cs="Times New Roman"/>
          <w:color w:val="FF0000"/>
        </w:rPr>
      </w:pP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7.3 Treningsøkta i ungdomsfotballen</w:t>
      </w:r>
    </w:p>
    <w:p w:rsidR="00543F1E" w:rsidRPr="00543F1E" w:rsidRDefault="00543F1E" w:rsidP="00543F1E">
      <w:pPr>
        <w:rPr>
          <w:rFonts w:ascii="Times New Roman" w:hAnsi="Times New Roman" w:cs="Times New Roman"/>
          <w:color w:val="FF0000"/>
        </w:rPr>
      </w:pPr>
      <w:r>
        <w:rPr>
          <w:rFonts w:ascii="Times New Roman" w:hAnsi="Times New Roman" w:cs="Times New Roman"/>
          <w:color w:val="FF0000"/>
        </w:rPr>
        <w:t>I Utleira</w:t>
      </w:r>
      <w:r w:rsidRPr="00543F1E">
        <w:rPr>
          <w:rFonts w:ascii="Times New Roman" w:hAnsi="Times New Roman" w:cs="Times New Roman"/>
          <w:color w:val="FF0000"/>
        </w:rPr>
        <w:t xml:space="preserve"> skal treningsøkta baseres på at en årsklasse (eller flere årsklasser) trener på samme bane til samme tid. I denne gruppa er det sannsynligvis store individuelle forskjeller. Treningsøkta må legges opp slik at alle får best mulig utbytte av treningen.</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Huskeregler for treneren i ungdomsfotball:</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Planlegg økta i detalj</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Kjenn spillerne slik at man kan differensiere hensiktsmessig</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Bruk ball og spillrelaterte øvelser</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Bruk overtall for å</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Frys spillet for å gi spillerne gode bilder, men ikke overdriv</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Forsøk å gi løpende tilbakemeldinger i spillsituasjoner</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Unngå kø og reserver</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 xml:space="preserve">Ha fokus på tema og læringsmomenter (også i </w:t>
      </w:r>
      <w:proofErr w:type="spellStart"/>
      <w:r w:rsidRPr="00543F1E">
        <w:rPr>
          <w:rFonts w:ascii="Times New Roman" w:hAnsi="Times New Roman" w:cs="Times New Roman"/>
          <w:color w:val="FF0000"/>
        </w:rPr>
        <w:t>spillsekvenser</w:t>
      </w:r>
      <w:proofErr w:type="spellEnd"/>
      <w:r w:rsidRPr="00543F1E">
        <w:rPr>
          <w:rFonts w:ascii="Times New Roman" w:hAnsi="Times New Roman" w:cs="Times New Roman"/>
          <w:color w:val="FF0000"/>
        </w:rPr>
        <w:t>)</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Gi konkret tilbakemelding til alle, med vekt på positive tilbakemeldinger</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Bruk mye smålagsspill (sørg for involvering)</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 xml:space="preserve">Bruk få spillere og </w:t>
      </w:r>
      <w:proofErr w:type="spellStart"/>
      <w:r w:rsidRPr="00543F1E">
        <w:rPr>
          <w:rFonts w:ascii="Times New Roman" w:hAnsi="Times New Roman" w:cs="Times New Roman"/>
          <w:color w:val="FF0000"/>
        </w:rPr>
        <w:t>spillflater</w:t>
      </w:r>
      <w:proofErr w:type="spellEnd"/>
      <w:r w:rsidRPr="00543F1E">
        <w:rPr>
          <w:rFonts w:ascii="Times New Roman" w:hAnsi="Times New Roman" w:cs="Times New Roman"/>
          <w:color w:val="FF0000"/>
        </w:rPr>
        <w:t xml:space="preserve"> som stimulere til mye bevegelse. Da trener vi opp fotballrelatert utholdenhet og hurtighet.</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Varier gruppesammensetning i treningsøkta og mellom treningsøkter.</w:t>
      </w:r>
    </w:p>
    <w:p w:rsid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Gi spillerne ansvar for utstyr som baller, kjegler, vester og mål</w:t>
      </w:r>
    </w:p>
    <w:p w:rsidR="00543F1E" w:rsidRPr="00543F1E" w:rsidRDefault="00543F1E" w:rsidP="00543F1E">
      <w:pPr>
        <w:rPr>
          <w:rFonts w:ascii="Times New Roman" w:hAnsi="Times New Roman" w:cs="Times New Roman"/>
          <w:color w:val="FF0000"/>
        </w:rPr>
      </w:pPr>
      <w:proofErr w:type="spellStart"/>
      <w:r>
        <w:rPr>
          <w:rFonts w:ascii="Times New Roman" w:hAnsi="Times New Roman" w:cs="Times New Roman"/>
          <w:color w:val="FF0000"/>
        </w:rPr>
        <w:t>Utleira</w:t>
      </w:r>
      <w:r w:rsidRPr="00543F1E">
        <w:rPr>
          <w:rFonts w:ascii="Times New Roman" w:hAnsi="Times New Roman" w:cs="Times New Roman"/>
          <w:color w:val="FF0000"/>
        </w:rPr>
        <w:t>spilleren</w:t>
      </w:r>
      <w:proofErr w:type="spellEnd"/>
      <w:r w:rsidRPr="00543F1E">
        <w:rPr>
          <w:rFonts w:ascii="Times New Roman" w:hAnsi="Times New Roman" w:cs="Times New Roman"/>
          <w:color w:val="FF0000"/>
        </w:rPr>
        <w:t xml:space="preserve"> på trening skal:</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Møte minimum 15 minutter før treningen</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 xml:space="preserve">Sørge for at alt utstyr er med, inkl. </w:t>
      </w:r>
      <w:proofErr w:type="spellStart"/>
      <w:r w:rsidRPr="00543F1E">
        <w:rPr>
          <w:rFonts w:ascii="Times New Roman" w:hAnsi="Times New Roman" w:cs="Times New Roman"/>
          <w:color w:val="FF0000"/>
        </w:rPr>
        <w:t>leggskinner</w:t>
      </w:r>
      <w:proofErr w:type="spellEnd"/>
      <w:r w:rsidRPr="00543F1E">
        <w:rPr>
          <w:rFonts w:ascii="Times New Roman" w:hAnsi="Times New Roman" w:cs="Times New Roman"/>
          <w:color w:val="FF0000"/>
        </w:rPr>
        <w:t xml:space="preserve"> og drikkeflaske</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Møt opp selv om du er skadet og kan trene alternativt</w:t>
      </w:r>
    </w:p>
    <w:p w:rsidR="00543F1E" w:rsidRP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Sørge for å spise og drikke rett etter trening</w:t>
      </w:r>
    </w:p>
    <w:p w:rsidR="00543F1E" w:rsidRDefault="00543F1E" w:rsidP="00543F1E">
      <w:pPr>
        <w:pStyle w:val="Listeavsnitt"/>
        <w:numPr>
          <w:ilvl w:val="0"/>
          <w:numId w:val="24"/>
        </w:numPr>
        <w:rPr>
          <w:rFonts w:ascii="Times New Roman" w:hAnsi="Times New Roman" w:cs="Times New Roman"/>
          <w:color w:val="FF0000"/>
        </w:rPr>
      </w:pPr>
      <w:r w:rsidRPr="00543F1E">
        <w:rPr>
          <w:rFonts w:ascii="Times New Roman" w:hAnsi="Times New Roman" w:cs="Times New Roman"/>
          <w:color w:val="FF0000"/>
        </w:rPr>
        <w:t>Ta ansvar selv for å få mest mulig ut av treningen</w:t>
      </w:r>
    </w:p>
    <w:p w:rsidR="003E45FA" w:rsidRPr="003E45FA" w:rsidRDefault="003E45FA" w:rsidP="003E45FA">
      <w:pPr>
        <w:rPr>
          <w:rFonts w:ascii="Times New Roman" w:hAnsi="Times New Roman" w:cs="Times New Roman"/>
          <w:color w:val="FF0000"/>
        </w:rPr>
      </w:pPr>
    </w:p>
    <w:p w:rsidR="00543F1E" w:rsidRPr="003E45FA" w:rsidRDefault="00543F1E" w:rsidP="003E45FA">
      <w:pPr>
        <w:rPr>
          <w:rFonts w:ascii="Times New Roman" w:hAnsi="Times New Roman" w:cs="Times New Roman"/>
          <w:color w:val="FF0000"/>
        </w:rPr>
      </w:pPr>
      <w:r w:rsidRPr="003E45FA">
        <w:rPr>
          <w:rFonts w:ascii="Times New Roman" w:hAnsi="Times New Roman" w:cs="Times New Roman"/>
          <w:color w:val="FF0000"/>
        </w:rPr>
        <w:t>Trenerkompetanse i ungdomsfotballen:</w:t>
      </w:r>
    </w:p>
    <w:p w:rsidR="00543F1E" w:rsidRPr="00543F1E" w:rsidRDefault="00543F1E" w:rsidP="00543F1E">
      <w:pPr>
        <w:pStyle w:val="Listeavsnitt"/>
        <w:numPr>
          <w:ilvl w:val="0"/>
          <w:numId w:val="26"/>
        </w:numPr>
        <w:rPr>
          <w:rFonts w:ascii="Times New Roman" w:hAnsi="Times New Roman" w:cs="Times New Roman"/>
          <w:color w:val="FF0000"/>
        </w:rPr>
      </w:pPr>
      <w:r w:rsidRPr="00543F1E">
        <w:rPr>
          <w:rFonts w:ascii="Times New Roman" w:hAnsi="Times New Roman" w:cs="Times New Roman"/>
          <w:color w:val="FF0000"/>
        </w:rPr>
        <w:t>Skal vi ha minimum en trener pr 15 spillere</w:t>
      </w:r>
    </w:p>
    <w:p w:rsidR="00543F1E" w:rsidRPr="00543F1E" w:rsidRDefault="00543F1E" w:rsidP="00543F1E">
      <w:pPr>
        <w:pStyle w:val="Listeavsnitt"/>
        <w:numPr>
          <w:ilvl w:val="0"/>
          <w:numId w:val="26"/>
        </w:numPr>
        <w:rPr>
          <w:rFonts w:ascii="Times New Roman" w:hAnsi="Times New Roman" w:cs="Times New Roman"/>
          <w:color w:val="FF0000"/>
        </w:rPr>
      </w:pPr>
      <w:r w:rsidRPr="00543F1E">
        <w:rPr>
          <w:rFonts w:ascii="Times New Roman" w:hAnsi="Times New Roman" w:cs="Times New Roman"/>
          <w:color w:val="FF0000"/>
        </w:rPr>
        <w:lastRenderedPageBreak/>
        <w:t xml:space="preserve">Hovedtrener skal minimum ha </w:t>
      </w:r>
      <w:proofErr w:type="spellStart"/>
      <w:r w:rsidRPr="00543F1E">
        <w:rPr>
          <w:rFonts w:ascii="Times New Roman" w:hAnsi="Times New Roman" w:cs="Times New Roman"/>
          <w:color w:val="FF0000"/>
        </w:rPr>
        <w:t>Delkurs</w:t>
      </w:r>
      <w:proofErr w:type="spellEnd"/>
      <w:r w:rsidRPr="00543F1E">
        <w:rPr>
          <w:rFonts w:ascii="Times New Roman" w:hAnsi="Times New Roman" w:cs="Times New Roman"/>
          <w:color w:val="FF0000"/>
        </w:rPr>
        <w:t xml:space="preserve"> 3 og 4 av NFF C-lisens, og helst full NFF C-lisens.</w:t>
      </w:r>
    </w:p>
    <w:p w:rsidR="00543F1E" w:rsidRDefault="00543F1E" w:rsidP="00543F1E">
      <w:pPr>
        <w:pStyle w:val="Listeavsnitt"/>
        <w:numPr>
          <w:ilvl w:val="0"/>
          <w:numId w:val="26"/>
        </w:numPr>
        <w:rPr>
          <w:rFonts w:ascii="Times New Roman" w:hAnsi="Times New Roman" w:cs="Times New Roman"/>
          <w:color w:val="FF0000"/>
        </w:rPr>
      </w:pPr>
      <w:r w:rsidRPr="00543F1E">
        <w:rPr>
          <w:rFonts w:ascii="Times New Roman" w:hAnsi="Times New Roman" w:cs="Times New Roman"/>
          <w:color w:val="FF0000"/>
        </w:rPr>
        <w:t xml:space="preserve">Øvrige trenere bør minimum ha </w:t>
      </w:r>
      <w:proofErr w:type="spellStart"/>
      <w:r w:rsidRPr="00543F1E">
        <w:rPr>
          <w:rFonts w:ascii="Times New Roman" w:hAnsi="Times New Roman" w:cs="Times New Roman"/>
          <w:color w:val="FF0000"/>
        </w:rPr>
        <w:t>Delkurs</w:t>
      </w:r>
      <w:proofErr w:type="spellEnd"/>
      <w:r w:rsidRPr="00543F1E">
        <w:rPr>
          <w:rFonts w:ascii="Times New Roman" w:hAnsi="Times New Roman" w:cs="Times New Roman"/>
          <w:color w:val="FF0000"/>
        </w:rPr>
        <w:t xml:space="preserve"> 3 og 4</w:t>
      </w:r>
    </w:p>
    <w:p w:rsidR="00543F1E" w:rsidRDefault="00543F1E" w:rsidP="00543F1E">
      <w:pPr>
        <w:rPr>
          <w:rFonts w:ascii="Times New Roman" w:hAnsi="Times New Roman" w:cs="Times New Roman"/>
          <w:color w:val="FF0000"/>
        </w:rPr>
      </w:pPr>
      <w:r w:rsidRPr="00543F1E">
        <w:rPr>
          <w:rFonts w:ascii="Times New Roman" w:hAnsi="Times New Roman" w:cs="Times New Roman"/>
          <w:color w:val="FF0000"/>
        </w:rPr>
        <w:t>7.4 Organisering av treningsøkta</w:t>
      </w:r>
    </w:p>
    <w:p w:rsidR="00543F1E" w:rsidRPr="00543F1E" w:rsidRDefault="00543F1E" w:rsidP="00543F1E">
      <w:pPr>
        <w:rPr>
          <w:rFonts w:ascii="Times New Roman" w:hAnsi="Times New Roman" w:cs="Times New Roman"/>
          <w:color w:val="FF0000"/>
        </w:rPr>
      </w:pPr>
      <w:r w:rsidRPr="00543F1E">
        <w:rPr>
          <w:rFonts w:ascii="Times New Roman" w:hAnsi="Times New Roman" w:cs="Times New Roman"/>
          <w:color w:val="FF0000"/>
        </w:rPr>
        <w:t>7.5 Utviklingsplaner for ungdomsfotballen (13-19 år)</w:t>
      </w:r>
    </w:p>
    <w:p w:rsidR="00EC7D90" w:rsidRDefault="003E45FA" w:rsidP="00291426">
      <w:pPr>
        <w:rPr>
          <w:rFonts w:ascii="Times New Roman" w:hAnsi="Times New Roman" w:cs="Times New Roman"/>
          <w:color w:val="FF0000"/>
        </w:rPr>
      </w:pPr>
      <w:r w:rsidRPr="003E45FA">
        <w:rPr>
          <w:rFonts w:ascii="Times New Roman" w:hAnsi="Times New Roman" w:cs="Times New Roman"/>
          <w:color w:val="FF0000"/>
        </w:rPr>
        <w:t>7.6 Kampen i ungdomsfotballen</w:t>
      </w:r>
    </w:p>
    <w:p w:rsidR="003E45FA" w:rsidRDefault="003E45FA" w:rsidP="00291426">
      <w:pPr>
        <w:rPr>
          <w:rFonts w:ascii="Times New Roman" w:hAnsi="Times New Roman" w:cs="Times New Roman"/>
          <w:color w:val="FF0000"/>
        </w:rPr>
      </w:pPr>
      <w:r w:rsidRPr="003E45FA">
        <w:rPr>
          <w:rFonts w:ascii="Times New Roman" w:hAnsi="Times New Roman" w:cs="Times New Roman"/>
          <w:color w:val="FF0000"/>
        </w:rPr>
        <w:t>I ungdomsfotballen blir kampen en mer alvorlig arena hvor man begynner med divisjonsspill, tabeller, opp- og nedrykk. Det er likevel viktig at vi ikke blir kortsiktig resultatorientert. Det aller viktigste er at vi bruker kampen som en utviklingsarena og en anledning til å praktisere det vi øver på i trening.</w:t>
      </w:r>
    </w:p>
    <w:p w:rsidR="003E45FA" w:rsidRDefault="003E45FA" w:rsidP="00291426">
      <w:pPr>
        <w:rPr>
          <w:rFonts w:ascii="Times New Roman" w:hAnsi="Times New Roman" w:cs="Times New Roman"/>
          <w:color w:val="FF0000"/>
        </w:rPr>
      </w:pP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Dette er det viktig å huske på for laget på kamp:</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Fokuser alltid mest på ferdigheter, utvikling og det å spille fotball.</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Bruk kampen som kontroll på om laget mestrer det vi øver på i treningene</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Gi spillerne ansvar og lær dem opp til å ta egne valg</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Utfordre spillerne på valg og utførelse</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Gi tydelige, konkrete og positive beskjeder</w:t>
      </w:r>
    </w:p>
    <w:p w:rsid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Bruk pausen konstruktivt. Ta med det positive fra 1. omgang og korriger det som skal endres.</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Alle som tas ut til kamp skal spille, men spilletid kan avvike på bakgrunn av:</w:t>
      </w:r>
    </w:p>
    <w:p w:rsidR="003E45FA" w:rsidRPr="003E45FA" w:rsidRDefault="003E45FA" w:rsidP="003E45FA">
      <w:pPr>
        <w:pStyle w:val="Listeavsnitt"/>
        <w:numPr>
          <w:ilvl w:val="1"/>
          <w:numId w:val="26"/>
        </w:numPr>
        <w:rPr>
          <w:rFonts w:ascii="Times New Roman" w:hAnsi="Times New Roman" w:cs="Times New Roman"/>
          <w:color w:val="FF0000"/>
        </w:rPr>
      </w:pPr>
      <w:r w:rsidRPr="003E45FA">
        <w:rPr>
          <w:rFonts w:ascii="Times New Roman" w:hAnsi="Times New Roman" w:cs="Times New Roman"/>
          <w:color w:val="FF0000"/>
        </w:rPr>
        <w:t>- Ferdigheter</w:t>
      </w:r>
    </w:p>
    <w:p w:rsidR="003E45FA" w:rsidRPr="003E45FA" w:rsidRDefault="003E45FA" w:rsidP="003E45FA">
      <w:pPr>
        <w:pStyle w:val="Listeavsnitt"/>
        <w:numPr>
          <w:ilvl w:val="1"/>
          <w:numId w:val="26"/>
        </w:numPr>
        <w:rPr>
          <w:rFonts w:ascii="Times New Roman" w:hAnsi="Times New Roman" w:cs="Times New Roman"/>
          <w:color w:val="FF0000"/>
        </w:rPr>
      </w:pPr>
      <w:r w:rsidRPr="003E45FA">
        <w:rPr>
          <w:rFonts w:ascii="Times New Roman" w:hAnsi="Times New Roman" w:cs="Times New Roman"/>
          <w:color w:val="FF0000"/>
        </w:rPr>
        <w:t>- Treningsoppmøte</w:t>
      </w:r>
    </w:p>
    <w:p w:rsidR="003E45FA" w:rsidRPr="003E45FA" w:rsidRDefault="003E45FA" w:rsidP="003E45FA">
      <w:pPr>
        <w:pStyle w:val="Listeavsnitt"/>
        <w:numPr>
          <w:ilvl w:val="1"/>
          <w:numId w:val="26"/>
        </w:numPr>
        <w:rPr>
          <w:rFonts w:ascii="Times New Roman" w:hAnsi="Times New Roman" w:cs="Times New Roman"/>
          <w:color w:val="FF0000"/>
        </w:rPr>
      </w:pPr>
      <w:r w:rsidRPr="003E45FA">
        <w:rPr>
          <w:rFonts w:ascii="Times New Roman" w:hAnsi="Times New Roman" w:cs="Times New Roman"/>
          <w:color w:val="FF0000"/>
        </w:rPr>
        <w:t>- Innsats</w:t>
      </w:r>
    </w:p>
    <w:p w:rsidR="003E45FA" w:rsidRDefault="003E45FA" w:rsidP="003E45FA">
      <w:pPr>
        <w:pStyle w:val="Listeavsnitt"/>
        <w:numPr>
          <w:ilvl w:val="1"/>
          <w:numId w:val="26"/>
        </w:numPr>
        <w:rPr>
          <w:rFonts w:ascii="Times New Roman" w:hAnsi="Times New Roman" w:cs="Times New Roman"/>
          <w:color w:val="FF0000"/>
        </w:rPr>
      </w:pPr>
      <w:r>
        <w:rPr>
          <w:rFonts w:ascii="Times New Roman" w:hAnsi="Times New Roman" w:cs="Times New Roman"/>
          <w:color w:val="FF0000"/>
        </w:rPr>
        <w:t>–</w:t>
      </w:r>
      <w:r w:rsidRPr="003E45FA">
        <w:rPr>
          <w:rFonts w:ascii="Times New Roman" w:hAnsi="Times New Roman" w:cs="Times New Roman"/>
          <w:color w:val="FF0000"/>
        </w:rPr>
        <w:t xml:space="preserve"> Holdninger</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Alle skal over tid starte kamper/omganger</w:t>
      </w:r>
    </w:p>
    <w:p w:rsid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La spillerne prøve seg i ulike roller</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Foreldre skal ikke involveres/blande seg inn i kampforberedelser eller gjennomføring. Foreldre skal holde seg på tribunen.</w:t>
      </w:r>
    </w:p>
    <w:p w:rsid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Husk Fair Play hilsen og Fair Play gjennom kampen</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Spilletid:</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Alle som tas ut skal spille i løpet av kampen</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Alle skal starte kamper/omganger over tid</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Fair play</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Hilsen før og etter kamp</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Publikum (og foreldre) står på motsatt side av trenere og spillere</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Alle respekter dommeren og spiller dommeren god</w:t>
      </w:r>
    </w:p>
    <w:p w:rsid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God oppførsel før og etter kamp</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7.7 Differensiering i ungdomsfotballen</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Differensiering (rettferdig forskjellsbehandling) er vårt verktøy for å gi spillerne ulike typer utfordringer ut fra interesse, ferdigheter, modning og ambisjoner. I ungdomsfotballen skal differensiering brukes aktivt for å gi alle spillerne et best mulig og tilrettelagt opplegg.</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lastRenderedPageBreak/>
        <w:t>Dette kan gjøres ved å:</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Sette sammen treningsgrupper og lag med utgangspunkt i spillernes interesse, ferdigheter og modning. Alle grupper skal ha kompetente trenerressurser.</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Gi et differensiert tilbud med tanke på mengde aktivitet.</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Organisere ekstratreninger og hospitering.</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Stimulere til egentrening for de som ønsker mer fotballaktivitet.</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Hospitering gjennomføres i henhold til klubbens rutiner for hospitering</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Differensier i treningsøkta gjennom å sette sammen grupper med spillere som har tilnærmet samme ferdighetsnivå – og varier vanskelighetsgraden på øvelser og spill etter ferdighetsnivået til spillerne.</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Tenke jevnbyrdighet på treningen når det spilles på større flater</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Variere gruppesammensetningene, ikke bruk faste inndelinger</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Variere i trenerteamet, slik at spillerne blir kjent med alle trenerne</w:t>
      </w:r>
    </w:p>
    <w:p w:rsid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Tenke differensiering også i kamp slik at spillerne får tilstrekkelig med utfordringer og opplever mestring.</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Optimalt skal spillerne spille:</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1/3 mot spillere med høyere ferdighetsnivå</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1/3 mot spillere på samme ferdighetsnivå</w:t>
      </w:r>
    </w:p>
    <w:p w:rsidR="003E45FA" w:rsidRPr="003E45FA" w:rsidRDefault="003E45FA" w:rsidP="003E45FA">
      <w:pPr>
        <w:pStyle w:val="Listeavsnitt"/>
        <w:numPr>
          <w:ilvl w:val="0"/>
          <w:numId w:val="26"/>
        </w:numPr>
        <w:rPr>
          <w:rFonts w:ascii="Times New Roman" w:hAnsi="Times New Roman" w:cs="Times New Roman"/>
          <w:color w:val="FF0000"/>
        </w:rPr>
      </w:pPr>
      <w:r w:rsidRPr="003E45FA">
        <w:rPr>
          <w:rFonts w:ascii="Times New Roman" w:hAnsi="Times New Roman" w:cs="Times New Roman"/>
          <w:color w:val="FF0000"/>
        </w:rPr>
        <w:t>1/3 mot spillere på lavere ferdighetsnivå</w:t>
      </w:r>
    </w:p>
    <w:p w:rsidR="003E45FA" w:rsidRPr="003E45FA" w:rsidRDefault="003E45FA" w:rsidP="003E45FA">
      <w:pPr>
        <w:rPr>
          <w:rFonts w:ascii="Times New Roman" w:hAnsi="Times New Roman" w:cs="Times New Roman"/>
          <w:color w:val="FF0000"/>
        </w:rPr>
      </w:pPr>
      <w:r w:rsidRPr="003E45FA">
        <w:rPr>
          <w:rFonts w:ascii="Times New Roman" w:hAnsi="Times New Roman" w:cs="Times New Roman"/>
          <w:color w:val="FF0000"/>
        </w:rPr>
        <w:t>Sosialt skal kullet behandles som ett miljø. På trening kan dette ivaretas ved at man starter og avslutter økta som en gruppe.</w:t>
      </w:r>
    </w:p>
    <w:p w:rsidR="003E45FA" w:rsidRDefault="003E45FA" w:rsidP="003E45FA">
      <w:pPr>
        <w:rPr>
          <w:rFonts w:ascii="Times New Roman" w:hAnsi="Times New Roman" w:cs="Times New Roman"/>
          <w:color w:val="FF0000"/>
        </w:rPr>
      </w:pPr>
      <w:r w:rsidRPr="003E45FA">
        <w:rPr>
          <w:rFonts w:ascii="Times New Roman" w:hAnsi="Times New Roman" w:cs="Times New Roman"/>
          <w:color w:val="FF0000"/>
        </w:rPr>
        <w:t>NB! Alle spillerne i kullet skal oppleve ukas høydepunkt, kampen! Dvs. at alle skal ha betydelig spilletid i minst 1 kamp pr. uke.</w:t>
      </w:r>
    </w:p>
    <w:p w:rsidR="003E45FA" w:rsidRDefault="003E45FA" w:rsidP="003E45FA">
      <w:pPr>
        <w:rPr>
          <w:rFonts w:ascii="Times New Roman" w:hAnsi="Times New Roman" w:cs="Times New Roman"/>
          <w:color w:val="FF0000"/>
        </w:rPr>
      </w:pPr>
      <w:r w:rsidRPr="003E45FA">
        <w:rPr>
          <w:rFonts w:ascii="Times New Roman" w:hAnsi="Times New Roman" w:cs="Times New Roman"/>
          <w:color w:val="FF0000"/>
        </w:rPr>
        <w:t>7.8 Hospitering i ungdomsfotballen</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Hospitering er en form for differensiering dert spilleren i perioder får trene og eventuelt spille kamper for lag i høyere årsklasser. Dette er et viktig utviklingstiltak for spillere som har et høyere ferdighetsnivå e</w:t>
      </w:r>
      <w:r w:rsidR="00D100B1">
        <w:rPr>
          <w:rFonts w:ascii="Times New Roman" w:hAnsi="Times New Roman" w:cs="Times New Roman"/>
          <w:color w:val="FF0000"/>
        </w:rPr>
        <w:t xml:space="preserve">nn sine jevnaldrende. I Utleira </w:t>
      </w:r>
      <w:r w:rsidRPr="00924081">
        <w:rPr>
          <w:rFonts w:ascii="Times New Roman" w:hAnsi="Times New Roman" w:cs="Times New Roman"/>
          <w:color w:val="FF0000"/>
        </w:rPr>
        <w:t>skal følgende forutsetninger være oppfylt før det lages hospiteringsavtaler:</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Det er alltid spillerens behov som skal stå i sentrum.</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ha lyst og motivasjon.</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Hospitering handler om ferdighetsutvikling og ikke ønsket om å vinne kamper.</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 xml:space="preserve">Spilleren må være moden nok </w:t>
      </w:r>
      <w:proofErr w:type="spellStart"/>
      <w:r w:rsidRPr="00924081">
        <w:rPr>
          <w:rFonts w:ascii="Times New Roman" w:hAnsi="Times New Roman" w:cs="Times New Roman"/>
          <w:color w:val="FF0000"/>
        </w:rPr>
        <w:t>mht</w:t>
      </w:r>
      <w:proofErr w:type="spellEnd"/>
      <w:r w:rsidRPr="00924081">
        <w:rPr>
          <w:rFonts w:ascii="Times New Roman" w:hAnsi="Times New Roman" w:cs="Times New Roman"/>
          <w:color w:val="FF0000"/>
        </w:rPr>
        <w:t xml:space="preserve"> holdninger, motivasjon, oppførsel og ferdigheter.</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som regel ha sin hovedarena på eget årskull</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Man skal alltid vurdere spillerens totalbelastning</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Kriterier for at en spiller kan hospitere:</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være dominerende både på trening og i kamp.</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vise ekstra stor interesse for fotball</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ikke trekke ned nivået på laget han/hun hospitere på</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skal ha gode holdninger og disiplin på eget lag</w:t>
      </w:r>
    </w:p>
    <w:p w:rsidR="003E45FA"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og foreldrene hans/hennes må ønske å være en del av hospiteringsordningen.</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lastRenderedPageBreak/>
        <w:t>Hospiteringens omfang:</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En treningsøkt per uke over tid</w:t>
      </w:r>
    </w:p>
    <w:p w:rsidR="00924081" w:rsidRP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Kortere perioder hvor spilleren trener med det eldre laget (1-2 uker) for så å vende tilbake til eget lag.</w:t>
      </w:r>
    </w:p>
    <w:p w:rsidR="00924081" w:rsidRDefault="00924081" w:rsidP="00924081">
      <w:pPr>
        <w:pStyle w:val="Listeavsnitt"/>
        <w:numPr>
          <w:ilvl w:val="0"/>
          <w:numId w:val="26"/>
        </w:numPr>
        <w:rPr>
          <w:rFonts w:ascii="Times New Roman" w:hAnsi="Times New Roman" w:cs="Times New Roman"/>
          <w:color w:val="FF0000"/>
        </w:rPr>
      </w:pPr>
      <w:r w:rsidRPr="00924081">
        <w:rPr>
          <w:rFonts w:ascii="Times New Roman" w:hAnsi="Times New Roman" w:cs="Times New Roman"/>
          <w:color w:val="FF0000"/>
        </w:rPr>
        <w:t>Spilleren kan kun være med på trening, eller på trening og noen kamper</w:t>
      </w:r>
    </w:p>
    <w:p w:rsidR="00924081" w:rsidRPr="00924081" w:rsidRDefault="00924081" w:rsidP="00924081">
      <w:pPr>
        <w:rPr>
          <w:rFonts w:ascii="Times New Roman" w:hAnsi="Times New Roman" w:cs="Times New Roman"/>
          <w:color w:val="FF0000"/>
        </w:rPr>
      </w:pPr>
      <w:r>
        <w:rPr>
          <w:rFonts w:ascii="Times New Roman" w:hAnsi="Times New Roman" w:cs="Times New Roman"/>
          <w:color w:val="FF0000"/>
        </w:rPr>
        <w:t>Praktiske gjennomfø</w:t>
      </w:r>
      <w:r w:rsidRPr="00924081">
        <w:rPr>
          <w:rFonts w:ascii="Times New Roman" w:hAnsi="Times New Roman" w:cs="Times New Roman"/>
          <w:color w:val="FF0000"/>
        </w:rPr>
        <w:t>ring</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 xml:space="preserve">Ordningen initieres av spillerens trener i </w:t>
      </w:r>
      <w:proofErr w:type="spellStart"/>
      <w:r w:rsidRPr="00924081">
        <w:rPr>
          <w:rFonts w:ascii="Times New Roman" w:hAnsi="Times New Roman" w:cs="Times New Roman"/>
          <w:color w:val="FF0000"/>
        </w:rPr>
        <w:t>samrad</w:t>
      </w:r>
      <w:proofErr w:type="spellEnd"/>
      <w:r w:rsidRPr="00924081">
        <w:rPr>
          <w:rFonts w:ascii="Times New Roman" w:hAnsi="Times New Roman" w:cs="Times New Roman"/>
          <w:color w:val="FF0000"/>
        </w:rPr>
        <w:t xml:space="preserve"> med spiller/foreldre</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Det lages en avtale mellom spilleren og det eldre lagets trener</w:t>
      </w:r>
    </w:p>
    <w:p w:rsidR="00924081" w:rsidRPr="00924081" w:rsidRDefault="00924081" w:rsidP="00924081">
      <w:pPr>
        <w:rPr>
          <w:rFonts w:ascii="Times New Roman" w:hAnsi="Times New Roman" w:cs="Times New Roman"/>
          <w:color w:val="FF0000"/>
        </w:rPr>
      </w:pPr>
      <w:r>
        <w:rPr>
          <w:rFonts w:ascii="Times New Roman" w:hAnsi="Times New Roman" w:cs="Times New Roman"/>
          <w:color w:val="FF0000"/>
        </w:rPr>
        <w:t>Ordningen skal evalueres fortlø</w:t>
      </w:r>
      <w:r w:rsidRPr="00924081">
        <w:rPr>
          <w:rFonts w:ascii="Times New Roman" w:hAnsi="Times New Roman" w:cs="Times New Roman"/>
          <w:color w:val="FF0000"/>
        </w:rPr>
        <w:t>pende.</w:t>
      </w:r>
    </w:p>
    <w:p w:rsidR="00924081" w:rsidRPr="00924081" w:rsidRDefault="00924081" w:rsidP="00924081">
      <w:pPr>
        <w:rPr>
          <w:rFonts w:ascii="Times New Roman" w:hAnsi="Times New Roman" w:cs="Times New Roman"/>
          <w:color w:val="FF0000"/>
        </w:rPr>
      </w:pPr>
      <w:r>
        <w:rPr>
          <w:rFonts w:ascii="Times New Roman" w:hAnsi="Times New Roman" w:cs="Times New Roman"/>
          <w:color w:val="FF0000"/>
        </w:rPr>
        <w:t xml:space="preserve">Ved kollisjon mellom kamp på eget lag og kamp for lag på høyere nivå </w:t>
      </w:r>
      <w:r w:rsidRPr="00924081">
        <w:rPr>
          <w:rFonts w:ascii="Times New Roman" w:hAnsi="Times New Roman" w:cs="Times New Roman"/>
          <w:color w:val="FF0000"/>
        </w:rPr>
        <w:t>skal eget lag prioriteres.</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Ved kollisjon</w:t>
      </w:r>
      <w:r>
        <w:rPr>
          <w:rFonts w:ascii="Times New Roman" w:hAnsi="Times New Roman" w:cs="Times New Roman"/>
          <w:color w:val="FF0000"/>
        </w:rPr>
        <w:t xml:space="preserve"> mellom egen trening og kamp i å</w:t>
      </w:r>
      <w:r w:rsidRPr="00924081">
        <w:rPr>
          <w:rFonts w:ascii="Times New Roman" w:hAnsi="Times New Roman" w:cs="Times New Roman"/>
          <w:color w:val="FF0000"/>
        </w:rPr>
        <w:t>rsklassen over, prioriteres kamp.</w:t>
      </w:r>
    </w:p>
    <w:p w:rsidR="00924081" w:rsidRPr="00924081" w:rsidRDefault="00924081" w:rsidP="00924081">
      <w:pPr>
        <w:rPr>
          <w:rFonts w:ascii="Times New Roman" w:hAnsi="Times New Roman" w:cs="Times New Roman"/>
          <w:color w:val="FF0000"/>
        </w:rPr>
      </w:pPr>
      <w:r>
        <w:rPr>
          <w:rFonts w:ascii="Times New Roman" w:hAnsi="Times New Roman" w:cs="Times New Roman"/>
          <w:color w:val="FF0000"/>
        </w:rPr>
        <w:t>Hospitering skal ikke gå</w:t>
      </w:r>
      <w:r w:rsidRPr="00924081">
        <w:rPr>
          <w:rFonts w:ascii="Times New Roman" w:hAnsi="Times New Roman" w:cs="Times New Roman"/>
          <w:color w:val="FF0000"/>
        </w:rPr>
        <w:t xml:space="preserve"> ut over skolegang og gi for stor belastning for spilleren.</w:t>
      </w:r>
    </w:p>
    <w:p w:rsidR="00924081" w:rsidRPr="00924081" w:rsidRDefault="00924081" w:rsidP="00924081">
      <w:pPr>
        <w:rPr>
          <w:rFonts w:ascii="Times New Roman" w:hAnsi="Times New Roman" w:cs="Times New Roman"/>
          <w:color w:val="FF0000"/>
        </w:rPr>
      </w:pPr>
      <w:r w:rsidRPr="00924081">
        <w:rPr>
          <w:rFonts w:ascii="Times New Roman" w:hAnsi="Times New Roman" w:cs="Times New Roman"/>
          <w:color w:val="FF0000"/>
        </w:rPr>
        <w:t>Viser spilleren hol</w:t>
      </w:r>
      <w:r>
        <w:rPr>
          <w:rFonts w:ascii="Times New Roman" w:hAnsi="Times New Roman" w:cs="Times New Roman"/>
          <w:color w:val="FF0000"/>
        </w:rPr>
        <w:t>dninger som ikke er akseptable V for eksempel ved å gi inntrykk av at han/hun ¨hever seg over</w:t>
      </w:r>
      <w:r w:rsidRPr="00924081">
        <w:rPr>
          <w:rFonts w:ascii="Times New Roman" w:hAnsi="Times New Roman" w:cs="Times New Roman"/>
          <w:color w:val="FF0000"/>
        </w:rPr>
        <w:t>¨ jevngamle, skal dette tas opp med spiller</w:t>
      </w:r>
      <w:r>
        <w:rPr>
          <w:rFonts w:ascii="Times New Roman" w:hAnsi="Times New Roman" w:cs="Times New Roman"/>
          <w:color w:val="FF0000"/>
        </w:rPr>
        <w:t>en og foresatt. Fortsetter oppfø</w:t>
      </w:r>
      <w:r w:rsidRPr="00924081">
        <w:rPr>
          <w:rFonts w:ascii="Times New Roman" w:hAnsi="Times New Roman" w:cs="Times New Roman"/>
          <w:color w:val="FF0000"/>
        </w:rPr>
        <w:t>rselen, skal hospiteringen avsluttes.</w:t>
      </w:r>
    </w:p>
    <w:p w:rsidR="00924081" w:rsidRPr="00924081" w:rsidRDefault="00924081" w:rsidP="00924081">
      <w:pPr>
        <w:rPr>
          <w:rFonts w:ascii="Times New Roman" w:hAnsi="Times New Roman" w:cs="Times New Roman"/>
          <w:color w:val="FF0000"/>
        </w:rPr>
      </w:pPr>
      <w:r>
        <w:rPr>
          <w:rFonts w:ascii="Times New Roman" w:hAnsi="Times New Roman" w:cs="Times New Roman"/>
          <w:color w:val="FF0000"/>
        </w:rPr>
        <w:t>Lå</w:t>
      </w:r>
      <w:r w:rsidRPr="00924081">
        <w:rPr>
          <w:rFonts w:ascii="Times New Roman" w:hAnsi="Times New Roman" w:cs="Times New Roman"/>
          <w:color w:val="FF0000"/>
        </w:rPr>
        <w:t>n av spillere</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Lån av spillere må ikke forveksles med hospitering. Lån av spillere er situasjonsbestemt og ikke en permanent ordning. Generelle prinsipper for lån av spiller er:</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Lån av spillere gjøres når laget mangler spillere til a gjennomføre en enkelt kamp.</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Lån av spillere skal ikke benyttes for å toppe lag eller vinne kamper</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Lån av spillere skal alltid skje etter avtale mellom trenerne på de respektive lag.</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Alle lån av spillere skal skje i henhold til reglement fra krets og forbund.</w:t>
      </w:r>
    </w:p>
    <w:p w:rsid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Roter mellom spillerne hvis flere er aktuelle for utlån.</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Det er trener/lagleder på̊ det laget som låner ut spillere, som bestemmer hvilke spillere som er aktuelle.</w:t>
      </w:r>
    </w:p>
    <w:p w:rsidR="00924081" w:rsidRPr="00924081" w:rsidRDefault="00924081" w:rsidP="00924081">
      <w:pPr>
        <w:pStyle w:val="Listeavsnitt"/>
        <w:numPr>
          <w:ilvl w:val="0"/>
          <w:numId w:val="35"/>
        </w:numPr>
        <w:rPr>
          <w:rFonts w:ascii="Times New Roman" w:hAnsi="Times New Roman" w:cs="Times New Roman"/>
          <w:color w:val="FF0000"/>
        </w:rPr>
      </w:pPr>
      <w:r w:rsidRPr="00924081">
        <w:rPr>
          <w:rFonts w:ascii="Times New Roman" w:hAnsi="Times New Roman" w:cs="Times New Roman"/>
          <w:color w:val="FF0000"/>
        </w:rPr>
        <w:t>Som ved hospitering stilles det også her krav til spillere som skal lånes ut til eldre lag:</w:t>
      </w:r>
    </w:p>
    <w:p w:rsidR="00924081" w:rsidRPr="00924081" w:rsidRDefault="00924081" w:rsidP="00924081">
      <w:pPr>
        <w:ind w:left="708" w:firstLine="708"/>
        <w:rPr>
          <w:rFonts w:ascii="Times New Roman" w:hAnsi="Times New Roman" w:cs="Times New Roman"/>
          <w:color w:val="FF0000"/>
        </w:rPr>
      </w:pPr>
      <w:r w:rsidRPr="00924081">
        <w:rPr>
          <w:rFonts w:ascii="Times New Roman" w:hAnsi="Times New Roman" w:cs="Times New Roman"/>
          <w:color w:val="FF0000"/>
        </w:rPr>
        <w:t>- Spillerne må̊ ha gode ferdigheter og holdninger.</w:t>
      </w:r>
    </w:p>
    <w:p w:rsidR="00924081" w:rsidRPr="00924081" w:rsidRDefault="00924081" w:rsidP="00924081">
      <w:pPr>
        <w:ind w:left="1416"/>
        <w:rPr>
          <w:rFonts w:ascii="Times New Roman" w:hAnsi="Times New Roman" w:cs="Times New Roman"/>
          <w:color w:val="FF0000"/>
        </w:rPr>
      </w:pPr>
      <w:r w:rsidRPr="00924081">
        <w:rPr>
          <w:rFonts w:ascii="Times New Roman" w:hAnsi="Times New Roman" w:cs="Times New Roman"/>
          <w:color w:val="FF0000"/>
        </w:rPr>
        <w:t>- Som for hospitering må utlån være et tillegg til treninger/kamper på eget lag.</w:t>
      </w:r>
    </w:p>
    <w:p w:rsidR="00924081" w:rsidRPr="00924081" w:rsidRDefault="00924081" w:rsidP="00924081">
      <w:pPr>
        <w:ind w:left="708" w:firstLine="708"/>
        <w:rPr>
          <w:rFonts w:ascii="Times New Roman" w:hAnsi="Times New Roman" w:cs="Times New Roman"/>
          <w:color w:val="FF0000"/>
        </w:rPr>
      </w:pPr>
      <w:r w:rsidRPr="00924081">
        <w:rPr>
          <w:rFonts w:ascii="Times New Roman" w:hAnsi="Times New Roman" w:cs="Times New Roman"/>
          <w:color w:val="FF0000"/>
        </w:rPr>
        <w:t>- Utlån skal ikke gå ut over skolegang eller gi for stor belastning for spilleren.</w:t>
      </w:r>
    </w:p>
    <w:p w:rsidR="00924081" w:rsidRDefault="00924081" w:rsidP="0023611E">
      <w:pPr>
        <w:ind w:left="1416"/>
        <w:rPr>
          <w:rFonts w:ascii="Times New Roman" w:hAnsi="Times New Roman" w:cs="Times New Roman"/>
          <w:color w:val="FF0000"/>
        </w:rPr>
      </w:pPr>
      <w:r w:rsidRPr="00924081">
        <w:rPr>
          <w:rFonts w:ascii="Times New Roman" w:hAnsi="Times New Roman" w:cs="Times New Roman"/>
          <w:color w:val="FF0000"/>
        </w:rPr>
        <w:t xml:space="preserve">- Dersom spilleren viser holdninger som ikke er akseptable – for eksempel ved å gi </w:t>
      </w:r>
      <w:r w:rsidR="0023611E">
        <w:rPr>
          <w:rFonts w:ascii="Times New Roman" w:hAnsi="Times New Roman" w:cs="Times New Roman"/>
          <w:color w:val="FF0000"/>
        </w:rPr>
        <w:t xml:space="preserve">  </w:t>
      </w:r>
      <w:r w:rsidRPr="00924081">
        <w:rPr>
          <w:rFonts w:ascii="Times New Roman" w:hAnsi="Times New Roman" w:cs="Times New Roman"/>
          <w:color w:val="FF0000"/>
        </w:rPr>
        <w:t>inntrykk av at han/hun er bedre enn jevngamle, skal dette tas opp med spilleren og foresatt. Fortsetter oppførselen, skal spilleren ikke lenger lånes ut.</w:t>
      </w:r>
    </w:p>
    <w:p w:rsidR="0023611E" w:rsidRDefault="0023611E" w:rsidP="0023611E">
      <w:pPr>
        <w:ind w:left="1416"/>
        <w:rPr>
          <w:rFonts w:ascii="Times New Roman" w:hAnsi="Times New Roman" w:cs="Times New Roman"/>
          <w:color w:val="FF0000"/>
        </w:rPr>
      </w:pPr>
    </w:p>
    <w:p w:rsidR="0023611E" w:rsidRDefault="0023611E" w:rsidP="0023611E">
      <w:pPr>
        <w:rPr>
          <w:rFonts w:ascii="Times New Roman" w:hAnsi="Times New Roman" w:cs="Times New Roman"/>
          <w:color w:val="FF0000"/>
        </w:rPr>
      </w:pPr>
      <w:r w:rsidRPr="0023611E">
        <w:rPr>
          <w:rFonts w:ascii="Times New Roman" w:hAnsi="Times New Roman" w:cs="Times New Roman"/>
          <w:color w:val="FF0000"/>
        </w:rPr>
        <w:t>7.9 Keeperrollen i ungdomsfotball</w:t>
      </w:r>
    </w:p>
    <w:p w:rsidR="0023611E" w:rsidRDefault="0023611E" w:rsidP="0023611E">
      <w:pPr>
        <w:rPr>
          <w:rFonts w:ascii="Times New Roman" w:hAnsi="Times New Roman" w:cs="Times New Roman"/>
          <w:color w:val="FF0000"/>
        </w:rPr>
      </w:pPr>
      <w:r>
        <w:rPr>
          <w:rFonts w:ascii="Times New Roman" w:hAnsi="Times New Roman" w:cs="Times New Roman"/>
          <w:color w:val="FF0000"/>
        </w:rPr>
        <w:t xml:space="preserve">8. </w:t>
      </w:r>
      <w:proofErr w:type="spellStart"/>
      <w:r>
        <w:rPr>
          <w:rFonts w:ascii="Times New Roman" w:hAnsi="Times New Roman" w:cs="Times New Roman"/>
          <w:color w:val="FF0000"/>
        </w:rPr>
        <w:t>Utleiradommeren</w:t>
      </w:r>
      <w:proofErr w:type="spellEnd"/>
      <w:r>
        <w:rPr>
          <w:rFonts w:ascii="Times New Roman" w:hAnsi="Times New Roman" w:cs="Times New Roman"/>
          <w:color w:val="FF0000"/>
        </w:rPr>
        <w:t>.</w:t>
      </w:r>
    </w:p>
    <w:p w:rsidR="0023611E" w:rsidRDefault="0023611E" w:rsidP="0023611E">
      <w:pPr>
        <w:rPr>
          <w:rFonts w:ascii="Times New Roman" w:hAnsi="Times New Roman" w:cs="Times New Roman"/>
          <w:color w:val="FF0000"/>
        </w:rPr>
      </w:pPr>
      <w:r>
        <w:rPr>
          <w:rFonts w:ascii="Times New Roman" w:hAnsi="Times New Roman" w:cs="Times New Roman"/>
          <w:color w:val="FF0000"/>
        </w:rPr>
        <w:lastRenderedPageBreak/>
        <w:t>9. SENIORPROGRAMMET I UTLEIRA FOTBALL.</w:t>
      </w:r>
    </w:p>
    <w:p w:rsidR="0023611E" w:rsidRDefault="0023611E" w:rsidP="0023611E">
      <w:pPr>
        <w:rPr>
          <w:rFonts w:ascii="Times New Roman" w:hAnsi="Times New Roman" w:cs="Times New Roman"/>
          <w:color w:val="FF0000"/>
        </w:rPr>
      </w:pPr>
      <w:r w:rsidRPr="0023611E">
        <w:rPr>
          <w:rFonts w:ascii="Times New Roman" w:hAnsi="Times New Roman" w:cs="Times New Roman"/>
          <w:color w:val="FF0000"/>
        </w:rPr>
        <w:t>10. TILTAK FOR Å IMPLEMENTERE SPORTSPLANEN</w:t>
      </w:r>
    </w:p>
    <w:p w:rsidR="0023611E" w:rsidRDefault="0023611E" w:rsidP="0023611E">
      <w:pPr>
        <w:rPr>
          <w:rFonts w:ascii="Times New Roman" w:hAnsi="Times New Roman" w:cs="Times New Roman"/>
          <w:color w:val="FF0000"/>
        </w:rPr>
      </w:pPr>
      <w:r w:rsidRPr="0023611E">
        <w:rPr>
          <w:rFonts w:ascii="Times New Roman" w:hAnsi="Times New Roman" w:cs="Times New Roman"/>
          <w:color w:val="FF0000"/>
        </w:rPr>
        <w:t>10.1 Forankring</w:t>
      </w:r>
    </w:p>
    <w:p w:rsidR="0023611E" w:rsidRDefault="0023611E" w:rsidP="0023611E">
      <w:pPr>
        <w:rPr>
          <w:rFonts w:ascii="Times New Roman" w:hAnsi="Times New Roman" w:cs="Times New Roman"/>
          <w:color w:val="FF0000"/>
        </w:rPr>
      </w:pPr>
      <w:r w:rsidRPr="0023611E">
        <w:rPr>
          <w:rFonts w:ascii="Times New Roman" w:hAnsi="Times New Roman" w:cs="Times New Roman"/>
          <w:color w:val="FF0000"/>
        </w:rPr>
        <w:t>10.2 Opplæring/kursing</w:t>
      </w:r>
    </w:p>
    <w:p w:rsidR="0023611E" w:rsidRDefault="0023611E" w:rsidP="0023611E">
      <w:pPr>
        <w:rPr>
          <w:rFonts w:ascii="Times New Roman" w:hAnsi="Times New Roman" w:cs="Times New Roman"/>
          <w:color w:val="FF0000"/>
        </w:rPr>
      </w:pPr>
      <w:r w:rsidRPr="0023611E">
        <w:rPr>
          <w:rFonts w:ascii="Times New Roman" w:hAnsi="Times New Roman" w:cs="Times New Roman"/>
          <w:color w:val="FF0000"/>
        </w:rPr>
        <w:t>10.3 Vedlikehold, oppfølging og videreutvikling</w:t>
      </w:r>
    </w:p>
    <w:p w:rsidR="0023611E" w:rsidRPr="00924081" w:rsidRDefault="0023611E" w:rsidP="0023611E">
      <w:pPr>
        <w:rPr>
          <w:rFonts w:ascii="Times New Roman" w:hAnsi="Times New Roman" w:cs="Times New Roman"/>
          <w:color w:val="FF0000"/>
        </w:rPr>
      </w:pPr>
    </w:p>
    <w:p w:rsidR="00924081" w:rsidRPr="00924081" w:rsidRDefault="00924081" w:rsidP="00924081">
      <w:pPr>
        <w:rPr>
          <w:rFonts w:ascii="Times New Roman" w:hAnsi="Times New Roman" w:cs="Times New Roman"/>
          <w:color w:val="FF0000"/>
        </w:rPr>
      </w:pPr>
    </w:p>
    <w:p w:rsidR="00291426" w:rsidRDefault="00291426" w:rsidP="00291426">
      <w:pPr>
        <w:rPr>
          <w:rFonts w:ascii="Times New Roman" w:hAnsi="Times New Roman" w:cs="Times New Roman"/>
          <w:color w:val="FF0000"/>
        </w:rPr>
      </w:pPr>
    </w:p>
    <w:p w:rsidR="00291426" w:rsidRPr="006E253D" w:rsidRDefault="00291426" w:rsidP="00291426">
      <w:pPr>
        <w:rPr>
          <w:rFonts w:ascii="Times New Roman" w:hAnsi="Times New Roman" w:cs="Times New Roman"/>
          <w:color w:val="FF0000"/>
        </w:rPr>
      </w:pPr>
    </w:p>
    <w:p w:rsidR="00F37182" w:rsidRDefault="00F37182" w:rsidP="00F37182">
      <w:pPr>
        <w:ind w:firstLine="708"/>
        <w:rPr>
          <w:rFonts w:ascii="Times New Roman" w:hAnsi="Times New Roman" w:cs="Times New Roman"/>
          <w:color w:val="FF0000"/>
        </w:rPr>
      </w:pPr>
    </w:p>
    <w:p w:rsidR="00DB39A8" w:rsidRDefault="00DB39A8" w:rsidP="00DB39A8">
      <w:pPr>
        <w:rPr>
          <w:rFonts w:ascii="Times New Roman" w:hAnsi="Times New Roman" w:cs="Times New Roman"/>
          <w:color w:val="FF0000"/>
        </w:rPr>
      </w:pPr>
    </w:p>
    <w:p w:rsidR="00DB39A8" w:rsidRPr="00DB39A8" w:rsidRDefault="00DB39A8" w:rsidP="00DB39A8">
      <w:pPr>
        <w:rPr>
          <w:rFonts w:ascii="Times New Roman" w:hAnsi="Times New Roman" w:cs="Times New Roman"/>
          <w:color w:val="FF0000"/>
        </w:rPr>
      </w:pPr>
    </w:p>
    <w:p w:rsidR="00DB39A8" w:rsidRPr="00DB39A8" w:rsidRDefault="00DB39A8" w:rsidP="00DB39A8">
      <w:pPr>
        <w:rPr>
          <w:rFonts w:ascii="Times New Roman" w:hAnsi="Times New Roman" w:cs="Times New Roman"/>
        </w:rPr>
      </w:pPr>
    </w:p>
    <w:p w:rsidR="00D47C1D" w:rsidRPr="00D47C1D" w:rsidRDefault="00D47C1D" w:rsidP="00D47C1D">
      <w:pPr>
        <w:rPr>
          <w:rFonts w:ascii="Times New Roman" w:hAnsi="Times New Roman" w:cs="Times New Roman"/>
          <w:color w:val="FF0000"/>
        </w:rPr>
      </w:pPr>
    </w:p>
    <w:p w:rsidR="00D47C1D" w:rsidRPr="00D47C1D" w:rsidRDefault="00D47C1D" w:rsidP="00D47C1D">
      <w:pPr>
        <w:rPr>
          <w:rFonts w:ascii="Times New Roman" w:hAnsi="Times New Roman" w:cs="Times New Roman"/>
          <w:color w:val="FF0000"/>
        </w:rPr>
      </w:pPr>
    </w:p>
    <w:p w:rsidR="00D47C1D" w:rsidRDefault="00D47C1D" w:rsidP="00D47C1D">
      <w:pPr>
        <w:pStyle w:val="Listeavsnitt"/>
        <w:rPr>
          <w:rFonts w:ascii="Times New Roman" w:hAnsi="Times New Roman" w:cs="Times New Roman"/>
          <w:color w:val="FF0000"/>
        </w:rPr>
      </w:pPr>
    </w:p>
    <w:p w:rsidR="00D47C1D" w:rsidRDefault="00D47C1D" w:rsidP="00D47C1D">
      <w:pPr>
        <w:pStyle w:val="Listeavsnitt"/>
        <w:rPr>
          <w:rFonts w:ascii="Times New Roman" w:hAnsi="Times New Roman" w:cs="Times New Roman"/>
          <w:color w:val="FF0000"/>
        </w:rPr>
      </w:pPr>
    </w:p>
    <w:p w:rsidR="00D47C1D" w:rsidRPr="00D47C1D" w:rsidRDefault="00D47C1D" w:rsidP="00D47C1D">
      <w:pPr>
        <w:pStyle w:val="Listeavsnitt"/>
        <w:rPr>
          <w:rFonts w:ascii="Times New Roman" w:hAnsi="Times New Roman" w:cs="Times New Roman"/>
          <w:color w:val="FF0000"/>
        </w:rPr>
      </w:pPr>
    </w:p>
    <w:p w:rsidR="00D47C1D" w:rsidRDefault="00D47C1D" w:rsidP="0009415C">
      <w:pPr>
        <w:rPr>
          <w:rFonts w:ascii="Times New Roman" w:hAnsi="Times New Roman" w:cs="Times New Roman"/>
          <w:color w:val="FF0000"/>
        </w:rPr>
      </w:pPr>
    </w:p>
    <w:p w:rsidR="00E40D3B" w:rsidRPr="00E40D3B" w:rsidRDefault="00E40D3B" w:rsidP="00E40D3B">
      <w:pPr>
        <w:rPr>
          <w:rFonts w:ascii="Times New Roman" w:hAnsi="Times New Roman" w:cs="Times New Roman"/>
          <w:color w:val="FF0000"/>
        </w:rPr>
      </w:pPr>
    </w:p>
    <w:p w:rsidR="004A2B08" w:rsidRDefault="004A2B08" w:rsidP="004A2B08">
      <w:pPr>
        <w:rPr>
          <w:rFonts w:ascii="Times New Roman" w:hAnsi="Times New Roman" w:cs="Times New Roman"/>
          <w:color w:val="FF0000"/>
        </w:rPr>
      </w:pPr>
    </w:p>
    <w:p w:rsidR="004A2B08" w:rsidRPr="004A2B08" w:rsidRDefault="004A2B08" w:rsidP="004A2B08">
      <w:pPr>
        <w:rPr>
          <w:rFonts w:ascii="Times New Roman" w:hAnsi="Times New Roman" w:cs="Times New Roman"/>
          <w:color w:val="FF0000"/>
        </w:rPr>
      </w:pPr>
    </w:p>
    <w:p w:rsidR="00A74C07" w:rsidRDefault="00A74C07" w:rsidP="002B1018">
      <w:pPr>
        <w:rPr>
          <w:rFonts w:ascii="Times New Roman" w:hAnsi="Times New Roman" w:cs="Times New Roman"/>
        </w:rPr>
      </w:pPr>
    </w:p>
    <w:p w:rsidR="00A74C07" w:rsidRDefault="00A74C07" w:rsidP="002B1018">
      <w:pPr>
        <w:rPr>
          <w:rFonts w:ascii="Times New Roman" w:hAnsi="Times New Roman" w:cs="Times New Roman"/>
        </w:rPr>
      </w:pPr>
    </w:p>
    <w:p w:rsidR="00A74C07" w:rsidRPr="00246BD5" w:rsidRDefault="00A74C07" w:rsidP="002B1018">
      <w:pPr>
        <w:rPr>
          <w:rFonts w:ascii="Times New Roman" w:hAnsi="Times New Roman" w:cs="Times New Roman"/>
        </w:rPr>
      </w:pPr>
    </w:p>
    <w:p w:rsidR="00960ED6" w:rsidRPr="00960ED6" w:rsidRDefault="00960ED6" w:rsidP="007620F0">
      <w:pPr>
        <w:rPr>
          <w:rFonts w:ascii="Times New Roman" w:hAnsi="Times New Roman" w:cs="Times New Roman"/>
          <w:color w:val="FF0000"/>
        </w:rPr>
      </w:pPr>
    </w:p>
    <w:p w:rsidR="00960ED6" w:rsidRDefault="00960ED6" w:rsidP="007620F0">
      <w:pPr>
        <w:rPr>
          <w:rFonts w:ascii="Times New Roman" w:hAnsi="Times New Roman" w:cs="Times New Roman"/>
          <w:color w:val="FF0000"/>
        </w:rPr>
      </w:pPr>
    </w:p>
    <w:p w:rsidR="00E310CA" w:rsidRPr="00E310CA" w:rsidRDefault="00E310CA" w:rsidP="007620F0">
      <w:pPr>
        <w:rPr>
          <w:rFonts w:ascii="Times New Roman" w:hAnsi="Times New Roman" w:cs="Times New Roman"/>
          <w:color w:val="FF0000"/>
        </w:rPr>
      </w:pPr>
      <w:r>
        <w:rPr>
          <w:rFonts w:ascii="Times New Roman" w:hAnsi="Times New Roman" w:cs="Times New Roman"/>
          <w:color w:val="FF0000"/>
        </w:rPr>
        <w:tab/>
      </w:r>
    </w:p>
    <w:sectPr w:rsidR="00E310CA" w:rsidRPr="00E310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A8B" w:rsidRDefault="00191A8B" w:rsidP="00F37182">
      <w:pPr>
        <w:spacing w:after="0" w:line="240" w:lineRule="auto"/>
      </w:pPr>
      <w:r>
        <w:separator/>
      </w:r>
    </w:p>
  </w:endnote>
  <w:endnote w:type="continuationSeparator" w:id="0">
    <w:p w:rsidR="00191A8B" w:rsidRDefault="00191A8B" w:rsidP="00F3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A8B" w:rsidRDefault="00191A8B" w:rsidP="00F37182">
      <w:pPr>
        <w:spacing w:after="0" w:line="240" w:lineRule="auto"/>
      </w:pPr>
      <w:r>
        <w:separator/>
      </w:r>
    </w:p>
  </w:footnote>
  <w:footnote w:type="continuationSeparator" w:id="0">
    <w:p w:rsidR="00191A8B" w:rsidRDefault="00191A8B" w:rsidP="00F371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0EDA"/>
    <w:multiLevelType w:val="hybridMultilevel"/>
    <w:tmpl w:val="F36029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967711E"/>
    <w:multiLevelType w:val="hybridMultilevel"/>
    <w:tmpl w:val="29EA5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AF9112F"/>
    <w:multiLevelType w:val="hybridMultilevel"/>
    <w:tmpl w:val="D138D2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D8F640C"/>
    <w:multiLevelType w:val="hybridMultilevel"/>
    <w:tmpl w:val="D550DD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F531E9C"/>
    <w:multiLevelType w:val="hybridMultilevel"/>
    <w:tmpl w:val="E67266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142D311A"/>
    <w:multiLevelType w:val="hybridMultilevel"/>
    <w:tmpl w:val="DCFEAB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9464D27"/>
    <w:multiLevelType w:val="hybridMultilevel"/>
    <w:tmpl w:val="8A6E46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E6D6DE9"/>
    <w:multiLevelType w:val="hybridMultilevel"/>
    <w:tmpl w:val="90825C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1C37442"/>
    <w:multiLevelType w:val="hybridMultilevel"/>
    <w:tmpl w:val="CE46D7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285615A0"/>
    <w:multiLevelType w:val="hybridMultilevel"/>
    <w:tmpl w:val="B69861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29D20DB7"/>
    <w:multiLevelType w:val="hybridMultilevel"/>
    <w:tmpl w:val="B6C2DA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CB60BDD"/>
    <w:multiLevelType w:val="hybridMultilevel"/>
    <w:tmpl w:val="9796CA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2CFE564B"/>
    <w:multiLevelType w:val="hybridMultilevel"/>
    <w:tmpl w:val="04F0CF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2D5F4BD8"/>
    <w:multiLevelType w:val="hybridMultilevel"/>
    <w:tmpl w:val="9C02A6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36314081"/>
    <w:multiLevelType w:val="hybridMultilevel"/>
    <w:tmpl w:val="9E62B8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37AC0867"/>
    <w:multiLevelType w:val="hybridMultilevel"/>
    <w:tmpl w:val="1012C9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38294174"/>
    <w:multiLevelType w:val="hybridMultilevel"/>
    <w:tmpl w:val="A198B2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8F558D4"/>
    <w:multiLevelType w:val="hybridMultilevel"/>
    <w:tmpl w:val="F66AE6E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39A94C8A"/>
    <w:multiLevelType w:val="hybridMultilevel"/>
    <w:tmpl w:val="41DADA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CB1009A"/>
    <w:multiLevelType w:val="hybridMultilevel"/>
    <w:tmpl w:val="849E00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41B7473F"/>
    <w:multiLevelType w:val="hybridMultilevel"/>
    <w:tmpl w:val="22240E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46CB0D1F"/>
    <w:multiLevelType w:val="hybridMultilevel"/>
    <w:tmpl w:val="556A37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4C650D12"/>
    <w:multiLevelType w:val="hybridMultilevel"/>
    <w:tmpl w:val="3F421C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4CB62AA4"/>
    <w:multiLevelType w:val="hybridMultilevel"/>
    <w:tmpl w:val="0478E8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4D241784"/>
    <w:multiLevelType w:val="hybridMultilevel"/>
    <w:tmpl w:val="9B0CA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50D014AE"/>
    <w:multiLevelType w:val="hybridMultilevel"/>
    <w:tmpl w:val="2634D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56CD31E3"/>
    <w:multiLevelType w:val="hybridMultilevel"/>
    <w:tmpl w:val="0B368EE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7">
    <w:nsid w:val="59170475"/>
    <w:multiLevelType w:val="hybridMultilevel"/>
    <w:tmpl w:val="23D064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5B504681"/>
    <w:multiLevelType w:val="hybridMultilevel"/>
    <w:tmpl w:val="31E809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63797375"/>
    <w:multiLevelType w:val="hybridMultilevel"/>
    <w:tmpl w:val="2B247A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nsid w:val="66186DB6"/>
    <w:multiLevelType w:val="hybridMultilevel"/>
    <w:tmpl w:val="62387A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6D2908A4"/>
    <w:multiLevelType w:val="hybridMultilevel"/>
    <w:tmpl w:val="678A77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71715C40"/>
    <w:multiLevelType w:val="hybridMultilevel"/>
    <w:tmpl w:val="A51EE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nsid w:val="71E81360"/>
    <w:multiLevelType w:val="hybridMultilevel"/>
    <w:tmpl w:val="EFE27B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nsid w:val="7B693BA9"/>
    <w:multiLevelType w:val="hybridMultilevel"/>
    <w:tmpl w:val="1C30AE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7"/>
  </w:num>
  <w:num w:numId="2">
    <w:abstractNumId w:val="21"/>
  </w:num>
  <w:num w:numId="3">
    <w:abstractNumId w:val="12"/>
  </w:num>
  <w:num w:numId="4">
    <w:abstractNumId w:val="23"/>
  </w:num>
  <w:num w:numId="5">
    <w:abstractNumId w:val="1"/>
  </w:num>
  <w:num w:numId="6">
    <w:abstractNumId w:val="24"/>
  </w:num>
  <w:num w:numId="7">
    <w:abstractNumId w:val="28"/>
  </w:num>
  <w:num w:numId="8">
    <w:abstractNumId w:val="11"/>
  </w:num>
  <w:num w:numId="9">
    <w:abstractNumId w:val="6"/>
  </w:num>
  <w:num w:numId="10">
    <w:abstractNumId w:val="19"/>
  </w:num>
  <w:num w:numId="11">
    <w:abstractNumId w:val="25"/>
  </w:num>
  <w:num w:numId="12">
    <w:abstractNumId w:val="2"/>
  </w:num>
  <w:num w:numId="13">
    <w:abstractNumId w:val="10"/>
  </w:num>
  <w:num w:numId="14">
    <w:abstractNumId w:val="9"/>
  </w:num>
  <w:num w:numId="15">
    <w:abstractNumId w:val="15"/>
  </w:num>
  <w:num w:numId="16">
    <w:abstractNumId w:val="0"/>
  </w:num>
  <w:num w:numId="17">
    <w:abstractNumId w:val="30"/>
  </w:num>
  <w:num w:numId="18">
    <w:abstractNumId w:val="3"/>
  </w:num>
  <w:num w:numId="19">
    <w:abstractNumId w:val="22"/>
  </w:num>
  <w:num w:numId="20">
    <w:abstractNumId w:val="32"/>
  </w:num>
  <w:num w:numId="21">
    <w:abstractNumId w:val="8"/>
  </w:num>
  <w:num w:numId="22">
    <w:abstractNumId w:val="26"/>
  </w:num>
  <w:num w:numId="23">
    <w:abstractNumId w:val="4"/>
  </w:num>
  <w:num w:numId="24">
    <w:abstractNumId w:val="7"/>
  </w:num>
  <w:num w:numId="25">
    <w:abstractNumId w:val="18"/>
  </w:num>
  <w:num w:numId="26">
    <w:abstractNumId w:val="17"/>
  </w:num>
  <w:num w:numId="27">
    <w:abstractNumId w:val="14"/>
  </w:num>
  <w:num w:numId="28">
    <w:abstractNumId w:val="5"/>
  </w:num>
  <w:num w:numId="29">
    <w:abstractNumId w:val="20"/>
  </w:num>
  <w:num w:numId="30">
    <w:abstractNumId w:val="34"/>
  </w:num>
  <w:num w:numId="31">
    <w:abstractNumId w:val="33"/>
  </w:num>
  <w:num w:numId="32">
    <w:abstractNumId w:val="31"/>
  </w:num>
  <w:num w:numId="33">
    <w:abstractNumId w:val="16"/>
  </w:num>
  <w:num w:numId="34">
    <w:abstractNumId w:val="2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A3F"/>
    <w:rsid w:val="000457BC"/>
    <w:rsid w:val="0009415C"/>
    <w:rsid w:val="000F050E"/>
    <w:rsid w:val="00191A8B"/>
    <w:rsid w:val="0023611E"/>
    <w:rsid w:val="00246BD5"/>
    <w:rsid w:val="00291426"/>
    <w:rsid w:val="002A32D7"/>
    <w:rsid w:val="002B1018"/>
    <w:rsid w:val="002F3CC9"/>
    <w:rsid w:val="002F5DAB"/>
    <w:rsid w:val="003E45FA"/>
    <w:rsid w:val="004A2B08"/>
    <w:rsid w:val="00543F1E"/>
    <w:rsid w:val="005800B6"/>
    <w:rsid w:val="00585506"/>
    <w:rsid w:val="005C4A77"/>
    <w:rsid w:val="006E253D"/>
    <w:rsid w:val="006E6CA0"/>
    <w:rsid w:val="00743C3C"/>
    <w:rsid w:val="007620F0"/>
    <w:rsid w:val="007C68AE"/>
    <w:rsid w:val="007C7B3C"/>
    <w:rsid w:val="00924081"/>
    <w:rsid w:val="00960ED6"/>
    <w:rsid w:val="00A01DE2"/>
    <w:rsid w:val="00A215DE"/>
    <w:rsid w:val="00A74C07"/>
    <w:rsid w:val="00A7736F"/>
    <w:rsid w:val="00C905D6"/>
    <w:rsid w:val="00CA58F1"/>
    <w:rsid w:val="00D100B1"/>
    <w:rsid w:val="00D47C1D"/>
    <w:rsid w:val="00D66842"/>
    <w:rsid w:val="00DB39A8"/>
    <w:rsid w:val="00E310CA"/>
    <w:rsid w:val="00E40D3B"/>
    <w:rsid w:val="00EC7D90"/>
    <w:rsid w:val="00F37182"/>
    <w:rsid w:val="00F44A3F"/>
    <w:rsid w:val="00FC42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C4A77"/>
    <w:pPr>
      <w:ind w:left="720"/>
      <w:contextualSpacing/>
    </w:pPr>
  </w:style>
  <w:style w:type="table" w:styleId="Tabellrutenett">
    <w:name w:val="Table Grid"/>
    <w:basedOn w:val="Vanligtabell"/>
    <w:uiPriority w:val="59"/>
    <w:rsid w:val="00F3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F3718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37182"/>
  </w:style>
  <w:style w:type="paragraph" w:styleId="Bunntekst">
    <w:name w:val="footer"/>
    <w:basedOn w:val="Normal"/>
    <w:link w:val="BunntekstTegn"/>
    <w:uiPriority w:val="99"/>
    <w:unhideWhenUsed/>
    <w:rsid w:val="00F3718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37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C4A77"/>
    <w:pPr>
      <w:ind w:left="720"/>
      <w:contextualSpacing/>
    </w:pPr>
  </w:style>
  <w:style w:type="table" w:styleId="Tabellrutenett">
    <w:name w:val="Table Grid"/>
    <w:basedOn w:val="Vanligtabell"/>
    <w:uiPriority w:val="59"/>
    <w:rsid w:val="00F3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F3718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37182"/>
  </w:style>
  <w:style w:type="paragraph" w:styleId="Bunntekst">
    <w:name w:val="footer"/>
    <w:basedOn w:val="Normal"/>
    <w:link w:val="BunntekstTegn"/>
    <w:uiPriority w:val="99"/>
    <w:unhideWhenUsed/>
    <w:rsid w:val="00F3718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3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EBDE9B14</Template>
  <TotalTime>349</TotalTime>
  <Pages>22</Pages>
  <Words>8294</Words>
  <Characters>43960</Characters>
  <Application>Microsoft Office Word</Application>
  <DocSecurity>0</DocSecurity>
  <Lines>366</Lines>
  <Paragraphs>104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Stian Eggen</dc:creator>
  <cp:lastModifiedBy>Stian Eggen</cp:lastModifiedBy>
  <cp:revision>16</cp:revision>
  <dcterms:created xsi:type="dcterms:W3CDTF">2016-01-15T09:54:00Z</dcterms:created>
  <dcterms:modified xsi:type="dcterms:W3CDTF">2016-02-11T14:57:00Z</dcterms:modified>
</cp:coreProperties>
</file>