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62F" w:rsidRPr="00B000AA" w:rsidRDefault="00CC37C5">
      <w:pPr>
        <w:rPr>
          <w:b/>
          <w:sz w:val="28"/>
          <w:szCs w:val="28"/>
        </w:rPr>
      </w:pPr>
      <w:bookmarkStart w:id="0" w:name="_GoBack"/>
      <w:bookmarkEnd w:id="0"/>
      <w:r w:rsidRPr="00B000AA">
        <w:rPr>
          <w:b/>
          <w:sz w:val="28"/>
          <w:szCs w:val="28"/>
        </w:rPr>
        <w:t>RETNINGSLINJER OG REGLER VED BRUK AV HÅN</w:t>
      </w:r>
      <w:r w:rsidR="00B000AA">
        <w:rPr>
          <w:b/>
          <w:sz w:val="28"/>
          <w:szCs w:val="28"/>
        </w:rPr>
        <w:t>D</w:t>
      </w:r>
      <w:r w:rsidR="004E7535">
        <w:rPr>
          <w:b/>
          <w:sz w:val="28"/>
          <w:szCs w:val="28"/>
        </w:rPr>
        <w:t>BALLMÅL</w:t>
      </w:r>
    </w:p>
    <w:p w:rsidR="009B1905" w:rsidRPr="004E7535" w:rsidRDefault="009B1905">
      <w:r w:rsidRPr="004E7535">
        <w:t xml:space="preserve">Gjelder </w:t>
      </w:r>
      <w:r w:rsidRPr="004E7535">
        <w:rPr>
          <w:u w:val="single"/>
        </w:rPr>
        <w:t>alle</w:t>
      </w:r>
      <w:r w:rsidRPr="004E7535">
        <w:t xml:space="preserve"> brukere av Nannestadhallen. </w:t>
      </w:r>
      <w:r w:rsidRPr="004E7535">
        <w:rPr>
          <w:b/>
        </w:rPr>
        <w:t>Lagledere</w:t>
      </w:r>
      <w:r w:rsidRPr="004E7535">
        <w:t xml:space="preserve"> og </w:t>
      </w:r>
      <w:r w:rsidRPr="004E7535">
        <w:rPr>
          <w:b/>
        </w:rPr>
        <w:t>lærere</w:t>
      </w:r>
      <w:r w:rsidRPr="004E7535">
        <w:t xml:space="preserve"> har et ekstra ansvar for at retningslinjer og regler blir fulgt.</w:t>
      </w:r>
    </w:p>
    <w:p w:rsidR="00B90A0B" w:rsidRPr="004E7535" w:rsidRDefault="00D8033C">
      <w:r w:rsidRPr="004E7535">
        <w:t>Revidert 9. mars 2016</w:t>
      </w:r>
    </w:p>
    <w:p w:rsidR="00CC37C5" w:rsidRPr="004E7535" w:rsidRDefault="00CC37C5">
      <w:r w:rsidRPr="004E7535">
        <w:t>Pkt</w:t>
      </w:r>
      <w:r w:rsidR="00B000AA" w:rsidRPr="004E7535">
        <w:t>.</w:t>
      </w:r>
      <w:r w:rsidRPr="004E7535">
        <w:t xml:space="preserve"> 1  </w:t>
      </w:r>
    </w:p>
    <w:p w:rsidR="00CC37C5" w:rsidRPr="004E7535" w:rsidRDefault="00D8033C" w:rsidP="00CC37C5">
      <w:r w:rsidRPr="004E7535">
        <w:t>Alle håndballmålene skal være festet til gulvet med fire bolter.</w:t>
      </w:r>
    </w:p>
    <w:p w:rsidR="00CC37C5" w:rsidRPr="004E7535" w:rsidRDefault="00CC37C5" w:rsidP="00CC37C5">
      <w:r w:rsidRPr="004E7535">
        <w:t>Pkt</w:t>
      </w:r>
      <w:r w:rsidR="00B000AA" w:rsidRPr="004E7535">
        <w:t>.</w:t>
      </w:r>
      <w:r w:rsidRPr="004E7535">
        <w:t xml:space="preserve"> 2 </w:t>
      </w:r>
    </w:p>
    <w:p w:rsidR="001F26B5" w:rsidRPr="004E7535" w:rsidRDefault="001F26B5" w:rsidP="00CC37C5">
      <w:pPr>
        <w:rPr>
          <w:b/>
        </w:rPr>
      </w:pPr>
      <w:r w:rsidRPr="004E7535">
        <w:rPr>
          <w:b/>
        </w:rPr>
        <w:t>HALL A</w:t>
      </w:r>
    </w:p>
    <w:p w:rsidR="001F26B5" w:rsidRPr="004E7535" w:rsidRDefault="00B90A0B" w:rsidP="00CC37C5">
      <w:r w:rsidRPr="004E7535">
        <w:t>Hvis målene i hall A</w:t>
      </w:r>
      <w:r w:rsidR="00CC37C5" w:rsidRPr="004E7535">
        <w:t xml:space="preserve"> må flyttes, så sk</w:t>
      </w:r>
      <w:r w:rsidR="00A82FAA" w:rsidRPr="004E7535">
        <w:t>al de henges på veggen</w:t>
      </w:r>
      <w:r w:rsidRPr="004E7535">
        <w:t xml:space="preserve"> </w:t>
      </w:r>
      <w:r w:rsidR="00D8033C" w:rsidRPr="004E7535">
        <w:t xml:space="preserve">eller legges ned </w:t>
      </w:r>
      <w:r w:rsidRPr="004E7535">
        <w:t>når de ikke er i bruk,</w:t>
      </w:r>
      <w:r w:rsidR="00A82FAA" w:rsidRPr="004E7535">
        <w:t xml:space="preserve"> og </w:t>
      </w:r>
      <w:r w:rsidRPr="004E7535">
        <w:t xml:space="preserve">deretter </w:t>
      </w:r>
      <w:r w:rsidR="00A82FAA" w:rsidRPr="004E7535">
        <w:t>settes</w:t>
      </w:r>
      <w:r w:rsidR="00CC37C5" w:rsidRPr="004E7535">
        <w:t xml:space="preserve"> tilbake på samme plass, som blir beskrevet i pkt1. </w:t>
      </w:r>
      <w:r w:rsidRPr="004E7535">
        <w:t>slik at banen er klar til idrettslagets bruk på kveldstid</w:t>
      </w:r>
      <w:r w:rsidR="00B000AA" w:rsidRPr="004E7535">
        <w:t>.</w:t>
      </w:r>
      <w:r w:rsidR="00A82FAA" w:rsidRPr="004E7535">
        <w:t xml:space="preserve"> </w:t>
      </w:r>
    </w:p>
    <w:p w:rsidR="001F26B5" w:rsidRPr="004E7535" w:rsidRDefault="001F26B5" w:rsidP="00CC37C5">
      <w:pPr>
        <w:rPr>
          <w:b/>
        </w:rPr>
      </w:pPr>
      <w:r w:rsidRPr="004E7535">
        <w:rPr>
          <w:b/>
        </w:rPr>
        <w:t>HALL B</w:t>
      </w:r>
    </w:p>
    <w:p w:rsidR="00B000AA" w:rsidRPr="004E7535" w:rsidRDefault="00B90A0B" w:rsidP="00CC37C5">
      <w:r w:rsidRPr="004E7535">
        <w:t xml:space="preserve">Hvis </w:t>
      </w:r>
      <w:r w:rsidR="00CA2D8F" w:rsidRPr="004E7535">
        <w:t xml:space="preserve">målene </w:t>
      </w:r>
      <w:r w:rsidRPr="004E7535">
        <w:t xml:space="preserve">i hall B må flyttes, så skal det henges på veggen </w:t>
      </w:r>
      <w:r w:rsidR="00D8033C" w:rsidRPr="004E7535">
        <w:t xml:space="preserve">eller legges ned </w:t>
      </w:r>
      <w:r w:rsidRPr="004E7535">
        <w:t>når det ikke er i bruk, og deretter settes tilbake på samme plass og</w:t>
      </w:r>
      <w:r w:rsidR="00D8033C" w:rsidRPr="004E7535">
        <w:t xml:space="preserve"> festes</w:t>
      </w:r>
      <w:r w:rsidRPr="004E7535">
        <w:t xml:space="preserve"> som blir beskrevet i pkt1. slik at banen er klar til idrettslagets bruk på kveldstid. </w:t>
      </w:r>
    </w:p>
    <w:p w:rsidR="00CA2D8F" w:rsidRPr="004E7535" w:rsidRDefault="00CA2D8F" w:rsidP="00CC37C5">
      <w:r w:rsidRPr="004E7535">
        <w:t xml:space="preserve">Målet ved klatreveggen henger vanligvis på veggen eller er nedlagt på gulvet </w:t>
      </w:r>
      <w:proofErr w:type="spellStart"/>
      <w:r w:rsidRPr="004E7535">
        <w:t>p.g.a.</w:t>
      </w:r>
      <w:proofErr w:type="spellEnd"/>
      <w:r w:rsidRPr="004E7535">
        <w:t xml:space="preserve"> bruk av klatreveggen.</w:t>
      </w:r>
    </w:p>
    <w:p w:rsidR="00A82FAA" w:rsidRPr="004E7535" w:rsidRDefault="00A82FAA" w:rsidP="00CC37C5">
      <w:r w:rsidRPr="004E7535">
        <w:t>Pkt</w:t>
      </w:r>
      <w:r w:rsidR="00B000AA" w:rsidRPr="004E7535">
        <w:t>.</w:t>
      </w:r>
      <w:r w:rsidRPr="004E7535">
        <w:t xml:space="preserve"> 3</w:t>
      </w:r>
    </w:p>
    <w:p w:rsidR="003E3510" w:rsidRPr="004E7535" w:rsidRDefault="003E3510" w:rsidP="00CC37C5">
      <w:r w:rsidRPr="004E7535">
        <w:t xml:space="preserve">Det er den enkelte </w:t>
      </w:r>
      <w:r w:rsidR="009B1905" w:rsidRPr="004E7535">
        <w:t xml:space="preserve">lagleder/ </w:t>
      </w:r>
      <w:r w:rsidRPr="004E7535">
        <w:t>lærer som låser opp og flytter mål som har ansvaret for at rutinene følges.</w:t>
      </w:r>
    </w:p>
    <w:p w:rsidR="00A82FAA" w:rsidRDefault="00B476D6" w:rsidP="00CC37C5">
      <w:r w:rsidRPr="004E7535">
        <w:t xml:space="preserve">Dersom </w:t>
      </w:r>
      <w:r w:rsidR="003E3510" w:rsidRPr="004E7535">
        <w:t xml:space="preserve">det oppdages at </w:t>
      </w:r>
      <w:r w:rsidRPr="004E7535">
        <w:t>et mål</w:t>
      </w:r>
      <w:r w:rsidR="00A82FAA" w:rsidRPr="004E7535">
        <w:t xml:space="preserve"> ikke er </w:t>
      </w:r>
      <w:r w:rsidRPr="004E7535">
        <w:t xml:space="preserve">reglementert </w:t>
      </w:r>
      <w:r w:rsidR="00A82FAA" w:rsidRPr="004E7535">
        <w:t>feste</w:t>
      </w:r>
      <w:r w:rsidRPr="004E7535">
        <w:t>t</w:t>
      </w:r>
      <w:r w:rsidR="00B000AA" w:rsidRPr="004E7535">
        <w:t xml:space="preserve"> til gulv eller vegg</w:t>
      </w:r>
      <w:r w:rsidR="004E7535">
        <w:t xml:space="preserve"> eller nedlagt på gulv</w:t>
      </w:r>
      <w:r w:rsidRPr="004E7535">
        <w:t>, skal de som registrerer/oppdager dette</w:t>
      </w:r>
      <w:r w:rsidR="00C936A8" w:rsidRPr="004E7535">
        <w:t xml:space="preserve"> </w:t>
      </w:r>
      <w:r w:rsidR="004E7535">
        <w:t>sikre</w:t>
      </w:r>
      <w:r w:rsidR="00A82FAA" w:rsidRPr="004E7535">
        <w:t xml:space="preserve"> </w:t>
      </w:r>
      <w:r w:rsidRPr="004E7535">
        <w:t xml:space="preserve">målene </w:t>
      </w:r>
      <w:r w:rsidR="00A82FAA" w:rsidRPr="004E7535">
        <w:t>som beskrevet i pkt</w:t>
      </w:r>
      <w:r w:rsidR="00B000AA" w:rsidRPr="004E7535">
        <w:t>.</w:t>
      </w:r>
      <w:r w:rsidR="00A82FAA" w:rsidRPr="004E7535">
        <w:t xml:space="preserve"> 1</w:t>
      </w:r>
      <w:r w:rsidR="004E7535">
        <w:t xml:space="preserve"> eller legge de ned på gulvet slik at de er sikret mot fall</w:t>
      </w:r>
      <w:r w:rsidR="00A82FAA" w:rsidRPr="004E7535">
        <w:t>.</w:t>
      </w:r>
      <w:r w:rsidR="004E7535">
        <w:t xml:space="preserve"> Fyll ut avviksskjema!</w:t>
      </w:r>
    </w:p>
    <w:p w:rsidR="004E7535" w:rsidRDefault="004E7535" w:rsidP="00CC37C5"/>
    <w:p w:rsidR="004E7535" w:rsidRDefault="004E7535" w:rsidP="00CC37C5"/>
    <w:p w:rsidR="00CC37C5" w:rsidRPr="00CC37C5" w:rsidRDefault="00CC37C5" w:rsidP="00CC37C5"/>
    <w:sectPr w:rsidR="00CC37C5" w:rsidRPr="00CC3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7C5"/>
    <w:rsid w:val="001F26B5"/>
    <w:rsid w:val="003E3510"/>
    <w:rsid w:val="004E7535"/>
    <w:rsid w:val="009B1905"/>
    <w:rsid w:val="00A82FAA"/>
    <w:rsid w:val="00AA262F"/>
    <w:rsid w:val="00B000AA"/>
    <w:rsid w:val="00B476D6"/>
    <w:rsid w:val="00B90A0B"/>
    <w:rsid w:val="00C936A8"/>
    <w:rsid w:val="00CA2D8F"/>
    <w:rsid w:val="00CC37C5"/>
    <w:rsid w:val="00D8033C"/>
    <w:rsid w:val="00DA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97C30F63</Template>
  <TotalTime>1</TotalTime>
  <Pages>1</Pages>
  <Words>197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Digitale Gardermoen IKS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Brede Ous</dc:creator>
  <cp:lastModifiedBy>Per Even Eggum</cp:lastModifiedBy>
  <cp:revision>2</cp:revision>
  <dcterms:created xsi:type="dcterms:W3CDTF">2016-03-09T11:34:00Z</dcterms:created>
  <dcterms:modified xsi:type="dcterms:W3CDTF">2016-03-09T11:34:00Z</dcterms:modified>
</cp:coreProperties>
</file>