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8EF055" w14:textId="77777777" w:rsidR="00387187" w:rsidRPr="00BA6068" w:rsidRDefault="00387187" w:rsidP="00387187">
      <w:pPr>
        <w:pBdr>
          <w:bottom w:val="single" w:sz="4" w:space="1" w:color="auto"/>
        </w:pBdr>
        <w:rPr>
          <w:b/>
          <w:bCs/>
          <w:sz w:val="28"/>
          <w:szCs w:val="28"/>
        </w:rPr>
      </w:pPr>
      <w:r w:rsidRPr="3847D4E8">
        <w:rPr>
          <w:b/>
          <w:bCs/>
          <w:sz w:val="28"/>
          <w:szCs w:val="28"/>
        </w:rPr>
        <w:t>Sjekkliste for oppstart og gjennomføring av aktivitet - eksempel</w:t>
      </w:r>
    </w:p>
    <w:p w14:paraId="06A6A9A6" w14:textId="77777777" w:rsidR="00387187" w:rsidRDefault="00387187" w:rsidP="00387187">
      <w:r>
        <w:t xml:space="preserve"> </w:t>
      </w:r>
    </w:p>
    <w:p w14:paraId="42C704B2" w14:textId="77777777" w:rsidR="00387187" w:rsidRPr="00BA6068" w:rsidRDefault="00387187" w:rsidP="00387187">
      <w:pPr>
        <w:rPr>
          <w:b/>
          <w:bCs/>
          <w:sz w:val="24"/>
          <w:szCs w:val="24"/>
        </w:rPr>
      </w:pPr>
      <w:r w:rsidRPr="00BA6068">
        <w:rPr>
          <w:b/>
          <w:bCs/>
          <w:sz w:val="24"/>
          <w:szCs w:val="24"/>
        </w:rPr>
        <w:t xml:space="preserve">Innholdsfortegnelse </w:t>
      </w:r>
      <w:r>
        <w:rPr>
          <w:b/>
          <w:bCs/>
          <w:sz w:val="24"/>
          <w:szCs w:val="24"/>
        </w:rPr>
        <w:br/>
      </w:r>
    </w:p>
    <w:p w14:paraId="680BF943" w14:textId="77777777" w:rsidR="00387187" w:rsidRDefault="00387187" w:rsidP="00387187">
      <w:pPr>
        <w:pStyle w:val="Listeavsnitt"/>
        <w:numPr>
          <w:ilvl w:val="0"/>
          <w:numId w:val="1"/>
        </w:numPr>
      </w:pPr>
      <w:r>
        <w:t>MIDLERTIDIGE REGLER FOR ORGANISERT FOTBALL I KLUBBEN</w:t>
      </w:r>
      <w:r>
        <w:br/>
      </w:r>
    </w:p>
    <w:p w14:paraId="2E665CB4" w14:textId="50977731" w:rsidR="00387187" w:rsidRDefault="00387187" w:rsidP="00387187">
      <w:pPr>
        <w:pStyle w:val="Listeavsnitt"/>
        <w:numPr>
          <w:ilvl w:val="0"/>
          <w:numId w:val="1"/>
        </w:numPr>
      </w:pPr>
      <w:r>
        <w:t xml:space="preserve">EGENERKLÆRINGSSKJEMA FOR TRENERE </w:t>
      </w:r>
      <w:r w:rsidR="00EC1A46" w:rsidRPr="00EC1A46">
        <w:rPr>
          <w:b/>
          <w:bCs/>
          <w:color w:val="4472C4" w:themeColor="accent5"/>
        </w:rPr>
        <w:t>(SIF har egen klausul i kontrakten</w:t>
      </w:r>
      <w:r w:rsidR="00EC1A46">
        <w:t>)</w:t>
      </w:r>
      <w:r>
        <w:br/>
      </w:r>
    </w:p>
    <w:p w14:paraId="27FF254E" w14:textId="6DA47350" w:rsidR="00387187" w:rsidRDefault="00387187" w:rsidP="00387187">
      <w:pPr>
        <w:pStyle w:val="Listeavsnitt"/>
        <w:numPr>
          <w:ilvl w:val="0"/>
          <w:numId w:val="1"/>
        </w:numPr>
      </w:pPr>
      <w:r>
        <w:t xml:space="preserve">EGENERKLÆRINGSSKJEMA FOR SPILLERE OG FORELDRE/FORESATTE </w:t>
      </w:r>
      <w:r w:rsidR="00EC1A46" w:rsidRPr="00EC1A46">
        <w:rPr>
          <w:b/>
          <w:bCs/>
          <w:color w:val="4472C4" w:themeColor="accent5"/>
        </w:rPr>
        <w:t>(SIF informerer på</w:t>
      </w:r>
      <w:r w:rsidR="00EC1A46" w:rsidRPr="00EC1A46">
        <w:rPr>
          <w:color w:val="4472C4" w:themeColor="accent5"/>
        </w:rPr>
        <w:t xml:space="preserve"> </w:t>
      </w:r>
      <w:r w:rsidR="00EC1A46" w:rsidRPr="00EC1A46">
        <w:rPr>
          <w:b/>
          <w:bCs/>
          <w:color w:val="4472C4" w:themeColor="accent5"/>
        </w:rPr>
        <w:t>sosiale medier og på vår hjemme side)</w:t>
      </w:r>
      <w:r>
        <w:br/>
      </w:r>
    </w:p>
    <w:p w14:paraId="0246F8DB" w14:textId="77777777" w:rsidR="00387187" w:rsidRDefault="00387187" w:rsidP="00387187">
      <w:pPr>
        <w:pStyle w:val="Listeavsnitt"/>
        <w:numPr>
          <w:ilvl w:val="0"/>
          <w:numId w:val="1"/>
        </w:numPr>
      </w:pPr>
      <w:r>
        <w:t xml:space="preserve">RUTINE FOR SMITTEVERN FØR, UNDER OG ETTER TRENING </w:t>
      </w:r>
      <w:r>
        <w:br/>
      </w:r>
    </w:p>
    <w:p w14:paraId="77C5A307" w14:textId="77777777" w:rsidR="00387187" w:rsidRDefault="00387187" w:rsidP="00387187">
      <w:pPr>
        <w:pStyle w:val="Listeavsnitt"/>
        <w:numPr>
          <w:ilvl w:val="0"/>
          <w:numId w:val="1"/>
        </w:numPr>
      </w:pPr>
      <w:r>
        <w:t xml:space="preserve">RUTINER FOR PLANLEGGING AV TRENING </w:t>
      </w:r>
      <w:r>
        <w:br/>
      </w:r>
    </w:p>
    <w:p w14:paraId="740C2998" w14:textId="77777777" w:rsidR="00387187" w:rsidRDefault="00387187" w:rsidP="00387187">
      <w:pPr>
        <w:pStyle w:val="Listeavsnitt"/>
        <w:numPr>
          <w:ilvl w:val="0"/>
          <w:numId w:val="1"/>
        </w:numPr>
      </w:pPr>
      <w:r>
        <w:t xml:space="preserve">RUTINER FOR PÅMELDING TIL TRENING </w:t>
      </w:r>
      <w:r>
        <w:br/>
      </w:r>
    </w:p>
    <w:p w14:paraId="11A4AC46" w14:textId="77777777" w:rsidR="00387187" w:rsidRDefault="00387187" w:rsidP="00387187">
      <w:pPr>
        <w:pStyle w:val="Listeavsnitt"/>
        <w:numPr>
          <w:ilvl w:val="0"/>
          <w:numId w:val="1"/>
        </w:numPr>
      </w:pPr>
      <w:r>
        <w:t xml:space="preserve">RUTINER FOR BANE-VAKTER/HJELPEMANNSKAPER </w:t>
      </w:r>
      <w:r>
        <w:br/>
      </w:r>
    </w:p>
    <w:p w14:paraId="7571BD3D" w14:textId="77777777" w:rsidR="00387187" w:rsidRDefault="00387187" w:rsidP="00387187">
      <w:pPr>
        <w:pStyle w:val="Listeavsnitt"/>
        <w:numPr>
          <w:ilvl w:val="0"/>
          <w:numId w:val="1"/>
        </w:numPr>
      </w:pPr>
      <w:r>
        <w:t xml:space="preserve">RUTINER FOR OPPFØLGING </w:t>
      </w:r>
      <w:r>
        <w:br/>
      </w:r>
    </w:p>
    <w:p w14:paraId="2775B5C3" w14:textId="77777777" w:rsidR="00387187" w:rsidRDefault="00387187" w:rsidP="00387187">
      <w:pPr>
        <w:pStyle w:val="Listeavsnitt"/>
        <w:numPr>
          <w:ilvl w:val="0"/>
          <w:numId w:val="1"/>
        </w:numPr>
      </w:pPr>
      <w:r>
        <w:t xml:space="preserve">SJEKKLISTE FOR INNMELDING AV LAG TIL ORGANISERT TRENING </w:t>
      </w:r>
      <w:r>
        <w:br/>
      </w:r>
    </w:p>
    <w:p w14:paraId="69CAC331" w14:textId="77777777" w:rsidR="00387187" w:rsidRDefault="00387187" w:rsidP="00387187"/>
    <w:p w14:paraId="22AF2856" w14:textId="77777777" w:rsidR="00387187" w:rsidRDefault="00387187" w:rsidP="00387187">
      <w:r>
        <w:t xml:space="preserve">  </w:t>
      </w:r>
    </w:p>
    <w:p w14:paraId="34AB368C" w14:textId="77777777" w:rsidR="00387187" w:rsidRDefault="00387187" w:rsidP="00387187"/>
    <w:p w14:paraId="27586164" w14:textId="77777777" w:rsidR="00387187" w:rsidRDefault="00387187" w:rsidP="00387187">
      <w:r>
        <w:t xml:space="preserve"> </w:t>
      </w:r>
    </w:p>
    <w:p w14:paraId="049D0C94" w14:textId="77777777" w:rsidR="00387187" w:rsidRDefault="00387187" w:rsidP="00387187">
      <w:r>
        <w:t xml:space="preserve"> </w:t>
      </w:r>
    </w:p>
    <w:p w14:paraId="17F835AD" w14:textId="77777777" w:rsidR="00387187" w:rsidRDefault="00387187" w:rsidP="00387187"/>
    <w:p w14:paraId="282FF242" w14:textId="77777777" w:rsidR="00387187" w:rsidRDefault="00387187" w:rsidP="00387187"/>
    <w:p w14:paraId="526DA199" w14:textId="77777777" w:rsidR="00387187" w:rsidRDefault="00387187" w:rsidP="00387187"/>
    <w:p w14:paraId="52DD3955" w14:textId="77777777" w:rsidR="00387187" w:rsidRDefault="00387187" w:rsidP="00387187"/>
    <w:p w14:paraId="0BED480D" w14:textId="77777777" w:rsidR="00387187" w:rsidRDefault="00387187" w:rsidP="00387187"/>
    <w:p w14:paraId="28F1C9DB" w14:textId="77777777" w:rsidR="00387187" w:rsidRDefault="00387187" w:rsidP="00387187"/>
    <w:p w14:paraId="5ED993B3" w14:textId="77777777" w:rsidR="00387187" w:rsidRDefault="00387187" w:rsidP="00387187"/>
    <w:p w14:paraId="5C041C42" w14:textId="77777777" w:rsidR="00387187" w:rsidRDefault="00387187" w:rsidP="00387187"/>
    <w:p w14:paraId="24BCEED6" w14:textId="77777777" w:rsidR="00387187" w:rsidRDefault="00387187" w:rsidP="00387187"/>
    <w:p w14:paraId="7F235FEE" w14:textId="77777777" w:rsidR="00387187" w:rsidRPr="00EE7B3E" w:rsidRDefault="00387187" w:rsidP="00387187">
      <w:pPr>
        <w:rPr>
          <w:b/>
          <w:bCs/>
        </w:rPr>
      </w:pPr>
      <w:r w:rsidRPr="00EE7B3E">
        <w:rPr>
          <w:b/>
          <w:bCs/>
        </w:rPr>
        <w:lastRenderedPageBreak/>
        <w:t>1. MIDLERTIDIGE REGLER FOR ORGANISERT FOTBALL I KLUBBEN</w:t>
      </w:r>
      <w:r w:rsidRPr="00EE7B3E">
        <w:rPr>
          <w:b/>
          <w:bCs/>
        </w:rPr>
        <w:br/>
      </w:r>
    </w:p>
    <w:p w14:paraId="0B2425A6" w14:textId="77777777" w:rsidR="00387187" w:rsidRDefault="00387187" w:rsidP="00387187">
      <w:r w:rsidRPr="00BA6068">
        <w:rPr>
          <w:b/>
          <w:bCs/>
        </w:rPr>
        <w:t>1)</w:t>
      </w:r>
      <w:r>
        <w:t xml:space="preserve"> Alle treningsøkter i Koronatiden er selvfølgelig helt frivillig både for spillere og trenere, det skal ikke utøves press for å møte på trening og heller ikke ha noen konsekvenser å ikke møte.  </w:t>
      </w:r>
    </w:p>
    <w:p w14:paraId="04C51245" w14:textId="77777777" w:rsidR="00387187" w:rsidRDefault="00387187" w:rsidP="00387187">
      <w:r>
        <w:t>En person skal IKKE møte på trening dersom man:</w:t>
      </w:r>
    </w:p>
    <w:p w14:paraId="175AA70D" w14:textId="77777777" w:rsidR="00387187" w:rsidRDefault="00387187" w:rsidP="00387187">
      <w:pPr>
        <w:pStyle w:val="Listeavsnitt"/>
        <w:numPr>
          <w:ilvl w:val="0"/>
          <w:numId w:val="2"/>
        </w:numPr>
      </w:pPr>
      <w:r>
        <w:t xml:space="preserve">er smittet av korona, sitter i karantene eller som har symptomer på luftveisinfeksjon, </w:t>
      </w:r>
      <w:r>
        <w:br/>
        <w:t xml:space="preserve">som feber, sår hals, rennende nese, hoste eller nedsatt allmenntilstand </w:t>
      </w:r>
    </w:p>
    <w:p w14:paraId="0BC76A3A" w14:textId="77777777" w:rsidR="00387187" w:rsidRDefault="00387187" w:rsidP="00387187">
      <w:pPr>
        <w:pStyle w:val="Listeavsnitt"/>
        <w:numPr>
          <w:ilvl w:val="0"/>
          <w:numId w:val="2"/>
        </w:numPr>
      </w:pPr>
      <w:r>
        <w:t xml:space="preserve">noen i deres nærmeste familie er syk eller i karantene  </w:t>
      </w:r>
    </w:p>
    <w:p w14:paraId="7C42F800" w14:textId="77777777" w:rsidR="00387187" w:rsidRDefault="00387187" w:rsidP="00387187">
      <w:pPr>
        <w:pStyle w:val="Listeavsnitt"/>
        <w:numPr>
          <w:ilvl w:val="0"/>
          <w:numId w:val="2"/>
        </w:numPr>
      </w:pPr>
      <w:r>
        <w:t xml:space="preserve">man ikke følger de instruksjoner idrettslaget gir for utøvelse av aktiviteten </w:t>
      </w:r>
    </w:p>
    <w:p w14:paraId="30311C66" w14:textId="77777777" w:rsidR="00387187" w:rsidRDefault="00387187" w:rsidP="00387187">
      <w:r w:rsidRPr="00BA6068">
        <w:rPr>
          <w:b/>
          <w:bCs/>
        </w:rPr>
        <w:t>2)</w:t>
      </w:r>
      <w:r>
        <w:t xml:space="preserve"> Det er lagleders ansvar å sørge for at lagets spillere er innforstått med dette.  Dersom det oppdages smitte er det ønskelig, men ikke </w:t>
      </w:r>
      <w:proofErr w:type="gramStart"/>
      <w:r>
        <w:t>påkrevd</w:t>
      </w:r>
      <w:proofErr w:type="gramEnd"/>
      <w:r>
        <w:t>, at laget samt styret og evt. administrasjonen i klubben blir informert.</w:t>
      </w:r>
    </w:p>
    <w:p w14:paraId="671B4D65" w14:textId="77777777" w:rsidR="00387187" w:rsidRDefault="00387187" w:rsidP="00387187">
      <w:r w:rsidRPr="00BA6068">
        <w:rPr>
          <w:b/>
          <w:bCs/>
        </w:rPr>
        <w:t>3)</w:t>
      </w:r>
      <w:r>
        <w:t xml:space="preserve"> All aktivitet på banene skal foregå innenfor gitte regler og retningslinjer gitt av myndigheter, forbund og klubb. Det er forventet at alle trenere og lagledere har satt seg inn i disse før man setter i gang med aktivitet.  </w:t>
      </w:r>
    </w:p>
    <w:p w14:paraId="1D74FB74" w14:textId="77777777" w:rsidR="00387187" w:rsidRDefault="00387187" w:rsidP="00387187">
      <w:r w:rsidRPr="00BA6068">
        <w:rPr>
          <w:b/>
          <w:bCs/>
        </w:rPr>
        <w:t>4)</w:t>
      </w:r>
      <w:r>
        <w:t xml:space="preserve"> Fotballens koronavettreglene ligger på </w:t>
      </w:r>
      <w:hyperlink r:id="rId11" w:history="1">
        <w:r w:rsidRPr="009D45CC">
          <w:rPr>
            <w:rStyle w:val="Hyperkobling"/>
          </w:rPr>
          <w:t>fotball.no</w:t>
        </w:r>
      </w:hyperlink>
      <w:r>
        <w:t xml:space="preserve"> Disse oppdateres fortløpende.</w:t>
      </w:r>
    </w:p>
    <w:p w14:paraId="2BDF49DD" w14:textId="77777777" w:rsidR="00387187" w:rsidRDefault="00387187" w:rsidP="00387187">
      <w:r w:rsidRPr="009D45CC">
        <w:rPr>
          <w:b/>
          <w:bCs/>
        </w:rPr>
        <w:t>5)</w:t>
      </w:r>
      <w:r>
        <w:t xml:space="preserve"> Klubben lager et baneoppsett som ivaretar retningslinjene for smittevern. Alle ledere, trenere, spillere og foreldre SKAL forholde seg til baneoppsettet.  Det er ikke rom for endringer internt. (Justeringer av oppsettet gjøres av styret eller administrasjonen dersom det oppstår behov for det)  </w:t>
      </w:r>
    </w:p>
    <w:p w14:paraId="30216A05" w14:textId="77777777" w:rsidR="00387187" w:rsidRDefault="00387187" w:rsidP="00387187">
      <w:r w:rsidRPr="009D45CC">
        <w:rPr>
          <w:b/>
          <w:bCs/>
        </w:rPr>
        <w:t>6)</w:t>
      </w:r>
      <w:r>
        <w:t xml:space="preserve"> Lagene MÅ sørge for at både oppmøte og avslutning av øktene gjøres innenfor reglene om avstander. Dette er den delen av treningsøkta som det er størst risiko for at man kommer for nær hverandre.  </w:t>
      </w:r>
      <w:r>
        <w:br/>
        <w:t xml:space="preserve">- Det laget som avslutter en økt skal raskest mulig komme seg av banen og forlate området. </w:t>
      </w:r>
      <w:r>
        <w:br/>
        <w:t xml:space="preserve">- Det laget som skal begynne en økt har ansvar for å gjennomføre oppmøte og venting i henhold til </w:t>
      </w:r>
      <w:r>
        <w:br/>
        <w:t xml:space="preserve">  reglene om avstand.  </w:t>
      </w:r>
    </w:p>
    <w:p w14:paraId="0CED0747" w14:textId="77777777" w:rsidR="00387187" w:rsidRDefault="00387187" w:rsidP="00387187">
      <w:r w:rsidRPr="00416D87">
        <w:rPr>
          <w:b/>
          <w:bCs/>
        </w:rPr>
        <w:t>7)</w:t>
      </w:r>
      <w:r>
        <w:t xml:space="preserve"> Alle utøvere skal være registrert på hver trening slik at man vet hvem som har vært på treninger.  Frist for påmelding til trening bør settes 24 timer før treningens start. Påmelding etter dette tidspunkt er ikke gjeldende. Da vet trenerne hvor mange som kommer på trening, hvor mange voksne det er behov for og kan dele inn gruppene før oppmøte.  </w:t>
      </w:r>
    </w:p>
    <w:p w14:paraId="7C3CF0E0" w14:textId="77777777" w:rsidR="00387187" w:rsidRDefault="00387187" w:rsidP="00387187">
      <w:r>
        <w:t xml:space="preserve"> </w:t>
      </w:r>
    </w:p>
    <w:p w14:paraId="48F1C985" w14:textId="77777777" w:rsidR="00387187" w:rsidRDefault="00387187" w:rsidP="00387187"/>
    <w:p w14:paraId="7ECCCECD" w14:textId="77777777" w:rsidR="00387187" w:rsidRDefault="00387187" w:rsidP="00387187">
      <w:r>
        <w:t xml:space="preserve">  </w:t>
      </w:r>
    </w:p>
    <w:p w14:paraId="1226865C" w14:textId="77777777" w:rsidR="00387187" w:rsidRDefault="00387187" w:rsidP="00387187"/>
    <w:p w14:paraId="6AFD42DF" w14:textId="77777777" w:rsidR="00387187" w:rsidRDefault="00387187" w:rsidP="00387187"/>
    <w:p w14:paraId="10FB61D8" w14:textId="77777777" w:rsidR="00387187" w:rsidRDefault="00387187" w:rsidP="00387187"/>
    <w:p w14:paraId="16E566A0" w14:textId="77777777" w:rsidR="00387187" w:rsidRDefault="00387187" w:rsidP="00387187"/>
    <w:p w14:paraId="799EC2B7" w14:textId="77777777" w:rsidR="00387187" w:rsidRDefault="00387187" w:rsidP="00387187"/>
    <w:p w14:paraId="5AA0E854" w14:textId="77777777" w:rsidR="00387187" w:rsidRDefault="00387187" w:rsidP="00387187">
      <w:r>
        <w:t xml:space="preserve"> </w:t>
      </w:r>
    </w:p>
    <w:p w14:paraId="69FDD679" w14:textId="77777777" w:rsidR="00387187" w:rsidRPr="00EE7B3E" w:rsidRDefault="00387187" w:rsidP="00387187">
      <w:pPr>
        <w:rPr>
          <w:b/>
          <w:bCs/>
        </w:rPr>
      </w:pPr>
      <w:r w:rsidRPr="00EE7B3E">
        <w:rPr>
          <w:b/>
          <w:bCs/>
        </w:rPr>
        <w:lastRenderedPageBreak/>
        <w:t xml:space="preserve">2. EGENERKLÆRINGSSKJEMA FOR TRENERE </w:t>
      </w:r>
      <w:r w:rsidRPr="00EE7B3E">
        <w:rPr>
          <w:b/>
          <w:bCs/>
        </w:rPr>
        <w:br/>
      </w:r>
    </w:p>
    <w:p w14:paraId="4A19D8BE" w14:textId="77777777" w:rsidR="00387187" w:rsidRDefault="00387187" w:rsidP="00387187"/>
    <w:p w14:paraId="5C9CC35E" w14:textId="77777777" w:rsidR="00387187" w:rsidRDefault="00387187" w:rsidP="00387187">
      <w:r>
        <w:t xml:space="preserve">Egenerklæringsskjema for trenere </w:t>
      </w:r>
    </w:p>
    <w:p w14:paraId="04FFDEE5" w14:textId="77777777" w:rsidR="00387187" w:rsidRDefault="00387187" w:rsidP="00387187">
      <w:r>
        <w:t xml:space="preserve"> </w:t>
      </w:r>
    </w:p>
    <w:p w14:paraId="6716A053" w14:textId="77777777" w:rsidR="00387187" w:rsidRDefault="00387187" w:rsidP="00387187">
      <w:r>
        <w:t xml:space="preserve">Jeg ____________________________________ født _______________ påtar meg med dette det </w:t>
      </w:r>
      <w:r>
        <w:br/>
      </w:r>
    </w:p>
    <w:p w14:paraId="6A1185A3" w14:textId="77777777" w:rsidR="00387187" w:rsidRDefault="00387187" w:rsidP="00387187">
      <w:r>
        <w:t xml:space="preserve">fulle ansvaret for å organisere trening for lag _______________________ i tråd med de lover, </w:t>
      </w:r>
      <w:r>
        <w:br/>
      </w:r>
    </w:p>
    <w:p w14:paraId="3D40B739" w14:textId="77777777" w:rsidR="00387187" w:rsidRDefault="00387187" w:rsidP="00387187">
      <w:r>
        <w:t>forskrifter og retningslinjer som er gitt fra norske myndigheter, NIF, NFF og klubben.</w:t>
      </w:r>
      <w:r>
        <w:br/>
      </w:r>
    </w:p>
    <w:p w14:paraId="76C1ECF5" w14:textId="77777777" w:rsidR="00387187" w:rsidRDefault="00387187" w:rsidP="00387187">
      <w:r>
        <w:t xml:space="preserve">Ved signering av denne egenerklæringen bekrefter jeg at retningslinjene er lest, forstått og vil bli </w:t>
      </w:r>
    </w:p>
    <w:p w14:paraId="08AC5863" w14:textId="77777777" w:rsidR="00387187" w:rsidRDefault="00387187" w:rsidP="00387187">
      <w:r>
        <w:t xml:space="preserve">overholdt.  </w:t>
      </w:r>
      <w:r>
        <w:br/>
      </w:r>
    </w:p>
    <w:p w14:paraId="56C7784C" w14:textId="77777777" w:rsidR="00387187" w:rsidRDefault="00387187" w:rsidP="00387187">
      <w:r>
        <w:t>Denne egenerklæringen skal signeres og leveres til klubben ved styreleder eller daglig leder.</w:t>
      </w:r>
    </w:p>
    <w:p w14:paraId="3D5EED80" w14:textId="77777777" w:rsidR="00387187" w:rsidRDefault="00387187" w:rsidP="00387187"/>
    <w:p w14:paraId="7DCA24EF" w14:textId="77777777" w:rsidR="00387187" w:rsidRDefault="00387187" w:rsidP="00387187"/>
    <w:p w14:paraId="4EF7D212" w14:textId="77777777" w:rsidR="00387187" w:rsidRDefault="00387187" w:rsidP="00387187">
      <w:r>
        <w:t xml:space="preserve">Sted - __________________   </w:t>
      </w:r>
      <w:r>
        <w:br/>
      </w:r>
      <w:r>
        <w:br/>
      </w:r>
      <w:r>
        <w:br/>
        <w:t xml:space="preserve">_______________________________________ Signatur, trener  </w:t>
      </w:r>
    </w:p>
    <w:p w14:paraId="1442D016" w14:textId="77777777" w:rsidR="00387187" w:rsidRDefault="00387187" w:rsidP="00387187">
      <w:r>
        <w:t xml:space="preserve"> </w:t>
      </w:r>
    </w:p>
    <w:p w14:paraId="6235A3C6" w14:textId="77777777" w:rsidR="00387187" w:rsidRDefault="00387187" w:rsidP="00387187">
      <w:r>
        <w:t xml:space="preserve">  </w:t>
      </w:r>
    </w:p>
    <w:p w14:paraId="3ED8BD38" w14:textId="77777777" w:rsidR="00387187" w:rsidRDefault="00387187" w:rsidP="00387187"/>
    <w:p w14:paraId="1BDFE277" w14:textId="77777777" w:rsidR="00387187" w:rsidRDefault="00387187" w:rsidP="00387187"/>
    <w:p w14:paraId="76FFAFE4" w14:textId="77777777" w:rsidR="00387187" w:rsidRDefault="00387187" w:rsidP="00387187"/>
    <w:p w14:paraId="4A0BB4AA" w14:textId="77777777" w:rsidR="00387187" w:rsidRDefault="00387187" w:rsidP="00387187"/>
    <w:p w14:paraId="3E1EBAE5" w14:textId="77777777" w:rsidR="00387187" w:rsidRDefault="00387187" w:rsidP="00387187"/>
    <w:p w14:paraId="3BF4B490" w14:textId="77777777" w:rsidR="00387187" w:rsidRDefault="00387187" w:rsidP="00387187"/>
    <w:p w14:paraId="35BFDC31" w14:textId="77777777" w:rsidR="00387187" w:rsidRDefault="00387187" w:rsidP="00387187"/>
    <w:p w14:paraId="1C6F2283" w14:textId="77777777" w:rsidR="00387187" w:rsidRDefault="00387187" w:rsidP="00387187"/>
    <w:p w14:paraId="6E8BC5D7" w14:textId="77777777" w:rsidR="00387187" w:rsidRDefault="00387187" w:rsidP="00387187"/>
    <w:p w14:paraId="0331C989" w14:textId="77777777" w:rsidR="00387187" w:rsidRDefault="00387187" w:rsidP="00387187"/>
    <w:p w14:paraId="280D4D22" w14:textId="77777777" w:rsidR="00387187" w:rsidRDefault="00387187" w:rsidP="00387187"/>
    <w:p w14:paraId="2154EC52" w14:textId="77777777" w:rsidR="00387187" w:rsidRPr="00EE7B3E" w:rsidRDefault="00387187" w:rsidP="00387187">
      <w:pPr>
        <w:rPr>
          <w:b/>
          <w:bCs/>
        </w:rPr>
      </w:pPr>
      <w:r w:rsidRPr="00EE7B3E">
        <w:rPr>
          <w:b/>
          <w:bCs/>
        </w:rPr>
        <w:lastRenderedPageBreak/>
        <w:t xml:space="preserve">3. EGENERKLÆRINGSSKJEMA FOR SPILLERE OG FORELDRE/FORESATTE </w:t>
      </w:r>
      <w:r w:rsidRPr="00EE7B3E">
        <w:rPr>
          <w:b/>
          <w:bCs/>
        </w:rPr>
        <w:br/>
      </w:r>
    </w:p>
    <w:p w14:paraId="51FABD89" w14:textId="77777777" w:rsidR="00387187" w:rsidRDefault="00387187" w:rsidP="00387187"/>
    <w:p w14:paraId="1B461002" w14:textId="77777777" w:rsidR="00387187" w:rsidRDefault="00387187" w:rsidP="00387187">
      <w:r>
        <w:t xml:space="preserve"> </w:t>
      </w:r>
    </w:p>
    <w:p w14:paraId="69E0CB08" w14:textId="77777777" w:rsidR="00387187" w:rsidRDefault="00387187" w:rsidP="00387187">
      <w:r>
        <w:t xml:space="preserve">Egenerklæringsskjema for spillere og foreldre/foresatte  </w:t>
      </w:r>
    </w:p>
    <w:p w14:paraId="6FD9D57C" w14:textId="77777777" w:rsidR="00387187" w:rsidRDefault="00387187" w:rsidP="00387187">
      <w:r>
        <w:t xml:space="preserve"> </w:t>
      </w:r>
    </w:p>
    <w:p w14:paraId="12DFDF40" w14:textId="77777777" w:rsidR="00387187" w:rsidRDefault="00387187" w:rsidP="00387187">
      <w:r>
        <w:t xml:space="preserve">Jeg ____________________________________ født _______________ bekrefter med dette at jeg </w:t>
      </w:r>
      <w:r>
        <w:br/>
      </w:r>
    </w:p>
    <w:p w14:paraId="31844EA0" w14:textId="77777777" w:rsidR="00387187" w:rsidRDefault="00387187" w:rsidP="00387187">
      <w:r>
        <w:t>som spiller på ___________________________ (lag) har lest, forstått og vil etterleve de</w:t>
      </w:r>
      <w:r>
        <w:br/>
        <w:t xml:space="preserve"> </w:t>
      </w:r>
    </w:p>
    <w:p w14:paraId="3BC928B1" w14:textId="77777777" w:rsidR="00387187" w:rsidRDefault="00387187" w:rsidP="00387187">
      <w:r>
        <w:t>retningslinjer som Klubben har satt for gjennomføring av organisert trening under Korona</w:t>
      </w:r>
    </w:p>
    <w:p w14:paraId="2F2ADC9A" w14:textId="77777777" w:rsidR="00387187" w:rsidRDefault="00387187" w:rsidP="00387187">
      <w:r>
        <w:t xml:space="preserve">pandemien.  Ved mer enn ett avvik fra retningslinjene vil spiller bli bortvist fra trening av hensyn til </w:t>
      </w:r>
    </w:p>
    <w:p w14:paraId="1A5DD2AB" w14:textId="77777777" w:rsidR="00387187" w:rsidRDefault="00387187" w:rsidP="00387187">
      <w:r>
        <w:t xml:space="preserve">øvrige spillere, trenere og hjelpemannskap. Ved signering av denne egenerklæringen samtykkes det </w:t>
      </w:r>
    </w:p>
    <w:p w14:paraId="1C67B1FB" w14:textId="77777777" w:rsidR="00387187" w:rsidRDefault="00387187" w:rsidP="00387187">
      <w:r>
        <w:t xml:space="preserve">til at skjemaet kan oppbevares av klubben til myndighetenes smittevern-tiltak opphører og at </w:t>
      </w:r>
    </w:p>
    <w:p w14:paraId="5123A514" w14:textId="77777777" w:rsidR="00387187" w:rsidRDefault="00387187" w:rsidP="00387187">
      <w:r>
        <w:t xml:space="preserve">informasjon om avvik fra retningslinjene kan oppbevares i samme periode.   </w:t>
      </w:r>
    </w:p>
    <w:p w14:paraId="5F80C143" w14:textId="77777777" w:rsidR="00387187" w:rsidRDefault="00387187" w:rsidP="00387187">
      <w:r>
        <w:t xml:space="preserve">Denne egenerklæringen skal signeres av spiller og spillers foreldre/ foresatte og deretter leveres til </w:t>
      </w:r>
    </w:p>
    <w:p w14:paraId="69830EBD" w14:textId="77777777" w:rsidR="00387187" w:rsidRDefault="00387187" w:rsidP="00387187">
      <w:r>
        <w:t>klubben ved trener som leverer disse samlet til styreleder eller daglig leder i klubben.</w:t>
      </w:r>
      <w:r>
        <w:br/>
      </w:r>
      <w:r>
        <w:br/>
      </w:r>
    </w:p>
    <w:p w14:paraId="63D95BF9" w14:textId="77777777" w:rsidR="00387187" w:rsidRDefault="00387187" w:rsidP="00387187">
      <w:r>
        <w:t xml:space="preserve">Sted - __________________ </w:t>
      </w:r>
    </w:p>
    <w:p w14:paraId="24AA4E34" w14:textId="77777777" w:rsidR="00387187" w:rsidRDefault="00387187" w:rsidP="00387187">
      <w:r>
        <w:t xml:space="preserve"> </w:t>
      </w:r>
    </w:p>
    <w:p w14:paraId="3486E633" w14:textId="77777777" w:rsidR="00387187" w:rsidRDefault="00387187" w:rsidP="00387187">
      <w:r>
        <w:t xml:space="preserve">_______________________________________   _______________________________________ Signatur, spiller                                                             Signatur foreldre/ foresatte   </w:t>
      </w:r>
    </w:p>
    <w:p w14:paraId="363A0D0B" w14:textId="77777777" w:rsidR="00387187" w:rsidRDefault="00387187" w:rsidP="00387187">
      <w:r>
        <w:t xml:space="preserve"> </w:t>
      </w:r>
    </w:p>
    <w:p w14:paraId="6C1322A7" w14:textId="77777777" w:rsidR="00387187" w:rsidRDefault="00387187" w:rsidP="00387187">
      <w:r>
        <w:t xml:space="preserve"> </w:t>
      </w:r>
    </w:p>
    <w:p w14:paraId="352561B2" w14:textId="77777777" w:rsidR="00387187" w:rsidRDefault="00387187" w:rsidP="00387187">
      <w:r>
        <w:t xml:space="preserve"> </w:t>
      </w:r>
    </w:p>
    <w:p w14:paraId="7621BB68" w14:textId="77777777" w:rsidR="00387187" w:rsidRDefault="00387187" w:rsidP="00387187">
      <w:r>
        <w:t xml:space="preserve"> </w:t>
      </w:r>
    </w:p>
    <w:p w14:paraId="071F8B82" w14:textId="77777777" w:rsidR="00387187" w:rsidRDefault="00387187" w:rsidP="00387187">
      <w:r>
        <w:t xml:space="preserve"> </w:t>
      </w:r>
    </w:p>
    <w:p w14:paraId="60379E1E" w14:textId="77777777" w:rsidR="00387187" w:rsidRDefault="00387187" w:rsidP="00387187">
      <w:r>
        <w:t xml:space="preserve"> </w:t>
      </w:r>
    </w:p>
    <w:p w14:paraId="50B9BEF6" w14:textId="77777777" w:rsidR="00387187" w:rsidRDefault="00387187" w:rsidP="00387187"/>
    <w:p w14:paraId="00DFC9F3" w14:textId="77777777" w:rsidR="00387187" w:rsidRDefault="00387187" w:rsidP="00387187">
      <w:r>
        <w:t xml:space="preserve"> </w:t>
      </w:r>
    </w:p>
    <w:p w14:paraId="245315F1" w14:textId="77777777" w:rsidR="00387187" w:rsidRDefault="00387187" w:rsidP="00387187">
      <w:r>
        <w:t xml:space="preserve"> </w:t>
      </w:r>
    </w:p>
    <w:p w14:paraId="227D8DE7" w14:textId="77777777" w:rsidR="00387187" w:rsidRDefault="00387187" w:rsidP="00387187">
      <w:r>
        <w:t xml:space="preserve"> </w:t>
      </w:r>
    </w:p>
    <w:p w14:paraId="45B9A39B" w14:textId="77777777" w:rsidR="00387187" w:rsidRPr="00EE7B3E" w:rsidRDefault="00387187" w:rsidP="00387187">
      <w:pPr>
        <w:rPr>
          <w:b/>
          <w:bCs/>
        </w:rPr>
      </w:pPr>
      <w:r w:rsidRPr="00EE7B3E">
        <w:rPr>
          <w:b/>
          <w:bCs/>
        </w:rPr>
        <w:lastRenderedPageBreak/>
        <w:t xml:space="preserve">4. RUTINE FOR SMITTEVERN FØR, UNDER OG ETTER TRENING </w:t>
      </w:r>
      <w:r w:rsidRPr="00EE7B3E">
        <w:rPr>
          <w:b/>
          <w:bCs/>
        </w:rPr>
        <w:br/>
      </w:r>
    </w:p>
    <w:p w14:paraId="7DC65AD7" w14:textId="77777777" w:rsidR="00387187" w:rsidRDefault="00387187" w:rsidP="00387187">
      <w:r w:rsidRPr="000305D2">
        <w:rPr>
          <w:u w:val="single"/>
        </w:rPr>
        <w:t xml:space="preserve">Før trening: </w:t>
      </w:r>
      <w:r w:rsidRPr="000305D2">
        <w:rPr>
          <w:u w:val="single"/>
        </w:rPr>
        <w:br/>
      </w:r>
      <w:r>
        <w:t xml:space="preserve">• Det laget som har første trening er ansvarlig for å ta ut nødvendig utstyr til å dele opp banen etter de retningslinjene som er gitt </w:t>
      </w:r>
      <w:r>
        <w:br/>
        <w:t xml:space="preserve">• Dette utstyret (kjegler/paddehatter/markører </w:t>
      </w:r>
      <w:proofErr w:type="spellStart"/>
      <w:r>
        <w:t>etc</w:t>
      </w:r>
      <w:proofErr w:type="spellEnd"/>
      <w:r>
        <w:t>) skal vaskes med såpe og vann før det plasseres ut på banen</w:t>
      </w:r>
      <w:r>
        <w:br/>
        <w:t xml:space="preserve">• </w:t>
      </w:r>
      <w:proofErr w:type="spellStart"/>
      <w:r>
        <w:t>Èn</w:t>
      </w:r>
      <w:proofErr w:type="spellEnd"/>
      <w:r>
        <w:t xml:space="preserve"> person bør ta seg av dette og det kan brukes engangshansker</w:t>
      </w:r>
      <w:r>
        <w:br/>
        <w:t xml:space="preserve">• Det må etableres vaskestasjoner for </w:t>
      </w:r>
      <w:proofErr w:type="spellStart"/>
      <w:r>
        <w:t>ballvask</w:t>
      </w:r>
      <w:proofErr w:type="spellEnd"/>
      <w:r>
        <w:t xml:space="preserve"> og håndhygiene</w:t>
      </w:r>
      <w:r>
        <w:br/>
        <w:t xml:space="preserve">• Spillerne bør ha med seg egen ball som er vasket hjemme før de kommer til trening. Dersom ball er glemt kan ball lånes fra klubben </w:t>
      </w:r>
      <w:r>
        <w:br/>
        <w:t xml:space="preserve">• Alle baller skal vaskes med såpe og vann ved vaskestasjonen før de entrer treningsfeltet </w:t>
      </w:r>
      <w:r>
        <w:br/>
        <w:t>• Alle hender skal påføres håndsprit/</w:t>
      </w:r>
      <w:proofErr w:type="spellStart"/>
      <w:r>
        <w:t>antibac</w:t>
      </w:r>
      <w:proofErr w:type="spellEnd"/>
      <w:r>
        <w:t xml:space="preserve"> ved vaskestasjonen før de entrer treningsfeltet</w:t>
      </w:r>
      <w:r>
        <w:br/>
        <w:t xml:space="preserve">• Det skal etableres en møteplass for håndtering av informasjonsmøte/spillermøte/skade </w:t>
      </w:r>
    </w:p>
    <w:p w14:paraId="3D97F76C" w14:textId="77777777" w:rsidR="00387187" w:rsidRDefault="00387187" w:rsidP="00387187">
      <w:r>
        <w:t xml:space="preserve"> </w:t>
      </w:r>
      <w:r w:rsidRPr="000E2ADF">
        <w:rPr>
          <w:u w:val="single"/>
        </w:rPr>
        <w:t>Under trening:</w:t>
      </w:r>
      <w:r>
        <w:t xml:space="preserve"> </w:t>
      </w:r>
      <w:r>
        <w:br/>
        <w:t xml:space="preserve">• </w:t>
      </w:r>
      <w:proofErr w:type="gramStart"/>
      <w:r>
        <w:t>Fokus</w:t>
      </w:r>
      <w:proofErr w:type="gramEnd"/>
      <w:r>
        <w:t xml:space="preserve"> på avstand (1m) og øvelser som er tilrettelagt for dette (koronavett-reglene) </w:t>
      </w:r>
      <w:r>
        <w:br/>
        <w:t xml:space="preserve">• Det er ikke tillatt med aktiviteter hvor spillerne kjemper om ballen eller på annen måte er i fysisk  </w:t>
      </w:r>
      <w:r>
        <w:br/>
        <w:t>nærkontakt med hverandre.</w:t>
      </w:r>
      <w:r>
        <w:br/>
        <w:t>• Kjegler og annet utstyr bør håndteres av en og samme person gjennom hele aktiviteten.</w:t>
      </w:r>
    </w:p>
    <w:p w14:paraId="09FBB3E4" w14:textId="77777777" w:rsidR="00387187" w:rsidRDefault="00387187" w:rsidP="00387187">
      <w:r w:rsidRPr="000E2ADF">
        <w:rPr>
          <w:u w:val="single"/>
        </w:rPr>
        <w:t>Etter trening:</w:t>
      </w:r>
      <w:r>
        <w:t xml:space="preserve"> </w:t>
      </w:r>
      <w:r>
        <w:br/>
        <w:t xml:space="preserve">• Dersom det kommer lag etter «dere» så skal alt utstyr stå igjen på banen og nytt lag overtar ansvaret for dette. </w:t>
      </w:r>
      <w:r>
        <w:br/>
        <w:t xml:space="preserve">• Dersom utstyr må flyttes på skal dette gjøres av trenere/støtteapparat og det kan brukes engangshansker som kastes etter dette bruket. </w:t>
      </w:r>
      <w:r>
        <w:br/>
        <w:t xml:space="preserve">• Det siste laget som trener har ansvaret for å vaske alt utstyr med såpe og vann. </w:t>
      </w:r>
      <w:r>
        <w:br/>
        <w:t xml:space="preserve">• Husk gode hygienerutiner i forbindelse med aktiviteten, god tilgang på </w:t>
      </w:r>
      <w:proofErr w:type="spellStart"/>
      <w:r>
        <w:t>Antibac</w:t>
      </w:r>
      <w:proofErr w:type="spellEnd"/>
      <w:r>
        <w:t xml:space="preserve"> og rutiner for grundig vask av hender, før og etter aktiviteten. </w:t>
      </w:r>
    </w:p>
    <w:p w14:paraId="1830FA83" w14:textId="77777777" w:rsidR="00387187" w:rsidRDefault="00387187" w:rsidP="00387187"/>
    <w:p w14:paraId="2A072E69" w14:textId="77777777" w:rsidR="00387187" w:rsidRDefault="00387187" w:rsidP="00387187"/>
    <w:p w14:paraId="708C3C2C" w14:textId="77777777" w:rsidR="00387187" w:rsidRDefault="00387187" w:rsidP="00387187"/>
    <w:p w14:paraId="4EED4F82" w14:textId="77777777" w:rsidR="00387187" w:rsidRDefault="00387187" w:rsidP="00387187"/>
    <w:p w14:paraId="010FFAE2" w14:textId="77777777" w:rsidR="00387187" w:rsidRDefault="00387187" w:rsidP="00387187"/>
    <w:p w14:paraId="5D185C9C" w14:textId="77777777" w:rsidR="00387187" w:rsidRDefault="00387187" w:rsidP="00387187"/>
    <w:p w14:paraId="0AA5A278" w14:textId="77777777" w:rsidR="00387187" w:rsidRDefault="00387187" w:rsidP="00387187"/>
    <w:p w14:paraId="0F5693B6" w14:textId="77777777" w:rsidR="00387187" w:rsidRDefault="00387187" w:rsidP="00387187"/>
    <w:p w14:paraId="076D76DA" w14:textId="77777777" w:rsidR="00387187" w:rsidRDefault="00387187" w:rsidP="00387187"/>
    <w:p w14:paraId="0D75327C" w14:textId="77777777" w:rsidR="00387187" w:rsidRDefault="00387187" w:rsidP="00387187"/>
    <w:p w14:paraId="641E75BE" w14:textId="77777777" w:rsidR="00387187" w:rsidRDefault="00387187" w:rsidP="00387187"/>
    <w:p w14:paraId="7F97EAC9" w14:textId="77777777" w:rsidR="00387187" w:rsidRDefault="00387187" w:rsidP="00387187"/>
    <w:p w14:paraId="02172F63" w14:textId="77777777" w:rsidR="00387187" w:rsidRPr="00EE7B3E" w:rsidRDefault="00387187" w:rsidP="00387187">
      <w:pPr>
        <w:rPr>
          <w:b/>
          <w:bCs/>
        </w:rPr>
      </w:pPr>
      <w:r w:rsidRPr="00EE7B3E">
        <w:rPr>
          <w:b/>
          <w:bCs/>
        </w:rPr>
        <w:lastRenderedPageBreak/>
        <w:t xml:space="preserve">5. RUTINER FOR PLANLEGGING AV TRENING </w:t>
      </w:r>
      <w:r w:rsidRPr="00EE7B3E">
        <w:rPr>
          <w:b/>
          <w:bCs/>
        </w:rPr>
        <w:br/>
      </w:r>
    </w:p>
    <w:p w14:paraId="4E81A0F0" w14:textId="77777777" w:rsidR="00387187" w:rsidRDefault="00387187" w:rsidP="00387187">
      <w:r>
        <w:t xml:space="preserve">• Før første trening skal treneren kalle inn alle foreldre til en gjennomgang av klubbens koronaretningslinjer og NFFs koronavettregler. Dette er et obligatorisk møte og minimum </w:t>
      </w:r>
      <w:proofErr w:type="spellStart"/>
      <w:r>
        <w:t>èn</w:t>
      </w:r>
      <w:proofErr w:type="spellEnd"/>
      <w:r>
        <w:t xml:space="preserve"> foresatt per barn må stille. Dersom en foresatt ikke stiller kan ikke barnet delta på trening.</w:t>
      </w:r>
      <w:r>
        <w:br/>
        <w:t>• Treningen skal planlegges ut ifra antall påmeldte</w:t>
      </w:r>
      <w:r>
        <w:br/>
        <w:t xml:space="preserve">• Det er viktig å presisere at alle treninger er frivillige. (se pkt. 1 i «midlertidige regler for organisert fotball») </w:t>
      </w:r>
      <w:r>
        <w:br/>
        <w:t xml:space="preserve">• Det er en frist for påmelding til trening, minst 24 timer før treningen. Påmelding etter dette tidspunkt betyr at spilleren ikke kan delta på treningen. (se </w:t>
      </w:r>
      <w:proofErr w:type="gramStart"/>
      <w:r>
        <w:t>for øvrig</w:t>
      </w:r>
      <w:proofErr w:type="gramEnd"/>
      <w:r>
        <w:t xml:space="preserve"> «rutiner for påmelding til trening»)</w:t>
      </w:r>
      <w:r>
        <w:br/>
        <w:t xml:space="preserve">• Spillerne skal deles inn i grupper og tildeles en «sone» på banen. Disse gruppene skal kommuniseres ut så tidlig som mulig slik at den enkelte vet hvor de skal når de ankommer treningsfeltet. Dersom spilleren ikke vet hvor de skal når de ankommer treningsfeltet, skal de veiledes av bane-vakten til rett posisjon (se </w:t>
      </w:r>
      <w:proofErr w:type="gramStart"/>
      <w:r>
        <w:t>for øvrig</w:t>
      </w:r>
      <w:proofErr w:type="gramEnd"/>
      <w:r>
        <w:t xml:space="preserve"> instruks til bane-vaktene)</w:t>
      </w:r>
      <w:r>
        <w:br/>
        <w:t>• Alle treningens faser planlegges i forkant og det er nødvendig med en detaljert plan for utførelse av treningsøkta</w:t>
      </w:r>
      <w:r>
        <w:br/>
        <w:t>• Kvalitetssikre at nødvendig smittevernsutstyr er tilgjengelig</w:t>
      </w:r>
      <w:r>
        <w:br/>
        <w:t xml:space="preserve">• Det må være en plan for hva som gjøres ved en evt. skadesituasjon.  Her skal bane-vakten involveres. Det skal være en ansvarlig person ved en skade og det skal være et definert sted utenfor banen hvor den skadede tas hånd om. </w:t>
      </w:r>
    </w:p>
    <w:p w14:paraId="5E07E4F7" w14:textId="77777777" w:rsidR="00387187" w:rsidRDefault="00387187" w:rsidP="00387187">
      <w:r>
        <w:t xml:space="preserve">  </w:t>
      </w:r>
    </w:p>
    <w:p w14:paraId="6FE7B709" w14:textId="77777777" w:rsidR="00387187" w:rsidRDefault="00387187" w:rsidP="00387187">
      <w:r w:rsidRPr="00EE7B3E">
        <w:rPr>
          <w:b/>
          <w:bCs/>
        </w:rPr>
        <w:t xml:space="preserve">6. RUTINER FOR PÅMELDING TIL TRENING </w:t>
      </w:r>
      <w:r w:rsidRPr="00EE7B3E">
        <w:rPr>
          <w:b/>
          <w:bCs/>
        </w:rPr>
        <w:br/>
      </w:r>
      <w:r>
        <w:br/>
        <w:t xml:space="preserve">Alle utøvere skal være registrert på hver trening slik at man vet hvem som har deltatt på treninger.  Påmelding til trening kanskje via Treningsøkta, </w:t>
      </w:r>
      <w:proofErr w:type="spellStart"/>
      <w:r>
        <w:t>Spond</w:t>
      </w:r>
      <w:proofErr w:type="spellEnd"/>
      <w:r>
        <w:t xml:space="preserve"> </w:t>
      </w:r>
      <w:proofErr w:type="spellStart"/>
      <w:r>
        <w:t>etc</w:t>
      </w:r>
      <w:proofErr w:type="spellEnd"/>
      <w:r>
        <w:t xml:space="preserve">  </w:t>
      </w:r>
    </w:p>
    <w:p w14:paraId="2765D646" w14:textId="77777777" w:rsidR="00387187" w:rsidRDefault="00387187" w:rsidP="00387187">
      <w:r>
        <w:t xml:space="preserve">Frist for påmelding til trening er 24 timer før treningens start. Påmelding etter dette tidspunkt er ikke gjeldende, og spilleren får ikke anledning til å trene. </w:t>
      </w:r>
    </w:p>
    <w:p w14:paraId="08D9F49B" w14:textId="77777777" w:rsidR="00387187" w:rsidRDefault="00387187" w:rsidP="00387187">
      <w:r>
        <w:t xml:space="preserve"> Grunnen til dette er at trenere og støtteapparat må kunne få mulighet til å kalle inn de ressursene de trenger til treningen, for å få delt inn i grupper, for å få laget treningsopplegget klart og ikke minst for å få kommunisert ut til alle treningsopplegget i forkant av selve treningsøkta. </w:t>
      </w:r>
    </w:p>
    <w:p w14:paraId="2C898220" w14:textId="77777777" w:rsidR="00387187" w:rsidRDefault="00387187" w:rsidP="00387187">
      <w:r>
        <w:t xml:space="preserve">Det er viktig med god og tydelig kommunikasjon mellom trenere/støtteapparat og spillere/foreldre. </w:t>
      </w:r>
    </w:p>
    <w:p w14:paraId="3251D8B9" w14:textId="77777777" w:rsidR="00387187" w:rsidRDefault="00387187" w:rsidP="00387187">
      <w:r>
        <w:t xml:space="preserve"> Alle treningsøkter i koronatiden er selvfølgelig helt frivillig, det skal ikke utøves press for å møte på trening, og heller ikke ha noen konsekvenser av å ikke møte.  </w:t>
      </w:r>
    </w:p>
    <w:p w14:paraId="08F3F58C" w14:textId="77777777" w:rsidR="00387187" w:rsidRDefault="00387187" w:rsidP="00387187">
      <w:r>
        <w:t xml:space="preserve"> </w:t>
      </w:r>
    </w:p>
    <w:p w14:paraId="121FA227" w14:textId="77777777" w:rsidR="00387187" w:rsidRDefault="00387187" w:rsidP="00387187">
      <w:r>
        <w:t xml:space="preserve"> </w:t>
      </w:r>
    </w:p>
    <w:p w14:paraId="629C5EAC" w14:textId="77777777" w:rsidR="00387187" w:rsidRDefault="00387187" w:rsidP="00387187">
      <w:r>
        <w:t xml:space="preserve">  </w:t>
      </w:r>
    </w:p>
    <w:p w14:paraId="23E8E8A5" w14:textId="77777777" w:rsidR="00387187" w:rsidRDefault="00387187" w:rsidP="00387187"/>
    <w:p w14:paraId="3931B498" w14:textId="77777777" w:rsidR="00387187" w:rsidRDefault="00387187" w:rsidP="00387187">
      <w:r>
        <w:t xml:space="preserve"> </w:t>
      </w:r>
    </w:p>
    <w:p w14:paraId="42E9FCF7" w14:textId="77777777" w:rsidR="00387187" w:rsidRDefault="00387187" w:rsidP="00387187">
      <w:r>
        <w:t xml:space="preserve"> </w:t>
      </w:r>
    </w:p>
    <w:p w14:paraId="259A7017" w14:textId="77777777" w:rsidR="00387187" w:rsidRPr="00725B1D" w:rsidRDefault="00387187" w:rsidP="00387187">
      <w:pPr>
        <w:rPr>
          <w:b/>
          <w:bCs/>
        </w:rPr>
      </w:pPr>
      <w:r w:rsidRPr="00725B1D">
        <w:rPr>
          <w:b/>
          <w:bCs/>
        </w:rPr>
        <w:lastRenderedPageBreak/>
        <w:t>7. RUTINER FOR BANE-VAKTER/HJELPEMANNSKAPER</w:t>
      </w:r>
    </w:p>
    <w:p w14:paraId="30CAEC76" w14:textId="77777777" w:rsidR="00387187" w:rsidRDefault="00387187" w:rsidP="00387187">
      <w:r>
        <w:t>• Klubben bør ha et system for bane-vakter</w:t>
      </w:r>
      <w:r>
        <w:br/>
        <w:t xml:space="preserve">• Det er ikke krav til politiattest </w:t>
      </w:r>
    </w:p>
    <w:p w14:paraId="73DE36FE" w14:textId="77777777" w:rsidR="00387187" w:rsidRDefault="00387187" w:rsidP="00387187">
      <w:r>
        <w:t xml:space="preserve">Bane-vaktens oppgave er å: </w:t>
      </w:r>
    </w:p>
    <w:p w14:paraId="2EF09D18" w14:textId="77777777" w:rsidR="00387187" w:rsidRDefault="00387187" w:rsidP="00387187">
      <w:r>
        <w:t>• Bistå trenere ved en eventuell skade-situasjon</w:t>
      </w:r>
      <w:r>
        <w:br/>
        <w:t>• Passe på inngangene til banen. Dersom det er organisert trening på baneflaten så skal andre personer som IKKE tilhører disse lagene informeres om det, og henvises til andre flater. De skal ikke inn på baneflaten, ei heller gå gjennom for å komme til rett sted</w:t>
      </w:r>
      <w:r>
        <w:br/>
        <w:t>• Henvise spillere til rett sted ved ankomst på trening</w:t>
      </w:r>
      <w:r>
        <w:br/>
        <w:t>• Hjelpe sitt lag med vask av baller og håndsprit</w:t>
      </w:r>
      <w:r>
        <w:br/>
        <w:t>• Hjelpe sitt lag med evt. vask av kjegler/utstyr underveis</w:t>
      </w:r>
      <w:r>
        <w:br/>
        <w:t xml:space="preserve">• Ha på seg </w:t>
      </w:r>
      <w:proofErr w:type="spellStart"/>
      <w:r>
        <w:t>refleksvest</w:t>
      </w:r>
      <w:proofErr w:type="spellEnd"/>
      <w:r>
        <w:t xml:space="preserve"> og hansker</w:t>
      </w:r>
      <w:r>
        <w:br/>
        <w:t>• Ved ledig tid, ta en runde og samle evt. søppel på anlegget</w:t>
      </w:r>
      <w:r>
        <w:br/>
        <w:t xml:space="preserve">• Vaske flater, dørhåndtak og </w:t>
      </w:r>
      <w:proofErr w:type="spellStart"/>
      <w:r>
        <w:t>evt</w:t>
      </w:r>
      <w:proofErr w:type="spellEnd"/>
      <w:r>
        <w:t xml:space="preserve"> andre kontaktpunkter jevnlig</w:t>
      </w:r>
      <w:r>
        <w:br/>
        <w:t xml:space="preserve">• Ved anledning, følge med på treningene og gi tilbakemelding direkte til trenere om det oppdages avvik underveis </w:t>
      </w:r>
    </w:p>
    <w:p w14:paraId="5FC76E12" w14:textId="77777777" w:rsidR="00387187" w:rsidRDefault="00387187" w:rsidP="00387187">
      <w:r>
        <w:t xml:space="preserve">  </w:t>
      </w:r>
    </w:p>
    <w:p w14:paraId="00D685E7" w14:textId="77777777" w:rsidR="00387187" w:rsidRPr="00086874" w:rsidRDefault="00387187" w:rsidP="00387187">
      <w:pPr>
        <w:rPr>
          <w:b/>
          <w:bCs/>
        </w:rPr>
      </w:pPr>
      <w:r w:rsidRPr="00086874">
        <w:rPr>
          <w:b/>
          <w:bCs/>
        </w:rPr>
        <w:t xml:space="preserve">8. RUTINER FOR OPPFØLGING  </w:t>
      </w:r>
    </w:p>
    <w:p w14:paraId="40DBAED5" w14:textId="77777777" w:rsidR="00387187" w:rsidRDefault="00387187" w:rsidP="00387187">
      <w:r>
        <w:t xml:space="preserve">• Det skal sendes en evaluering av egne treningsøkter til sportslig leder, trenerveileder eller annen sentral person i klubben hver uke innen søndag kveld. </w:t>
      </w:r>
      <w:r>
        <w:br/>
      </w:r>
      <w:r>
        <w:br/>
        <w:t>Evalueringen skal inneholde en kortfattet status rundt</w:t>
      </w:r>
      <w:r>
        <w:br/>
      </w:r>
      <w:r>
        <w:rPr>
          <w:rFonts w:ascii="Segoe UI Symbol" w:hAnsi="Segoe UI Symbol" w:cs="Segoe UI Symbol"/>
        </w:rPr>
        <w:t>➢</w:t>
      </w:r>
      <w:r>
        <w:t xml:space="preserve"> Antall deltagere (spillere/trenere/bane-vakter)</w:t>
      </w:r>
      <w:r>
        <w:br/>
      </w:r>
      <w:r>
        <w:rPr>
          <w:rFonts w:ascii="Segoe UI Symbol" w:hAnsi="Segoe UI Symbol" w:cs="Segoe UI Symbol"/>
        </w:rPr>
        <w:t>➢</w:t>
      </w:r>
      <w:r>
        <w:t xml:space="preserve"> Erfaringer bra/mindre bra</w:t>
      </w:r>
      <w:r>
        <w:br/>
      </w:r>
      <w:r>
        <w:rPr>
          <w:rFonts w:ascii="Segoe UI Symbol" w:hAnsi="Segoe UI Symbol" w:cs="Segoe UI Symbol"/>
        </w:rPr>
        <w:t>➢</w:t>
      </w:r>
      <w:r>
        <w:t xml:space="preserve"> Avvik og avvikshåndtering </w:t>
      </w:r>
      <w:proofErr w:type="spellStart"/>
      <w:r>
        <w:t>ifm</w:t>
      </w:r>
      <w:proofErr w:type="spellEnd"/>
      <w:r>
        <w:t xml:space="preserve"> smittevern</w:t>
      </w:r>
      <w:r>
        <w:br/>
      </w:r>
      <w:r>
        <w:rPr>
          <w:rFonts w:ascii="Segoe UI Symbol" w:hAnsi="Segoe UI Symbol" w:cs="Segoe UI Symbol"/>
        </w:rPr>
        <w:t>➢</w:t>
      </w:r>
      <w:r>
        <w:t xml:space="preserve"> Eventuelle mangler av utstyr</w:t>
      </w:r>
      <w:r>
        <w:br/>
      </w:r>
      <w:r>
        <w:rPr>
          <w:rFonts w:ascii="Segoe UI Symbol" w:hAnsi="Segoe UI Symbol" w:cs="Segoe UI Symbol"/>
        </w:rPr>
        <w:t>➢</w:t>
      </w:r>
      <w:r>
        <w:t xml:space="preserve"> Generelle tilbakemeldinger </w:t>
      </w:r>
      <w:r>
        <w:br/>
      </w:r>
      <w:r>
        <w:br/>
      </w:r>
      <w:r>
        <w:br/>
      </w:r>
      <w:r>
        <w:rPr>
          <w:rFonts w:ascii="Calibri" w:hAnsi="Calibri" w:cs="Calibri"/>
        </w:rPr>
        <w:t>•</w:t>
      </w:r>
      <w:r>
        <w:t xml:space="preserve"> Klubben f</w:t>
      </w:r>
      <w:r>
        <w:rPr>
          <w:rFonts w:ascii="Calibri" w:hAnsi="Calibri" w:cs="Calibri"/>
        </w:rPr>
        <w:t>ø</w:t>
      </w:r>
      <w:r>
        <w:t>lger opp trenere og s</w:t>
      </w:r>
      <w:r>
        <w:rPr>
          <w:rFonts w:ascii="Calibri" w:hAnsi="Calibri" w:cs="Calibri"/>
        </w:rPr>
        <w:t>ø</w:t>
      </w:r>
      <w:r>
        <w:t>rger for en konstruktiv dialog mellom lagenes trenere/st</w:t>
      </w:r>
      <w:r>
        <w:rPr>
          <w:rFonts w:ascii="Calibri" w:hAnsi="Calibri" w:cs="Calibri"/>
        </w:rPr>
        <w:t>ø</w:t>
      </w:r>
      <w:r>
        <w:t>tteapparat</w:t>
      </w:r>
      <w:r>
        <w:br/>
      </w:r>
      <w:r>
        <w:rPr>
          <w:rFonts w:ascii="Calibri" w:hAnsi="Calibri" w:cs="Calibri"/>
        </w:rPr>
        <w:t>•</w:t>
      </w:r>
      <w:r>
        <w:t xml:space="preserve"> Erfaringsutveksling. Helt n</w:t>
      </w:r>
      <w:r>
        <w:rPr>
          <w:rFonts w:ascii="Calibri" w:hAnsi="Calibri" w:cs="Calibri"/>
        </w:rPr>
        <w:t>ø</w:t>
      </w:r>
      <w:r>
        <w:t xml:space="preserve">dvendig </w:t>
      </w:r>
      <w:r>
        <w:rPr>
          <w:rFonts w:ascii="Calibri" w:hAnsi="Calibri" w:cs="Calibri"/>
        </w:rPr>
        <w:t>å</w:t>
      </w:r>
      <w:r>
        <w:t xml:space="preserve"> dele kunnskapen den enkelte har. Dette kan gjøres pr telefon, </w:t>
      </w:r>
      <w:proofErr w:type="gramStart"/>
      <w:r>
        <w:t>mail</w:t>
      </w:r>
      <w:proofErr w:type="gramEnd"/>
      <w:r>
        <w:t xml:space="preserve"> eller digitalt møte, i f.eks. Teams</w:t>
      </w:r>
      <w:r>
        <w:br/>
        <w:t>• Eventuelt justering av tiltak/rapporteringer evalueres ukentlig. Ansvar: Styret/Sportslig ledelse</w:t>
      </w:r>
      <w:r>
        <w:br/>
        <w:t xml:space="preserve">• Sportslig leder eller annen delegert person, kaller inn (på teams) til </w:t>
      </w:r>
      <w:proofErr w:type="gramStart"/>
      <w:r>
        <w:t>et trener</w:t>
      </w:r>
      <w:proofErr w:type="gramEnd"/>
      <w:r>
        <w:t xml:space="preserve"> evaluerings møte etter den første hele treningsuken. </w:t>
      </w:r>
    </w:p>
    <w:p w14:paraId="46CEF8E5" w14:textId="77777777" w:rsidR="00387187" w:rsidRDefault="00387187" w:rsidP="00387187">
      <w:r>
        <w:t xml:space="preserve">  </w:t>
      </w:r>
    </w:p>
    <w:p w14:paraId="0D2F547E" w14:textId="77777777" w:rsidR="00387187" w:rsidRDefault="00387187" w:rsidP="00387187"/>
    <w:p w14:paraId="6BC91D71" w14:textId="77777777" w:rsidR="00387187" w:rsidRDefault="00387187" w:rsidP="00387187">
      <w:r>
        <w:t xml:space="preserve"> </w:t>
      </w:r>
    </w:p>
    <w:p w14:paraId="1D7B76AF" w14:textId="77777777" w:rsidR="00387187" w:rsidRDefault="00387187" w:rsidP="00387187">
      <w:r>
        <w:t xml:space="preserve"> </w:t>
      </w:r>
    </w:p>
    <w:p w14:paraId="2484CA27" w14:textId="77777777" w:rsidR="00387187" w:rsidRDefault="00387187" w:rsidP="00387187">
      <w:r>
        <w:t xml:space="preserve"> </w:t>
      </w:r>
    </w:p>
    <w:p w14:paraId="154C04F3" w14:textId="77777777" w:rsidR="00387187" w:rsidRPr="00E54D6B" w:rsidRDefault="00387187" w:rsidP="00387187">
      <w:pPr>
        <w:rPr>
          <w:b/>
          <w:bCs/>
        </w:rPr>
      </w:pPr>
      <w:r w:rsidRPr="00E54D6B">
        <w:rPr>
          <w:b/>
          <w:bCs/>
        </w:rPr>
        <w:lastRenderedPageBreak/>
        <w:t xml:space="preserve">9. SJEKKLISTE FOR INNMELDING AV LAG TIL ORGANISERT TRENING </w:t>
      </w:r>
      <w:r w:rsidRPr="00E54D6B">
        <w:rPr>
          <w:b/>
          <w:bCs/>
        </w:rPr>
        <w:br/>
      </w:r>
    </w:p>
    <w:p w14:paraId="20669C65" w14:textId="77777777" w:rsidR="00387187" w:rsidRDefault="00387187" w:rsidP="00387187">
      <w:r>
        <w:t xml:space="preserve">Denne sjekklisten skal fylles ut og leveres til styreleder eller daglig leder i klubben før første organiserte trening.  </w:t>
      </w:r>
    </w:p>
    <w:p w14:paraId="1B8A986C" w14:textId="77777777" w:rsidR="00387187" w:rsidRDefault="00387187" w:rsidP="00387187">
      <w:r>
        <w:t xml:space="preserve">Møte (elektronisk, eller i åpent og stort nok lokale med minst 1 meter avstand) med spillere, foreldre/ foresatte med gjennomgang av retningslinjer for organisert trening, er gjennomført. Møtet ble gjennomført _______________ (dato).  </w:t>
      </w:r>
    </w:p>
    <w:p w14:paraId="2F0636E2" w14:textId="77777777" w:rsidR="00387187" w:rsidRDefault="00387187" w:rsidP="00387187">
      <w:r>
        <w:t xml:space="preserve"> </w:t>
      </w:r>
    </w:p>
    <w:p w14:paraId="1C74592A" w14:textId="77777777" w:rsidR="00387187" w:rsidRDefault="00387187" w:rsidP="00387187">
      <w:r>
        <w:t xml:space="preserve">Aktuelle trenere har fått en særskilt gjennomgang av retningslinjer og har signert på egenerklæringsskjema for trenere. Disse skal vedlegges denne sjekklisten ved innmelding av lag til organisert trening. Nye trenere kan levere sine egenerklæringer i etterkant.  </w:t>
      </w:r>
    </w:p>
    <w:p w14:paraId="368D6AAA" w14:textId="77777777" w:rsidR="00387187" w:rsidRDefault="00387187" w:rsidP="00387187">
      <w:r>
        <w:t xml:space="preserve"> </w:t>
      </w:r>
    </w:p>
    <w:p w14:paraId="6A41BD65" w14:textId="77777777" w:rsidR="00387187" w:rsidRDefault="00387187" w:rsidP="00387187">
      <w:r>
        <w:t xml:space="preserve">Egenerklæringsskjema er / vil bli mottatt fra alle spillere og deres respektive foreldre/ foresatte i forkant av første trening. Spillere som ikke leverer slik egenerklæring, vil ikke kunne delta på treningen.  </w:t>
      </w:r>
    </w:p>
    <w:p w14:paraId="770BAA06" w14:textId="77777777" w:rsidR="00387187" w:rsidRDefault="00387187" w:rsidP="00387187">
      <w:r>
        <w:t xml:space="preserve"> </w:t>
      </w:r>
      <w:r>
        <w:br/>
        <w:t xml:space="preserve">Jeg har gjort med kjent med Smittevernfasilitetene og alle rutiner knyttet til dette.   </w:t>
      </w:r>
    </w:p>
    <w:p w14:paraId="15869C52" w14:textId="77777777" w:rsidR="00387187" w:rsidRDefault="00387187" w:rsidP="00387187">
      <w:r>
        <w:t xml:space="preserve">Ved oppstart av trening har laget følgende påmeldinger:  </w:t>
      </w:r>
    </w:p>
    <w:p w14:paraId="6827BE3E" w14:textId="77777777" w:rsidR="00387187" w:rsidRDefault="00387187" w:rsidP="00387187">
      <w:r>
        <w:t xml:space="preserve">_____ (antall) trenere  </w:t>
      </w:r>
    </w:p>
    <w:p w14:paraId="57BA432A" w14:textId="77777777" w:rsidR="00387187" w:rsidRDefault="00387187" w:rsidP="00387187">
      <w:r>
        <w:t xml:space="preserve">_____ (antall) spillere  </w:t>
      </w:r>
    </w:p>
    <w:p w14:paraId="1FAF78A7" w14:textId="77777777" w:rsidR="00387187" w:rsidRDefault="00387187" w:rsidP="00387187">
      <w:r>
        <w:t xml:space="preserve">_____ (antall) bane-vakter og hjelpemannskap  </w:t>
      </w:r>
    </w:p>
    <w:p w14:paraId="29B462B4" w14:textId="77777777" w:rsidR="00387187" w:rsidRDefault="00387187" w:rsidP="00387187">
      <w:r>
        <w:t xml:space="preserve"> </w:t>
      </w:r>
    </w:p>
    <w:p w14:paraId="083B6A89" w14:textId="77777777" w:rsidR="00387187" w:rsidRDefault="00387187" w:rsidP="00387187">
      <w:r>
        <w:t xml:space="preserve"> </w:t>
      </w:r>
    </w:p>
    <w:p w14:paraId="6A72C6C2" w14:textId="77777777" w:rsidR="00387187" w:rsidRDefault="00387187" w:rsidP="00387187">
      <w:r>
        <w:t xml:space="preserve">Sted, ____________________ (dato)  </w:t>
      </w:r>
    </w:p>
    <w:p w14:paraId="503FFB22" w14:textId="77777777" w:rsidR="00387187" w:rsidRDefault="00387187" w:rsidP="00387187">
      <w:r>
        <w:t xml:space="preserve"> </w:t>
      </w:r>
    </w:p>
    <w:p w14:paraId="41922E74" w14:textId="77777777" w:rsidR="00387187" w:rsidRDefault="00387187" w:rsidP="00387187">
      <w:r>
        <w:t xml:space="preserve">_________________________________ Signatur trener  </w:t>
      </w:r>
    </w:p>
    <w:p w14:paraId="200CEF96" w14:textId="77777777" w:rsidR="00387187" w:rsidRDefault="00387187" w:rsidP="00387187">
      <w:r>
        <w:t xml:space="preserve">  </w:t>
      </w:r>
    </w:p>
    <w:p w14:paraId="2B4FFFFF" w14:textId="77777777" w:rsidR="00387187" w:rsidRDefault="00387187" w:rsidP="00387187"/>
    <w:p w14:paraId="371C9D73" w14:textId="77777777" w:rsidR="00387187" w:rsidRDefault="00387187" w:rsidP="00387187">
      <w:r>
        <w:t xml:space="preserve">  </w:t>
      </w:r>
    </w:p>
    <w:p w14:paraId="5FD10703" w14:textId="77777777" w:rsidR="00387187" w:rsidRDefault="00387187" w:rsidP="00387187"/>
    <w:p w14:paraId="7106EDCE" w14:textId="77777777" w:rsidR="00387187" w:rsidRDefault="00387187" w:rsidP="00387187"/>
    <w:p w14:paraId="31DDF15F" w14:textId="77777777" w:rsidR="00387187" w:rsidRDefault="00387187" w:rsidP="00387187"/>
    <w:p w14:paraId="2A8194F7" w14:textId="77777777" w:rsidR="00782529" w:rsidRPr="00387187" w:rsidRDefault="00782529" w:rsidP="00387187"/>
    <w:sectPr w:rsidR="00782529" w:rsidRPr="00387187" w:rsidSect="00FC0E68">
      <w:headerReference w:type="default" r:id="rId12"/>
      <w:footerReference w:type="default" r:id="rId13"/>
      <w:headerReference w:type="first" r:id="rId14"/>
      <w:footerReference w:type="first" r:id="rId15"/>
      <w:pgSz w:w="11906" w:h="16838"/>
      <w:pgMar w:top="1418" w:right="1418" w:bottom="1418" w:left="1418" w:header="709" w:footer="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25423" w14:textId="77777777" w:rsidR="00F326E2" w:rsidRDefault="00F326E2">
      <w:r>
        <w:separator/>
      </w:r>
    </w:p>
  </w:endnote>
  <w:endnote w:type="continuationSeparator" w:id="0">
    <w:p w14:paraId="31A3314A" w14:textId="77777777" w:rsidR="00F326E2" w:rsidRDefault="00F32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embedRegular r:id="rId1" w:fontKey="{CC46C60C-6A8E-4EC8-9D3A-005D5C74E821}"/>
    <w:embedBold r:id="rId2" w:fontKey="{7EE4A9B5-77B4-4F0D-9439-42AEAE3DBE2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embedRegular r:id="rId3" w:subsetted="1" w:fontKey="{0EF5BA88-B21C-4E9C-91D6-F352035210F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5A803" w14:textId="77777777" w:rsidR="00F808A9" w:rsidRPr="00592930" w:rsidRDefault="00F808A9" w:rsidP="00DE1ECF">
    <w:pPr>
      <w:pStyle w:val="Bunntekst"/>
      <w:ind w:left="-1134"/>
      <w:jc w:val="right"/>
      <w:rPr>
        <w:rFonts w:ascii="Arial" w:hAnsi="Arial" w:cs="Arial"/>
        <w:b/>
        <w:spacing w:val="10"/>
        <w:sz w:val="16"/>
        <w:szCs w:val="16"/>
      </w:rPr>
    </w:pPr>
  </w:p>
  <w:p w14:paraId="25BB7274" w14:textId="77777777" w:rsidR="00F808A9" w:rsidRPr="0014407D" w:rsidRDefault="00E66867" w:rsidP="00DE1ECF">
    <w:pPr>
      <w:pStyle w:val="Bunntekst"/>
      <w:ind w:left="-1134"/>
      <w:rPr>
        <w:rFonts w:ascii="Century Gothic" w:hAnsi="Century Gothic"/>
        <w:b/>
        <w:spacing w:val="10"/>
      </w:rPr>
    </w:pPr>
    <w:r w:rsidRPr="00DE1ECF">
      <w:rPr>
        <w:rFonts w:ascii="Century Gothic" w:hAnsi="Century Gothic"/>
        <w:b/>
        <w:noProof/>
        <w:spacing w:val="10"/>
      </w:rPr>
      <w:drawing>
        <wp:inline distT="0" distB="0" distL="0" distR="0" wp14:anchorId="703AB840" wp14:editId="17BB6F01">
          <wp:extent cx="7229475" cy="238125"/>
          <wp:effectExtent l="0" t="0" r="9525" b="9525"/>
          <wp:docPr id="1"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29475" cy="238125"/>
                  </a:xfrm>
                  <a:prstGeom prst="rect">
                    <a:avLst/>
                  </a:prstGeom>
                  <a:noFill/>
                  <a:ln>
                    <a:noFill/>
                  </a:ln>
                </pic:spPr>
              </pic:pic>
            </a:graphicData>
          </a:graphic>
        </wp:inline>
      </w:drawing>
    </w:r>
  </w:p>
  <w:p w14:paraId="23228D41" w14:textId="77777777" w:rsidR="001D38D3" w:rsidRPr="00F808A9" w:rsidRDefault="001D38D3" w:rsidP="00F808A9">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30DB7" w14:textId="77777777" w:rsidR="006759E4" w:rsidRPr="009C0B4A" w:rsidRDefault="00E66867" w:rsidP="009C0B4A">
    <w:pPr>
      <w:pStyle w:val="Bunntekst"/>
      <w:jc w:val="right"/>
      <w:rPr>
        <w:rFonts w:ascii="Arial" w:hAnsi="Arial" w:cs="Arial"/>
        <w:b/>
        <w:spacing w:val="10"/>
        <w:sz w:val="14"/>
        <w:szCs w:val="14"/>
      </w:rPr>
    </w:pPr>
    <w:r>
      <w:rPr>
        <w:noProof/>
      </w:rPr>
      <mc:AlternateContent>
        <mc:Choice Requires="wps">
          <w:drawing>
            <wp:anchor distT="4294967295" distB="4294967295" distL="114300" distR="114300" simplePos="0" relativeHeight="251656192" behindDoc="0" locked="0" layoutInCell="1" allowOverlap="1" wp14:anchorId="6301918A" wp14:editId="4E393C64">
              <wp:simplePos x="0" y="0"/>
              <wp:positionH relativeFrom="column">
                <wp:posOffset>-494030</wp:posOffset>
              </wp:positionH>
              <wp:positionV relativeFrom="paragraph">
                <wp:posOffset>75564</wp:posOffset>
              </wp:positionV>
              <wp:extent cx="6717665" cy="0"/>
              <wp:effectExtent l="0" t="0" r="26035" b="19050"/>
              <wp:wrapNone/>
              <wp:docPr id="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7665" cy="0"/>
                      </a:xfrm>
                      <a:prstGeom prst="line">
                        <a:avLst/>
                      </a:prstGeom>
                      <a:noFill/>
                      <a:ln w="9525">
                        <a:solidFill>
                          <a:srgbClr val="808080"/>
                        </a:solidFill>
                        <a:round/>
                        <a:headEnd/>
                        <a:tailEnd/>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line w14:anchorId="1F9E121F" id="Line 26"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9pt,5.95pt" to="490.0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" strokecolor="gray"/>
          </w:pict>
        </mc:Fallback>
      </mc:AlternateContent>
    </w:r>
    <w:r w:rsidR="006759E4" w:rsidRPr="00553C5A">
      <w:rPr>
        <w:rFonts w:ascii="Georgia" w:hAnsi="Georgia"/>
        <w:b/>
        <w:sz w:val="14"/>
        <w:szCs w:val="14"/>
      </w:rPr>
      <w:br/>
    </w:r>
    <w:r w:rsidR="006759E4" w:rsidRPr="009C0B4A">
      <w:rPr>
        <w:rFonts w:ascii="Arial" w:hAnsi="Arial" w:cs="Arial"/>
        <w:b/>
        <w:sz w:val="14"/>
        <w:szCs w:val="14"/>
      </w:rPr>
      <w:br/>
    </w:r>
    <w:r w:rsidR="006759E4" w:rsidRPr="00B8553C">
      <w:rPr>
        <w:rFonts w:ascii="Arial" w:hAnsi="Arial" w:cs="Arial"/>
        <w:b/>
        <w:color w:val="00205B"/>
        <w:spacing w:val="10"/>
        <w:sz w:val="14"/>
        <w:szCs w:val="14"/>
      </w:rPr>
      <w:t>Norges Fotballforbund</w:t>
    </w:r>
    <w:r w:rsidR="009C0B4A" w:rsidRPr="00B8553C">
      <w:rPr>
        <w:rFonts w:ascii="Arial" w:hAnsi="Arial" w:cs="Arial"/>
        <w:b/>
        <w:color w:val="00205B"/>
        <w:spacing w:val="10"/>
        <w:sz w:val="14"/>
        <w:szCs w:val="14"/>
      </w:rPr>
      <w:t xml:space="preserve"> |</w:t>
    </w:r>
    <w:r w:rsidR="006759E4" w:rsidRPr="00B8553C">
      <w:rPr>
        <w:rFonts w:ascii="Arial" w:hAnsi="Arial" w:cs="Arial"/>
        <w:b/>
        <w:color w:val="00205B"/>
        <w:spacing w:val="10"/>
        <w:sz w:val="14"/>
        <w:szCs w:val="14"/>
      </w:rPr>
      <w:t xml:space="preserve"> </w:t>
    </w:r>
    <w:r w:rsidR="009C0B4A" w:rsidRPr="00B8553C">
      <w:rPr>
        <w:rFonts w:ascii="Arial" w:hAnsi="Arial" w:cs="Arial"/>
        <w:b/>
        <w:color w:val="00205B"/>
        <w:spacing w:val="10"/>
        <w:sz w:val="14"/>
        <w:szCs w:val="14"/>
      </w:rPr>
      <w:t>Ullevaal Stadion |</w:t>
    </w:r>
    <w:r w:rsidR="009C0B4A" w:rsidRPr="00B8553C">
      <w:rPr>
        <w:rFonts w:ascii="Arial" w:hAnsi="Arial" w:cs="Arial"/>
        <w:b/>
        <w:color w:val="0095C8"/>
        <w:spacing w:val="10"/>
        <w:sz w:val="14"/>
        <w:szCs w:val="14"/>
      </w:rPr>
      <w:t xml:space="preserve"> </w:t>
    </w:r>
    <w:hyperlink r:id="rId1" w:history="1">
      <w:r w:rsidR="009C0B4A" w:rsidRPr="00B8553C">
        <w:rPr>
          <w:rStyle w:val="Hyperkobling"/>
          <w:rFonts w:ascii="Arial" w:hAnsi="Arial" w:cs="Arial"/>
          <w:b/>
          <w:color w:val="0095C8"/>
          <w:spacing w:val="10"/>
          <w:sz w:val="14"/>
          <w:szCs w:val="14"/>
        </w:rPr>
        <w:t>www.fotball.no</w:t>
      </w:r>
    </w:hyperlink>
    <w:r w:rsidR="00553C5A" w:rsidRPr="00B8553C">
      <w:rPr>
        <w:rFonts w:ascii="Arial" w:hAnsi="Arial" w:cs="Arial"/>
        <w:b/>
        <w:spacing w:val="10"/>
        <w:sz w:val="14"/>
        <w:szCs w:val="14"/>
      </w:rPr>
      <w:br/>
    </w:r>
    <w:r w:rsidR="009C0B4A" w:rsidRPr="00B8553C">
      <w:rPr>
        <w:rFonts w:ascii="Arial" w:hAnsi="Arial" w:cs="Arial"/>
        <w:b/>
        <w:color w:val="78BE20"/>
        <w:spacing w:val="10"/>
        <w:sz w:val="14"/>
        <w:szCs w:val="14"/>
      </w:rPr>
      <w:t xml:space="preserve">Postadresse: NO-0840 Oslo | Besøksadresse: Sognsveien 75 J </w:t>
    </w:r>
    <w:r w:rsidR="00553C5A" w:rsidRPr="00B8553C">
      <w:rPr>
        <w:rFonts w:ascii="Arial" w:hAnsi="Arial" w:cs="Arial"/>
        <w:b/>
        <w:color w:val="78BE20"/>
        <w:spacing w:val="10"/>
        <w:sz w:val="14"/>
        <w:szCs w:val="14"/>
      </w:rPr>
      <w:t>|</w:t>
    </w:r>
    <w:r w:rsidR="009C0B4A" w:rsidRPr="00B8553C">
      <w:rPr>
        <w:rFonts w:ascii="Arial" w:hAnsi="Arial" w:cs="Arial"/>
        <w:b/>
        <w:color w:val="78BE20"/>
        <w:spacing w:val="10"/>
        <w:sz w:val="14"/>
        <w:szCs w:val="14"/>
      </w:rPr>
      <w:t xml:space="preserve"> Telefon</w:t>
    </w:r>
    <w:r w:rsidR="00553C5A" w:rsidRPr="00B8553C">
      <w:rPr>
        <w:rFonts w:ascii="Arial" w:hAnsi="Arial" w:cs="Arial"/>
        <w:b/>
        <w:color w:val="78BE20"/>
        <w:spacing w:val="10"/>
        <w:sz w:val="14"/>
        <w:szCs w:val="14"/>
      </w:rPr>
      <w:t>: 04</w:t>
    </w:r>
    <w:r w:rsidR="009C0B4A" w:rsidRPr="00B8553C">
      <w:rPr>
        <w:rFonts w:ascii="Arial" w:hAnsi="Arial" w:cs="Arial"/>
        <w:b/>
        <w:color w:val="78BE20"/>
        <w:spacing w:val="10"/>
        <w:sz w:val="14"/>
        <w:szCs w:val="14"/>
      </w:rPr>
      <w:t>420</w:t>
    </w:r>
    <w:r w:rsidR="00553C5A" w:rsidRPr="00DE1ECF">
      <w:rPr>
        <w:rFonts w:ascii="Arial" w:hAnsi="Arial" w:cs="Arial"/>
        <w:b/>
        <w:spacing w:val="10"/>
        <w:sz w:val="14"/>
        <w:szCs w:val="14"/>
      </w:rPr>
      <w:br/>
    </w:r>
  </w:p>
  <w:p w14:paraId="7C621D23" w14:textId="77777777" w:rsidR="009C0B4A" w:rsidRPr="0014407D" w:rsidRDefault="00E66867">
    <w:pPr>
      <w:pStyle w:val="Bunntekst"/>
      <w:rPr>
        <w:rFonts w:ascii="Century Gothic" w:hAnsi="Century Gothic"/>
        <w:b/>
        <w:spacing w:val="10"/>
      </w:rPr>
    </w:pPr>
    <w:r>
      <w:rPr>
        <w:noProof/>
      </w:rPr>
      <mc:AlternateContent>
        <mc:Choice Requires="wpg">
          <w:drawing>
            <wp:anchor distT="0" distB="0" distL="114300" distR="114300" simplePos="0" relativeHeight="251659264" behindDoc="0" locked="0" layoutInCell="1" allowOverlap="1" wp14:anchorId="04CE9954" wp14:editId="04DCEC8F">
              <wp:simplePos x="0" y="0"/>
              <wp:positionH relativeFrom="column">
                <wp:posOffset>-494030</wp:posOffset>
              </wp:positionH>
              <wp:positionV relativeFrom="paragraph">
                <wp:posOffset>34925</wp:posOffset>
              </wp:positionV>
              <wp:extent cx="6989445" cy="386080"/>
              <wp:effectExtent l="0" t="0" r="1905" b="0"/>
              <wp:wrapNone/>
              <wp:docPr id="19" name="Gruppe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9445" cy="386080"/>
                        <a:chOff x="0" y="0"/>
                        <a:chExt cx="6989169" cy="386080"/>
                      </a:xfrm>
                    </wpg:grpSpPr>
                    <wps:wsp>
                      <wps:cNvPr id="3" name="Rektangel 3"/>
                      <wps:cNvSpPr/>
                      <wps:spPr>
                        <a:xfrm>
                          <a:off x="0" y="0"/>
                          <a:ext cx="6774511" cy="276860"/>
                        </a:xfrm>
                        <a:prstGeom prst="rect">
                          <a:avLst/>
                        </a:prstGeom>
                        <a:gradFill flip="none" rotWithShape="1">
                          <a:gsLst>
                            <a:gs pos="0">
                              <a:srgbClr val="00205B"/>
                            </a:gs>
                            <a:gs pos="50000">
                              <a:srgbClr val="0095C8"/>
                            </a:gs>
                            <a:gs pos="100000">
                              <a:srgbClr val="78BE20"/>
                            </a:gs>
                          </a:gsLst>
                          <a:lin ang="0" scaled="0"/>
                          <a:tileRect/>
                        </a:gra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 name="Bilde 1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3832529" y="0"/>
                          <a:ext cx="1456055" cy="386080"/>
                        </a:xfrm>
                        <a:prstGeom prst="rect">
                          <a:avLst/>
                        </a:prstGeom>
                      </pic:spPr>
                    </pic:pic>
                    <pic:pic xmlns:pic="http://schemas.openxmlformats.org/drawingml/2006/picture">
                      <pic:nvPicPr>
                        <pic:cNvPr id="18" name="Bilde 18"/>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6424654" y="0"/>
                          <a:ext cx="564515" cy="281940"/>
                        </a:xfrm>
                        <a:prstGeom prst="rect">
                          <a:avLst/>
                        </a:prstGeom>
                      </pic:spPr>
                    </pic:pic>
                    <wps:wsp>
                      <wps:cNvPr id="217" name="Tekstboks 2"/>
                      <wps:cNvSpPr txBox="1">
                        <a:spLocks noChangeArrowheads="1"/>
                      </wps:cNvSpPr>
                      <wps:spPr bwMode="auto">
                        <a:xfrm>
                          <a:off x="111318" y="31805"/>
                          <a:ext cx="4062095" cy="230505"/>
                        </a:xfrm>
                        <a:prstGeom prst="rect">
                          <a:avLst/>
                        </a:prstGeom>
                        <a:noFill/>
                        <a:ln w="9525">
                          <a:noFill/>
                          <a:miter lim="800000"/>
                          <a:headEnd/>
                          <a:tailEnd/>
                        </a:ln>
                      </wps:spPr>
                      <wps:txbx>
                        <w:txbxContent>
                          <w:p w14:paraId="2A6BD08A" w14:textId="77777777" w:rsidR="009C0B4A" w:rsidRPr="00DE1ECF" w:rsidRDefault="009C0B4A" w:rsidP="009C0B4A">
                            <w:pPr>
                              <w:rPr>
                                <w:rFonts w:ascii="Arial" w:hAnsi="Arial" w:cs="Arial"/>
                                <w:color w:val="FFFFFF"/>
                                <w:sz w:val="18"/>
                                <w:szCs w:val="18"/>
                              </w:rPr>
                            </w:pPr>
                            <w:r w:rsidRPr="00DE1ECF">
                              <w:rPr>
                                <w:rFonts w:ascii="Arial" w:hAnsi="Arial" w:cs="Arial"/>
                                <w:color w:val="FFFFFF"/>
                                <w:sz w:val="18"/>
                                <w:szCs w:val="18"/>
                              </w:rPr>
                              <w:t>FOTBALLGLEDE, MULIGHETER OG UTFORDRINGER FOR ALLE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04CE9954" id="Gruppe 19" o:spid="_x0000_s1026" style="position:absolute;margin-left:-38.9pt;margin-top:2.75pt;width:550.35pt;height:30.4pt;z-index:251659264" coordsize="69891,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">
              <v:rect id="Rektangel 3" o:spid="_x0000_s1027" style="position:absolute;width:67745;height:27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" fillcolor="#00205b" stroked="f" strokeweight="1pt">
                <v:fill color2="#78be20" rotate="t" angle="90" colors="0 #00205b;.5 #0095c8;1 #78be20" focus="100%" type="gradient">
                  <o:fill v:ext="view" type="gradientUnscaled"/>
                </v:fil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6" o:spid="_x0000_s1028" type="#_x0000_t75" style="position:absolute;left:38325;width:14560;height:3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">
                <v:imagedata r:id="rId4" o:title=""/>
              </v:shape>
              <v:shape id="Bilde 18" o:spid="_x0000_s1029" type="#_x0000_t75" style="position:absolute;left:64246;width:5645;height:2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">
                <v:imagedata r:id="rId5" o:title=""/>
              </v:shape>
              <v:shapetype id="_x0000_t202" coordsize="21600,21600" o:spt="202" path="m,l,21600r21600,l21600,xe">
                <v:stroke joinstyle="miter"/>
                <v:path gradientshapeok="t" o:connecttype="rect"/>
              </v:shapetype>
              <v:shape id="Tekstboks 2" o:spid="_x0000_s1030" type="#_x0000_t202" style="position:absolute;left:1113;top:318;width:40621;height:2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A6BD08A" w14:textId="77777777" w:rsidR="009C0B4A" w:rsidRPr="00DE1ECF" w:rsidRDefault="009C0B4A" w:rsidP="009C0B4A">
                      <w:pPr>
                        <w:rPr>
                          <w:rFonts w:ascii="Arial" w:hAnsi="Arial" w:cs="Arial"/>
                          <w:color w:val="FFFFFF"/>
                          <w:sz w:val="18"/>
                          <w:szCs w:val="18"/>
                        </w:rPr>
                      </w:pPr>
                      <w:r w:rsidRPr="00DE1ECF">
                        <w:rPr>
                          <w:rFonts w:ascii="Arial" w:hAnsi="Arial" w:cs="Arial"/>
                          <w:color w:val="FFFFFF"/>
                          <w:sz w:val="18"/>
                          <w:szCs w:val="18"/>
                        </w:rPr>
                        <w:t>FOTBALLGLEDE, MULIGHETER OG UTFORDRINGER FOR ALLE</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149AE" w14:textId="77777777" w:rsidR="00F326E2" w:rsidRDefault="00F326E2">
      <w:r>
        <w:separator/>
      </w:r>
    </w:p>
  </w:footnote>
  <w:footnote w:type="continuationSeparator" w:id="0">
    <w:p w14:paraId="15214A63" w14:textId="77777777" w:rsidR="00F326E2" w:rsidRDefault="00F32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36761C" w14:textId="77777777" w:rsidR="00553C5A" w:rsidRDefault="00E66867" w:rsidP="00553C5A">
    <w:pPr>
      <w:pStyle w:val="Topptekst"/>
      <w:jc w:val="right"/>
    </w:pPr>
    <w:r>
      <w:rPr>
        <w:noProof/>
      </w:rPr>
      <w:drawing>
        <wp:anchor distT="0" distB="0" distL="114300" distR="114300" simplePos="0" relativeHeight="251658240" behindDoc="0" locked="0" layoutInCell="1" allowOverlap="1" wp14:anchorId="2B1342AA" wp14:editId="1CF14D99">
          <wp:simplePos x="0" y="0"/>
          <wp:positionH relativeFrom="column">
            <wp:posOffset>5594350</wp:posOffset>
          </wp:positionH>
          <wp:positionV relativeFrom="paragraph">
            <wp:posOffset>-132715</wp:posOffset>
          </wp:positionV>
          <wp:extent cx="714375" cy="714375"/>
          <wp:effectExtent l="0" t="0" r="9525" b="9525"/>
          <wp:wrapNone/>
          <wp:docPr id="8" name="Bilde 4" descr="Beskrivelse: NFFlogo_14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4" descr="Beskrivelse: NFFlogo_14_75x7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3AE08" w14:textId="77777777" w:rsidR="00C25910" w:rsidRDefault="00E66867" w:rsidP="00553C5A">
    <w:pPr>
      <w:pStyle w:val="Topptekst"/>
      <w:jc w:val="right"/>
    </w:pPr>
    <w:r>
      <w:rPr>
        <w:noProof/>
      </w:rPr>
      <w:drawing>
        <wp:anchor distT="0" distB="0" distL="114300" distR="114300" simplePos="0" relativeHeight="251657216" behindDoc="0" locked="0" layoutInCell="1" allowOverlap="1" wp14:anchorId="0C9E47AB" wp14:editId="2F30177B">
          <wp:simplePos x="0" y="0"/>
          <wp:positionH relativeFrom="column">
            <wp:posOffset>5508625</wp:posOffset>
          </wp:positionH>
          <wp:positionV relativeFrom="paragraph">
            <wp:posOffset>-123190</wp:posOffset>
          </wp:positionV>
          <wp:extent cx="714375" cy="714375"/>
          <wp:effectExtent l="0" t="0" r="9525" b="9525"/>
          <wp:wrapNone/>
          <wp:docPr id="7" name="Bilde 6" descr="Beskrivelse: NFFlogo_14_75x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6" descr="Beskrivelse: NFFlogo_14_75x7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143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067D39"/>
    <w:multiLevelType w:val="hybridMultilevel"/>
    <w:tmpl w:val="75D274A4"/>
    <w:lvl w:ilvl="0" w:tplc="91223618">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8235D7D"/>
    <w:multiLevelType w:val="hybridMultilevel"/>
    <w:tmpl w:val="88B02EF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LICATION.APPLICATION" w:val="MS WORD"/>
    <w:docVar w:name="APPLICATION.DESCRIPTION" w:val="Microsoft Word"/>
    <w:docVar w:name="AUTHOR.FULL_NAME" w:val="Andre Flem"/>
    <w:docVar w:name="AUTHOR.USER_ID" w:val="US-ANFL"/>
    <w:docVar w:name="CREATION_DATE" w:val="19.10.2009"/>
    <w:docVar w:name="DEFAULT_RIGHTS" w:val="1"/>
    <w:docVar w:name="DELIVER_REC" w:val="0"/>
    <w:docVar w:name="DOCNAME" w:val="NFF Brevmal 2010, for Office"/>
    <w:docVar w:name="DOCNUMBER" w:val="338128"/>
    <w:docVar w:name="DOCUMENTTYPE.DESCRIPTION" w:val="Brev"/>
    <w:docVar w:name="DOCUMENTTYPE.FULL_TEXT" w:val="Y"/>
    <w:docVar w:name="DOCUMENTTYPE.RETENTION_DAYS" w:val="0"/>
    <w:docVar w:name="DOCUMENTTYPE.STORAGE_TYPE" w:val="A"/>
    <w:docVar w:name="DOCUMENTTYPE.TYPE_ID" w:val="BREV"/>
    <w:docVar w:name="FULLTEXT" w:val="Y"/>
    <w:docVar w:name="LAST_EDIT_DATE" w:val="07.05.2010"/>
    <w:docVar w:name="LAST_EDITED_BY.FULL_NAME" w:val="Andre Flem"/>
    <w:docVar w:name="LIBRARY" w:val="IDRETT"/>
    <w:docVar w:name="MSG_ITEM" w:val="0"/>
    <w:docVar w:name="RETENTION" w:val="0"/>
    <w:docVar w:name="STATUS" w:val="3"/>
    <w:docVar w:name="STORAGETYPE" w:val="T"/>
    <w:docVar w:name="THREAD_NUM" w:val="0"/>
    <w:docVar w:name="TYPIST.FULL_NAME" w:val="Andre Flem"/>
    <w:docVar w:name="TYPIST.USER_ID" w:val="US-ANFL"/>
    <w:docVar w:name="VAR_DOCNUMBER" w:val="338128"/>
    <w:docVar w:name="VAR_LIBRARY" w:val="IDRETT"/>
    <w:docVar w:name="VAR_VERSION_ID" w:val="1"/>
    <w:docVar w:name="VERSION_ID" w:val="1"/>
    <w:docVar w:name="Y_FRIST" w:val="02.11.2009"/>
    <w:docVar w:name="Z_INNUTINT.BESKRIVELSE" w:val="Internt"/>
    <w:docVar w:name="Z_INNUTINT.KODE" w:val="Internt"/>
    <w:docVar w:name="Z_ORGENHET.BESKRIVELSE" w:val="Norges Fotballforbund"/>
    <w:docVar w:name="Z_ORGENHET.Z_ORGENHET_ID" w:val="SF26"/>
    <w:docVar w:name="Z_SAKSOMR.KODE" w:val="S26 Administrasjon"/>
    <w:docVar w:name="Z_STATUS.BESKRIVELSE" w:val="Sak under arbeid"/>
    <w:docVar w:name="Z_STATUS.KODE" w:val="Under Arbeid"/>
  </w:docVars>
  <w:rsids>
    <w:rsidRoot w:val="00EC1A46"/>
    <w:rsid w:val="000A0EBB"/>
    <w:rsid w:val="000C73FC"/>
    <w:rsid w:val="0010143D"/>
    <w:rsid w:val="0011307D"/>
    <w:rsid w:val="00113AD5"/>
    <w:rsid w:val="0014407D"/>
    <w:rsid w:val="001D38D3"/>
    <w:rsid w:val="00220AD3"/>
    <w:rsid w:val="00280166"/>
    <w:rsid w:val="0029275E"/>
    <w:rsid w:val="00304E37"/>
    <w:rsid w:val="0038121D"/>
    <w:rsid w:val="00387187"/>
    <w:rsid w:val="003947EF"/>
    <w:rsid w:val="003D5879"/>
    <w:rsid w:val="003E054C"/>
    <w:rsid w:val="00413554"/>
    <w:rsid w:val="00437AD5"/>
    <w:rsid w:val="00461330"/>
    <w:rsid w:val="004C0FAB"/>
    <w:rsid w:val="005260E1"/>
    <w:rsid w:val="005344FF"/>
    <w:rsid w:val="005413D6"/>
    <w:rsid w:val="00553C5A"/>
    <w:rsid w:val="00563DD4"/>
    <w:rsid w:val="00592930"/>
    <w:rsid w:val="00594516"/>
    <w:rsid w:val="006759E4"/>
    <w:rsid w:val="006B274E"/>
    <w:rsid w:val="00782529"/>
    <w:rsid w:val="007C45AB"/>
    <w:rsid w:val="008753A5"/>
    <w:rsid w:val="0087663E"/>
    <w:rsid w:val="008775EF"/>
    <w:rsid w:val="00903E3B"/>
    <w:rsid w:val="009204C4"/>
    <w:rsid w:val="00937E41"/>
    <w:rsid w:val="00960E68"/>
    <w:rsid w:val="00966878"/>
    <w:rsid w:val="00975C84"/>
    <w:rsid w:val="00985133"/>
    <w:rsid w:val="009961DF"/>
    <w:rsid w:val="009A4579"/>
    <w:rsid w:val="009C0B4A"/>
    <w:rsid w:val="009F7577"/>
    <w:rsid w:val="00A15E45"/>
    <w:rsid w:val="00A20388"/>
    <w:rsid w:val="00A72246"/>
    <w:rsid w:val="00A75109"/>
    <w:rsid w:val="00A81068"/>
    <w:rsid w:val="00A84DC7"/>
    <w:rsid w:val="00A86C72"/>
    <w:rsid w:val="00AA33A8"/>
    <w:rsid w:val="00AA6625"/>
    <w:rsid w:val="00AC396F"/>
    <w:rsid w:val="00AF1AA5"/>
    <w:rsid w:val="00AF2013"/>
    <w:rsid w:val="00B018FD"/>
    <w:rsid w:val="00B3237E"/>
    <w:rsid w:val="00B8553C"/>
    <w:rsid w:val="00B927A5"/>
    <w:rsid w:val="00BD628B"/>
    <w:rsid w:val="00BF667B"/>
    <w:rsid w:val="00C25910"/>
    <w:rsid w:val="00C4129F"/>
    <w:rsid w:val="00C7696C"/>
    <w:rsid w:val="00C82FFB"/>
    <w:rsid w:val="00C9130A"/>
    <w:rsid w:val="00D01447"/>
    <w:rsid w:val="00D0732A"/>
    <w:rsid w:val="00D532D4"/>
    <w:rsid w:val="00D6627C"/>
    <w:rsid w:val="00D85885"/>
    <w:rsid w:val="00DE1ECF"/>
    <w:rsid w:val="00E2030F"/>
    <w:rsid w:val="00E56B4D"/>
    <w:rsid w:val="00E66867"/>
    <w:rsid w:val="00EB59B9"/>
    <w:rsid w:val="00EC1A46"/>
    <w:rsid w:val="00EC4409"/>
    <w:rsid w:val="00F03D45"/>
    <w:rsid w:val="00F326E2"/>
    <w:rsid w:val="00F808A9"/>
    <w:rsid w:val="00FC0E68"/>
    <w:rsid w:val="00FE01E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8A3C38"/>
  <w15:chartTrackingRefBased/>
  <w15:docId w15:val="{B29A48E4-0359-4290-A1F4-CF27787C0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7187"/>
    <w:pPr>
      <w:spacing w:after="160" w:line="259" w:lineRule="auto"/>
    </w:pPr>
    <w:rPr>
      <w:rFonts w:asciiTheme="minorHAnsi" w:eastAsiaTheme="minorHAnsi" w:hAnsiTheme="minorHAnsi" w:cstheme="minorBidi"/>
      <w:sz w:val="22"/>
      <w:szCs w:val="22"/>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C82FFB"/>
    <w:pPr>
      <w:tabs>
        <w:tab w:val="center" w:pos="4536"/>
        <w:tab w:val="right" w:pos="9072"/>
      </w:tabs>
    </w:pPr>
  </w:style>
  <w:style w:type="paragraph" w:styleId="Bunntekst">
    <w:name w:val="footer"/>
    <w:basedOn w:val="Normal"/>
    <w:rsid w:val="00C82FFB"/>
    <w:pPr>
      <w:tabs>
        <w:tab w:val="center" w:pos="4536"/>
        <w:tab w:val="right" w:pos="9072"/>
      </w:tabs>
    </w:pPr>
  </w:style>
  <w:style w:type="paragraph" w:customStyle="1" w:styleId="Adressefelt">
    <w:name w:val="Adresse felt"/>
    <w:basedOn w:val="Bunntekst"/>
    <w:rsid w:val="001D38D3"/>
    <w:pPr>
      <w:framePr w:hSpace="181" w:wrap="around" w:vAnchor="text" w:hAnchor="margin" w:x="392" w:y="1"/>
      <w:tabs>
        <w:tab w:val="clear" w:pos="4536"/>
        <w:tab w:val="clear" w:pos="9072"/>
        <w:tab w:val="center" w:pos="4252"/>
        <w:tab w:val="right" w:pos="8504"/>
      </w:tabs>
    </w:pPr>
    <w:rPr>
      <w:rFonts w:ascii="Arial" w:hAnsi="Arial"/>
      <w:color w:val="333333"/>
      <w:sz w:val="16"/>
      <w:szCs w:val="16"/>
    </w:rPr>
  </w:style>
  <w:style w:type="character" w:styleId="Hyperkobling">
    <w:name w:val="Hyperlink"/>
    <w:uiPriority w:val="99"/>
    <w:rsid w:val="00553C5A"/>
    <w:rPr>
      <w:color w:val="0000FF"/>
      <w:u w:val="single"/>
    </w:rPr>
  </w:style>
  <w:style w:type="paragraph" w:styleId="Bobletekst">
    <w:name w:val="Balloon Text"/>
    <w:basedOn w:val="Normal"/>
    <w:link w:val="BobletekstTegn"/>
    <w:rsid w:val="00DE1ECF"/>
    <w:rPr>
      <w:rFonts w:ascii="Lucida Grande" w:hAnsi="Lucida Grande" w:cs="Lucida Grande"/>
      <w:sz w:val="18"/>
      <w:szCs w:val="18"/>
    </w:rPr>
  </w:style>
  <w:style w:type="character" w:customStyle="1" w:styleId="BobletekstTegn">
    <w:name w:val="Bobletekst Tegn"/>
    <w:link w:val="Bobletekst"/>
    <w:rsid w:val="00DE1ECF"/>
    <w:rPr>
      <w:rFonts w:ascii="Lucida Grande" w:hAnsi="Lucida Grande" w:cs="Lucida Grande"/>
      <w:sz w:val="18"/>
      <w:szCs w:val="18"/>
    </w:rPr>
  </w:style>
  <w:style w:type="paragraph" w:styleId="Listeavsnitt">
    <w:name w:val="List Paragraph"/>
    <w:basedOn w:val="Normal"/>
    <w:uiPriority w:val="34"/>
    <w:qFormat/>
    <w:rsid w:val="003871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otball.no/tema/nff-nyheter/2020/nye-koronavettregle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hyperlink" Target="http://www.fotball.no" TargetMode="External"/><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yBrittStubdal\Downloads\Sjekkliste%20for%20oppstart%20og%20gjennomf&#248;ring%20av%20aktivitet.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776C55BE3F32B40A7D14E0E5A0C9114" ma:contentTypeVersion="9" ma:contentTypeDescription="Opprett et nytt dokument." ma:contentTypeScope="" ma:versionID="8f0cf8a6e95ffd0e4c68ed05356a3e16">
  <xsd:schema xmlns:xsd="http://www.w3.org/2001/XMLSchema" xmlns:xs="http://www.w3.org/2001/XMLSchema" xmlns:p="http://schemas.microsoft.com/office/2006/metadata/properties" xmlns:ns3="1dedc8d0-00e4-4590-bd3c-fd3ba0283180" xmlns:ns4="2fcc748d-ffe4-4dac-a1cb-14e80ebfd7da" targetNamespace="http://schemas.microsoft.com/office/2006/metadata/properties" ma:root="true" ma:fieldsID="2e951e8747ebcd7b006c6d8409b2ed56" ns3:_="" ns4:_="">
    <xsd:import namespace="1dedc8d0-00e4-4590-bd3c-fd3ba0283180"/>
    <xsd:import namespace="2fcc748d-ffe4-4dac-a1cb-14e80ebfd7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dc8d0-00e4-4590-bd3c-fd3ba02831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cc748d-ffe4-4dac-a1cb-14e80ebfd7da"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element name="SharingHintHash" ma:index="12"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14520F-E251-4C17-AA7A-EDA5452365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dc8d0-00e4-4590-bd3c-fd3ba0283180"/>
    <ds:schemaRef ds:uri="2fcc748d-ffe4-4dac-a1cb-14e80ebfd7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488524-6634-414F-A9AF-63A18E421F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DA5E09-F3A0-422F-A981-B6DC4CC84F1C}">
  <ds:schemaRefs>
    <ds:schemaRef ds:uri="http://schemas.microsoft.com/sharepoint/v3/contenttype/forms"/>
  </ds:schemaRefs>
</ds:datastoreItem>
</file>

<file path=customXml/itemProps4.xml><?xml version="1.0" encoding="utf-8"?>
<ds:datastoreItem xmlns:ds="http://schemas.openxmlformats.org/officeDocument/2006/customXml" ds:itemID="{72AF1BB1-93AB-4867-9A12-8E7B8C59A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Sjekkliste for oppstart og gjennomføring av aktivitet</Template>
  <TotalTime>1</TotalTime>
  <Pages>8</Pages>
  <Words>1891</Words>
  <Characters>10027</Characters>
  <Application>Microsoft Office Word</Application>
  <DocSecurity>0</DocSecurity>
  <Lines>83</Lines>
  <Paragraphs>23</Paragraphs>
  <ScaleCrop>false</ScaleCrop>
  <HeadingPairs>
    <vt:vector size="2" baseType="variant">
      <vt:variant>
        <vt:lpstr>Tittel</vt:lpstr>
      </vt:variant>
      <vt:variant>
        <vt:i4>1</vt:i4>
      </vt:variant>
    </vt:vector>
  </HeadingPairs>
  <TitlesOfParts>
    <vt:vector size="1" baseType="lpstr">
      <vt:lpstr/>
    </vt:vector>
  </TitlesOfParts>
  <Company>NIF IT</Company>
  <LinksUpToDate>false</LinksUpToDate>
  <CharactersWithSpaces>11895</CharactersWithSpaces>
  <SharedDoc>false</SharedDoc>
  <HLinks>
    <vt:vector size="12" baseType="variant">
      <vt:variant>
        <vt:i4>5898352</vt:i4>
      </vt:variant>
      <vt:variant>
        <vt:i4>3</vt:i4>
      </vt:variant>
      <vt:variant>
        <vt:i4>0</vt:i4>
      </vt:variant>
      <vt:variant>
        <vt:i4>5</vt:i4>
      </vt:variant>
      <vt:variant>
        <vt:lpwstr>http://www.fotball.no</vt:lpwstr>
      </vt:variant>
      <vt:variant>
        <vt:lpwstr/>
      </vt:variant>
      <vt:variant>
        <vt:i4>5898352</vt:i4>
      </vt:variant>
      <vt:variant>
        <vt:i4>0</vt:i4>
      </vt:variant>
      <vt:variant>
        <vt:i4>0</vt:i4>
      </vt:variant>
      <vt:variant>
        <vt:i4>5</vt:i4>
      </vt:variant>
      <vt:variant>
        <vt:lpwstr>http://www.fotball.no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Britt Stubdal</dc:creator>
  <cp:keywords/>
  <dc:description/>
  <cp:lastModifiedBy>Kim Jeppe W Karlsen</cp:lastModifiedBy>
  <cp:revision>2</cp:revision>
  <cp:lastPrinted>2016-02-25T09:15:00Z</cp:lastPrinted>
  <dcterms:created xsi:type="dcterms:W3CDTF">2020-05-15T06:12:00Z</dcterms:created>
  <dcterms:modified xsi:type="dcterms:W3CDTF">2020-05-15T06:12:00Z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0x0101008776C55BE3F32B40A7D14E0E5A0C9114</vt:lpwstr>
  </property>
</Properties>
</file>