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5A1F" w:rsidRDefault="00105A1F" w:rsidP="00105A1F">
      <w:pPr>
        <w:spacing w:after="200" w:line="288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noProof/>
          <w:color w:val="222222"/>
        </w:rPr>
        <w:drawing>
          <wp:inline distT="0" distB="0" distL="0" distR="0" wp14:anchorId="2CF4874A" wp14:editId="3BF6EA44">
            <wp:extent cx="2933700" cy="1245476"/>
            <wp:effectExtent l="0" t="0" r="0" b="0"/>
            <wp:docPr id="2" name="Bilde 2" descr="Hamar sommerskiskole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amar sommerskiskole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98" r="17856"/>
                    <a:stretch/>
                  </pic:blipFill>
                  <pic:spPr bwMode="auto">
                    <a:xfrm>
                      <a:off x="0" y="0"/>
                      <a:ext cx="3101467" cy="131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05A1F" w:rsidRDefault="00105A1F" w:rsidP="00105A1F">
      <w:pPr>
        <w:spacing w:after="200" w:line="288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DUGNADSBEHOV </w:t>
      </w:r>
    </w:p>
    <w:p w:rsidR="00105A1F" w:rsidRDefault="00105A1F" w:rsidP="00105A1F">
      <w:pPr>
        <w:spacing w:after="200" w:line="288" w:lineRule="auto"/>
        <w:contextualSpacing/>
        <w:jc w:val="center"/>
        <w:rPr>
          <w:rFonts w:ascii="Arial" w:hAnsi="Arial" w:cs="Arial"/>
          <w:b/>
          <w:sz w:val="30"/>
          <w:szCs w:val="32"/>
        </w:rPr>
      </w:pPr>
      <w:proofErr w:type="spellStart"/>
      <w:r w:rsidRPr="00105A1F">
        <w:rPr>
          <w:rFonts w:ascii="Arial" w:hAnsi="Arial" w:cs="Arial"/>
          <w:b/>
          <w:sz w:val="30"/>
          <w:szCs w:val="32"/>
        </w:rPr>
        <w:t>Ajer</w:t>
      </w:r>
      <w:proofErr w:type="spellEnd"/>
      <w:r w:rsidRPr="00105A1F">
        <w:rPr>
          <w:rFonts w:ascii="Arial" w:hAnsi="Arial" w:cs="Arial"/>
          <w:b/>
          <w:sz w:val="30"/>
          <w:szCs w:val="32"/>
        </w:rPr>
        <w:t xml:space="preserve"> ungdomsskole, UKE 32, 7.-11. august 2017</w:t>
      </w:r>
    </w:p>
    <w:p w:rsidR="00E01284" w:rsidRPr="00105A1F" w:rsidRDefault="00E01284" w:rsidP="00E01284">
      <w:pPr>
        <w:rPr>
          <w:sz w:val="22"/>
        </w:rPr>
      </w:pPr>
    </w:p>
    <w:p w:rsidR="00105A1F" w:rsidRPr="00105A1F" w:rsidRDefault="00E01284" w:rsidP="00105A1F">
      <w:pPr>
        <w:spacing w:after="200" w:line="288" w:lineRule="auto"/>
        <w:contextualSpacing/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30"/>
          <w:szCs w:val="32"/>
        </w:rPr>
        <w:t>Måltider</w:t>
      </w:r>
    </w:p>
    <w:p w:rsidR="00105A1F" w:rsidRPr="00105A1F" w:rsidRDefault="00105A1F" w:rsidP="00105A1F">
      <w:pPr>
        <w:spacing w:after="200" w:line="288" w:lineRule="auto"/>
        <w:contextualSpacing/>
        <w:rPr>
          <w:rFonts w:ascii="Arial" w:hAnsi="Arial" w:cs="Arial"/>
          <w:sz w:val="22"/>
        </w:rPr>
      </w:pPr>
      <w:r w:rsidRPr="00105A1F">
        <w:rPr>
          <w:rFonts w:ascii="Arial" w:hAnsi="Arial" w:cs="Arial"/>
          <w:sz w:val="22"/>
        </w:rPr>
        <w:t xml:space="preserve">Oversikt måltider. </w:t>
      </w:r>
      <w:r w:rsidRPr="00105A1F">
        <w:rPr>
          <w:rFonts w:ascii="Arial" w:hAnsi="Arial" w:cs="Arial"/>
          <w:b/>
          <w:sz w:val="20"/>
          <w:szCs w:val="16"/>
        </w:rPr>
        <w:t>*)</w:t>
      </w:r>
      <w:r>
        <w:rPr>
          <w:rFonts w:ascii="Arial" w:hAnsi="Arial" w:cs="Arial"/>
          <w:b/>
          <w:sz w:val="16"/>
          <w:szCs w:val="16"/>
        </w:rPr>
        <w:t xml:space="preserve"> </w:t>
      </w:r>
      <w:r w:rsidRPr="00105A1F">
        <w:rPr>
          <w:rFonts w:ascii="Arial" w:hAnsi="Arial" w:cs="Arial"/>
          <w:sz w:val="22"/>
        </w:rPr>
        <w:t>Dugnadsvakter/frivillige møter seinest 30 min. før måltid, og må regne med opprydding mv. 30 min. etter måltidet.</w:t>
      </w:r>
      <w:r>
        <w:rPr>
          <w:rFonts w:ascii="Arial" w:hAnsi="Arial" w:cs="Arial"/>
          <w:sz w:val="22"/>
        </w:rPr>
        <w:t xml:space="preserve"> Dvs. hver vakt er ca. 2 timer.</w:t>
      </w:r>
    </w:p>
    <w:p w:rsidR="00105A1F" w:rsidRPr="00105A1F" w:rsidRDefault="00105A1F" w:rsidP="00105A1F">
      <w:pPr>
        <w:spacing w:after="200" w:line="288" w:lineRule="auto"/>
        <w:contextualSpacing/>
        <w:rPr>
          <w:rFonts w:ascii="Arial" w:hAnsi="Arial" w:cs="Arial"/>
          <w:sz w:val="22"/>
        </w:rPr>
      </w:pPr>
    </w:p>
    <w:tbl>
      <w:tblPr>
        <w:tblStyle w:val="Tabellrutenett"/>
        <w:tblW w:w="8928" w:type="dxa"/>
        <w:tblLook w:val="04A0" w:firstRow="1" w:lastRow="0" w:firstColumn="1" w:lastColumn="0" w:noHBand="0" w:noVBand="1"/>
      </w:tblPr>
      <w:tblGrid>
        <w:gridCol w:w="954"/>
        <w:gridCol w:w="1049"/>
        <w:gridCol w:w="1150"/>
        <w:gridCol w:w="1142"/>
        <w:gridCol w:w="1430"/>
        <w:gridCol w:w="928"/>
        <w:gridCol w:w="1347"/>
        <w:gridCol w:w="928"/>
      </w:tblGrid>
      <w:tr w:rsidR="00E335D0" w:rsidRPr="008905A0" w:rsidTr="00E335D0">
        <w:tc>
          <w:tcPr>
            <w:tcW w:w="95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105A1F" w:rsidRPr="008905A0" w:rsidRDefault="00105A1F" w:rsidP="00E335D0">
            <w:pPr>
              <w:spacing w:after="200" w:line="288" w:lineRule="auto"/>
              <w:contextualSpacing/>
              <w:rPr>
                <w:rFonts w:ascii="Arial" w:hAnsi="Arial" w:cs="Arial"/>
                <w:b/>
                <w:sz w:val="16"/>
                <w:szCs w:val="16"/>
              </w:rPr>
            </w:pPr>
            <w:r w:rsidRPr="008905A0">
              <w:rPr>
                <w:rFonts w:ascii="Arial" w:hAnsi="Arial" w:cs="Arial"/>
                <w:b/>
                <w:sz w:val="16"/>
                <w:szCs w:val="16"/>
              </w:rPr>
              <w:t>Dag</w:t>
            </w:r>
          </w:p>
        </w:tc>
        <w:tc>
          <w:tcPr>
            <w:tcW w:w="104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105A1F" w:rsidRPr="008905A0" w:rsidRDefault="00105A1F" w:rsidP="00E335D0">
            <w:pPr>
              <w:spacing w:after="200" w:line="288" w:lineRule="auto"/>
              <w:contextualSpacing/>
              <w:rPr>
                <w:rFonts w:ascii="Arial" w:hAnsi="Arial" w:cs="Arial"/>
                <w:b/>
                <w:sz w:val="16"/>
                <w:szCs w:val="16"/>
              </w:rPr>
            </w:pPr>
            <w:r w:rsidRPr="008905A0">
              <w:rPr>
                <w:rFonts w:ascii="Arial" w:hAnsi="Arial" w:cs="Arial"/>
                <w:b/>
                <w:sz w:val="16"/>
                <w:szCs w:val="16"/>
              </w:rPr>
              <w:t>Måltid</w:t>
            </w:r>
          </w:p>
        </w:tc>
        <w:tc>
          <w:tcPr>
            <w:tcW w:w="115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105A1F" w:rsidRPr="008905A0" w:rsidRDefault="00105A1F" w:rsidP="00E335D0">
            <w:pPr>
              <w:spacing w:after="200" w:line="288" w:lineRule="auto"/>
              <w:contextualSpacing/>
              <w:rPr>
                <w:rFonts w:ascii="Arial" w:hAnsi="Arial" w:cs="Arial"/>
                <w:b/>
                <w:sz w:val="16"/>
                <w:szCs w:val="16"/>
              </w:rPr>
            </w:pPr>
            <w:r w:rsidRPr="008905A0">
              <w:rPr>
                <w:rFonts w:ascii="Arial" w:hAnsi="Arial" w:cs="Arial"/>
                <w:b/>
                <w:sz w:val="16"/>
                <w:szCs w:val="16"/>
              </w:rPr>
              <w:t>Sted</w:t>
            </w:r>
          </w:p>
        </w:tc>
        <w:tc>
          <w:tcPr>
            <w:tcW w:w="114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105A1F" w:rsidRPr="008905A0" w:rsidRDefault="00105A1F" w:rsidP="00E335D0">
            <w:pPr>
              <w:spacing w:after="200" w:line="288" w:lineRule="auto"/>
              <w:contextualSpacing/>
              <w:rPr>
                <w:rFonts w:ascii="Arial" w:hAnsi="Arial" w:cs="Arial"/>
                <w:b/>
                <w:sz w:val="16"/>
                <w:szCs w:val="16"/>
              </w:rPr>
            </w:pPr>
            <w:r w:rsidRPr="008905A0">
              <w:rPr>
                <w:rFonts w:ascii="Arial" w:hAnsi="Arial" w:cs="Arial"/>
                <w:b/>
                <w:sz w:val="16"/>
                <w:szCs w:val="16"/>
              </w:rPr>
              <w:t>Tid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*)</w:t>
            </w:r>
          </w:p>
        </w:tc>
        <w:tc>
          <w:tcPr>
            <w:tcW w:w="143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105A1F" w:rsidRPr="008905A0" w:rsidRDefault="00105A1F" w:rsidP="00E335D0">
            <w:pPr>
              <w:spacing w:after="200" w:line="288" w:lineRule="auto"/>
              <w:contextualSpacing/>
              <w:rPr>
                <w:rFonts w:ascii="Arial" w:hAnsi="Arial" w:cs="Arial"/>
                <w:b/>
                <w:sz w:val="16"/>
                <w:szCs w:val="16"/>
              </w:rPr>
            </w:pPr>
            <w:r w:rsidRPr="008905A0">
              <w:rPr>
                <w:rFonts w:ascii="Arial" w:hAnsi="Arial" w:cs="Arial"/>
                <w:b/>
                <w:sz w:val="16"/>
                <w:szCs w:val="16"/>
              </w:rPr>
              <w:t>Ansvar</w:t>
            </w:r>
          </w:p>
        </w:tc>
        <w:tc>
          <w:tcPr>
            <w:tcW w:w="92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105A1F" w:rsidRPr="008905A0" w:rsidRDefault="00105A1F" w:rsidP="00E335D0">
            <w:pPr>
              <w:spacing w:after="200" w:line="288" w:lineRule="auto"/>
              <w:contextualSpacing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8905A0">
              <w:rPr>
                <w:rFonts w:ascii="Arial" w:hAnsi="Arial" w:cs="Arial"/>
                <w:b/>
                <w:sz w:val="16"/>
                <w:szCs w:val="16"/>
              </w:rPr>
              <w:t>Mobilnr</w:t>
            </w:r>
            <w:proofErr w:type="spellEnd"/>
            <w:r w:rsidRPr="008905A0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134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105A1F" w:rsidRPr="008905A0" w:rsidRDefault="00105A1F" w:rsidP="00E335D0">
            <w:pPr>
              <w:spacing w:after="200" w:line="288" w:lineRule="auto"/>
              <w:contextualSpacing/>
              <w:rPr>
                <w:rFonts w:ascii="Arial" w:hAnsi="Arial" w:cs="Arial"/>
                <w:b/>
                <w:sz w:val="16"/>
                <w:szCs w:val="16"/>
              </w:rPr>
            </w:pPr>
            <w:r w:rsidRPr="008905A0">
              <w:rPr>
                <w:rFonts w:ascii="Arial" w:hAnsi="Arial" w:cs="Arial"/>
                <w:b/>
                <w:sz w:val="16"/>
                <w:szCs w:val="16"/>
              </w:rPr>
              <w:t>Ansvar</w:t>
            </w:r>
          </w:p>
        </w:tc>
        <w:tc>
          <w:tcPr>
            <w:tcW w:w="92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105A1F" w:rsidRPr="008905A0" w:rsidRDefault="00105A1F" w:rsidP="00E335D0">
            <w:pPr>
              <w:spacing w:after="200" w:line="288" w:lineRule="auto"/>
              <w:contextualSpacing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8905A0">
              <w:rPr>
                <w:rFonts w:ascii="Arial" w:hAnsi="Arial" w:cs="Arial"/>
                <w:b/>
                <w:sz w:val="16"/>
                <w:szCs w:val="16"/>
              </w:rPr>
              <w:t>Mobilnr</w:t>
            </w:r>
            <w:proofErr w:type="spellEnd"/>
            <w:r w:rsidRPr="008905A0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</w:tr>
      <w:tr w:rsidR="00E335D0" w:rsidRPr="008905A0" w:rsidTr="00E335D0">
        <w:tc>
          <w:tcPr>
            <w:tcW w:w="95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8905A0">
              <w:rPr>
                <w:rFonts w:ascii="Arial" w:hAnsi="Arial" w:cs="Arial"/>
                <w:sz w:val="16"/>
                <w:szCs w:val="16"/>
              </w:rPr>
              <w:t>Mandag</w:t>
            </w:r>
          </w:p>
        </w:tc>
        <w:tc>
          <w:tcPr>
            <w:tcW w:w="1049" w:type="dxa"/>
            <w:tcBorders>
              <w:top w:val="single" w:sz="4" w:space="0" w:color="auto"/>
            </w:tcBorders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8905A0">
              <w:rPr>
                <w:rFonts w:ascii="Arial" w:hAnsi="Arial" w:cs="Arial"/>
                <w:sz w:val="16"/>
                <w:szCs w:val="16"/>
              </w:rPr>
              <w:t>Lunsj</w:t>
            </w:r>
          </w:p>
        </w:tc>
        <w:tc>
          <w:tcPr>
            <w:tcW w:w="1150" w:type="dxa"/>
            <w:tcBorders>
              <w:top w:val="single" w:sz="4" w:space="0" w:color="auto"/>
            </w:tcBorders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Ajer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U-skole</w:t>
            </w:r>
          </w:p>
        </w:tc>
        <w:tc>
          <w:tcPr>
            <w:tcW w:w="1142" w:type="dxa"/>
            <w:tcBorders>
              <w:top w:val="single" w:sz="4" w:space="0" w:color="auto"/>
            </w:tcBorders>
            <w:vAlign w:val="bottom"/>
          </w:tcPr>
          <w:p w:rsidR="00E335D0" w:rsidRPr="00A54B59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A54B59">
              <w:rPr>
                <w:rFonts w:ascii="Arial" w:hAnsi="Arial" w:cs="Arial"/>
                <w:sz w:val="16"/>
                <w:szCs w:val="16"/>
              </w:rPr>
              <w:t>12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  <w:r w:rsidRPr="00A54B59">
              <w:rPr>
                <w:rFonts w:ascii="Arial" w:hAnsi="Arial" w:cs="Arial"/>
                <w:sz w:val="16"/>
                <w:szCs w:val="16"/>
              </w:rPr>
              <w:t>00-13:00</w:t>
            </w:r>
          </w:p>
        </w:tc>
        <w:tc>
          <w:tcPr>
            <w:tcW w:w="1430" w:type="dxa"/>
            <w:tcBorders>
              <w:top w:val="single" w:sz="4" w:space="0" w:color="auto"/>
            </w:tcBorders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OIL</w:t>
            </w:r>
          </w:p>
        </w:tc>
        <w:tc>
          <w:tcPr>
            <w:tcW w:w="928" w:type="dxa"/>
            <w:tcBorders>
              <w:top w:val="single" w:sz="4" w:space="0" w:color="auto"/>
            </w:tcBorders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12345678</w:t>
            </w:r>
          </w:p>
        </w:tc>
        <w:tc>
          <w:tcPr>
            <w:tcW w:w="1347" w:type="dxa"/>
            <w:tcBorders>
              <w:top w:val="single" w:sz="4" w:space="0" w:color="auto"/>
            </w:tcBorders>
            <w:vAlign w:val="bottom"/>
          </w:tcPr>
          <w:p w:rsidR="00E335D0" w:rsidRPr="008905A0" w:rsidRDefault="00E335D0" w:rsidP="0072655D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OIL</w:t>
            </w:r>
          </w:p>
        </w:tc>
        <w:tc>
          <w:tcPr>
            <w:tcW w:w="928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12345678</w:t>
            </w:r>
          </w:p>
        </w:tc>
      </w:tr>
      <w:tr w:rsidR="00E335D0" w:rsidRPr="008905A0" w:rsidTr="00E335D0">
        <w:tc>
          <w:tcPr>
            <w:tcW w:w="954" w:type="dxa"/>
            <w:tcBorders>
              <w:left w:val="single" w:sz="4" w:space="0" w:color="auto"/>
            </w:tcBorders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8905A0">
              <w:rPr>
                <w:rFonts w:ascii="Arial" w:hAnsi="Arial" w:cs="Arial"/>
                <w:sz w:val="16"/>
                <w:szCs w:val="16"/>
              </w:rPr>
              <w:t>Mandag</w:t>
            </w:r>
          </w:p>
        </w:tc>
        <w:tc>
          <w:tcPr>
            <w:tcW w:w="1049" w:type="dxa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8905A0">
              <w:rPr>
                <w:rFonts w:ascii="Arial" w:hAnsi="Arial" w:cs="Arial"/>
                <w:sz w:val="16"/>
                <w:szCs w:val="16"/>
              </w:rPr>
              <w:t>Middag</w:t>
            </w:r>
          </w:p>
        </w:tc>
        <w:tc>
          <w:tcPr>
            <w:tcW w:w="1150" w:type="dxa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Ajer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U-skole</w:t>
            </w:r>
          </w:p>
        </w:tc>
        <w:tc>
          <w:tcPr>
            <w:tcW w:w="1142" w:type="dxa"/>
            <w:vAlign w:val="bottom"/>
          </w:tcPr>
          <w:p w:rsidR="00E335D0" w:rsidRPr="00A54B59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A54B59">
              <w:rPr>
                <w:rFonts w:ascii="Arial" w:hAnsi="Arial" w:cs="Arial"/>
                <w:sz w:val="16"/>
                <w:szCs w:val="16"/>
              </w:rPr>
              <w:t>16:30-17:30</w:t>
            </w:r>
          </w:p>
        </w:tc>
        <w:tc>
          <w:tcPr>
            <w:tcW w:w="1430" w:type="dxa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OIL</w:t>
            </w:r>
          </w:p>
        </w:tc>
        <w:tc>
          <w:tcPr>
            <w:tcW w:w="928" w:type="dxa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7" w:type="dxa"/>
            <w:vAlign w:val="bottom"/>
          </w:tcPr>
          <w:p w:rsidR="00E335D0" w:rsidRPr="008905A0" w:rsidRDefault="00E335D0" w:rsidP="0072655D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OIL</w:t>
            </w:r>
          </w:p>
        </w:tc>
        <w:tc>
          <w:tcPr>
            <w:tcW w:w="928" w:type="dxa"/>
            <w:tcBorders>
              <w:right w:val="single" w:sz="4" w:space="0" w:color="auto"/>
            </w:tcBorders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335D0" w:rsidRPr="008905A0" w:rsidTr="00E335D0">
        <w:tc>
          <w:tcPr>
            <w:tcW w:w="954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8905A0">
              <w:rPr>
                <w:rFonts w:ascii="Arial" w:hAnsi="Arial" w:cs="Arial"/>
                <w:sz w:val="16"/>
                <w:szCs w:val="16"/>
              </w:rPr>
              <w:t>Mandag</w:t>
            </w:r>
          </w:p>
        </w:tc>
        <w:tc>
          <w:tcPr>
            <w:tcW w:w="1049" w:type="dxa"/>
            <w:tcBorders>
              <w:bottom w:val="single" w:sz="4" w:space="0" w:color="auto"/>
            </w:tcBorders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8905A0">
              <w:rPr>
                <w:rFonts w:ascii="Arial" w:hAnsi="Arial" w:cs="Arial"/>
                <w:sz w:val="16"/>
                <w:szCs w:val="16"/>
              </w:rPr>
              <w:t>Kveldsmat</w:t>
            </w:r>
          </w:p>
        </w:tc>
        <w:tc>
          <w:tcPr>
            <w:tcW w:w="1150" w:type="dxa"/>
            <w:tcBorders>
              <w:bottom w:val="single" w:sz="4" w:space="0" w:color="auto"/>
            </w:tcBorders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Ajer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U-skole</w:t>
            </w:r>
          </w:p>
        </w:tc>
        <w:tc>
          <w:tcPr>
            <w:tcW w:w="1142" w:type="dxa"/>
            <w:tcBorders>
              <w:bottom w:val="single" w:sz="4" w:space="0" w:color="auto"/>
            </w:tcBorders>
            <w:vAlign w:val="bottom"/>
          </w:tcPr>
          <w:p w:rsidR="00E335D0" w:rsidRPr="00A54B59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A54B59">
              <w:rPr>
                <w:rFonts w:ascii="Arial" w:hAnsi="Arial" w:cs="Arial"/>
                <w:sz w:val="16"/>
                <w:szCs w:val="16"/>
              </w:rPr>
              <w:t>21:00-21:30</w:t>
            </w:r>
          </w:p>
        </w:tc>
        <w:tc>
          <w:tcPr>
            <w:tcW w:w="1430" w:type="dxa"/>
            <w:tcBorders>
              <w:bottom w:val="single" w:sz="4" w:space="0" w:color="auto"/>
            </w:tcBorders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OIL</w:t>
            </w:r>
          </w:p>
        </w:tc>
        <w:tc>
          <w:tcPr>
            <w:tcW w:w="928" w:type="dxa"/>
            <w:tcBorders>
              <w:bottom w:val="single" w:sz="4" w:space="0" w:color="auto"/>
            </w:tcBorders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7" w:type="dxa"/>
            <w:tcBorders>
              <w:bottom w:val="single" w:sz="4" w:space="0" w:color="auto"/>
            </w:tcBorders>
            <w:vAlign w:val="bottom"/>
          </w:tcPr>
          <w:p w:rsidR="00E335D0" w:rsidRPr="008905A0" w:rsidRDefault="00E335D0" w:rsidP="0072655D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OIL</w:t>
            </w:r>
          </w:p>
        </w:tc>
        <w:tc>
          <w:tcPr>
            <w:tcW w:w="928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335D0" w:rsidRPr="008905A0" w:rsidTr="00E335D0">
        <w:tc>
          <w:tcPr>
            <w:tcW w:w="954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8905A0">
              <w:rPr>
                <w:rFonts w:ascii="Arial" w:hAnsi="Arial" w:cs="Arial"/>
                <w:sz w:val="16"/>
                <w:szCs w:val="16"/>
              </w:rPr>
              <w:t>Tirsdag</w:t>
            </w:r>
          </w:p>
        </w:tc>
        <w:tc>
          <w:tcPr>
            <w:tcW w:w="1049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8905A0">
              <w:rPr>
                <w:rFonts w:ascii="Arial" w:hAnsi="Arial" w:cs="Arial"/>
                <w:sz w:val="16"/>
                <w:szCs w:val="16"/>
              </w:rPr>
              <w:t>Frokost</w:t>
            </w:r>
          </w:p>
        </w:tc>
        <w:tc>
          <w:tcPr>
            <w:tcW w:w="115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Ajer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U-skole</w:t>
            </w:r>
          </w:p>
        </w:tc>
        <w:tc>
          <w:tcPr>
            <w:tcW w:w="1142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E335D0" w:rsidRPr="00A54B59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A54B59">
              <w:rPr>
                <w:rFonts w:ascii="Arial" w:hAnsi="Arial" w:cs="Arial"/>
                <w:sz w:val="16"/>
                <w:szCs w:val="16"/>
              </w:rPr>
              <w:t>07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  <w:r w:rsidRPr="00A54B59">
              <w:rPr>
                <w:rFonts w:ascii="Arial" w:hAnsi="Arial" w:cs="Arial"/>
                <w:sz w:val="16"/>
                <w:szCs w:val="16"/>
              </w:rPr>
              <w:t>00-08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  <w:r w:rsidRPr="00A54B59">
              <w:rPr>
                <w:rFonts w:ascii="Arial" w:hAnsi="Arial" w:cs="Arial"/>
                <w:sz w:val="16"/>
                <w:szCs w:val="16"/>
              </w:rPr>
              <w:t>00</w:t>
            </w:r>
          </w:p>
        </w:tc>
        <w:tc>
          <w:tcPr>
            <w:tcW w:w="143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E335D0" w:rsidRPr="008905A0" w:rsidRDefault="001B69D5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OIL</w:t>
            </w:r>
          </w:p>
        </w:tc>
        <w:tc>
          <w:tcPr>
            <w:tcW w:w="928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E335D0" w:rsidRPr="008905A0" w:rsidRDefault="001B69D5" w:rsidP="0072655D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OIL</w:t>
            </w:r>
          </w:p>
        </w:tc>
        <w:tc>
          <w:tcPr>
            <w:tcW w:w="928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335D0" w:rsidRPr="008905A0" w:rsidTr="00E335D0">
        <w:tc>
          <w:tcPr>
            <w:tcW w:w="954" w:type="dxa"/>
            <w:shd w:val="clear" w:color="auto" w:fill="F2F2F2" w:themeFill="background1" w:themeFillShade="F2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8905A0">
              <w:rPr>
                <w:rFonts w:ascii="Arial" w:hAnsi="Arial" w:cs="Arial"/>
                <w:sz w:val="16"/>
                <w:szCs w:val="16"/>
              </w:rPr>
              <w:t>Tirsdag</w:t>
            </w:r>
          </w:p>
        </w:tc>
        <w:tc>
          <w:tcPr>
            <w:tcW w:w="1049" w:type="dxa"/>
            <w:shd w:val="clear" w:color="auto" w:fill="F2F2F2" w:themeFill="background1" w:themeFillShade="F2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8905A0">
              <w:rPr>
                <w:rFonts w:ascii="Arial" w:hAnsi="Arial" w:cs="Arial"/>
                <w:sz w:val="16"/>
                <w:szCs w:val="16"/>
              </w:rPr>
              <w:t>Lunsj</w:t>
            </w:r>
          </w:p>
        </w:tc>
        <w:tc>
          <w:tcPr>
            <w:tcW w:w="1150" w:type="dxa"/>
            <w:shd w:val="clear" w:color="auto" w:fill="F2F2F2" w:themeFill="background1" w:themeFillShade="F2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Matpakke</w:t>
            </w:r>
          </w:p>
        </w:tc>
        <w:tc>
          <w:tcPr>
            <w:tcW w:w="1142" w:type="dxa"/>
            <w:shd w:val="clear" w:color="auto" w:fill="F2F2F2" w:themeFill="background1" w:themeFillShade="F2"/>
            <w:vAlign w:val="bottom"/>
          </w:tcPr>
          <w:p w:rsidR="00E335D0" w:rsidRPr="00A54B59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A54B59">
              <w:rPr>
                <w:rFonts w:ascii="Arial" w:hAnsi="Arial" w:cs="Arial"/>
                <w:sz w:val="16"/>
                <w:szCs w:val="16"/>
              </w:rPr>
              <w:t>ute</w:t>
            </w:r>
          </w:p>
        </w:tc>
        <w:tc>
          <w:tcPr>
            <w:tcW w:w="1430" w:type="dxa"/>
            <w:shd w:val="clear" w:color="auto" w:fill="F2F2F2" w:themeFill="background1" w:themeFillShade="F2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F2F2F2" w:themeFill="background1" w:themeFillShade="F2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7" w:type="dxa"/>
            <w:shd w:val="clear" w:color="auto" w:fill="F2F2F2" w:themeFill="background1" w:themeFillShade="F2"/>
            <w:vAlign w:val="bottom"/>
          </w:tcPr>
          <w:p w:rsidR="00E335D0" w:rsidRPr="008905A0" w:rsidRDefault="00E335D0" w:rsidP="0072655D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F2F2F2" w:themeFill="background1" w:themeFillShade="F2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335D0" w:rsidRPr="008905A0" w:rsidTr="00E335D0">
        <w:tc>
          <w:tcPr>
            <w:tcW w:w="954" w:type="dxa"/>
            <w:shd w:val="clear" w:color="auto" w:fill="F2F2F2" w:themeFill="background1" w:themeFillShade="F2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8905A0">
              <w:rPr>
                <w:rFonts w:ascii="Arial" w:hAnsi="Arial" w:cs="Arial"/>
                <w:sz w:val="16"/>
                <w:szCs w:val="16"/>
              </w:rPr>
              <w:t>Tirsdag</w:t>
            </w:r>
          </w:p>
        </w:tc>
        <w:tc>
          <w:tcPr>
            <w:tcW w:w="1049" w:type="dxa"/>
            <w:shd w:val="clear" w:color="auto" w:fill="F2F2F2" w:themeFill="background1" w:themeFillShade="F2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8905A0">
              <w:rPr>
                <w:rFonts w:ascii="Arial" w:hAnsi="Arial" w:cs="Arial"/>
                <w:sz w:val="16"/>
                <w:szCs w:val="16"/>
              </w:rPr>
              <w:t>Middag</w:t>
            </w:r>
          </w:p>
        </w:tc>
        <w:tc>
          <w:tcPr>
            <w:tcW w:w="1150" w:type="dxa"/>
            <w:shd w:val="clear" w:color="auto" w:fill="F2F2F2" w:themeFill="background1" w:themeFillShade="F2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Sjusjøen</w:t>
            </w:r>
          </w:p>
        </w:tc>
        <w:tc>
          <w:tcPr>
            <w:tcW w:w="1142" w:type="dxa"/>
            <w:shd w:val="clear" w:color="auto" w:fill="F2F2F2" w:themeFill="background1" w:themeFillShade="F2"/>
            <w:vAlign w:val="bottom"/>
          </w:tcPr>
          <w:p w:rsidR="00E335D0" w:rsidRPr="00A54B59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A54B59">
              <w:rPr>
                <w:rFonts w:ascii="Arial" w:hAnsi="Arial" w:cs="Arial"/>
                <w:sz w:val="16"/>
                <w:szCs w:val="16"/>
              </w:rPr>
              <w:t>ute</w:t>
            </w:r>
          </w:p>
        </w:tc>
        <w:tc>
          <w:tcPr>
            <w:tcW w:w="1430" w:type="dxa"/>
            <w:shd w:val="clear" w:color="auto" w:fill="F2F2F2" w:themeFill="background1" w:themeFillShade="F2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F2F2F2" w:themeFill="background1" w:themeFillShade="F2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7" w:type="dxa"/>
            <w:shd w:val="clear" w:color="auto" w:fill="F2F2F2" w:themeFill="background1" w:themeFillShade="F2"/>
            <w:vAlign w:val="bottom"/>
          </w:tcPr>
          <w:p w:rsidR="00E335D0" w:rsidRPr="008905A0" w:rsidRDefault="00E335D0" w:rsidP="0072655D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F2F2F2" w:themeFill="background1" w:themeFillShade="F2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335D0" w:rsidRPr="008905A0" w:rsidTr="00E335D0">
        <w:tc>
          <w:tcPr>
            <w:tcW w:w="954" w:type="dxa"/>
            <w:shd w:val="clear" w:color="auto" w:fill="F2F2F2" w:themeFill="background1" w:themeFillShade="F2"/>
            <w:vAlign w:val="bottom"/>
          </w:tcPr>
          <w:p w:rsidR="00E335D0" w:rsidRPr="008905A0" w:rsidRDefault="00E335D0" w:rsidP="00E335D0">
            <w:pPr>
              <w:rPr>
                <w:sz w:val="16"/>
                <w:szCs w:val="16"/>
              </w:rPr>
            </w:pPr>
            <w:r w:rsidRPr="008905A0">
              <w:rPr>
                <w:rFonts w:ascii="Arial" w:hAnsi="Arial" w:cs="Arial"/>
                <w:sz w:val="16"/>
                <w:szCs w:val="16"/>
              </w:rPr>
              <w:t>Tirsdag</w:t>
            </w:r>
          </w:p>
        </w:tc>
        <w:tc>
          <w:tcPr>
            <w:tcW w:w="1049" w:type="dxa"/>
            <w:shd w:val="clear" w:color="auto" w:fill="F2F2F2" w:themeFill="background1" w:themeFillShade="F2"/>
            <w:vAlign w:val="bottom"/>
          </w:tcPr>
          <w:p w:rsidR="00E335D0" w:rsidRPr="008905A0" w:rsidRDefault="00E335D0" w:rsidP="00E335D0">
            <w:pPr>
              <w:rPr>
                <w:sz w:val="16"/>
                <w:szCs w:val="16"/>
              </w:rPr>
            </w:pPr>
            <w:r w:rsidRPr="008905A0">
              <w:rPr>
                <w:rFonts w:ascii="Arial" w:hAnsi="Arial" w:cs="Arial"/>
                <w:sz w:val="16"/>
                <w:szCs w:val="16"/>
              </w:rPr>
              <w:t>Kveldsmat</w:t>
            </w:r>
          </w:p>
        </w:tc>
        <w:tc>
          <w:tcPr>
            <w:tcW w:w="1150" w:type="dxa"/>
            <w:shd w:val="clear" w:color="auto" w:fill="F2F2F2" w:themeFill="background1" w:themeFillShade="F2"/>
            <w:vAlign w:val="bottom"/>
          </w:tcPr>
          <w:p w:rsidR="00E335D0" w:rsidRPr="008905A0" w:rsidRDefault="00E335D0" w:rsidP="00E335D0">
            <w:pPr>
              <w:rPr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Ajer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U-skole</w:t>
            </w:r>
          </w:p>
        </w:tc>
        <w:tc>
          <w:tcPr>
            <w:tcW w:w="1142" w:type="dxa"/>
            <w:shd w:val="clear" w:color="auto" w:fill="F2F2F2" w:themeFill="background1" w:themeFillShade="F2"/>
            <w:vAlign w:val="bottom"/>
          </w:tcPr>
          <w:p w:rsidR="00E335D0" w:rsidRPr="00A54B59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A54B59">
              <w:rPr>
                <w:rFonts w:ascii="Arial" w:hAnsi="Arial" w:cs="Arial"/>
                <w:sz w:val="16"/>
                <w:szCs w:val="16"/>
              </w:rPr>
              <w:t>21:00-21:30</w:t>
            </w:r>
          </w:p>
        </w:tc>
        <w:tc>
          <w:tcPr>
            <w:tcW w:w="1430" w:type="dxa"/>
            <w:shd w:val="clear" w:color="auto" w:fill="F2F2F2" w:themeFill="background1" w:themeFillShade="F2"/>
            <w:vAlign w:val="bottom"/>
          </w:tcPr>
          <w:p w:rsidR="00E335D0" w:rsidRPr="00E335D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OIL</w:t>
            </w:r>
          </w:p>
        </w:tc>
        <w:tc>
          <w:tcPr>
            <w:tcW w:w="928" w:type="dxa"/>
            <w:shd w:val="clear" w:color="auto" w:fill="F2F2F2" w:themeFill="background1" w:themeFillShade="F2"/>
            <w:vAlign w:val="bottom"/>
          </w:tcPr>
          <w:p w:rsidR="00E335D0" w:rsidRPr="008905A0" w:rsidRDefault="00E335D0" w:rsidP="00E335D0">
            <w:pPr>
              <w:rPr>
                <w:sz w:val="16"/>
                <w:szCs w:val="16"/>
              </w:rPr>
            </w:pPr>
          </w:p>
        </w:tc>
        <w:tc>
          <w:tcPr>
            <w:tcW w:w="1347" w:type="dxa"/>
            <w:shd w:val="clear" w:color="auto" w:fill="F2F2F2" w:themeFill="background1" w:themeFillShade="F2"/>
            <w:vAlign w:val="bottom"/>
          </w:tcPr>
          <w:p w:rsidR="00E335D0" w:rsidRPr="00E335D0" w:rsidRDefault="00E335D0" w:rsidP="0072655D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OIL</w:t>
            </w:r>
          </w:p>
        </w:tc>
        <w:tc>
          <w:tcPr>
            <w:tcW w:w="928" w:type="dxa"/>
            <w:shd w:val="clear" w:color="auto" w:fill="F2F2F2" w:themeFill="background1" w:themeFillShade="F2"/>
            <w:vAlign w:val="bottom"/>
          </w:tcPr>
          <w:p w:rsidR="00E335D0" w:rsidRPr="008905A0" w:rsidRDefault="00E335D0" w:rsidP="00E335D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335D0" w:rsidRPr="008905A0" w:rsidTr="00E335D0">
        <w:tc>
          <w:tcPr>
            <w:tcW w:w="954" w:type="dxa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8905A0">
              <w:rPr>
                <w:rFonts w:ascii="Arial" w:hAnsi="Arial" w:cs="Arial"/>
                <w:sz w:val="16"/>
                <w:szCs w:val="16"/>
              </w:rPr>
              <w:t>Onsdag</w:t>
            </w:r>
          </w:p>
        </w:tc>
        <w:tc>
          <w:tcPr>
            <w:tcW w:w="1049" w:type="dxa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8905A0">
              <w:rPr>
                <w:rFonts w:ascii="Arial" w:hAnsi="Arial" w:cs="Arial"/>
                <w:sz w:val="16"/>
                <w:szCs w:val="16"/>
              </w:rPr>
              <w:t>Frokost</w:t>
            </w:r>
          </w:p>
        </w:tc>
        <w:tc>
          <w:tcPr>
            <w:tcW w:w="1150" w:type="dxa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Ajer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U-skole</w:t>
            </w:r>
          </w:p>
        </w:tc>
        <w:tc>
          <w:tcPr>
            <w:tcW w:w="1142" w:type="dxa"/>
            <w:vAlign w:val="bottom"/>
          </w:tcPr>
          <w:p w:rsidR="00E335D0" w:rsidRPr="00A54B59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Pr="00A54B59">
              <w:rPr>
                <w:rFonts w:ascii="Arial" w:hAnsi="Arial" w:cs="Arial"/>
                <w:sz w:val="16"/>
                <w:szCs w:val="16"/>
              </w:rPr>
              <w:t>7:30-8:30</w:t>
            </w:r>
          </w:p>
        </w:tc>
        <w:tc>
          <w:tcPr>
            <w:tcW w:w="1430" w:type="dxa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VIL</w:t>
            </w:r>
          </w:p>
        </w:tc>
        <w:tc>
          <w:tcPr>
            <w:tcW w:w="928" w:type="dxa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7" w:type="dxa"/>
            <w:vAlign w:val="bottom"/>
          </w:tcPr>
          <w:p w:rsidR="00E335D0" w:rsidRPr="008905A0" w:rsidRDefault="00E335D0" w:rsidP="0072655D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VIL</w:t>
            </w:r>
          </w:p>
        </w:tc>
        <w:tc>
          <w:tcPr>
            <w:tcW w:w="928" w:type="dxa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335D0" w:rsidRPr="008905A0" w:rsidTr="00E335D0">
        <w:tc>
          <w:tcPr>
            <w:tcW w:w="954" w:type="dxa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8905A0">
              <w:rPr>
                <w:rFonts w:ascii="Arial" w:hAnsi="Arial" w:cs="Arial"/>
                <w:sz w:val="16"/>
                <w:szCs w:val="16"/>
              </w:rPr>
              <w:t>Onsdag</w:t>
            </w:r>
          </w:p>
        </w:tc>
        <w:tc>
          <w:tcPr>
            <w:tcW w:w="1049" w:type="dxa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8905A0">
              <w:rPr>
                <w:rFonts w:ascii="Arial" w:hAnsi="Arial" w:cs="Arial"/>
                <w:sz w:val="16"/>
                <w:szCs w:val="16"/>
              </w:rPr>
              <w:t>Lunsj</w:t>
            </w:r>
          </w:p>
        </w:tc>
        <w:tc>
          <w:tcPr>
            <w:tcW w:w="1150" w:type="dxa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Ankerskogen</w:t>
            </w:r>
          </w:p>
        </w:tc>
        <w:tc>
          <w:tcPr>
            <w:tcW w:w="1142" w:type="dxa"/>
            <w:vAlign w:val="bottom"/>
          </w:tcPr>
          <w:p w:rsidR="00E335D0" w:rsidRPr="00A54B59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A54B59">
              <w:rPr>
                <w:rFonts w:ascii="Arial" w:hAnsi="Arial" w:cs="Arial"/>
                <w:sz w:val="16"/>
                <w:szCs w:val="16"/>
              </w:rPr>
              <w:t>ute</w:t>
            </w:r>
          </w:p>
        </w:tc>
        <w:tc>
          <w:tcPr>
            <w:tcW w:w="1430" w:type="dxa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8" w:type="dxa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7" w:type="dxa"/>
            <w:vAlign w:val="bottom"/>
          </w:tcPr>
          <w:p w:rsidR="00E335D0" w:rsidRPr="008905A0" w:rsidRDefault="00E335D0" w:rsidP="0072655D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8" w:type="dxa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335D0" w:rsidRPr="008905A0" w:rsidTr="00E335D0">
        <w:tc>
          <w:tcPr>
            <w:tcW w:w="954" w:type="dxa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8905A0">
              <w:rPr>
                <w:rFonts w:ascii="Arial" w:hAnsi="Arial" w:cs="Arial"/>
                <w:sz w:val="16"/>
                <w:szCs w:val="16"/>
              </w:rPr>
              <w:t>Onsdag</w:t>
            </w:r>
          </w:p>
        </w:tc>
        <w:tc>
          <w:tcPr>
            <w:tcW w:w="1049" w:type="dxa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8905A0">
              <w:rPr>
                <w:rFonts w:ascii="Arial" w:hAnsi="Arial" w:cs="Arial"/>
                <w:sz w:val="16"/>
                <w:szCs w:val="16"/>
              </w:rPr>
              <w:t>Middag</w:t>
            </w:r>
          </w:p>
        </w:tc>
        <w:tc>
          <w:tcPr>
            <w:tcW w:w="1150" w:type="dxa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Ajer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U-skole</w:t>
            </w:r>
          </w:p>
        </w:tc>
        <w:tc>
          <w:tcPr>
            <w:tcW w:w="1142" w:type="dxa"/>
            <w:vAlign w:val="bottom"/>
          </w:tcPr>
          <w:p w:rsidR="00E335D0" w:rsidRPr="00A54B59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A54B59">
              <w:rPr>
                <w:rFonts w:ascii="Arial" w:hAnsi="Arial" w:cs="Arial"/>
                <w:sz w:val="16"/>
                <w:szCs w:val="16"/>
              </w:rPr>
              <w:t>15:30-16:45</w:t>
            </w:r>
          </w:p>
        </w:tc>
        <w:tc>
          <w:tcPr>
            <w:tcW w:w="1430" w:type="dxa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VIL</w:t>
            </w:r>
          </w:p>
        </w:tc>
        <w:tc>
          <w:tcPr>
            <w:tcW w:w="928" w:type="dxa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7" w:type="dxa"/>
            <w:vAlign w:val="bottom"/>
          </w:tcPr>
          <w:p w:rsidR="00E335D0" w:rsidRPr="008905A0" w:rsidRDefault="00E335D0" w:rsidP="0072655D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VIL</w:t>
            </w:r>
          </w:p>
        </w:tc>
        <w:tc>
          <w:tcPr>
            <w:tcW w:w="928" w:type="dxa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335D0" w:rsidRPr="008905A0" w:rsidTr="00E335D0">
        <w:tc>
          <w:tcPr>
            <w:tcW w:w="954" w:type="dxa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8905A0">
              <w:rPr>
                <w:rFonts w:ascii="Arial" w:hAnsi="Arial" w:cs="Arial"/>
                <w:sz w:val="16"/>
                <w:szCs w:val="16"/>
              </w:rPr>
              <w:t>Onsdag</w:t>
            </w:r>
          </w:p>
        </w:tc>
        <w:tc>
          <w:tcPr>
            <w:tcW w:w="1049" w:type="dxa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8905A0">
              <w:rPr>
                <w:rFonts w:ascii="Arial" w:hAnsi="Arial" w:cs="Arial"/>
                <w:sz w:val="16"/>
                <w:szCs w:val="16"/>
              </w:rPr>
              <w:t>Kveldsmat</w:t>
            </w:r>
          </w:p>
        </w:tc>
        <w:tc>
          <w:tcPr>
            <w:tcW w:w="1150" w:type="dxa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Ajer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U-skole</w:t>
            </w:r>
          </w:p>
        </w:tc>
        <w:tc>
          <w:tcPr>
            <w:tcW w:w="1142" w:type="dxa"/>
            <w:vAlign w:val="bottom"/>
          </w:tcPr>
          <w:p w:rsidR="00E335D0" w:rsidRPr="00A54B59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A54B59">
              <w:rPr>
                <w:rFonts w:ascii="Arial" w:hAnsi="Arial" w:cs="Arial"/>
                <w:sz w:val="16"/>
                <w:szCs w:val="16"/>
              </w:rPr>
              <w:t>21:00-21:30</w:t>
            </w:r>
          </w:p>
        </w:tc>
        <w:tc>
          <w:tcPr>
            <w:tcW w:w="1430" w:type="dxa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VIL</w:t>
            </w:r>
          </w:p>
        </w:tc>
        <w:tc>
          <w:tcPr>
            <w:tcW w:w="928" w:type="dxa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7" w:type="dxa"/>
            <w:vAlign w:val="bottom"/>
          </w:tcPr>
          <w:p w:rsidR="00E335D0" w:rsidRPr="008905A0" w:rsidRDefault="00E335D0" w:rsidP="0072655D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VIL</w:t>
            </w:r>
          </w:p>
        </w:tc>
        <w:tc>
          <w:tcPr>
            <w:tcW w:w="928" w:type="dxa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335D0" w:rsidRPr="008905A0" w:rsidTr="0050466E">
        <w:tc>
          <w:tcPr>
            <w:tcW w:w="954" w:type="dxa"/>
            <w:shd w:val="clear" w:color="auto" w:fill="FFFF00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8905A0">
              <w:rPr>
                <w:rFonts w:ascii="Arial" w:hAnsi="Arial" w:cs="Arial"/>
                <w:sz w:val="16"/>
                <w:szCs w:val="16"/>
              </w:rPr>
              <w:t>Torsdag</w:t>
            </w:r>
          </w:p>
        </w:tc>
        <w:tc>
          <w:tcPr>
            <w:tcW w:w="1049" w:type="dxa"/>
            <w:shd w:val="clear" w:color="auto" w:fill="FFFF00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8905A0">
              <w:rPr>
                <w:rFonts w:ascii="Arial" w:hAnsi="Arial" w:cs="Arial"/>
                <w:sz w:val="16"/>
                <w:szCs w:val="16"/>
              </w:rPr>
              <w:t>Frokost</w:t>
            </w:r>
          </w:p>
        </w:tc>
        <w:tc>
          <w:tcPr>
            <w:tcW w:w="1150" w:type="dxa"/>
            <w:shd w:val="clear" w:color="auto" w:fill="FFFF00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Ajer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U-skole</w:t>
            </w:r>
          </w:p>
        </w:tc>
        <w:tc>
          <w:tcPr>
            <w:tcW w:w="1142" w:type="dxa"/>
            <w:shd w:val="clear" w:color="auto" w:fill="FFFF00"/>
            <w:vAlign w:val="bottom"/>
          </w:tcPr>
          <w:p w:rsidR="00E335D0" w:rsidRPr="00A54B59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A54B59">
              <w:rPr>
                <w:rFonts w:ascii="Arial" w:hAnsi="Arial" w:cs="Arial"/>
                <w:sz w:val="16"/>
                <w:szCs w:val="16"/>
              </w:rPr>
              <w:t>07:30-08:30</w:t>
            </w:r>
          </w:p>
        </w:tc>
        <w:tc>
          <w:tcPr>
            <w:tcW w:w="1430" w:type="dxa"/>
            <w:shd w:val="clear" w:color="auto" w:fill="FFFF00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HSK</w:t>
            </w:r>
          </w:p>
        </w:tc>
        <w:tc>
          <w:tcPr>
            <w:tcW w:w="928" w:type="dxa"/>
            <w:shd w:val="clear" w:color="auto" w:fill="FFFF00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7" w:type="dxa"/>
            <w:shd w:val="clear" w:color="auto" w:fill="FFFF00"/>
            <w:vAlign w:val="bottom"/>
          </w:tcPr>
          <w:p w:rsidR="00E335D0" w:rsidRPr="008905A0" w:rsidRDefault="00E335D0" w:rsidP="0072655D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HSK</w:t>
            </w:r>
          </w:p>
        </w:tc>
        <w:tc>
          <w:tcPr>
            <w:tcW w:w="928" w:type="dxa"/>
            <w:shd w:val="clear" w:color="auto" w:fill="FFFF00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335D0" w:rsidRPr="008905A0" w:rsidTr="0050466E">
        <w:tc>
          <w:tcPr>
            <w:tcW w:w="954" w:type="dxa"/>
            <w:shd w:val="clear" w:color="auto" w:fill="FFFF00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8905A0">
              <w:rPr>
                <w:rFonts w:ascii="Arial" w:hAnsi="Arial" w:cs="Arial"/>
                <w:sz w:val="16"/>
                <w:szCs w:val="16"/>
              </w:rPr>
              <w:t>Torsdag</w:t>
            </w:r>
          </w:p>
        </w:tc>
        <w:tc>
          <w:tcPr>
            <w:tcW w:w="1049" w:type="dxa"/>
            <w:shd w:val="clear" w:color="auto" w:fill="FFFF00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8905A0">
              <w:rPr>
                <w:rFonts w:ascii="Arial" w:hAnsi="Arial" w:cs="Arial"/>
                <w:sz w:val="16"/>
                <w:szCs w:val="16"/>
              </w:rPr>
              <w:t>Lunsj</w:t>
            </w:r>
          </w:p>
        </w:tc>
        <w:tc>
          <w:tcPr>
            <w:tcW w:w="1150" w:type="dxa"/>
            <w:shd w:val="clear" w:color="auto" w:fill="FFFF00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Espern</w:t>
            </w:r>
            <w:proofErr w:type="spellEnd"/>
          </w:p>
        </w:tc>
        <w:tc>
          <w:tcPr>
            <w:tcW w:w="1142" w:type="dxa"/>
            <w:shd w:val="clear" w:color="auto" w:fill="FFFF00"/>
            <w:vAlign w:val="bottom"/>
          </w:tcPr>
          <w:p w:rsidR="00E335D0" w:rsidRPr="00A54B59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A54B59">
              <w:rPr>
                <w:rFonts w:ascii="Arial" w:hAnsi="Arial" w:cs="Arial"/>
                <w:sz w:val="16"/>
                <w:szCs w:val="16"/>
              </w:rPr>
              <w:t>ute</w:t>
            </w:r>
          </w:p>
        </w:tc>
        <w:tc>
          <w:tcPr>
            <w:tcW w:w="1430" w:type="dxa"/>
            <w:shd w:val="clear" w:color="auto" w:fill="FFFF00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FFFF00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7" w:type="dxa"/>
            <w:shd w:val="clear" w:color="auto" w:fill="FFFF00"/>
            <w:vAlign w:val="bottom"/>
          </w:tcPr>
          <w:p w:rsidR="00E335D0" w:rsidRPr="008905A0" w:rsidRDefault="00E335D0" w:rsidP="0072655D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FFFF00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335D0" w:rsidRPr="008905A0" w:rsidTr="0050466E">
        <w:tc>
          <w:tcPr>
            <w:tcW w:w="954" w:type="dxa"/>
            <w:shd w:val="clear" w:color="auto" w:fill="FFFF00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8905A0">
              <w:rPr>
                <w:rFonts w:ascii="Arial" w:hAnsi="Arial" w:cs="Arial"/>
                <w:sz w:val="16"/>
                <w:szCs w:val="16"/>
              </w:rPr>
              <w:t>Torsdag</w:t>
            </w:r>
          </w:p>
        </w:tc>
        <w:tc>
          <w:tcPr>
            <w:tcW w:w="1049" w:type="dxa"/>
            <w:shd w:val="clear" w:color="auto" w:fill="FFFF00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8905A0">
              <w:rPr>
                <w:rFonts w:ascii="Arial" w:hAnsi="Arial" w:cs="Arial"/>
                <w:sz w:val="16"/>
                <w:szCs w:val="16"/>
              </w:rPr>
              <w:t>Middag</w:t>
            </w:r>
          </w:p>
        </w:tc>
        <w:tc>
          <w:tcPr>
            <w:tcW w:w="1150" w:type="dxa"/>
            <w:shd w:val="clear" w:color="auto" w:fill="FFFF00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Ajer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U-skole</w:t>
            </w:r>
          </w:p>
        </w:tc>
        <w:tc>
          <w:tcPr>
            <w:tcW w:w="1142" w:type="dxa"/>
            <w:shd w:val="clear" w:color="auto" w:fill="FFFF00"/>
            <w:vAlign w:val="bottom"/>
          </w:tcPr>
          <w:p w:rsidR="00E335D0" w:rsidRPr="00A54B59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A54B59">
              <w:rPr>
                <w:rFonts w:ascii="Arial" w:hAnsi="Arial" w:cs="Arial"/>
                <w:sz w:val="16"/>
                <w:szCs w:val="16"/>
              </w:rPr>
              <w:t>18:00-19:30</w:t>
            </w:r>
          </w:p>
        </w:tc>
        <w:tc>
          <w:tcPr>
            <w:tcW w:w="1430" w:type="dxa"/>
            <w:shd w:val="clear" w:color="auto" w:fill="FFFF00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HSK</w:t>
            </w:r>
          </w:p>
        </w:tc>
        <w:tc>
          <w:tcPr>
            <w:tcW w:w="928" w:type="dxa"/>
            <w:shd w:val="clear" w:color="auto" w:fill="FFFF00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7" w:type="dxa"/>
            <w:shd w:val="clear" w:color="auto" w:fill="FFFF00"/>
            <w:vAlign w:val="bottom"/>
          </w:tcPr>
          <w:p w:rsidR="00E335D0" w:rsidRPr="008905A0" w:rsidRDefault="00E335D0" w:rsidP="0072655D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HSK</w:t>
            </w:r>
          </w:p>
        </w:tc>
        <w:tc>
          <w:tcPr>
            <w:tcW w:w="928" w:type="dxa"/>
            <w:shd w:val="clear" w:color="auto" w:fill="FFFF00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335D0" w:rsidRPr="008905A0" w:rsidTr="0050466E">
        <w:tc>
          <w:tcPr>
            <w:tcW w:w="954" w:type="dxa"/>
            <w:shd w:val="clear" w:color="auto" w:fill="FFFF00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8905A0">
              <w:rPr>
                <w:rFonts w:ascii="Arial" w:hAnsi="Arial" w:cs="Arial"/>
                <w:sz w:val="16"/>
                <w:szCs w:val="16"/>
              </w:rPr>
              <w:t>Torsdag</w:t>
            </w:r>
          </w:p>
        </w:tc>
        <w:tc>
          <w:tcPr>
            <w:tcW w:w="1049" w:type="dxa"/>
            <w:shd w:val="clear" w:color="auto" w:fill="FFFF00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8905A0">
              <w:rPr>
                <w:rFonts w:ascii="Arial" w:hAnsi="Arial" w:cs="Arial"/>
                <w:sz w:val="16"/>
                <w:szCs w:val="16"/>
              </w:rPr>
              <w:t>Kveldsmat</w:t>
            </w:r>
          </w:p>
        </w:tc>
        <w:tc>
          <w:tcPr>
            <w:tcW w:w="1150" w:type="dxa"/>
            <w:shd w:val="clear" w:color="auto" w:fill="FFFF00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Ajer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bookmarkStart w:id="0" w:name="_GoBack"/>
            <w:bookmarkEnd w:id="0"/>
            <w:r>
              <w:rPr>
                <w:rFonts w:ascii="Arial" w:hAnsi="Arial" w:cs="Arial"/>
                <w:sz w:val="16"/>
                <w:szCs w:val="16"/>
              </w:rPr>
              <w:t>U-skole</w:t>
            </w:r>
          </w:p>
        </w:tc>
        <w:tc>
          <w:tcPr>
            <w:tcW w:w="1142" w:type="dxa"/>
            <w:shd w:val="clear" w:color="auto" w:fill="FFFF00"/>
            <w:vAlign w:val="bottom"/>
          </w:tcPr>
          <w:p w:rsidR="00E335D0" w:rsidRPr="00A54B59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A54B59">
              <w:rPr>
                <w:rFonts w:ascii="Arial" w:hAnsi="Arial" w:cs="Arial"/>
                <w:sz w:val="16"/>
                <w:szCs w:val="16"/>
              </w:rPr>
              <w:t>21:00-21:30</w:t>
            </w:r>
          </w:p>
        </w:tc>
        <w:tc>
          <w:tcPr>
            <w:tcW w:w="1430" w:type="dxa"/>
            <w:shd w:val="clear" w:color="auto" w:fill="FFFF00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HSK</w:t>
            </w:r>
          </w:p>
        </w:tc>
        <w:tc>
          <w:tcPr>
            <w:tcW w:w="928" w:type="dxa"/>
            <w:shd w:val="clear" w:color="auto" w:fill="FFFF00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7" w:type="dxa"/>
            <w:shd w:val="clear" w:color="auto" w:fill="FFFF00"/>
            <w:vAlign w:val="bottom"/>
          </w:tcPr>
          <w:p w:rsidR="00E335D0" w:rsidRPr="008905A0" w:rsidRDefault="00E335D0" w:rsidP="0072655D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HSK</w:t>
            </w:r>
          </w:p>
        </w:tc>
        <w:tc>
          <w:tcPr>
            <w:tcW w:w="928" w:type="dxa"/>
            <w:shd w:val="clear" w:color="auto" w:fill="FFFF00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335D0" w:rsidRPr="008905A0" w:rsidTr="0050466E">
        <w:tc>
          <w:tcPr>
            <w:tcW w:w="954" w:type="dxa"/>
            <w:shd w:val="clear" w:color="auto" w:fill="FFFF00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8905A0">
              <w:rPr>
                <w:rFonts w:ascii="Arial" w:hAnsi="Arial" w:cs="Arial"/>
                <w:sz w:val="16"/>
                <w:szCs w:val="16"/>
              </w:rPr>
              <w:t>Fredag</w:t>
            </w:r>
          </w:p>
        </w:tc>
        <w:tc>
          <w:tcPr>
            <w:tcW w:w="1049" w:type="dxa"/>
            <w:shd w:val="clear" w:color="auto" w:fill="FFFF00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8905A0">
              <w:rPr>
                <w:rFonts w:ascii="Arial" w:hAnsi="Arial" w:cs="Arial"/>
                <w:sz w:val="16"/>
                <w:szCs w:val="16"/>
              </w:rPr>
              <w:t>Frokost</w:t>
            </w:r>
          </w:p>
        </w:tc>
        <w:tc>
          <w:tcPr>
            <w:tcW w:w="1150" w:type="dxa"/>
            <w:shd w:val="clear" w:color="auto" w:fill="FFFF00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Ajer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U-skole</w:t>
            </w:r>
          </w:p>
        </w:tc>
        <w:tc>
          <w:tcPr>
            <w:tcW w:w="1142" w:type="dxa"/>
            <w:shd w:val="clear" w:color="auto" w:fill="FFFF00"/>
            <w:vAlign w:val="bottom"/>
          </w:tcPr>
          <w:p w:rsidR="00E335D0" w:rsidRPr="00A54B59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A54B59">
              <w:rPr>
                <w:rFonts w:ascii="Arial" w:hAnsi="Arial" w:cs="Arial"/>
                <w:sz w:val="16"/>
                <w:szCs w:val="16"/>
              </w:rPr>
              <w:t>07:30-8;30</w:t>
            </w:r>
          </w:p>
        </w:tc>
        <w:tc>
          <w:tcPr>
            <w:tcW w:w="1430" w:type="dxa"/>
            <w:shd w:val="clear" w:color="auto" w:fill="FFFF00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HSK</w:t>
            </w:r>
          </w:p>
        </w:tc>
        <w:tc>
          <w:tcPr>
            <w:tcW w:w="928" w:type="dxa"/>
            <w:shd w:val="clear" w:color="auto" w:fill="FFFF00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7" w:type="dxa"/>
            <w:shd w:val="clear" w:color="auto" w:fill="FFFF00"/>
            <w:vAlign w:val="bottom"/>
          </w:tcPr>
          <w:p w:rsidR="00E335D0" w:rsidRPr="008905A0" w:rsidRDefault="00E335D0" w:rsidP="0072655D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HSK</w:t>
            </w:r>
          </w:p>
        </w:tc>
        <w:tc>
          <w:tcPr>
            <w:tcW w:w="928" w:type="dxa"/>
            <w:shd w:val="clear" w:color="auto" w:fill="FFFF00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335D0" w:rsidRPr="008905A0" w:rsidTr="0050466E">
        <w:tc>
          <w:tcPr>
            <w:tcW w:w="954" w:type="dxa"/>
            <w:shd w:val="clear" w:color="auto" w:fill="FFFF00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8905A0">
              <w:rPr>
                <w:rFonts w:ascii="Arial" w:hAnsi="Arial" w:cs="Arial"/>
                <w:sz w:val="16"/>
                <w:szCs w:val="16"/>
              </w:rPr>
              <w:t>Fredag</w:t>
            </w:r>
          </w:p>
        </w:tc>
        <w:tc>
          <w:tcPr>
            <w:tcW w:w="1049" w:type="dxa"/>
            <w:shd w:val="clear" w:color="auto" w:fill="FFFF00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8905A0">
              <w:rPr>
                <w:rFonts w:ascii="Arial" w:hAnsi="Arial" w:cs="Arial"/>
                <w:sz w:val="16"/>
                <w:szCs w:val="16"/>
              </w:rPr>
              <w:t>Lunsj</w:t>
            </w:r>
          </w:p>
        </w:tc>
        <w:tc>
          <w:tcPr>
            <w:tcW w:w="1150" w:type="dxa"/>
            <w:shd w:val="clear" w:color="auto" w:fill="FFFF00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42" w:type="dxa"/>
            <w:shd w:val="clear" w:color="auto" w:fill="FFFF00"/>
            <w:vAlign w:val="bottom"/>
          </w:tcPr>
          <w:p w:rsidR="00E335D0" w:rsidRPr="00A54B59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A54B59">
              <w:rPr>
                <w:rFonts w:ascii="Arial" w:hAnsi="Arial" w:cs="Arial"/>
                <w:sz w:val="16"/>
                <w:szCs w:val="16"/>
              </w:rPr>
              <w:t>12:00-13:00</w:t>
            </w:r>
          </w:p>
        </w:tc>
        <w:tc>
          <w:tcPr>
            <w:tcW w:w="1430" w:type="dxa"/>
            <w:shd w:val="clear" w:color="auto" w:fill="FFFF00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HSK</w:t>
            </w:r>
          </w:p>
        </w:tc>
        <w:tc>
          <w:tcPr>
            <w:tcW w:w="928" w:type="dxa"/>
            <w:shd w:val="clear" w:color="auto" w:fill="FFFF00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7" w:type="dxa"/>
            <w:shd w:val="clear" w:color="auto" w:fill="FFFF00"/>
            <w:vAlign w:val="bottom"/>
          </w:tcPr>
          <w:p w:rsidR="00E335D0" w:rsidRPr="008905A0" w:rsidRDefault="00E335D0" w:rsidP="0072655D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HSK</w:t>
            </w:r>
          </w:p>
        </w:tc>
        <w:tc>
          <w:tcPr>
            <w:tcW w:w="928" w:type="dxa"/>
            <w:shd w:val="clear" w:color="auto" w:fill="FFFF00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335D0" w:rsidRPr="008905A0" w:rsidTr="00E335D0">
        <w:tc>
          <w:tcPr>
            <w:tcW w:w="954" w:type="dxa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49" w:type="dxa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50" w:type="dxa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42" w:type="dxa"/>
            <w:vAlign w:val="bottom"/>
          </w:tcPr>
          <w:p w:rsidR="00E335D0" w:rsidRPr="00A54B59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30" w:type="dxa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8" w:type="dxa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7" w:type="dxa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8" w:type="dxa"/>
            <w:vAlign w:val="bottom"/>
          </w:tcPr>
          <w:p w:rsidR="00E335D0" w:rsidRPr="008905A0" w:rsidRDefault="00E335D0" w:rsidP="00E335D0">
            <w:pPr>
              <w:spacing w:after="200" w:line="288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105A1F" w:rsidRPr="00105A1F" w:rsidRDefault="00105A1F">
      <w:pPr>
        <w:rPr>
          <w:sz w:val="22"/>
        </w:rPr>
      </w:pPr>
    </w:p>
    <w:p w:rsidR="00105A1F" w:rsidRPr="00105A1F" w:rsidRDefault="00105A1F" w:rsidP="00105A1F">
      <w:pPr>
        <w:spacing w:after="200" w:line="288" w:lineRule="auto"/>
        <w:contextualSpacing/>
        <w:jc w:val="center"/>
        <w:rPr>
          <w:rFonts w:ascii="Arial" w:hAnsi="Arial" w:cs="Arial"/>
          <w:b/>
          <w:sz w:val="22"/>
        </w:rPr>
      </w:pPr>
      <w:r w:rsidRPr="00105A1F">
        <w:rPr>
          <w:rFonts w:ascii="Arial" w:hAnsi="Arial" w:cs="Arial"/>
          <w:b/>
          <w:sz w:val="30"/>
          <w:szCs w:val="32"/>
        </w:rPr>
        <w:t>Nattevakter</w:t>
      </w:r>
    </w:p>
    <w:p w:rsidR="0096789A" w:rsidRDefault="00105A1F" w:rsidP="00105A1F">
      <w:pPr>
        <w:spacing w:after="200" w:line="288" w:lineRule="auto"/>
        <w:contextualSpacing/>
        <w:rPr>
          <w:rFonts w:ascii="Arial" w:hAnsi="Arial" w:cs="Arial"/>
          <w:sz w:val="22"/>
        </w:rPr>
      </w:pPr>
      <w:r w:rsidRPr="00105A1F">
        <w:rPr>
          <w:rFonts w:ascii="Arial" w:hAnsi="Arial" w:cs="Arial"/>
          <w:sz w:val="22"/>
        </w:rPr>
        <w:t xml:space="preserve">Det skal alltid være to nattevakter som har ansvar for utstyr og deltakere i tidsrommet fra </w:t>
      </w:r>
    </w:p>
    <w:p w:rsidR="00105A1F" w:rsidRPr="00105A1F" w:rsidRDefault="00105A1F" w:rsidP="00105A1F">
      <w:pPr>
        <w:spacing w:after="200" w:line="288" w:lineRule="auto"/>
        <w:contextualSpacing/>
        <w:rPr>
          <w:rFonts w:ascii="Arial" w:hAnsi="Arial" w:cs="Arial"/>
          <w:sz w:val="22"/>
        </w:rPr>
      </w:pPr>
      <w:r w:rsidRPr="00105A1F">
        <w:rPr>
          <w:rFonts w:ascii="Arial" w:hAnsi="Arial" w:cs="Arial"/>
          <w:sz w:val="22"/>
        </w:rPr>
        <w:t xml:space="preserve">kl. 23.00 til kl. 07:00. Nattevakter skal gi en muntlig tilbakemelding til Are </w:t>
      </w:r>
      <w:proofErr w:type="spellStart"/>
      <w:r w:rsidRPr="00105A1F">
        <w:rPr>
          <w:rFonts w:ascii="Arial" w:hAnsi="Arial" w:cs="Arial"/>
          <w:sz w:val="22"/>
        </w:rPr>
        <w:t>Nerem</w:t>
      </w:r>
      <w:proofErr w:type="spellEnd"/>
      <w:r w:rsidRPr="00105A1F">
        <w:rPr>
          <w:rFonts w:ascii="Arial" w:hAnsi="Arial" w:cs="Arial"/>
          <w:sz w:val="22"/>
        </w:rPr>
        <w:t xml:space="preserve"> eller Marianne Myklebust før de går av vakt. Dersom noe unormalt har oppstått i løpet av vakten, skal dette skrives ned og leveres til Are </w:t>
      </w:r>
      <w:proofErr w:type="spellStart"/>
      <w:r w:rsidRPr="00105A1F">
        <w:rPr>
          <w:rFonts w:ascii="Arial" w:hAnsi="Arial" w:cs="Arial"/>
          <w:sz w:val="22"/>
        </w:rPr>
        <w:t>Nerem</w:t>
      </w:r>
      <w:proofErr w:type="spellEnd"/>
      <w:r w:rsidRPr="00105A1F">
        <w:rPr>
          <w:rFonts w:ascii="Arial" w:hAnsi="Arial" w:cs="Arial"/>
          <w:sz w:val="22"/>
        </w:rPr>
        <w:t xml:space="preserve">. Det skal foreligge en vaktinstruks som nattevaktene skal lese, forstå og følge. </w:t>
      </w:r>
    </w:p>
    <w:p w:rsidR="00105A1F" w:rsidRPr="00105A1F" w:rsidRDefault="00105A1F" w:rsidP="00105A1F">
      <w:pPr>
        <w:spacing w:after="200" w:line="288" w:lineRule="auto"/>
        <w:contextualSpacing/>
        <w:rPr>
          <w:rFonts w:ascii="Arial" w:hAnsi="Arial" w:cs="Arial"/>
          <w:sz w:val="22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696"/>
        <w:gridCol w:w="2834"/>
        <w:gridCol w:w="2266"/>
        <w:gridCol w:w="2266"/>
      </w:tblGrid>
      <w:tr w:rsidR="00105A1F" w:rsidRPr="002F7E0B" w:rsidTr="0072655D">
        <w:tc>
          <w:tcPr>
            <w:tcW w:w="1696" w:type="dxa"/>
            <w:shd w:val="clear" w:color="auto" w:fill="D9D9D9" w:themeFill="background1" w:themeFillShade="D9"/>
          </w:tcPr>
          <w:p w:rsidR="00105A1F" w:rsidRPr="002F7E0B" w:rsidRDefault="00105A1F" w:rsidP="0072655D">
            <w:pPr>
              <w:spacing w:after="200" w:line="288" w:lineRule="auto"/>
              <w:contextualSpacing/>
              <w:jc w:val="center"/>
              <w:rPr>
                <w:rFonts w:ascii="Arial" w:hAnsi="Arial" w:cs="Arial"/>
                <w:sz w:val="22"/>
              </w:rPr>
            </w:pPr>
            <w:r w:rsidRPr="002F7E0B">
              <w:rPr>
                <w:rFonts w:ascii="Arial" w:hAnsi="Arial" w:cs="Arial"/>
                <w:sz w:val="22"/>
              </w:rPr>
              <w:t>Natt</w:t>
            </w:r>
          </w:p>
        </w:tc>
        <w:tc>
          <w:tcPr>
            <w:tcW w:w="2834" w:type="dxa"/>
            <w:shd w:val="clear" w:color="auto" w:fill="D9D9D9" w:themeFill="background1" w:themeFillShade="D9"/>
          </w:tcPr>
          <w:p w:rsidR="00105A1F" w:rsidRPr="002F7E0B" w:rsidRDefault="00105A1F" w:rsidP="0072655D">
            <w:pPr>
              <w:spacing w:after="200" w:line="288" w:lineRule="auto"/>
              <w:contextualSpacing/>
              <w:jc w:val="center"/>
              <w:rPr>
                <w:rFonts w:ascii="Arial" w:hAnsi="Arial" w:cs="Arial"/>
                <w:sz w:val="22"/>
              </w:rPr>
            </w:pPr>
            <w:r w:rsidRPr="002F7E0B">
              <w:rPr>
                <w:rFonts w:ascii="Arial" w:hAnsi="Arial" w:cs="Arial"/>
                <w:sz w:val="22"/>
              </w:rPr>
              <w:t>Navn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:rsidR="00105A1F" w:rsidRPr="002F7E0B" w:rsidRDefault="00105A1F" w:rsidP="0072655D">
            <w:pPr>
              <w:spacing w:after="200" w:line="288" w:lineRule="auto"/>
              <w:contextualSpacing/>
              <w:jc w:val="center"/>
              <w:rPr>
                <w:rFonts w:ascii="Arial" w:hAnsi="Arial" w:cs="Arial"/>
                <w:sz w:val="22"/>
              </w:rPr>
            </w:pPr>
            <w:r w:rsidRPr="002F7E0B">
              <w:rPr>
                <w:rFonts w:ascii="Arial" w:hAnsi="Arial" w:cs="Arial"/>
                <w:sz w:val="22"/>
              </w:rPr>
              <w:t>Mobil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:rsidR="00105A1F" w:rsidRPr="002F7E0B" w:rsidRDefault="00105A1F" w:rsidP="0072655D">
            <w:pPr>
              <w:spacing w:after="200" w:line="288" w:lineRule="auto"/>
              <w:contextualSpacing/>
              <w:jc w:val="center"/>
              <w:rPr>
                <w:rFonts w:ascii="Arial" w:hAnsi="Arial" w:cs="Arial"/>
                <w:sz w:val="22"/>
              </w:rPr>
            </w:pPr>
            <w:r w:rsidRPr="002F7E0B">
              <w:rPr>
                <w:rFonts w:ascii="Arial" w:hAnsi="Arial" w:cs="Arial"/>
                <w:sz w:val="22"/>
              </w:rPr>
              <w:t>Mailadresse</w:t>
            </w:r>
          </w:p>
        </w:tc>
      </w:tr>
      <w:tr w:rsidR="00105A1F" w:rsidRPr="002F7E0B" w:rsidTr="0050466E">
        <w:tc>
          <w:tcPr>
            <w:tcW w:w="1696" w:type="dxa"/>
            <w:shd w:val="clear" w:color="auto" w:fill="FFFF00"/>
          </w:tcPr>
          <w:p w:rsidR="00105A1F" w:rsidRPr="002F7E0B" w:rsidRDefault="00105A1F" w:rsidP="0072655D">
            <w:pPr>
              <w:spacing w:after="200" w:line="288" w:lineRule="auto"/>
              <w:contextualSpacing/>
              <w:rPr>
                <w:rFonts w:ascii="Arial" w:hAnsi="Arial" w:cs="Arial"/>
                <w:sz w:val="22"/>
              </w:rPr>
            </w:pPr>
            <w:proofErr w:type="spellStart"/>
            <w:r w:rsidRPr="002F7E0B">
              <w:rPr>
                <w:rFonts w:ascii="Arial" w:hAnsi="Arial" w:cs="Arial"/>
                <w:sz w:val="22"/>
              </w:rPr>
              <w:t>Mand</w:t>
            </w:r>
            <w:proofErr w:type="spellEnd"/>
            <w:r w:rsidRPr="002F7E0B">
              <w:rPr>
                <w:rFonts w:ascii="Arial" w:hAnsi="Arial" w:cs="Arial"/>
                <w:sz w:val="22"/>
              </w:rPr>
              <w:t xml:space="preserve"> - </w:t>
            </w:r>
            <w:proofErr w:type="spellStart"/>
            <w:r w:rsidRPr="002F7E0B">
              <w:rPr>
                <w:rFonts w:ascii="Arial" w:hAnsi="Arial" w:cs="Arial"/>
                <w:sz w:val="22"/>
              </w:rPr>
              <w:t>tirsd</w:t>
            </w:r>
            <w:proofErr w:type="spellEnd"/>
          </w:p>
        </w:tc>
        <w:tc>
          <w:tcPr>
            <w:tcW w:w="2834" w:type="dxa"/>
            <w:shd w:val="clear" w:color="auto" w:fill="FFFF00"/>
          </w:tcPr>
          <w:p w:rsidR="00105A1F" w:rsidRPr="002F7E0B" w:rsidRDefault="00E335D0" w:rsidP="0072655D">
            <w:pPr>
              <w:spacing w:after="200" w:line="288" w:lineRule="auto"/>
              <w:contextualSpacing/>
              <w:rPr>
                <w:rFonts w:ascii="Arial" w:hAnsi="Arial" w:cs="Arial"/>
                <w:sz w:val="22"/>
              </w:rPr>
            </w:pPr>
            <w:r w:rsidRPr="002F7E0B">
              <w:rPr>
                <w:rFonts w:ascii="Arial" w:hAnsi="Arial" w:cs="Arial"/>
                <w:sz w:val="22"/>
              </w:rPr>
              <w:t>HSK</w:t>
            </w:r>
          </w:p>
        </w:tc>
        <w:tc>
          <w:tcPr>
            <w:tcW w:w="2266" w:type="dxa"/>
            <w:shd w:val="clear" w:color="auto" w:fill="FFFF00"/>
          </w:tcPr>
          <w:p w:rsidR="00105A1F" w:rsidRPr="002F7E0B" w:rsidRDefault="00105A1F" w:rsidP="0072655D">
            <w:pPr>
              <w:spacing w:after="200" w:line="288" w:lineRule="auto"/>
              <w:contextualSpacing/>
              <w:rPr>
                <w:rFonts w:ascii="Arial" w:hAnsi="Arial" w:cs="Arial"/>
                <w:sz w:val="22"/>
              </w:rPr>
            </w:pPr>
          </w:p>
        </w:tc>
        <w:tc>
          <w:tcPr>
            <w:tcW w:w="2266" w:type="dxa"/>
            <w:shd w:val="clear" w:color="auto" w:fill="FFFF00"/>
          </w:tcPr>
          <w:p w:rsidR="00105A1F" w:rsidRPr="002F7E0B" w:rsidRDefault="00105A1F" w:rsidP="0072655D">
            <w:pPr>
              <w:spacing w:after="200" w:line="288" w:lineRule="auto"/>
              <w:contextualSpacing/>
              <w:rPr>
                <w:rFonts w:ascii="Arial" w:hAnsi="Arial" w:cs="Arial"/>
                <w:sz w:val="22"/>
              </w:rPr>
            </w:pPr>
          </w:p>
        </w:tc>
      </w:tr>
      <w:tr w:rsidR="00105A1F" w:rsidRPr="002F7E0B" w:rsidTr="0050466E">
        <w:tc>
          <w:tcPr>
            <w:tcW w:w="1696" w:type="dxa"/>
            <w:shd w:val="clear" w:color="auto" w:fill="FFFF00"/>
          </w:tcPr>
          <w:p w:rsidR="00105A1F" w:rsidRPr="002F7E0B" w:rsidRDefault="00105A1F" w:rsidP="0072655D">
            <w:pPr>
              <w:spacing w:after="200" w:line="288" w:lineRule="auto"/>
              <w:contextualSpacing/>
              <w:rPr>
                <w:rFonts w:ascii="Arial" w:hAnsi="Arial" w:cs="Arial"/>
                <w:sz w:val="22"/>
              </w:rPr>
            </w:pPr>
            <w:proofErr w:type="spellStart"/>
            <w:r w:rsidRPr="002F7E0B">
              <w:rPr>
                <w:rFonts w:ascii="Arial" w:hAnsi="Arial" w:cs="Arial"/>
                <w:sz w:val="22"/>
              </w:rPr>
              <w:t>Mand</w:t>
            </w:r>
            <w:proofErr w:type="spellEnd"/>
            <w:r w:rsidRPr="002F7E0B">
              <w:rPr>
                <w:rFonts w:ascii="Arial" w:hAnsi="Arial" w:cs="Arial"/>
                <w:sz w:val="22"/>
              </w:rPr>
              <w:t xml:space="preserve"> - </w:t>
            </w:r>
            <w:proofErr w:type="spellStart"/>
            <w:r w:rsidRPr="002F7E0B">
              <w:rPr>
                <w:rFonts w:ascii="Arial" w:hAnsi="Arial" w:cs="Arial"/>
                <w:sz w:val="22"/>
              </w:rPr>
              <w:t>tirsd</w:t>
            </w:r>
            <w:proofErr w:type="spellEnd"/>
          </w:p>
        </w:tc>
        <w:tc>
          <w:tcPr>
            <w:tcW w:w="2834" w:type="dxa"/>
            <w:shd w:val="clear" w:color="auto" w:fill="FFFF00"/>
          </w:tcPr>
          <w:p w:rsidR="00105A1F" w:rsidRPr="002F7E0B" w:rsidRDefault="00E335D0" w:rsidP="0072655D">
            <w:pPr>
              <w:spacing w:after="200" w:line="288" w:lineRule="auto"/>
              <w:contextualSpacing/>
              <w:rPr>
                <w:rFonts w:ascii="Arial" w:hAnsi="Arial" w:cs="Arial"/>
                <w:sz w:val="22"/>
              </w:rPr>
            </w:pPr>
            <w:r w:rsidRPr="002F7E0B">
              <w:rPr>
                <w:rFonts w:ascii="Arial" w:hAnsi="Arial" w:cs="Arial"/>
                <w:sz w:val="22"/>
              </w:rPr>
              <w:t>HSK</w:t>
            </w:r>
          </w:p>
        </w:tc>
        <w:tc>
          <w:tcPr>
            <w:tcW w:w="2266" w:type="dxa"/>
            <w:shd w:val="clear" w:color="auto" w:fill="FFFF00"/>
          </w:tcPr>
          <w:p w:rsidR="00105A1F" w:rsidRPr="002F7E0B" w:rsidRDefault="00105A1F" w:rsidP="0072655D">
            <w:pPr>
              <w:spacing w:after="200" w:line="288" w:lineRule="auto"/>
              <w:contextualSpacing/>
              <w:rPr>
                <w:rFonts w:ascii="Arial" w:hAnsi="Arial" w:cs="Arial"/>
                <w:sz w:val="22"/>
              </w:rPr>
            </w:pPr>
          </w:p>
        </w:tc>
        <w:tc>
          <w:tcPr>
            <w:tcW w:w="2266" w:type="dxa"/>
            <w:shd w:val="clear" w:color="auto" w:fill="FFFF00"/>
          </w:tcPr>
          <w:p w:rsidR="00105A1F" w:rsidRPr="002F7E0B" w:rsidRDefault="00105A1F" w:rsidP="0072655D">
            <w:pPr>
              <w:spacing w:after="200" w:line="288" w:lineRule="auto"/>
              <w:contextualSpacing/>
              <w:rPr>
                <w:rFonts w:ascii="Arial" w:hAnsi="Arial" w:cs="Arial"/>
                <w:sz w:val="22"/>
              </w:rPr>
            </w:pPr>
          </w:p>
        </w:tc>
      </w:tr>
      <w:tr w:rsidR="00105A1F" w:rsidRPr="002F7E0B" w:rsidTr="0072655D">
        <w:tc>
          <w:tcPr>
            <w:tcW w:w="1696" w:type="dxa"/>
          </w:tcPr>
          <w:p w:rsidR="00105A1F" w:rsidRPr="002F7E0B" w:rsidRDefault="00105A1F" w:rsidP="0072655D">
            <w:pPr>
              <w:spacing w:after="200" w:line="288" w:lineRule="auto"/>
              <w:contextualSpacing/>
              <w:rPr>
                <w:rFonts w:ascii="Arial" w:hAnsi="Arial" w:cs="Arial"/>
                <w:sz w:val="22"/>
              </w:rPr>
            </w:pPr>
            <w:proofErr w:type="spellStart"/>
            <w:r w:rsidRPr="002F7E0B">
              <w:rPr>
                <w:rFonts w:ascii="Arial" w:hAnsi="Arial" w:cs="Arial"/>
                <w:sz w:val="22"/>
              </w:rPr>
              <w:t>Tirsd</w:t>
            </w:r>
            <w:proofErr w:type="spellEnd"/>
            <w:r w:rsidRPr="002F7E0B">
              <w:rPr>
                <w:rFonts w:ascii="Arial" w:hAnsi="Arial" w:cs="Arial"/>
                <w:sz w:val="22"/>
              </w:rPr>
              <w:t xml:space="preserve"> - </w:t>
            </w:r>
            <w:proofErr w:type="spellStart"/>
            <w:r w:rsidRPr="002F7E0B">
              <w:rPr>
                <w:rFonts w:ascii="Arial" w:hAnsi="Arial" w:cs="Arial"/>
                <w:sz w:val="22"/>
              </w:rPr>
              <w:t>onsd</w:t>
            </w:r>
            <w:proofErr w:type="spellEnd"/>
          </w:p>
        </w:tc>
        <w:tc>
          <w:tcPr>
            <w:tcW w:w="2834" w:type="dxa"/>
          </w:tcPr>
          <w:p w:rsidR="00105A1F" w:rsidRPr="002F7E0B" w:rsidRDefault="00E335D0" w:rsidP="0072655D">
            <w:pPr>
              <w:spacing w:after="200" w:line="288" w:lineRule="auto"/>
              <w:contextualSpacing/>
              <w:rPr>
                <w:rFonts w:ascii="Arial" w:hAnsi="Arial" w:cs="Arial"/>
                <w:sz w:val="22"/>
              </w:rPr>
            </w:pPr>
            <w:r w:rsidRPr="002F7E0B">
              <w:rPr>
                <w:rFonts w:ascii="Arial" w:hAnsi="Arial" w:cs="Arial"/>
                <w:sz w:val="22"/>
              </w:rPr>
              <w:t>VIL</w:t>
            </w:r>
          </w:p>
        </w:tc>
        <w:tc>
          <w:tcPr>
            <w:tcW w:w="2266" w:type="dxa"/>
          </w:tcPr>
          <w:p w:rsidR="00105A1F" w:rsidRPr="002F7E0B" w:rsidRDefault="00105A1F" w:rsidP="0072655D">
            <w:pPr>
              <w:spacing w:after="200" w:line="288" w:lineRule="auto"/>
              <w:contextualSpacing/>
              <w:rPr>
                <w:rFonts w:ascii="Arial" w:hAnsi="Arial" w:cs="Arial"/>
                <w:sz w:val="22"/>
              </w:rPr>
            </w:pPr>
          </w:p>
        </w:tc>
        <w:tc>
          <w:tcPr>
            <w:tcW w:w="2266" w:type="dxa"/>
          </w:tcPr>
          <w:p w:rsidR="00105A1F" w:rsidRPr="002F7E0B" w:rsidRDefault="00105A1F" w:rsidP="0072655D">
            <w:pPr>
              <w:spacing w:after="200" w:line="288" w:lineRule="auto"/>
              <w:contextualSpacing/>
              <w:rPr>
                <w:rFonts w:ascii="Arial" w:hAnsi="Arial" w:cs="Arial"/>
                <w:sz w:val="22"/>
              </w:rPr>
            </w:pPr>
          </w:p>
        </w:tc>
      </w:tr>
      <w:tr w:rsidR="00105A1F" w:rsidRPr="002F7E0B" w:rsidTr="0072655D">
        <w:tc>
          <w:tcPr>
            <w:tcW w:w="1696" w:type="dxa"/>
          </w:tcPr>
          <w:p w:rsidR="00105A1F" w:rsidRPr="002F7E0B" w:rsidRDefault="00105A1F" w:rsidP="0072655D">
            <w:pPr>
              <w:spacing w:after="200" w:line="288" w:lineRule="auto"/>
              <w:contextualSpacing/>
              <w:rPr>
                <w:rFonts w:ascii="Arial" w:hAnsi="Arial" w:cs="Arial"/>
                <w:sz w:val="22"/>
              </w:rPr>
            </w:pPr>
            <w:proofErr w:type="spellStart"/>
            <w:r w:rsidRPr="002F7E0B">
              <w:rPr>
                <w:rFonts w:ascii="Arial" w:hAnsi="Arial" w:cs="Arial"/>
                <w:sz w:val="22"/>
              </w:rPr>
              <w:t>Tirsd</w:t>
            </w:r>
            <w:proofErr w:type="spellEnd"/>
            <w:r w:rsidRPr="002F7E0B">
              <w:rPr>
                <w:rFonts w:ascii="Arial" w:hAnsi="Arial" w:cs="Arial"/>
                <w:sz w:val="22"/>
              </w:rPr>
              <w:t xml:space="preserve"> - </w:t>
            </w:r>
            <w:proofErr w:type="spellStart"/>
            <w:r w:rsidRPr="002F7E0B">
              <w:rPr>
                <w:rFonts w:ascii="Arial" w:hAnsi="Arial" w:cs="Arial"/>
                <w:sz w:val="22"/>
              </w:rPr>
              <w:t>onsd</w:t>
            </w:r>
            <w:proofErr w:type="spellEnd"/>
          </w:p>
        </w:tc>
        <w:tc>
          <w:tcPr>
            <w:tcW w:w="2834" w:type="dxa"/>
          </w:tcPr>
          <w:p w:rsidR="00105A1F" w:rsidRPr="002F7E0B" w:rsidRDefault="00E335D0" w:rsidP="0072655D">
            <w:pPr>
              <w:spacing w:after="200" w:line="288" w:lineRule="auto"/>
              <w:contextualSpacing/>
              <w:rPr>
                <w:rFonts w:ascii="Arial" w:hAnsi="Arial" w:cs="Arial"/>
                <w:sz w:val="22"/>
              </w:rPr>
            </w:pPr>
            <w:r w:rsidRPr="002F7E0B">
              <w:rPr>
                <w:rFonts w:ascii="Arial" w:hAnsi="Arial" w:cs="Arial"/>
                <w:sz w:val="22"/>
              </w:rPr>
              <w:t>VIL</w:t>
            </w:r>
          </w:p>
        </w:tc>
        <w:tc>
          <w:tcPr>
            <w:tcW w:w="2266" w:type="dxa"/>
          </w:tcPr>
          <w:p w:rsidR="00105A1F" w:rsidRPr="002F7E0B" w:rsidRDefault="00105A1F" w:rsidP="0072655D">
            <w:pPr>
              <w:spacing w:after="200" w:line="288" w:lineRule="auto"/>
              <w:contextualSpacing/>
              <w:rPr>
                <w:rFonts w:ascii="Arial" w:hAnsi="Arial" w:cs="Arial"/>
                <w:sz w:val="22"/>
              </w:rPr>
            </w:pPr>
          </w:p>
        </w:tc>
        <w:tc>
          <w:tcPr>
            <w:tcW w:w="2266" w:type="dxa"/>
          </w:tcPr>
          <w:p w:rsidR="00105A1F" w:rsidRPr="002F7E0B" w:rsidRDefault="00105A1F" w:rsidP="0072655D">
            <w:pPr>
              <w:spacing w:after="200" w:line="288" w:lineRule="auto"/>
              <w:contextualSpacing/>
              <w:rPr>
                <w:rFonts w:ascii="Arial" w:hAnsi="Arial" w:cs="Arial"/>
                <w:sz w:val="22"/>
              </w:rPr>
            </w:pPr>
          </w:p>
        </w:tc>
      </w:tr>
      <w:tr w:rsidR="00105A1F" w:rsidRPr="002F7E0B" w:rsidTr="0050466E">
        <w:tc>
          <w:tcPr>
            <w:tcW w:w="1696" w:type="dxa"/>
            <w:shd w:val="clear" w:color="auto" w:fill="FFFF00"/>
          </w:tcPr>
          <w:p w:rsidR="00105A1F" w:rsidRPr="002F7E0B" w:rsidRDefault="00105A1F" w:rsidP="0072655D">
            <w:pPr>
              <w:spacing w:after="200" w:line="288" w:lineRule="auto"/>
              <w:contextualSpacing/>
              <w:rPr>
                <w:rFonts w:ascii="Arial" w:hAnsi="Arial" w:cs="Arial"/>
                <w:sz w:val="22"/>
              </w:rPr>
            </w:pPr>
            <w:proofErr w:type="spellStart"/>
            <w:r w:rsidRPr="002F7E0B">
              <w:rPr>
                <w:rFonts w:ascii="Arial" w:hAnsi="Arial" w:cs="Arial"/>
                <w:sz w:val="22"/>
              </w:rPr>
              <w:t>Onsd</w:t>
            </w:r>
            <w:proofErr w:type="spellEnd"/>
            <w:r w:rsidRPr="002F7E0B">
              <w:rPr>
                <w:rFonts w:ascii="Arial" w:hAnsi="Arial" w:cs="Arial"/>
                <w:sz w:val="22"/>
              </w:rPr>
              <w:t xml:space="preserve"> - </w:t>
            </w:r>
            <w:proofErr w:type="spellStart"/>
            <w:r w:rsidRPr="002F7E0B">
              <w:rPr>
                <w:rFonts w:ascii="Arial" w:hAnsi="Arial" w:cs="Arial"/>
                <w:sz w:val="22"/>
              </w:rPr>
              <w:t>torsd</w:t>
            </w:r>
            <w:proofErr w:type="spellEnd"/>
          </w:p>
        </w:tc>
        <w:tc>
          <w:tcPr>
            <w:tcW w:w="2834" w:type="dxa"/>
            <w:shd w:val="clear" w:color="auto" w:fill="FFFF00"/>
          </w:tcPr>
          <w:p w:rsidR="00105A1F" w:rsidRPr="002F7E0B" w:rsidRDefault="00E335D0" w:rsidP="0072655D">
            <w:pPr>
              <w:spacing w:after="200" w:line="288" w:lineRule="auto"/>
              <w:contextualSpacing/>
              <w:rPr>
                <w:rFonts w:ascii="Arial" w:hAnsi="Arial" w:cs="Arial"/>
                <w:sz w:val="22"/>
              </w:rPr>
            </w:pPr>
            <w:r w:rsidRPr="002F7E0B">
              <w:rPr>
                <w:rFonts w:ascii="Arial" w:hAnsi="Arial" w:cs="Arial"/>
                <w:sz w:val="22"/>
              </w:rPr>
              <w:t>HSK</w:t>
            </w:r>
          </w:p>
        </w:tc>
        <w:tc>
          <w:tcPr>
            <w:tcW w:w="2266" w:type="dxa"/>
            <w:shd w:val="clear" w:color="auto" w:fill="FFFF00"/>
          </w:tcPr>
          <w:p w:rsidR="00105A1F" w:rsidRPr="002F7E0B" w:rsidRDefault="00105A1F" w:rsidP="0072655D">
            <w:pPr>
              <w:spacing w:after="200" w:line="288" w:lineRule="auto"/>
              <w:contextualSpacing/>
              <w:rPr>
                <w:rFonts w:ascii="Arial" w:hAnsi="Arial" w:cs="Arial"/>
                <w:sz w:val="22"/>
              </w:rPr>
            </w:pPr>
          </w:p>
        </w:tc>
        <w:tc>
          <w:tcPr>
            <w:tcW w:w="2266" w:type="dxa"/>
            <w:shd w:val="clear" w:color="auto" w:fill="FFFF00"/>
          </w:tcPr>
          <w:p w:rsidR="00105A1F" w:rsidRPr="002F7E0B" w:rsidRDefault="00105A1F" w:rsidP="0072655D">
            <w:pPr>
              <w:spacing w:after="200" w:line="288" w:lineRule="auto"/>
              <w:contextualSpacing/>
              <w:rPr>
                <w:rFonts w:ascii="Arial" w:hAnsi="Arial" w:cs="Arial"/>
                <w:sz w:val="22"/>
              </w:rPr>
            </w:pPr>
          </w:p>
        </w:tc>
      </w:tr>
      <w:tr w:rsidR="00105A1F" w:rsidRPr="002F7E0B" w:rsidTr="0072655D">
        <w:tc>
          <w:tcPr>
            <w:tcW w:w="1696" w:type="dxa"/>
          </w:tcPr>
          <w:p w:rsidR="00105A1F" w:rsidRPr="002F7E0B" w:rsidRDefault="00105A1F" w:rsidP="0072655D">
            <w:pPr>
              <w:spacing w:after="200" w:line="288" w:lineRule="auto"/>
              <w:contextualSpacing/>
              <w:rPr>
                <w:rFonts w:ascii="Arial" w:hAnsi="Arial" w:cs="Arial"/>
                <w:sz w:val="22"/>
              </w:rPr>
            </w:pPr>
            <w:proofErr w:type="spellStart"/>
            <w:r w:rsidRPr="002F7E0B">
              <w:rPr>
                <w:rFonts w:ascii="Arial" w:hAnsi="Arial" w:cs="Arial"/>
                <w:sz w:val="22"/>
              </w:rPr>
              <w:t>Onsd</w:t>
            </w:r>
            <w:proofErr w:type="spellEnd"/>
            <w:r w:rsidRPr="002F7E0B">
              <w:rPr>
                <w:rFonts w:ascii="Arial" w:hAnsi="Arial" w:cs="Arial"/>
                <w:sz w:val="22"/>
              </w:rPr>
              <w:t xml:space="preserve"> - </w:t>
            </w:r>
            <w:proofErr w:type="spellStart"/>
            <w:r w:rsidRPr="002F7E0B">
              <w:rPr>
                <w:rFonts w:ascii="Arial" w:hAnsi="Arial" w:cs="Arial"/>
                <w:sz w:val="22"/>
              </w:rPr>
              <w:t>torsd</w:t>
            </w:r>
            <w:proofErr w:type="spellEnd"/>
          </w:p>
        </w:tc>
        <w:tc>
          <w:tcPr>
            <w:tcW w:w="2834" w:type="dxa"/>
          </w:tcPr>
          <w:p w:rsidR="00105A1F" w:rsidRPr="002F7E0B" w:rsidRDefault="001B69D5" w:rsidP="0072655D">
            <w:pPr>
              <w:spacing w:after="200" w:line="288" w:lineRule="auto"/>
              <w:contextualSpacing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OIL</w:t>
            </w:r>
          </w:p>
        </w:tc>
        <w:tc>
          <w:tcPr>
            <w:tcW w:w="2266" w:type="dxa"/>
          </w:tcPr>
          <w:p w:rsidR="00105A1F" w:rsidRPr="002F7E0B" w:rsidRDefault="00105A1F" w:rsidP="0072655D">
            <w:pPr>
              <w:spacing w:after="200" w:line="288" w:lineRule="auto"/>
              <w:contextualSpacing/>
              <w:rPr>
                <w:rFonts w:ascii="Arial" w:hAnsi="Arial" w:cs="Arial"/>
                <w:sz w:val="22"/>
              </w:rPr>
            </w:pPr>
          </w:p>
        </w:tc>
        <w:tc>
          <w:tcPr>
            <w:tcW w:w="2266" w:type="dxa"/>
          </w:tcPr>
          <w:p w:rsidR="00105A1F" w:rsidRPr="002F7E0B" w:rsidRDefault="00105A1F" w:rsidP="0072655D">
            <w:pPr>
              <w:spacing w:after="200" w:line="288" w:lineRule="auto"/>
              <w:contextualSpacing/>
              <w:rPr>
                <w:rFonts w:ascii="Arial" w:hAnsi="Arial" w:cs="Arial"/>
                <w:sz w:val="22"/>
              </w:rPr>
            </w:pPr>
          </w:p>
        </w:tc>
      </w:tr>
      <w:tr w:rsidR="00105A1F" w:rsidRPr="002F7E0B" w:rsidTr="0072655D">
        <w:tc>
          <w:tcPr>
            <w:tcW w:w="1696" w:type="dxa"/>
          </w:tcPr>
          <w:p w:rsidR="00105A1F" w:rsidRPr="002F7E0B" w:rsidRDefault="00105A1F" w:rsidP="0072655D">
            <w:pPr>
              <w:spacing w:after="200" w:line="288" w:lineRule="auto"/>
              <w:contextualSpacing/>
              <w:rPr>
                <w:rFonts w:ascii="Arial" w:hAnsi="Arial" w:cs="Arial"/>
                <w:sz w:val="22"/>
              </w:rPr>
            </w:pPr>
            <w:proofErr w:type="spellStart"/>
            <w:r w:rsidRPr="002F7E0B">
              <w:rPr>
                <w:rFonts w:ascii="Arial" w:hAnsi="Arial" w:cs="Arial"/>
                <w:sz w:val="22"/>
              </w:rPr>
              <w:t>Torsd</w:t>
            </w:r>
            <w:proofErr w:type="spellEnd"/>
            <w:r w:rsidRPr="002F7E0B">
              <w:rPr>
                <w:rFonts w:ascii="Arial" w:hAnsi="Arial" w:cs="Arial"/>
                <w:sz w:val="22"/>
              </w:rPr>
              <w:t xml:space="preserve"> - fred</w:t>
            </w:r>
          </w:p>
        </w:tc>
        <w:tc>
          <w:tcPr>
            <w:tcW w:w="2834" w:type="dxa"/>
          </w:tcPr>
          <w:p w:rsidR="00105A1F" w:rsidRPr="002F7E0B" w:rsidRDefault="00E335D0" w:rsidP="0072655D">
            <w:pPr>
              <w:spacing w:after="200" w:line="288" w:lineRule="auto"/>
              <w:contextualSpacing/>
              <w:rPr>
                <w:rFonts w:ascii="Arial" w:hAnsi="Arial" w:cs="Arial"/>
                <w:sz w:val="22"/>
              </w:rPr>
            </w:pPr>
            <w:r w:rsidRPr="002F7E0B">
              <w:rPr>
                <w:rFonts w:ascii="Arial" w:hAnsi="Arial" w:cs="Arial"/>
                <w:sz w:val="22"/>
              </w:rPr>
              <w:t>OIL</w:t>
            </w:r>
          </w:p>
        </w:tc>
        <w:tc>
          <w:tcPr>
            <w:tcW w:w="2266" w:type="dxa"/>
          </w:tcPr>
          <w:p w:rsidR="00105A1F" w:rsidRPr="002F7E0B" w:rsidRDefault="00105A1F" w:rsidP="0072655D">
            <w:pPr>
              <w:spacing w:after="200" w:line="288" w:lineRule="auto"/>
              <w:contextualSpacing/>
              <w:rPr>
                <w:rFonts w:ascii="Arial" w:hAnsi="Arial" w:cs="Arial"/>
                <w:sz w:val="22"/>
              </w:rPr>
            </w:pPr>
          </w:p>
        </w:tc>
        <w:tc>
          <w:tcPr>
            <w:tcW w:w="2266" w:type="dxa"/>
          </w:tcPr>
          <w:p w:rsidR="00105A1F" w:rsidRPr="002F7E0B" w:rsidRDefault="00105A1F" w:rsidP="0072655D">
            <w:pPr>
              <w:spacing w:after="200" w:line="288" w:lineRule="auto"/>
              <w:contextualSpacing/>
              <w:rPr>
                <w:rFonts w:ascii="Arial" w:hAnsi="Arial" w:cs="Arial"/>
                <w:sz w:val="22"/>
              </w:rPr>
            </w:pPr>
          </w:p>
        </w:tc>
      </w:tr>
      <w:tr w:rsidR="00105A1F" w:rsidRPr="002F7E0B" w:rsidTr="0072655D">
        <w:tc>
          <w:tcPr>
            <w:tcW w:w="1696" w:type="dxa"/>
          </w:tcPr>
          <w:p w:rsidR="00105A1F" w:rsidRPr="002F7E0B" w:rsidRDefault="00105A1F" w:rsidP="0072655D">
            <w:pPr>
              <w:spacing w:after="200" w:line="288" w:lineRule="auto"/>
              <w:contextualSpacing/>
              <w:rPr>
                <w:rFonts w:ascii="Arial" w:hAnsi="Arial" w:cs="Arial"/>
                <w:sz w:val="22"/>
              </w:rPr>
            </w:pPr>
            <w:proofErr w:type="spellStart"/>
            <w:r w:rsidRPr="002F7E0B">
              <w:rPr>
                <w:rFonts w:ascii="Arial" w:hAnsi="Arial" w:cs="Arial"/>
                <w:sz w:val="22"/>
              </w:rPr>
              <w:t>Torsd</w:t>
            </w:r>
            <w:proofErr w:type="spellEnd"/>
            <w:r w:rsidRPr="002F7E0B">
              <w:rPr>
                <w:rFonts w:ascii="Arial" w:hAnsi="Arial" w:cs="Arial"/>
                <w:sz w:val="22"/>
              </w:rPr>
              <w:t xml:space="preserve"> - fred</w:t>
            </w:r>
          </w:p>
        </w:tc>
        <w:tc>
          <w:tcPr>
            <w:tcW w:w="2834" w:type="dxa"/>
          </w:tcPr>
          <w:p w:rsidR="00105A1F" w:rsidRPr="002F7E0B" w:rsidRDefault="00E335D0" w:rsidP="0072655D">
            <w:pPr>
              <w:spacing w:after="200" w:line="288" w:lineRule="auto"/>
              <w:contextualSpacing/>
              <w:rPr>
                <w:rFonts w:ascii="Arial" w:hAnsi="Arial" w:cs="Arial"/>
                <w:sz w:val="22"/>
              </w:rPr>
            </w:pPr>
            <w:r w:rsidRPr="002F7E0B">
              <w:rPr>
                <w:rFonts w:ascii="Arial" w:hAnsi="Arial" w:cs="Arial"/>
                <w:sz w:val="22"/>
              </w:rPr>
              <w:t>OIL</w:t>
            </w:r>
          </w:p>
        </w:tc>
        <w:tc>
          <w:tcPr>
            <w:tcW w:w="2266" w:type="dxa"/>
          </w:tcPr>
          <w:p w:rsidR="00105A1F" w:rsidRPr="002F7E0B" w:rsidRDefault="00105A1F" w:rsidP="0072655D">
            <w:pPr>
              <w:spacing w:after="200" w:line="288" w:lineRule="auto"/>
              <w:contextualSpacing/>
              <w:rPr>
                <w:rFonts w:ascii="Arial" w:hAnsi="Arial" w:cs="Arial"/>
                <w:sz w:val="22"/>
              </w:rPr>
            </w:pPr>
          </w:p>
        </w:tc>
        <w:tc>
          <w:tcPr>
            <w:tcW w:w="2266" w:type="dxa"/>
          </w:tcPr>
          <w:p w:rsidR="00105A1F" w:rsidRPr="002F7E0B" w:rsidRDefault="00105A1F" w:rsidP="0072655D">
            <w:pPr>
              <w:spacing w:after="200" w:line="288" w:lineRule="auto"/>
              <w:contextualSpacing/>
              <w:rPr>
                <w:rFonts w:ascii="Arial" w:hAnsi="Arial" w:cs="Arial"/>
                <w:sz w:val="22"/>
              </w:rPr>
            </w:pPr>
          </w:p>
        </w:tc>
      </w:tr>
    </w:tbl>
    <w:p w:rsidR="00105A1F" w:rsidRDefault="00105A1F"/>
    <w:sectPr w:rsidR="00105A1F" w:rsidSect="002F7E0B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A1F"/>
    <w:rsid w:val="0000060A"/>
    <w:rsid w:val="000021A7"/>
    <w:rsid w:val="00002CC4"/>
    <w:rsid w:val="00003D36"/>
    <w:rsid w:val="00004024"/>
    <w:rsid w:val="000041DE"/>
    <w:rsid w:val="000067A9"/>
    <w:rsid w:val="00006AAE"/>
    <w:rsid w:val="00007D59"/>
    <w:rsid w:val="00007DF8"/>
    <w:rsid w:val="000101A8"/>
    <w:rsid w:val="00010B74"/>
    <w:rsid w:val="00010D90"/>
    <w:rsid w:val="00013120"/>
    <w:rsid w:val="00015374"/>
    <w:rsid w:val="00015ADA"/>
    <w:rsid w:val="00016676"/>
    <w:rsid w:val="000168B3"/>
    <w:rsid w:val="00020176"/>
    <w:rsid w:val="000213D9"/>
    <w:rsid w:val="0002251D"/>
    <w:rsid w:val="000226B8"/>
    <w:rsid w:val="00023466"/>
    <w:rsid w:val="00023BF9"/>
    <w:rsid w:val="000254C4"/>
    <w:rsid w:val="0002642C"/>
    <w:rsid w:val="00026541"/>
    <w:rsid w:val="00031B2B"/>
    <w:rsid w:val="00031D61"/>
    <w:rsid w:val="0003220D"/>
    <w:rsid w:val="00032909"/>
    <w:rsid w:val="000329EE"/>
    <w:rsid w:val="00033485"/>
    <w:rsid w:val="0003351A"/>
    <w:rsid w:val="00033AE8"/>
    <w:rsid w:val="00035213"/>
    <w:rsid w:val="00037187"/>
    <w:rsid w:val="00037461"/>
    <w:rsid w:val="0003782B"/>
    <w:rsid w:val="000403DE"/>
    <w:rsid w:val="00040F15"/>
    <w:rsid w:val="000411FE"/>
    <w:rsid w:val="000412BE"/>
    <w:rsid w:val="000443AC"/>
    <w:rsid w:val="00044A03"/>
    <w:rsid w:val="00044E60"/>
    <w:rsid w:val="00046A80"/>
    <w:rsid w:val="00046C0E"/>
    <w:rsid w:val="00050FE8"/>
    <w:rsid w:val="00051B77"/>
    <w:rsid w:val="00052617"/>
    <w:rsid w:val="00052818"/>
    <w:rsid w:val="00052AEB"/>
    <w:rsid w:val="000532BB"/>
    <w:rsid w:val="000540FD"/>
    <w:rsid w:val="00054AF5"/>
    <w:rsid w:val="00055146"/>
    <w:rsid w:val="00056066"/>
    <w:rsid w:val="000563F2"/>
    <w:rsid w:val="000564D7"/>
    <w:rsid w:val="00056EDF"/>
    <w:rsid w:val="00057325"/>
    <w:rsid w:val="00060381"/>
    <w:rsid w:val="00061F37"/>
    <w:rsid w:val="00062F41"/>
    <w:rsid w:val="00063171"/>
    <w:rsid w:val="00064154"/>
    <w:rsid w:val="000650C6"/>
    <w:rsid w:val="00065622"/>
    <w:rsid w:val="000658A9"/>
    <w:rsid w:val="00065A77"/>
    <w:rsid w:val="00067592"/>
    <w:rsid w:val="000675EE"/>
    <w:rsid w:val="00067D2A"/>
    <w:rsid w:val="00067D50"/>
    <w:rsid w:val="00067D85"/>
    <w:rsid w:val="00074D31"/>
    <w:rsid w:val="00074E45"/>
    <w:rsid w:val="0007533F"/>
    <w:rsid w:val="00075A15"/>
    <w:rsid w:val="00075F0C"/>
    <w:rsid w:val="00076C31"/>
    <w:rsid w:val="00081940"/>
    <w:rsid w:val="00081F04"/>
    <w:rsid w:val="00082582"/>
    <w:rsid w:val="00083995"/>
    <w:rsid w:val="00084F8A"/>
    <w:rsid w:val="000862F5"/>
    <w:rsid w:val="00087FC7"/>
    <w:rsid w:val="00090DE5"/>
    <w:rsid w:val="00090EF6"/>
    <w:rsid w:val="00091DDB"/>
    <w:rsid w:val="000925CD"/>
    <w:rsid w:val="00093956"/>
    <w:rsid w:val="00093C42"/>
    <w:rsid w:val="00094CD7"/>
    <w:rsid w:val="00095464"/>
    <w:rsid w:val="00096430"/>
    <w:rsid w:val="00096C0E"/>
    <w:rsid w:val="00097067"/>
    <w:rsid w:val="0009735C"/>
    <w:rsid w:val="00097674"/>
    <w:rsid w:val="000A071B"/>
    <w:rsid w:val="000A093E"/>
    <w:rsid w:val="000A0D68"/>
    <w:rsid w:val="000A0E35"/>
    <w:rsid w:val="000A1067"/>
    <w:rsid w:val="000A2D9D"/>
    <w:rsid w:val="000A3CDB"/>
    <w:rsid w:val="000A7667"/>
    <w:rsid w:val="000A7C77"/>
    <w:rsid w:val="000B07BC"/>
    <w:rsid w:val="000B0A15"/>
    <w:rsid w:val="000B0CC2"/>
    <w:rsid w:val="000B183E"/>
    <w:rsid w:val="000B4C98"/>
    <w:rsid w:val="000B54F5"/>
    <w:rsid w:val="000B65B9"/>
    <w:rsid w:val="000B7520"/>
    <w:rsid w:val="000B79EB"/>
    <w:rsid w:val="000B7B3A"/>
    <w:rsid w:val="000B7FE9"/>
    <w:rsid w:val="000C0BFB"/>
    <w:rsid w:val="000C1DBA"/>
    <w:rsid w:val="000C1F7D"/>
    <w:rsid w:val="000C250D"/>
    <w:rsid w:val="000C250F"/>
    <w:rsid w:val="000C317F"/>
    <w:rsid w:val="000C40EE"/>
    <w:rsid w:val="000C5A41"/>
    <w:rsid w:val="000C6461"/>
    <w:rsid w:val="000C6C1F"/>
    <w:rsid w:val="000D0038"/>
    <w:rsid w:val="000D0759"/>
    <w:rsid w:val="000D07A6"/>
    <w:rsid w:val="000D0E59"/>
    <w:rsid w:val="000D225D"/>
    <w:rsid w:val="000D2B2A"/>
    <w:rsid w:val="000D3B50"/>
    <w:rsid w:val="000D4976"/>
    <w:rsid w:val="000D506D"/>
    <w:rsid w:val="000D5689"/>
    <w:rsid w:val="000D7563"/>
    <w:rsid w:val="000D7639"/>
    <w:rsid w:val="000D7BC5"/>
    <w:rsid w:val="000E1606"/>
    <w:rsid w:val="000E1716"/>
    <w:rsid w:val="000E1904"/>
    <w:rsid w:val="000E194E"/>
    <w:rsid w:val="000E1EBD"/>
    <w:rsid w:val="000E25A1"/>
    <w:rsid w:val="000E27AB"/>
    <w:rsid w:val="000E2A2A"/>
    <w:rsid w:val="000E41FB"/>
    <w:rsid w:val="000E4430"/>
    <w:rsid w:val="000E4B64"/>
    <w:rsid w:val="000E5B8F"/>
    <w:rsid w:val="000E6A44"/>
    <w:rsid w:val="000E76A7"/>
    <w:rsid w:val="000F01DC"/>
    <w:rsid w:val="000F1286"/>
    <w:rsid w:val="000F176A"/>
    <w:rsid w:val="000F1C57"/>
    <w:rsid w:val="000F3260"/>
    <w:rsid w:val="000F3554"/>
    <w:rsid w:val="000F3F92"/>
    <w:rsid w:val="000F46DA"/>
    <w:rsid w:val="000F493E"/>
    <w:rsid w:val="000F5550"/>
    <w:rsid w:val="000F5AE0"/>
    <w:rsid w:val="000F684B"/>
    <w:rsid w:val="000F6A45"/>
    <w:rsid w:val="000F7371"/>
    <w:rsid w:val="000F774A"/>
    <w:rsid w:val="001001C7"/>
    <w:rsid w:val="00100600"/>
    <w:rsid w:val="0010260D"/>
    <w:rsid w:val="001028E8"/>
    <w:rsid w:val="00102E92"/>
    <w:rsid w:val="0010410F"/>
    <w:rsid w:val="001055A9"/>
    <w:rsid w:val="00105A1F"/>
    <w:rsid w:val="0010607C"/>
    <w:rsid w:val="00106403"/>
    <w:rsid w:val="00106A7F"/>
    <w:rsid w:val="00106D1B"/>
    <w:rsid w:val="00106F42"/>
    <w:rsid w:val="0010765C"/>
    <w:rsid w:val="00110651"/>
    <w:rsid w:val="001106B7"/>
    <w:rsid w:val="00114C4B"/>
    <w:rsid w:val="0011511F"/>
    <w:rsid w:val="0011542E"/>
    <w:rsid w:val="0011547E"/>
    <w:rsid w:val="001164C3"/>
    <w:rsid w:val="00116A8A"/>
    <w:rsid w:val="00116E89"/>
    <w:rsid w:val="001171E9"/>
    <w:rsid w:val="001179A1"/>
    <w:rsid w:val="00117BB4"/>
    <w:rsid w:val="001212CC"/>
    <w:rsid w:val="00122304"/>
    <w:rsid w:val="00123067"/>
    <w:rsid w:val="00124CA9"/>
    <w:rsid w:val="00125F77"/>
    <w:rsid w:val="00126E1F"/>
    <w:rsid w:val="00126E5E"/>
    <w:rsid w:val="00127771"/>
    <w:rsid w:val="00130224"/>
    <w:rsid w:val="001305A5"/>
    <w:rsid w:val="0013184D"/>
    <w:rsid w:val="00132461"/>
    <w:rsid w:val="0013367B"/>
    <w:rsid w:val="00133FC3"/>
    <w:rsid w:val="00134BC3"/>
    <w:rsid w:val="00136519"/>
    <w:rsid w:val="00136683"/>
    <w:rsid w:val="00140622"/>
    <w:rsid w:val="00140704"/>
    <w:rsid w:val="00140F64"/>
    <w:rsid w:val="001412D7"/>
    <w:rsid w:val="00141CC2"/>
    <w:rsid w:val="00142918"/>
    <w:rsid w:val="00143A42"/>
    <w:rsid w:val="00144E8C"/>
    <w:rsid w:val="0014575E"/>
    <w:rsid w:val="001461CF"/>
    <w:rsid w:val="0014622C"/>
    <w:rsid w:val="001471E7"/>
    <w:rsid w:val="00147572"/>
    <w:rsid w:val="001476B8"/>
    <w:rsid w:val="00147793"/>
    <w:rsid w:val="00150B4C"/>
    <w:rsid w:val="00151978"/>
    <w:rsid w:val="00151E83"/>
    <w:rsid w:val="00153AC2"/>
    <w:rsid w:val="001547D8"/>
    <w:rsid w:val="0015580F"/>
    <w:rsid w:val="00155907"/>
    <w:rsid w:val="00155F64"/>
    <w:rsid w:val="00156343"/>
    <w:rsid w:val="00156F76"/>
    <w:rsid w:val="00157EEE"/>
    <w:rsid w:val="00160C02"/>
    <w:rsid w:val="001615F8"/>
    <w:rsid w:val="00162CEA"/>
    <w:rsid w:val="0016304F"/>
    <w:rsid w:val="001651CB"/>
    <w:rsid w:val="00165280"/>
    <w:rsid w:val="001665BD"/>
    <w:rsid w:val="001677AD"/>
    <w:rsid w:val="0017028F"/>
    <w:rsid w:val="00173E5D"/>
    <w:rsid w:val="001752BB"/>
    <w:rsid w:val="001757FB"/>
    <w:rsid w:val="00175801"/>
    <w:rsid w:val="00175850"/>
    <w:rsid w:val="001773C2"/>
    <w:rsid w:val="001774F0"/>
    <w:rsid w:val="00180820"/>
    <w:rsid w:val="00180E7C"/>
    <w:rsid w:val="00181124"/>
    <w:rsid w:val="0018184B"/>
    <w:rsid w:val="00181D63"/>
    <w:rsid w:val="00182E01"/>
    <w:rsid w:val="001839B5"/>
    <w:rsid w:val="0018467B"/>
    <w:rsid w:val="00185019"/>
    <w:rsid w:val="00186BB9"/>
    <w:rsid w:val="0018745D"/>
    <w:rsid w:val="001906EB"/>
    <w:rsid w:val="00190C02"/>
    <w:rsid w:val="001934AB"/>
    <w:rsid w:val="0019525B"/>
    <w:rsid w:val="001958CE"/>
    <w:rsid w:val="00195A14"/>
    <w:rsid w:val="00196F6C"/>
    <w:rsid w:val="00197338"/>
    <w:rsid w:val="001A0CFD"/>
    <w:rsid w:val="001A1A3A"/>
    <w:rsid w:val="001A205F"/>
    <w:rsid w:val="001A27CF"/>
    <w:rsid w:val="001A2DDA"/>
    <w:rsid w:val="001A3394"/>
    <w:rsid w:val="001A33BB"/>
    <w:rsid w:val="001A4DB9"/>
    <w:rsid w:val="001A5789"/>
    <w:rsid w:val="001A57B2"/>
    <w:rsid w:val="001A59E4"/>
    <w:rsid w:val="001A6DF0"/>
    <w:rsid w:val="001A70AF"/>
    <w:rsid w:val="001A7503"/>
    <w:rsid w:val="001A7B3D"/>
    <w:rsid w:val="001B0C54"/>
    <w:rsid w:val="001B1194"/>
    <w:rsid w:val="001B151C"/>
    <w:rsid w:val="001B2071"/>
    <w:rsid w:val="001B2B71"/>
    <w:rsid w:val="001B2F14"/>
    <w:rsid w:val="001B2FC4"/>
    <w:rsid w:val="001B3A8F"/>
    <w:rsid w:val="001B3C52"/>
    <w:rsid w:val="001B550C"/>
    <w:rsid w:val="001B69D5"/>
    <w:rsid w:val="001B6DB5"/>
    <w:rsid w:val="001B6F4B"/>
    <w:rsid w:val="001C0864"/>
    <w:rsid w:val="001C090A"/>
    <w:rsid w:val="001C22B5"/>
    <w:rsid w:val="001C36DD"/>
    <w:rsid w:val="001C69CB"/>
    <w:rsid w:val="001C6CE9"/>
    <w:rsid w:val="001C7BE6"/>
    <w:rsid w:val="001D0DA7"/>
    <w:rsid w:val="001D1F43"/>
    <w:rsid w:val="001D2B80"/>
    <w:rsid w:val="001D4BC2"/>
    <w:rsid w:val="001D4F4F"/>
    <w:rsid w:val="001D6209"/>
    <w:rsid w:val="001E0557"/>
    <w:rsid w:val="001E0EDD"/>
    <w:rsid w:val="001E10FD"/>
    <w:rsid w:val="001E3055"/>
    <w:rsid w:val="001E349E"/>
    <w:rsid w:val="001E4520"/>
    <w:rsid w:val="001E48A6"/>
    <w:rsid w:val="001E5E5F"/>
    <w:rsid w:val="001F047B"/>
    <w:rsid w:val="001F0F6B"/>
    <w:rsid w:val="001F1454"/>
    <w:rsid w:val="001F153A"/>
    <w:rsid w:val="001F1DB0"/>
    <w:rsid w:val="001F2AC8"/>
    <w:rsid w:val="001F2CBE"/>
    <w:rsid w:val="001F3A25"/>
    <w:rsid w:val="001F446E"/>
    <w:rsid w:val="001F4A9F"/>
    <w:rsid w:val="001F521B"/>
    <w:rsid w:val="001F5381"/>
    <w:rsid w:val="001F7444"/>
    <w:rsid w:val="00200B20"/>
    <w:rsid w:val="002013DA"/>
    <w:rsid w:val="002016F2"/>
    <w:rsid w:val="00204FDE"/>
    <w:rsid w:val="00205433"/>
    <w:rsid w:val="00206CD2"/>
    <w:rsid w:val="00207BE9"/>
    <w:rsid w:val="002101A2"/>
    <w:rsid w:val="002101AA"/>
    <w:rsid w:val="00212404"/>
    <w:rsid w:val="00212945"/>
    <w:rsid w:val="0021451C"/>
    <w:rsid w:val="00215408"/>
    <w:rsid w:val="00215907"/>
    <w:rsid w:val="00215D33"/>
    <w:rsid w:val="002162D3"/>
    <w:rsid w:val="00217096"/>
    <w:rsid w:val="00220091"/>
    <w:rsid w:val="002207C8"/>
    <w:rsid w:val="002209FD"/>
    <w:rsid w:val="0022178F"/>
    <w:rsid w:val="0022308E"/>
    <w:rsid w:val="00223A0D"/>
    <w:rsid w:val="00223F0F"/>
    <w:rsid w:val="002242F7"/>
    <w:rsid w:val="00224B2B"/>
    <w:rsid w:val="00224F40"/>
    <w:rsid w:val="0022725F"/>
    <w:rsid w:val="00230F1E"/>
    <w:rsid w:val="00231476"/>
    <w:rsid w:val="002317AF"/>
    <w:rsid w:val="00231E96"/>
    <w:rsid w:val="00231EAF"/>
    <w:rsid w:val="0023270C"/>
    <w:rsid w:val="002333D7"/>
    <w:rsid w:val="00234097"/>
    <w:rsid w:val="002354B3"/>
    <w:rsid w:val="00235F94"/>
    <w:rsid w:val="00236185"/>
    <w:rsid w:val="0023623B"/>
    <w:rsid w:val="002362DB"/>
    <w:rsid w:val="0023633F"/>
    <w:rsid w:val="00236E03"/>
    <w:rsid w:val="002374AF"/>
    <w:rsid w:val="00237990"/>
    <w:rsid w:val="00237D24"/>
    <w:rsid w:val="00237D66"/>
    <w:rsid w:val="00240117"/>
    <w:rsid w:val="002401BA"/>
    <w:rsid w:val="00240A88"/>
    <w:rsid w:val="00243B73"/>
    <w:rsid w:val="002441F9"/>
    <w:rsid w:val="002443E0"/>
    <w:rsid w:val="00244C51"/>
    <w:rsid w:val="00245854"/>
    <w:rsid w:val="0024656B"/>
    <w:rsid w:val="00250A2F"/>
    <w:rsid w:val="00252267"/>
    <w:rsid w:val="00253127"/>
    <w:rsid w:val="002536F2"/>
    <w:rsid w:val="00253E89"/>
    <w:rsid w:val="00255023"/>
    <w:rsid w:val="00255DC1"/>
    <w:rsid w:val="00256021"/>
    <w:rsid w:val="0025679B"/>
    <w:rsid w:val="00257424"/>
    <w:rsid w:val="002576FA"/>
    <w:rsid w:val="00260487"/>
    <w:rsid w:val="002609DD"/>
    <w:rsid w:val="00260D6E"/>
    <w:rsid w:val="002618C3"/>
    <w:rsid w:val="002619EB"/>
    <w:rsid w:val="0026233A"/>
    <w:rsid w:val="002625B6"/>
    <w:rsid w:val="00262637"/>
    <w:rsid w:val="00263BA0"/>
    <w:rsid w:val="0026485D"/>
    <w:rsid w:val="00265239"/>
    <w:rsid w:val="00266835"/>
    <w:rsid w:val="00267D84"/>
    <w:rsid w:val="00270BE3"/>
    <w:rsid w:val="00270D4E"/>
    <w:rsid w:val="00271165"/>
    <w:rsid w:val="00271FAF"/>
    <w:rsid w:val="00274EB0"/>
    <w:rsid w:val="00275203"/>
    <w:rsid w:val="00275B65"/>
    <w:rsid w:val="002761D6"/>
    <w:rsid w:val="00276648"/>
    <w:rsid w:val="0027719F"/>
    <w:rsid w:val="00277C86"/>
    <w:rsid w:val="00280224"/>
    <w:rsid w:val="002823CC"/>
    <w:rsid w:val="002828A0"/>
    <w:rsid w:val="00283003"/>
    <w:rsid w:val="00283CCD"/>
    <w:rsid w:val="00285188"/>
    <w:rsid w:val="002853C0"/>
    <w:rsid w:val="002858ED"/>
    <w:rsid w:val="00285CCB"/>
    <w:rsid w:val="0028678E"/>
    <w:rsid w:val="0028796D"/>
    <w:rsid w:val="00287B78"/>
    <w:rsid w:val="0029022F"/>
    <w:rsid w:val="00290BFF"/>
    <w:rsid w:val="002920D0"/>
    <w:rsid w:val="0029245C"/>
    <w:rsid w:val="00292A07"/>
    <w:rsid w:val="0029313A"/>
    <w:rsid w:val="00293274"/>
    <w:rsid w:val="00293FB9"/>
    <w:rsid w:val="002946F2"/>
    <w:rsid w:val="00294850"/>
    <w:rsid w:val="00294C17"/>
    <w:rsid w:val="0029683C"/>
    <w:rsid w:val="002A1BB1"/>
    <w:rsid w:val="002A364B"/>
    <w:rsid w:val="002A3739"/>
    <w:rsid w:val="002A572C"/>
    <w:rsid w:val="002A5937"/>
    <w:rsid w:val="002A79CC"/>
    <w:rsid w:val="002A7C0B"/>
    <w:rsid w:val="002B13E8"/>
    <w:rsid w:val="002B1676"/>
    <w:rsid w:val="002B3136"/>
    <w:rsid w:val="002B4BBA"/>
    <w:rsid w:val="002B4C26"/>
    <w:rsid w:val="002B64B2"/>
    <w:rsid w:val="002B79D7"/>
    <w:rsid w:val="002C1973"/>
    <w:rsid w:val="002C3742"/>
    <w:rsid w:val="002C3DA8"/>
    <w:rsid w:val="002C4629"/>
    <w:rsid w:val="002C4764"/>
    <w:rsid w:val="002C52BC"/>
    <w:rsid w:val="002C68BA"/>
    <w:rsid w:val="002C6BAF"/>
    <w:rsid w:val="002C71C2"/>
    <w:rsid w:val="002D0B93"/>
    <w:rsid w:val="002D3328"/>
    <w:rsid w:val="002D4058"/>
    <w:rsid w:val="002D4186"/>
    <w:rsid w:val="002D5F3C"/>
    <w:rsid w:val="002D6727"/>
    <w:rsid w:val="002D6988"/>
    <w:rsid w:val="002D6E83"/>
    <w:rsid w:val="002D7E59"/>
    <w:rsid w:val="002E0DE6"/>
    <w:rsid w:val="002E1DF9"/>
    <w:rsid w:val="002E1F11"/>
    <w:rsid w:val="002E3490"/>
    <w:rsid w:val="002E55E5"/>
    <w:rsid w:val="002E6182"/>
    <w:rsid w:val="002E69E5"/>
    <w:rsid w:val="002E6FA0"/>
    <w:rsid w:val="002E7A0A"/>
    <w:rsid w:val="002F15F4"/>
    <w:rsid w:val="002F20B1"/>
    <w:rsid w:val="002F2F6E"/>
    <w:rsid w:val="002F333E"/>
    <w:rsid w:val="002F3AAB"/>
    <w:rsid w:val="002F3FF8"/>
    <w:rsid w:val="002F42DD"/>
    <w:rsid w:val="002F45B0"/>
    <w:rsid w:val="002F491F"/>
    <w:rsid w:val="002F496B"/>
    <w:rsid w:val="002F55ED"/>
    <w:rsid w:val="002F5F0A"/>
    <w:rsid w:val="002F6581"/>
    <w:rsid w:val="002F6606"/>
    <w:rsid w:val="002F6683"/>
    <w:rsid w:val="002F6798"/>
    <w:rsid w:val="002F6C61"/>
    <w:rsid w:val="002F7E0B"/>
    <w:rsid w:val="003000A4"/>
    <w:rsid w:val="00300118"/>
    <w:rsid w:val="003010EC"/>
    <w:rsid w:val="00301D70"/>
    <w:rsid w:val="00301F7E"/>
    <w:rsid w:val="00303775"/>
    <w:rsid w:val="00304DED"/>
    <w:rsid w:val="003060FD"/>
    <w:rsid w:val="00306D6F"/>
    <w:rsid w:val="00306F5C"/>
    <w:rsid w:val="00307A4E"/>
    <w:rsid w:val="00311690"/>
    <w:rsid w:val="003125EA"/>
    <w:rsid w:val="00312768"/>
    <w:rsid w:val="00312C8B"/>
    <w:rsid w:val="0031377C"/>
    <w:rsid w:val="00313ADD"/>
    <w:rsid w:val="00314D67"/>
    <w:rsid w:val="00315C2F"/>
    <w:rsid w:val="00316CF6"/>
    <w:rsid w:val="0031763E"/>
    <w:rsid w:val="003202FF"/>
    <w:rsid w:val="00320D2F"/>
    <w:rsid w:val="003214A2"/>
    <w:rsid w:val="00321BE0"/>
    <w:rsid w:val="00323FAB"/>
    <w:rsid w:val="00324D8E"/>
    <w:rsid w:val="00325551"/>
    <w:rsid w:val="0032618F"/>
    <w:rsid w:val="0032638B"/>
    <w:rsid w:val="0032791F"/>
    <w:rsid w:val="00330AC0"/>
    <w:rsid w:val="00331270"/>
    <w:rsid w:val="00333FCC"/>
    <w:rsid w:val="00335075"/>
    <w:rsid w:val="003350CC"/>
    <w:rsid w:val="003352BD"/>
    <w:rsid w:val="00336CD2"/>
    <w:rsid w:val="00340038"/>
    <w:rsid w:val="00340F37"/>
    <w:rsid w:val="0034185B"/>
    <w:rsid w:val="00344142"/>
    <w:rsid w:val="00345278"/>
    <w:rsid w:val="003452C7"/>
    <w:rsid w:val="00345770"/>
    <w:rsid w:val="00346854"/>
    <w:rsid w:val="00347406"/>
    <w:rsid w:val="0034749D"/>
    <w:rsid w:val="003502A6"/>
    <w:rsid w:val="0035252F"/>
    <w:rsid w:val="00352E16"/>
    <w:rsid w:val="00354A42"/>
    <w:rsid w:val="0035572E"/>
    <w:rsid w:val="00355A15"/>
    <w:rsid w:val="00355CDD"/>
    <w:rsid w:val="00361C24"/>
    <w:rsid w:val="00361D6D"/>
    <w:rsid w:val="00361E7B"/>
    <w:rsid w:val="00362DA3"/>
    <w:rsid w:val="0036464B"/>
    <w:rsid w:val="00364871"/>
    <w:rsid w:val="003651F9"/>
    <w:rsid w:val="0036541D"/>
    <w:rsid w:val="003659E9"/>
    <w:rsid w:val="00365AB3"/>
    <w:rsid w:val="00365B16"/>
    <w:rsid w:val="00367806"/>
    <w:rsid w:val="0037020A"/>
    <w:rsid w:val="003707AA"/>
    <w:rsid w:val="00370E8B"/>
    <w:rsid w:val="00370FD9"/>
    <w:rsid w:val="00372A8E"/>
    <w:rsid w:val="00373B6D"/>
    <w:rsid w:val="00373B8C"/>
    <w:rsid w:val="003743EE"/>
    <w:rsid w:val="00374E14"/>
    <w:rsid w:val="0037604E"/>
    <w:rsid w:val="00376D55"/>
    <w:rsid w:val="00377114"/>
    <w:rsid w:val="0037737A"/>
    <w:rsid w:val="00377399"/>
    <w:rsid w:val="00377F0E"/>
    <w:rsid w:val="00380363"/>
    <w:rsid w:val="003809E4"/>
    <w:rsid w:val="0038160B"/>
    <w:rsid w:val="00381CE8"/>
    <w:rsid w:val="00382997"/>
    <w:rsid w:val="00383A87"/>
    <w:rsid w:val="00383D8E"/>
    <w:rsid w:val="003861CF"/>
    <w:rsid w:val="00386F69"/>
    <w:rsid w:val="00387279"/>
    <w:rsid w:val="00387C4D"/>
    <w:rsid w:val="00387E7D"/>
    <w:rsid w:val="00390A76"/>
    <w:rsid w:val="003918E2"/>
    <w:rsid w:val="00395B5C"/>
    <w:rsid w:val="00397275"/>
    <w:rsid w:val="003A022E"/>
    <w:rsid w:val="003A3C41"/>
    <w:rsid w:val="003A4085"/>
    <w:rsid w:val="003A4F4C"/>
    <w:rsid w:val="003A62C9"/>
    <w:rsid w:val="003A64E3"/>
    <w:rsid w:val="003B0B54"/>
    <w:rsid w:val="003B0E55"/>
    <w:rsid w:val="003B195A"/>
    <w:rsid w:val="003B1AE0"/>
    <w:rsid w:val="003B1F3C"/>
    <w:rsid w:val="003B2098"/>
    <w:rsid w:val="003B2F61"/>
    <w:rsid w:val="003B3019"/>
    <w:rsid w:val="003B4C64"/>
    <w:rsid w:val="003B4EF5"/>
    <w:rsid w:val="003B5C32"/>
    <w:rsid w:val="003B5E24"/>
    <w:rsid w:val="003B6277"/>
    <w:rsid w:val="003B66EF"/>
    <w:rsid w:val="003C3C12"/>
    <w:rsid w:val="003C47D3"/>
    <w:rsid w:val="003C4CAC"/>
    <w:rsid w:val="003C60C8"/>
    <w:rsid w:val="003C6469"/>
    <w:rsid w:val="003D03B8"/>
    <w:rsid w:val="003D1B6A"/>
    <w:rsid w:val="003D3DDC"/>
    <w:rsid w:val="003D4D7C"/>
    <w:rsid w:val="003D62DC"/>
    <w:rsid w:val="003D7C20"/>
    <w:rsid w:val="003E012F"/>
    <w:rsid w:val="003E0DCE"/>
    <w:rsid w:val="003E1022"/>
    <w:rsid w:val="003E128E"/>
    <w:rsid w:val="003E33B8"/>
    <w:rsid w:val="003E3720"/>
    <w:rsid w:val="003E37C9"/>
    <w:rsid w:val="003E413D"/>
    <w:rsid w:val="003E5EF5"/>
    <w:rsid w:val="003E7075"/>
    <w:rsid w:val="003E7628"/>
    <w:rsid w:val="003E7EA5"/>
    <w:rsid w:val="003F0EA5"/>
    <w:rsid w:val="003F1673"/>
    <w:rsid w:val="003F1DFE"/>
    <w:rsid w:val="003F25E3"/>
    <w:rsid w:val="003F39D6"/>
    <w:rsid w:val="003F4F59"/>
    <w:rsid w:val="00400ACB"/>
    <w:rsid w:val="00401F11"/>
    <w:rsid w:val="00402892"/>
    <w:rsid w:val="00403378"/>
    <w:rsid w:val="00405046"/>
    <w:rsid w:val="00406099"/>
    <w:rsid w:val="004068BA"/>
    <w:rsid w:val="00406944"/>
    <w:rsid w:val="004074E8"/>
    <w:rsid w:val="0040767B"/>
    <w:rsid w:val="00407F7F"/>
    <w:rsid w:val="00410B0A"/>
    <w:rsid w:val="00411D4A"/>
    <w:rsid w:val="004120A6"/>
    <w:rsid w:val="0041293C"/>
    <w:rsid w:val="00413262"/>
    <w:rsid w:val="0041422E"/>
    <w:rsid w:val="004144F9"/>
    <w:rsid w:val="0041478B"/>
    <w:rsid w:val="004152B5"/>
    <w:rsid w:val="004164D2"/>
    <w:rsid w:val="00416D58"/>
    <w:rsid w:val="0041777A"/>
    <w:rsid w:val="00417B46"/>
    <w:rsid w:val="00417FAA"/>
    <w:rsid w:val="0042316F"/>
    <w:rsid w:val="00424A3F"/>
    <w:rsid w:val="0042519E"/>
    <w:rsid w:val="00425DD3"/>
    <w:rsid w:val="00425F15"/>
    <w:rsid w:val="00425F79"/>
    <w:rsid w:val="00426B0C"/>
    <w:rsid w:val="004302F9"/>
    <w:rsid w:val="0043342E"/>
    <w:rsid w:val="0043347E"/>
    <w:rsid w:val="004339ED"/>
    <w:rsid w:val="00434F9A"/>
    <w:rsid w:val="004358BF"/>
    <w:rsid w:val="00436F93"/>
    <w:rsid w:val="00437AA8"/>
    <w:rsid w:val="0044144B"/>
    <w:rsid w:val="00441E35"/>
    <w:rsid w:val="00441FA7"/>
    <w:rsid w:val="00442328"/>
    <w:rsid w:val="00442CB5"/>
    <w:rsid w:val="00443722"/>
    <w:rsid w:val="00443AEE"/>
    <w:rsid w:val="00444112"/>
    <w:rsid w:val="004447FC"/>
    <w:rsid w:val="00447039"/>
    <w:rsid w:val="00447089"/>
    <w:rsid w:val="00447143"/>
    <w:rsid w:val="00452E9C"/>
    <w:rsid w:val="00453EF0"/>
    <w:rsid w:val="00454496"/>
    <w:rsid w:val="00454537"/>
    <w:rsid w:val="00454836"/>
    <w:rsid w:val="00454B13"/>
    <w:rsid w:val="004556C8"/>
    <w:rsid w:val="004564D1"/>
    <w:rsid w:val="00457C01"/>
    <w:rsid w:val="00460033"/>
    <w:rsid w:val="004607E8"/>
    <w:rsid w:val="00462917"/>
    <w:rsid w:val="00463FF6"/>
    <w:rsid w:val="00464E14"/>
    <w:rsid w:val="0046547E"/>
    <w:rsid w:val="004667F7"/>
    <w:rsid w:val="00467112"/>
    <w:rsid w:val="00467358"/>
    <w:rsid w:val="00467FEF"/>
    <w:rsid w:val="00470C97"/>
    <w:rsid w:val="00470DC8"/>
    <w:rsid w:val="00471258"/>
    <w:rsid w:val="00473455"/>
    <w:rsid w:val="00473480"/>
    <w:rsid w:val="00475775"/>
    <w:rsid w:val="00475CE6"/>
    <w:rsid w:val="0048044A"/>
    <w:rsid w:val="00480979"/>
    <w:rsid w:val="00480D31"/>
    <w:rsid w:val="00481545"/>
    <w:rsid w:val="004815F2"/>
    <w:rsid w:val="0048199D"/>
    <w:rsid w:val="00484029"/>
    <w:rsid w:val="0048419D"/>
    <w:rsid w:val="0048439D"/>
    <w:rsid w:val="004855EF"/>
    <w:rsid w:val="00485DA9"/>
    <w:rsid w:val="004870A4"/>
    <w:rsid w:val="00487C9C"/>
    <w:rsid w:val="00487CE7"/>
    <w:rsid w:val="004909D4"/>
    <w:rsid w:val="00490DF6"/>
    <w:rsid w:val="00491A95"/>
    <w:rsid w:val="0049266F"/>
    <w:rsid w:val="0049271D"/>
    <w:rsid w:val="00492AA3"/>
    <w:rsid w:val="0049337F"/>
    <w:rsid w:val="004940A7"/>
    <w:rsid w:val="0049488C"/>
    <w:rsid w:val="00495526"/>
    <w:rsid w:val="00495A65"/>
    <w:rsid w:val="00495E5C"/>
    <w:rsid w:val="00497EC2"/>
    <w:rsid w:val="004A194B"/>
    <w:rsid w:val="004A38F0"/>
    <w:rsid w:val="004A3AE5"/>
    <w:rsid w:val="004A4E28"/>
    <w:rsid w:val="004A5D2B"/>
    <w:rsid w:val="004A6CE8"/>
    <w:rsid w:val="004B02D5"/>
    <w:rsid w:val="004B046A"/>
    <w:rsid w:val="004B12C5"/>
    <w:rsid w:val="004B12FC"/>
    <w:rsid w:val="004B2196"/>
    <w:rsid w:val="004B2BB5"/>
    <w:rsid w:val="004B2C2A"/>
    <w:rsid w:val="004B3B2F"/>
    <w:rsid w:val="004B4483"/>
    <w:rsid w:val="004B45C0"/>
    <w:rsid w:val="004B493F"/>
    <w:rsid w:val="004B51ED"/>
    <w:rsid w:val="004B5286"/>
    <w:rsid w:val="004B7313"/>
    <w:rsid w:val="004C0E92"/>
    <w:rsid w:val="004C1CAB"/>
    <w:rsid w:val="004C2C30"/>
    <w:rsid w:val="004C48B9"/>
    <w:rsid w:val="004C61F1"/>
    <w:rsid w:val="004C6400"/>
    <w:rsid w:val="004C6D66"/>
    <w:rsid w:val="004C7778"/>
    <w:rsid w:val="004C78BC"/>
    <w:rsid w:val="004D1E25"/>
    <w:rsid w:val="004D36C9"/>
    <w:rsid w:val="004D3885"/>
    <w:rsid w:val="004D3B6B"/>
    <w:rsid w:val="004D3D2A"/>
    <w:rsid w:val="004D4865"/>
    <w:rsid w:val="004D4F82"/>
    <w:rsid w:val="004D5AD9"/>
    <w:rsid w:val="004D5E19"/>
    <w:rsid w:val="004D6E7F"/>
    <w:rsid w:val="004D6EF9"/>
    <w:rsid w:val="004E1912"/>
    <w:rsid w:val="004E3062"/>
    <w:rsid w:val="004E48DB"/>
    <w:rsid w:val="004E5618"/>
    <w:rsid w:val="004E6563"/>
    <w:rsid w:val="004E7F04"/>
    <w:rsid w:val="004F00BB"/>
    <w:rsid w:val="004F07D8"/>
    <w:rsid w:val="004F15D7"/>
    <w:rsid w:val="004F1F60"/>
    <w:rsid w:val="004F308F"/>
    <w:rsid w:val="004F49E7"/>
    <w:rsid w:val="004F516E"/>
    <w:rsid w:val="004F59EE"/>
    <w:rsid w:val="004F6182"/>
    <w:rsid w:val="004F6268"/>
    <w:rsid w:val="0050046A"/>
    <w:rsid w:val="005010F6"/>
    <w:rsid w:val="005015BB"/>
    <w:rsid w:val="00502D67"/>
    <w:rsid w:val="00503D18"/>
    <w:rsid w:val="00503EE4"/>
    <w:rsid w:val="0050466E"/>
    <w:rsid w:val="00505A06"/>
    <w:rsid w:val="005069BC"/>
    <w:rsid w:val="00507FFD"/>
    <w:rsid w:val="005111DE"/>
    <w:rsid w:val="005116B7"/>
    <w:rsid w:val="005124A5"/>
    <w:rsid w:val="00513D64"/>
    <w:rsid w:val="005148CE"/>
    <w:rsid w:val="00514BE8"/>
    <w:rsid w:val="005207B7"/>
    <w:rsid w:val="00521A26"/>
    <w:rsid w:val="005226DE"/>
    <w:rsid w:val="00522DBE"/>
    <w:rsid w:val="005231DB"/>
    <w:rsid w:val="00523908"/>
    <w:rsid w:val="005255F4"/>
    <w:rsid w:val="005264EF"/>
    <w:rsid w:val="00526F6C"/>
    <w:rsid w:val="005277A9"/>
    <w:rsid w:val="00530376"/>
    <w:rsid w:val="005306BA"/>
    <w:rsid w:val="005311E4"/>
    <w:rsid w:val="0053310B"/>
    <w:rsid w:val="0053379B"/>
    <w:rsid w:val="005340BB"/>
    <w:rsid w:val="0053452E"/>
    <w:rsid w:val="00534612"/>
    <w:rsid w:val="00534849"/>
    <w:rsid w:val="00535EB5"/>
    <w:rsid w:val="005375BE"/>
    <w:rsid w:val="00540AA5"/>
    <w:rsid w:val="00542373"/>
    <w:rsid w:val="005469B6"/>
    <w:rsid w:val="00546ABE"/>
    <w:rsid w:val="005478BD"/>
    <w:rsid w:val="00547FE5"/>
    <w:rsid w:val="00551D91"/>
    <w:rsid w:val="00553311"/>
    <w:rsid w:val="005537B2"/>
    <w:rsid w:val="00553FBE"/>
    <w:rsid w:val="00554C3E"/>
    <w:rsid w:val="0055500A"/>
    <w:rsid w:val="00555071"/>
    <w:rsid w:val="00555264"/>
    <w:rsid w:val="00556779"/>
    <w:rsid w:val="00557118"/>
    <w:rsid w:val="005579A6"/>
    <w:rsid w:val="00557EF0"/>
    <w:rsid w:val="00557F2D"/>
    <w:rsid w:val="00560E88"/>
    <w:rsid w:val="00561170"/>
    <w:rsid w:val="005611F6"/>
    <w:rsid w:val="00562146"/>
    <w:rsid w:val="00562675"/>
    <w:rsid w:val="00563170"/>
    <w:rsid w:val="005642A8"/>
    <w:rsid w:val="00564AED"/>
    <w:rsid w:val="00565041"/>
    <w:rsid w:val="00565B19"/>
    <w:rsid w:val="0056626E"/>
    <w:rsid w:val="00566CA7"/>
    <w:rsid w:val="0056719A"/>
    <w:rsid w:val="00570501"/>
    <w:rsid w:val="00570A68"/>
    <w:rsid w:val="005710A1"/>
    <w:rsid w:val="00571923"/>
    <w:rsid w:val="005722A3"/>
    <w:rsid w:val="0057422F"/>
    <w:rsid w:val="005749BD"/>
    <w:rsid w:val="00574D23"/>
    <w:rsid w:val="00575660"/>
    <w:rsid w:val="005759A6"/>
    <w:rsid w:val="00575DEB"/>
    <w:rsid w:val="00577DBA"/>
    <w:rsid w:val="00577DF7"/>
    <w:rsid w:val="00577FAE"/>
    <w:rsid w:val="00581BEE"/>
    <w:rsid w:val="00581E37"/>
    <w:rsid w:val="00581EB0"/>
    <w:rsid w:val="0058435C"/>
    <w:rsid w:val="00585F8E"/>
    <w:rsid w:val="00586E2F"/>
    <w:rsid w:val="005870CF"/>
    <w:rsid w:val="00587893"/>
    <w:rsid w:val="00590698"/>
    <w:rsid w:val="0059141A"/>
    <w:rsid w:val="00591B19"/>
    <w:rsid w:val="0059225E"/>
    <w:rsid w:val="005929D2"/>
    <w:rsid w:val="00592C44"/>
    <w:rsid w:val="00593699"/>
    <w:rsid w:val="00594774"/>
    <w:rsid w:val="00594EF6"/>
    <w:rsid w:val="00595FCA"/>
    <w:rsid w:val="005963BB"/>
    <w:rsid w:val="00596711"/>
    <w:rsid w:val="005973F6"/>
    <w:rsid w:val="00597B26"/>
    <w:rsid w:val="00597B8A"/>
    <w:rsid w:val="005A004E"/>
    <w:rsid w:val="005A045E"/>
    <w:rsid w:val="005A060D"/>
    <w:rsid w:val="005A33C1"/>
    <w:rsid w:val="005A36BF"/>
    <w:rsid w:val="005A3E86"/>
    <w:rsid w:val="005A6C0D"/>
    <w:rsid w:val="005A6E57"/>
    <w:rsid w:val="005A7184"/>
    <w:rsid w:val="005A7447"/>
    <w:rsid w:val="005A7667"/>
    <w:rsid w:val="005A7CDC"/>
    <w:rsid w:val="005B04BA"/>
    <w:rsid w:val="005B0579"/>
    <w:rsid w:val="005B2532"/>
    <w:rsid w:val="005B2755"/>
    <w:rsid w:val="005B3663"/>
    <w:rsid w:val="005B5565"/>
    <w:rsid w:val="005B5B99"/>
    <w:rsid w:val="005B5F48"/>
    <w:rsid w:val="005B6616"/>
    <w:rsid w:val="005B668D"/>
    <w:rsid w:val="005B67B4"/>
    <w:rsid w:val="005B67B8"/>
    <w:rsid w:val="005B6AB3"/>
    <w:rsid w:val="005B6AF6"/>
    <w:rsid w:val="005B7541"/>
    <w:rsid w:val="005B796C"/>
    <w:rsid w:val="005C10C4"/>
    <w:rsid w:val="005C146F"/>
    <w:rsid w:val="005C2220"/>
    <w:rsid w:val="005C2AC1"/>
    <w:rsid w:val="005C2AFC"/>
    <w:rsid w:val="005C3CC7"/>
    <w:rsid w:val="005C61E4"/>
    <w:rsid w:val="005C6CA5"/>
    <w:rsid w:val="005C6D1E"/>
    <w:rsid w:val="005D0514"/>
    <w:rsid w:val="005D0A2F"/>
    <w:rsid w:val="005D0AD0"/>
    <w:rsid w:val="005D0BF9"/>
    <w:rsid w:val="005D1910"/>
    <w:rsid w:val="005D3026"/>
    <w:rsid w:val="005D36CA"/>
    <w:rsid w:val="005D3FA2"/>
    <w:rsid w:val="005D436B"/>
    <w:rsid w:val="005D4B51"/>
    <w:rsid w:val="005D6FBA"/>
    <w:rsid w:val="005D7E42"/>
    <w:rsid w:val="005E0BF4"/>
    <w:rsid w:val="005E18D1"/>
    <w:rsid w:val="005E31CA"/>
    <w:rsid w:val="005E332D"/>
    <w:rsid w:val="005E3EED"/>
    <w:rsid w:val="005E4161"/>
    <w:rsid w:val="005E61D3"/>
    <w:rsid w:val="005F0543"/>
    <w:rsid w:val="005F082A"/>
    <w:rsid w:val="005F1196"/>
    <w:rsid w:val="005F1654"/>
    <w:rsid w:val="005F255E"/>
    <w:rsid w:val="005F3589"/>
    <w:rsid w:val="005F36BF"/>
    <w:rsid w:val="005F3E0A"/>
    <w:rsid w:val="005F3FD0"/>
    <w:rsid w:val="005F448B"/>
    <w:rsid w:val="005F4680"/>
    <w:rsid w:val="005F478E"/>
    <w:rsid w:val="005F5A09"/>
    <w:rsid w:val="005F6A7B"/>
    <w:rsid w:val="005F7C66"/>
    <w:rsid w:val="00600284"/>
    <w:rsid w:val="00600E4A"/>
    <w:rsid w:val="00600E6B"/>
    <w:rsid w:val="00600E85"/>
    <w:rsid w:val="0060169B"/>
    <w:rsid w:val="0060214C"/>
    <w:rsid w:val="0060296D"/>
    <w:rsid w:val="00602AB6"/>
    <w:rsid w:val="00602EDB"/>
    <w:rsid w:val="006030DA"/>
    <w:rsid w:val="00603A49"/>
    <w:rsid w:val="00603D05"/>
    <w:rsid w:val="006044D5"/>
    <w:rsid w:val="00604BD5"/>
    <w:rsid w:val="00605EE0"/>
    <w:rsid w:val="006074D6"/>
    <w:rsid w:val="00610233"/>
    <w:rsid w:val="0061088F"/>
    <w:rsid w:val="00612B66"/>
    <w:rsid w:val="006130A2"/>
    <w:rsid w:val="00613A1E"/>
    <w:rsid w:val="0061401D"/>
    <w:rsid w:val="0061471A"/>
    <w:rsid w:val="00615B6C"/>
    <w:rsid w:val="00616010"/>
    <w:rsid w:val="0061744E"/>
    <w:rsid w:val="00620467"/>
    <w:rsid w:val="00621DD5"/>
    <w:rsid w:val="00622AA8"/>
    <w:rsid w:val="00622F71"/>
    <w:rsid w:val="006234B4"/>
    <w:rsid w:val="00623E83"/>
    <w:rsid w:val="00623E98"/>
    <w:rsid w:val="00624727"/>
    <w:rsid w:val="0062519F"/>
    <w:rsid w:val="006257C5"/>
    <w:rsid w:val="006274E9"/>
    <w:rsid w:val="00627FAD"/>
    <w:rsid w:val="00630703"/>
    <w:rsid w:val="006307C9"/>
    <w:rsid w:val="00630B49"/>
    <w:rsid w:val="0063188C"/>
    <w:rsid w:val="00632B4F"/>
    <w:rsid w:val="00632F44"/>
    <w:rsid w:val="00637063"/>
    <w:rsid w:val="006401D0"/>
    <w:rsid w:val="0064222F"/>
    <w:rsid w:val="00642931"/>
    <w:rsid w:val="00642A4A"/>
    <w:rsid w:val="006430F7"/>
    <w:rsid w:val="00645C0C"/>
    <w:rsid w:val="0064622D"/>
    <w:rsid w:val="00646317"/>
    <w:rsid w:val="0064647F"/>
    <w:rsid w:val="00646B0E"/>
    <w:rsid w:val="00647A41"/>
    <w:rsid w:val="00647C9D"/>
    <w:rsid w:val="006507D4"/>
    <w:rsid w:val="006512FD"/>
    <w:rsid w:val="00651342"/>
    <w:rsid w:val="006521F7"/>
    <w:rsid w:val="00653177"/>
    <w:rsid w:val="00655010"/>
    <w:rsid w:val="00655ED8"/>
    <w:rsid w:val="006569BB"/>
    <w:rsid w:val="00656BF6"/>
    <w:rsid w:val="0065760C"/>
    <w:rsid w:val="0066048B"/>
    <w:rsid w:val="00660880"/>
    <w:rsid w:val="00660F81"/>
    <w:rsid w:val="00661083"/>
    <w:rsid w:val="00661E15"/>
    <w:rsid w:val="00662390"/>
    <w:rsid w:val="00662F24"/>
    <w:rsid w:val="006632CC"/>
    <w:rsid w:val="00663A96"/>
    <w:rsid w:val="00664BE7"/>
    <w:rsid w:val="0066527B"/>
    <w:rsid w:val="00670332"/>
    <w:rsid w:val="00670461"/>
    <w:rsid w:val="006711CF"/>
    <w:rsid w:val="006727A4"/>
    <w:rsid w:val="00674052"/>
    <w:rsid w:val="00675CDF"/>
    <w:rsid w:val="00676CE6"/>
    <w:rsid w:val="00677A4B"/>
    <w:rsid w:val="006814C6"/>
    <w:rsid w:val="00681AC8"/>
    <w:rsid w:val="0068469A"/>
    <w:rsid w:val="00684956"/>
    <w:rsid w:val="006861A2"/>
    <w:rsid w:val="0068642A"/>
    <w:rsid w:val="00686CD4"/>
    <w:rsid w:val="00687771"/>
    <w:rsid w:val="00690596"/>
    <w:rsid w:val="00691332"/>
    <w:rsid w:val="006925E1"/>
    <w:rsid w:val="006927CB"/>
    <w:rsid w:val="006935BB"/>
    <w:rsid w:val="00693FF1"/>
    <w:rsid w:val="00694668"/>
    <w:rsid w:val="006954E6"/>
    <w:rsid w:val="00695C94"/>
    <w:rsid w:val="00696764"/>
    <w:rsid w:val="0069678C"/>
    <w:rsid w:val="006A01D3"/>
    <w:rsid w:val="006A0A68"/>
    <w:rsid w:val="006A0F76"/>
    <w:rsid w:val="006A1717"/>
    <w:rsid w:val="006A184A"/>
    <w:rsid w:val="006A1C12"/>
    <w:rsid w:val="006A232E"/>
    <w:rsid w:val="006A2B5C"/>
    <w:rsid w:val="006A4543"/>
    <w:rsid w:val="006A5433"/>
    <w:rsid w:val="006A565C"/>
    <w:rsid w:val="006A7B3B"/>
    <w:rsid w:val="006A7D8F"/>
    <w:rsid w:val="006A7F7A"/>
    <w:rsid w:val="006B13AD"/>
    <w:rsid w:val="006B2393"/>
    <w:rsid w:val="006B4207"/>
    <w:rsid w:val="006B45F7"/>
    <w:rsid w:val="006B497E"/>
    <w:rsid w:val="006B4995"/>
    <w:rsid w:val="006B501D"/>
    <w:rsid w:val="006B511F"/>
    <w:rsid w:val="006B6216"/>
    <w:rsid w:val="006B74D7"/>
    <w:rsid w:val="006C0DEE"/>
    <w:rsid w:val="006C1526"/>
    <w:rsid w:val="006C166C"/>
    <w:rsid w:val="006C28A1"/>
    <w:rsid w:val="006C394E"/>
    <w:rsid w:val="006C3ED1"/>
    <w:rsid w:val="006C4DEA"/>
    <w:rsid w:val="006C518E"/>
    <w:rsid w:val="006C69CB"/>
    <w:rsid w:val="006C6E06"/>
    <w:rsid w:val="006C7502"/>
    <w:rsid w:val="006C786A"/>
    <w:rsid w:val="006C78CC"/>
    <w:rsid w:val="006D0BA9"/>
    <w:rsid w:val="006D15F6"/>
    <w:rsid w:val="006D2D37"/>
    <w:rsid w:val="006D39EB"/>
    <w:rsid w:val="006D55CB"/>
    <w:rsid w:val="006D6CF6"/>
    <w:rsid w:val="006D7930"/>
    <w:rsid w:val="006D7BF6"/>
    <w:rsid w:val="006E00A2"/>
    <w:rsid w:val="006E07E8"/>
    <w:rsid w:val="006E22D5"/>
    <w:rsid w:val="006E2787"/>
    <w:rsid w:val="006E2DA4"/>
    <w:rsid w:val="006E2FC1"/>
    <w:rsid w:val="006E3DC4"/>
    <w:rsid w:val="006E4464"/>
    <w:rsid w:val="006E5079"/>
    <w:rsid w:val="006E5A36"/>
    <w:rsid w:val="006E5BEB"/>
    <w:rsid w:val="006E614D"/>
    <w:rsid w:val="006E69FA"/>
    <w:rsid w:val="006F0F07"/>
    <w:rsid w:val="006F1F6A"/>
    <w:rsid w:val="006F4120"/>
    <w:rsid w:val="006F5464"/>
    <w:rsid w:val="006F6816"/>
    <w:rsid w:val="006F68D1"/>
    <w:rsid w:val="006F7564"/>
    <w:rsid w:val="006F7E85"/>
    <w:rsid w:val="00700A85"/>
    <w:rsid w:val="0070164B"/>
    <w:rsid w:val="00701F27"/>
    <w:rsid w:val="00702A44"/>
    <w:rsid w:val="00702AE7"/>
    <w:rsid w:val="0070515C"/>
    <w:rsid w:val="007054C8"/>
    <w:rsid w:val="00705933"/>
    <w:rsid w:val="00705C99"/>
    <w:rsid w:val="007069DC"/>
    <w:rsid w:val="007103BA"/>
    <w:rsid w:val="00711B7F"/>
    <w:rsid w:val="00711CBD"/>
    <w:rsid w:val="00713B95"/>
    <w:rsid w:val="00714FD2"/>
    <w:rsid w:val="00715476"/>
    <w:rsid w:val="00716087"/>
    <w:rsid w:val="00716A62"/>
    <w:rsid w:val="00717888"/>
    <w:rsid w:val="00717B55"/>
    <w:rsid w:val="00717B75"/>
    <w:rsid w:val="00721526"/>
    <w:rsid w:val="00721C2B"/>
    <w:rsid w:val="00722016"/>
    <w:rsid w:val="00722C37"/>
    <w:rsid w:val="0072462E"/>
    <w:rsid w:val="00724910"/>
    <w:rsid w:val="00724A5B"/>
    <w:rsid w:val="00724EF7"/>
    <w:rsid w:val="007253F5"/>
    <w:rsid w:val="007253FF"/>
    <w:rsid w:val="00725FB6"/>
    <w:rsid w:val="007306F6"/>
    <w:rsid w:val="0073140D"/>
    <w:rsid w:val="00731A0E"/>
    <w:rsid w:val="00733451"/>
    <w:rsid w:val="0073370D"/>
    <w:rsid w:val="00733A1D"/>
    <w:rsid w:val="007349E4"/>
    <w:rsid w:val="00734D8F"/>
    <w:rsid w:val="00734EAA"/>
    <w:rsid w:val="00736A66"/>
    <w:rsid w:val="0073711E"/>
    <w:rsid w:val="007401C0"/>
    <w:rsid w:val="00740523"/>
    <w:rsid w:val="00741668"/>
    <w:rsid w:val="007428DE"/>
    <w:rsid w:val="00744202"/>
    <w:rsid w:val="00745E5B"/>
    <w:rsid w:val="00745EAF"/>
    <w:rsid w:val="007503BB"/>
    <w:rsid w:val="007518AA"/>
    <w:rsid w:val="00751E22"/>
    <w:rsid w:val="007520CF"/>
    <w:rsid w:val="00752502"/>
    <w:rsid w:val="00752516"/>
    <w:rsid w:val="00752AF4"/>
    <w:rsid w:val="00752C16"/>
    <w:rsid w:val="007530C0"/>
    <w:rsid w:val="00753372"/>
    <w:rsid w:val="0075564A"/>
    <w:rsid w:val="00756029"/>
    <w:rsid w:val="00756BAA"/>
    <w:rsid w:val="007570AF"/>
    <w:rsid w:val="0075758F"/>
    <w:rsid w:val="00757CEF"/>
    <w:rsid w:val="0076115F"/>
    <w:rsid w:val="007612E6"/>
    <w:rsid w:val="007614D8"/>
    <w:rsid w:val="00762A6C"/>
    <w:rsid w:val="00762BC4"/>
    <w:rsid w:val="007630EF"/>
    <w:rsid w:val="0076323B"/>
    <w:rsid w:val="007639C6"/>
    <w:rsid w:val="00764447"/>
    <w:rsid w:val="007657E7"/>
    <w:rsid w:val="00766349"/>
    <w:rsid w:val="00766875"/>
    <w:rsid w:val="00767AE6"/>
    <w:rsid w:val="00770E56"/>
    <w:rsid w:val="0077151A"/>
    <w:rsid w:val="00771B12"/>
    <w:rsid w:val="007721A5"/>
    <w:rsid w:val="007729B9"/>
    <w:rsid w:val="00776E4F"/>
    <w:rsid w:val="00780205"/>
    <w:rsid w:val="0078030A"/>
    <w:rsid w:val="00780774"/>
    <w:rsid w:val="00780B56"/>
    <w:rsid w:val="00780DDD"/>
    <w:rsid w:val="007813DC"/>
    <w:rsid w:val="007818EB"/>
    <w:rsid w:val="007824F0"/>
    <w:rsid w:val="00782668"/>
    <w:rsid w:val="00782DBC"/>
    <w:rsid w:val="00783069"/>
    <w:rsid w:val="007834E2"/>
    <w:rsid w:val="00783D60"/>
    <w:rsid w:val="007842B3"/>
    <w:rsid w:val="007843A2"/>
    <w:rsid w:val="007866BC"/>
    <w:rsid w:val="007868A9"/>
    <w:rsid w:val="00787221"/>
    <w:rsid w:val="00787858"/>
    <w:rsid w:val="00790716"/>
    <w:rsid w:val="00790951"/>
    <w:rsid w:val="00790CBF"/>
    <w:rsid w:val="007914D9"/>
    <w:rsid w:val="007926F0"/>
    <w:rsid w:val="00792798"/>
    <w:rsid w:val="00792AF0"/>
    <w:rsid w:val="00793975"/>
    <w:rsid w:val="007957F0"/>
    <w:rsid w:val="00795A44"/>
    <w:rsid w:val="00795BD2"/>
    <w:rsid w:val="00796A09"/>
    <w:rsid w:val="00796EB7"/>
    <w:rsid w:val="00797382"/>
    <w:rsid w:val="007A0570"/>
    <w:rsid w:val="007A3252"/>
    <w:rsid w:val="007A50A9"/>
    <w:rsid w:val="007A5B99"/>
    <w:rsid w:val="007A72C5"/>
    <w:rsid w:val="007B259C"/>
    <w:rsid w:val="007B3231"/>
    <w:rsid w:val="007B34DF"/>
    <w:rsid w:val="007B405D"/>
    <w:rsid w:val="007B429C"/>
    <w:rsid w:val="007B458A"/>
    <w:rsid w:val="007B45CB"/>
    <w:rsid w:val="007B4E3A"/>
    <w:rsid w:val="007B553B"/>
    <w:rsid w:val="007B5973"/>
    <w:rsid w:val="007B5F2E"/>
    <w:rsid w:val="007B60CD"/>
    <w:rsid w:val="007B631F"/>
    <w:rsid w:val="007B6541"/>
    <w:rsid w:val="007B7393"/>
    <w:rsid w:val="007B7748"/>
    <w:rsid w:val="007C06B7"/>
    <w:rsid w:val="007C07D0"/>
    <w:rsid w:val="007C1455"/>
    <w:rsid w:val="007C1CE3"/>
    <w:rsid w:val="007C2794"/>
    <w:rsid w:val="007C32EB"/>
    <w:rsid w:val="007C34A7"/>
    <w:rsid w:val="007C4C0B"/>
    <w:rsid w:val="007C5D22"/>
    <w:rsid w:val="007C72B5"/>
    <w:rsid w:val="007D00B5"/>
    <w:rsid w:val="007D0430"/>
    <w:rsid w:val="007D0925"/>
    <w:rsid w:val="007D0D73"/>
    <w:rsid w:val="007D1BEB"/>
    <w:rsid w:val="007D1DB8"/>
    <w:rsid w:val="007D1F93"/>
    <w:rsid w:val="007D2B3B"/>
    <w:rsid w:val="007D3B80"/>
    <w:rsid w:val="007D501C"/>
    <w:rsid w:val="007D56D8"/>
    <w:rsid w:val="007D5D5B"/>
    <w:rsid w:val="007D6DB0"/>
    <w:rsid w:val="007D795E"/>
    <w:rsid w:val="007E0134"/>
    <w:rsid w:val="007E3243"/>
    <w:rsid w:val="007E6344"/>
    <w:rsid w:val="007E637D"/>
    <w:rsid w:val="007E6A12"/>
    <w:rsid w:val="007F0F04"/>
    <w:rsid w:val="007F16BB"/>
    <w:rsid w:val="007F1CF5"/>
    <w:rsid w:val="007F2107"/>
    <w:rsid w:val="007F471F"/>
    <w:rsid w:val="007F4768"/>
    <w:rsid w:val="007F5C01"/>
    <w:rsid w:val="007F6BBF"/>
    <w:rsid w:val="007F71F7"/>
    <w:rsid w:val="007F796A"/>
    <w:rsid w:val="007F7F37"/>
    <w:rsid w:val="00800F2B"/>
    <w:rsid w:val="00801716"/>
    <w:rsid w:val="00801989"/>
    <w:rsid w:val="00802F8F"/>
    <w:rsid w:val="00804B82"/>
    <w:rsid w:val="00806621"/>
    <w:rsid w:val="0081071B"/>
    <w:rsid w:val="008113BD"/>
    <w:rsid w:val="008129CB"/>
    <w:rsid w:val="00812C00"/>
    <w:rsid w:val="00813029"/>
    <w:rsid w:val="008134A8"/>
    <w:rsid w:val="00814F32"/>
    <w:rsid w:val="00815C62"/>
    <w:rsid w:val="00816983"/>
    <w:rsid w:val="008207BB"/>
    <w:rsid w:val="00821D9A"/>
    <w:rsid w:val="008228D1"/>
    <w:rsid w:val="008229DB"/>
    <w:rsid w:val="00822E48"/>
    <w:rsid w:val="00822FB1"/>
    <w:rsid w:val="00823318"/>
    <w:rsid w:val="0082410A"/>
    <w:rsid w:val="00825548"/>
    <w:rsid w:val="008258EA"/>
    <w:rsid w:val="00825D2F"/>
    <w:rsid w:val="0082798C"/>
    <w:rsid w:val="00830E2C"/>
    <w:rsid w:val="00830EA3"/>
    <w:rsid w:val="00831BDD"/>
    <w:rsid w:val="00832643"/>
    <w:rsid w:val="00834E53"/>
    <w:rsid w:val="0083601F"/>
    <w:rsid w:val="00836F73"/>
    <w:rsid w:val="00837F35"/>
    <w:rsid w:val="00842241"/>
    <w:rsid w:val="008434A6"/>
    <w:rsid w:val="008440C7"/>
    <w:rsid w:val="008444C4"/>
    <w:rsid w:val="00844862"/>
    <w:rsid w:val="00846B84"/>
    <w:rsid w:val="00847944"/>
    <w:rsid w:val="00847A84"/>
    <w:rsid w:val="00847C58"/>
    <w:rsid w:val="00851630"/>
    <w:rsid w:val="00853898"/>
    <w:rsid w:val="00854C97"/>
    <w:rsid w:val="00854E79"/>
    <w:rsid w:val="00856599"/>
    <w:rsid w:val="00856A10"/>
    <w:rsid w:val="00856FA2"/>
    <w:rsid w:val="0085787D"/>
    <w:rsid w:val="0086184A"/>
    <w:rsid w:val="008618EE"/>
    <w:rsid w:val="008631C2"/>
    <w:rsid w:val="008643DD"/>
    <w:rsid w:val="00867797"/>
    <w:rsid w:val="008708D5"/>
    <w:rsid w:val="0087120E"/>
    <w:rsid w:val="00871677"/>
    <w:rsid w:val="00871832"/>
    <w:rsid w:val="00871B8B"/>
    <w:rsid w:val="00871E4F"/>
    <w:rsid w:val="00873786"/>
    <w:rsid w:val="00875E8A"/>
    <w:rsid w:val="008761F4"/>
    <w:rsid w:val="00876D6D"/>
    <w:rsid w:val="00877678"/>
    <w:rsid w:val="008776FC"/>
    <w:rsid w:val="0087780E"/>
    <w:rsid w:val="008801B7"/>
    <w:rsid w:val="00880B89"/>
    <w:rsid w:val="008815C5"/>
    <w:rsid w:val="0088169F"/>
    <w:rsid w:val="00882E91"/>
    <w:rsid w:val="0088400A"/>
    <w:rsid w:val="0088519A"/>
    <w:rsid w:val="00885452"/>
    <w:rsid w:val="0088641A"/>
    <w:rsid w:val="008929D6"/>
    <w:rsid w:val="00892D51"/>
    <w:rsid w:val="008934EA"/>
    <w:rsid w:val="00893E3B"/>
    <w:rsid w:val="0089588B"/>
    <w:rsid w:val="00895E7B"/>
    <w:rsid w:val="00897BB9"/>
    <w:rsid w:val="008A0708"/>
    <w:rsid w:val="008A0C30"/>
    <w:rsid w:val="008A14BF"/>
    <w:rsid w:val="008A1B53"/>
    <w:rsid w:val="008A24F1"/>
    <w:rsid w:val="008A2E2C"/>
    <w:rsid w:val="008A3ED6"/>
    <w:rsid w:val="008A5177"/>
    <w:rsid w:val="008A7573"/>
    <w:rsid w:val="008B119D"/>
    <w:rsid w:val="008B134E"/>
    <w:rsid w:val="008B1862"/>
    <w:rsid w:val="008B1B52"/>
    <w:rsid w:val="008B4F99"/>
    <w:rsid w:val="008B510C"/>
    <w:rsid w:val="008B5604"/>
    <w:rsid w:val="008C03F6"/>
    <w:rsid w:val="008C0407"/>
    <w:rsid w:val="008C10BB"/>
    <w:rsid w:val="008C32FD"/>
    <w:rsid w:val="008C50B0"/>
    <w:rsid w:val="008C5757"/>
    <w:rsid w:val="008C7F77"/>
    <w:rsid w:val="008D0637"/>
    <w:rsid w:val="008D0A18"/>
    <w:rsid w:val="008D0E30"/>
    <w:rsid w:val="008D233E"/>
    <w:rsid w:val="008D2E47"/>
    <w:rsid w:val="008D344B"/>
    <w:rsid w:val="008D35E1"/>
    <w:rsid w:val="008D3D0C"/>
    <w:rsid w:val="008D5724"/>
    <w:rsid w:val="008D647F"/>
    <w:rsid w:val="008D65BD"/>
    <w:rsid w:val="008D6958"/>
    <w:rsid w:val="008D6D3A"/>
    <w:rsid w:val="008D7F50"/>
    <w:rsid w:val="008E03C8"/>
    <w:rsid w:val="008E1F15"/>
    <w:rsid w:val="008E2085"/>
    <w:rsid w:val="008E234C"/>
    <w:rsid w:val="008E4D2E"/>
    <w:rsid w:val="008E5393"/>
    <w:rsid w:val="008E5DBE"/>
    <w:rsid w:val="008E6E95"/>
    <w:rsid w:val="008E6F87"/>
    <w:rsid w:val="008E74B4"/>
    <w:rsid w:val="008E7F97"/>
    <w:rsid w:val="008F005F"/>
    <w:rsid w:val="008F0385"/>
    <w:rsid w:val="008F0C31"/>
    <w:rsid w:val="008F129D"/>
    <w:rsid w:val="008F2E43"/>
    <w:rsid w:val="008F3281"/>
    <w:rsid w:val="008F3E33"/>
    <w:rsid w:val="008F495B"/>
    <w:rsid w:val="008F5A02"/>
    <w:rsid w:val="008F6A95"/>
    <w:rsid w:val="00900ACC"/>
    <w:rsid w:val="009011D7"/>
    <w:rsid w:val="00901F48"/>
    <w:rsid w:val="009021B1"/>
    <w:rsid w:val="00902E8C"/>
    <w:rsid w:val="0090302F"/>
    <w:rsid w:val="009032D5"/>
    <w:rsid w:val="00904329"/>
    <w:rsid w:val="00904379"/>
    <w:rsid w:val="0090443D"/>
    <w:rsid w:val="00904C50"/>
    <w:rsid w:val="0090571D"/>
    <w:rsid w:val="00905B7D"/>
    <w:rsid w:val="00907FE5"/>
    <w:rsid w:val="0091208E"/>
    <w:rsid w:val="00912532"/>
    <w:rsid w:val="009129E5"/>
    <w:rsid w:val="00913810"/>
    <w:rsid w:val="009138B6"/>
    <w:rsid w:val="00916611"/>
    <w:rsid w:val="0091681C"/>
    <w:rsid w:val="009173B7"/>
    <w:rsid w:val="00917769"/>
    <w:rsid w:val="00920242"/>
    <w:rsid w:val="00920A2C"/>
    <w:rsid w:val="00920ACC"/>
    <w:rsid w:val="00920B8E"/>
    <w:rsid w:val="0092188E"/>
    <w:rsid w:val="00921978"/>
    <w:rsid w:val="0092227E"/>
    <w:rsid w:val="00922F83"/>
    <w:rsid w:val="00923A58"/>
    <w:rsid w:val="00924729"/>
    <w:rsid w:val="009257DB"/>
    <w:rsid w:val="0092792E"/>
    <w:rsid w:val="00930706"/>
    <w:rsid w:val="0093290D"/>
    <w:rsid w:val="009332BE"/>
    <w:rsid w:val="00933A17"/>
    <w:rsid w:val="0093533F"/>
    <w:rsid w:val="00935DD3"/>
    <w:rsid w:val="0093626D"/>
    <w:rsid w:val="009372C9"/>
    <w:rsid w:val="00937756"/>
    <w:rsid w:val="00937784"/>
    <w:rsid w:val="009379DD"/>
    <w:rsid w:val="00937A5D"/>
    <w:rsid w:val="00940DAA"/>
    <w:rsid w:val="00941F36"/>
    <w:rsid w:val="009427AD"/>
    <w:rsid w:val="0094360A"/>
    <w:rsid w:val="00944313"/>
    <w:rsid w:val="0094487F"/>
    <w:rsid w:val="0094594A"/>
    <w:rsid w:val="00945B62"/>
    <w:rsid w:val="00946160"/>
    <w:rsid w:val="009462FD"/>
    <w:rsid w:val="0094687D"/>
    <w:rsid w:val="00946DBC"/>
    <w:rsid w:val="009475A6"/>
    <w:rsid w:val="009501DF"/>
    <w:rsid w:val="009507A5"/>
    <w:rsid w:val="00951620"/>
    <w:rsid w:val="00951EA2"/>
    <w:rsid w:val="00952376"/>
    <w:rsid w:val="009523C2"/>
    <w:rsid w:val="009524CC"/>
    <w:rsid w:val="00953CBD"/>
    <w:rsid w:val="00957ABD"/>
    <w:rsid w:val="009601AF"/>
    <w:rsid w:val="00960CBE"/>
    <w:rsid w:val="0096199B"/>
    <w:rsid w:val="00961B87"/>
    <w:rsid w:val="00962991"/>
    <w:rsid w:val="00963160"/>
    <w:rsid w:val="009663CB"/>
    <w:rsid w:val="00966DAE"/>
    <w:rsid w:val="0096789A"/>
    <w:rsid w:val="009701C6"/>
    <w:rsid w:val="009715E9"/>
    <w:rsid w:val="00971F31"/>
    <w:rsid w:val="009720F1"/>
    <w:rsid w:val="00973031"/>
    <w:rsid w:val="009734BD"/>
    <w:rsid w:val="0097362F"/>
    <w:rsid w:val="009740AB"/>
    <w:rsid w:val="00974158"/>
    <w:rsid w:val="00974316"/>
    <w:rsid w:val="00974FBD"/>
    <w:rsid w:val="00975470"/>
    <w:rsid w:val="0097588A"/>
    <w:rsid w:val="00976CFD"/>
    <w:rsid w:val="00977C52"/>
    <w:rsid w:val="009806F3"/>
    <w:rsid w:val="009821D4"/>
    <w:rsid w:val="0098247E"/>
    <w:rsid w:val="00982A7B"/>
    <w:rsid w:val="00982F7F"/>
    <w:rsid w:val="00983476"/>
    <w:rsid w:val="0098348D"/>
    <w:rsid w:val="00985C54"/>
    <w:rsid w:val="00986DD9"/>
    <w:rsid w:val="0098716F"/>
    <w:rsid w:val="009874F8"/>
    <w:rsid w:val="00987873"/>
    <w:rsid w:val="00991F60"/>
    <w:rsid w:val="00992949"/>
    <w:rsid w:val="00992FD4"/>
    <w:rsid w:val="00993AD6"/>
    <w:rsid w:val="00995859"/>
    <w:rsid w:val="00996C0B"/>
    <w:rsid w:val="00997598"/>
    <w:rsid w:val="009A125C"/>
    <w:rsid w:val="009A17E8"/>
    <w:rsid w:val="009A1809"/>
    <w:rsid w:val="009A1B0C"/>
    <w:rsid w:val="009A28C5"/>
    <w:rsid w:val="009A2C87"/>
    <w:rsid w:val="009A3291"/>
    <w:rsid w:val="009A3732"/>
    <w:rsid w:val="009A3E4C"/>
    <w:rsid w:val="009A4023"/>
    <w:rsid w:val="009A4F3D"/>
    <w:rsid w:val="009A5282"/>
    <w:rsid w:val="009A5331"/>
    <w:rsid w:val="009A6541"/>
    <w:rsid w:val="009A6816"/>
    <w:rsid w:val="009A75E8"/>
    <w:rsid w:val="009A7AE3"/>
    <w:rsid w:val="009B059F"/>
    <w:rsid w:val="009B063A"/>
    <w:rsid w:val="009B1FCE"/>
    <w:rsid w:val="009B34C8"/>
    <w:rsid w:val="009B3900"/>
    <w:rsid w:val="009B4459"/>
    <w:rsid w:val="009B657D"/>
    <w:rsid w:val="009B7CFE"/>
    <w:rsid w:val="009C1A12"/>
    <w:rsid w:val="009C1D0E"/>
    <w:rsid w:val="009C1EC7"/>
    <w:rsid w:val="009C3C2C"/>
    <w:rsid w:val="009C420C"/>
    <w:rsid w:val="009C4C74"/>
    <w:rsid w:val="009C5127"/>
    <w:rsid w:val="009C5B99"/>
    <w:rsid w:val="009C732E"/>
    <w:rsid w:val="009C7852"/>
    <w:rsid w:val="009D1954"/>
    <w:rsid w:val="009D1E30"/>
    <w:rsid w:val="009D299A"/>
    <w:rsid w:val="009D49E5"/>
    <w:rsid w:val="009D5AC4"/>
    <w:rsid w:val="009D6687"/>
    <w:rsid w:val="009D7681"/>
    <w:rsid w:val="009E0634"/>
    <w:rsid w:val="009E165B"/>
    <w:rsid w:val="009E2960"/>
    <w:rsid w:val="009E43D8"/>
    <w:rsid w:val="009E4813"/>
    <w:rsid w:val="009E547B"/>
    <w:rsid w:val="009E55E5"/>
    <w:rsid w:val="009E602C"/>
    <w:rsid w:val="009E6074"/>
    <w:rsid w:val="009E7389"/>
    <w:rsid w:val="009F0C92"/>
    <w:rsid w:val="009F0FD3"/>
    <w:rsid w:val="009F156F"/>
    <w:rsid w:val="009F2979"/>
    <w:rsid w:val="009F30F2"/>
    <w:rsid w:val="009F36E4"/>
    <w:rsid w:val="009F4065"/>
    <w:rsid w:val="009F4DAE"/>
    <w:rsid w:val="009F5879"/>
    <w:rsid w:val="009F66C8"/>
    <w:rsid w:val="009F66FD"/>
    <w:rsid w:val="009F6D64"/>
    <w:rsid w:val="009F7153"/>
    <w:rsid w:val="00A01509"/>
    <w:rsid w:val="00A01594"/>
    <w:rsid w:val="00A01DE1"/>
    <w:rsid w:val="00A02BF1"/>
    <w:rsid w:val="00A02E16"/>
    <w:rsid w:val="00A048B8"/>
    <w:rsid w:val="00A070E1"/>
    <w:rsid w:val="00A073CD"/>
    <w:rsid w:val="00A1082A"/>
    <w:rsid w:val="00A1112E"/>
    <w:rsid w:val="00A13EBB"/>
    <w:rsid w:val="00A155C4"/>
    <w:rsid w:val="00A16708"/>
    <w:rsid w:val="00A21559"/>
    <w:rsid w:val="00A21A21"/>
    <w:rsid w:val="00A22213"/>
    <w:rsid w:val="00A22B88"/>
    <w:rsid w:val="00A23142"/>
    <w:rsid w:val="00A2347D"/>
    <w:rsid w:val="00A239CC"/>
    <w:rsid w:val="00A23FBF"/>
    <w:rsid w:val="00A259B6"/>
    <w:rsid w:val="00A25E26"/>
    <w:rsid w:val="00A26FD6"/>
    <w:rsid w:val="00A27BC0"/>
    <w:rsid w:val="00A30063"/>
    <w:rsid w:val="00A30D2E"/>
    <w:rsid w:val="00A320E5"/>
    <w:rsid w:val="00A3259D"/>
    <w:rsid w:val="00A32F20"/>
    <w:rsid w:val="00A33DC6"/>
    <w:rsid w:val="00A35205"/>
    <w:rsid w:val="00A353BF"/>
    <w:rsid w:val="00A355B5"/>
    <w:rsid w:val="00A36002"/>
    <w:rsid w:val="00A3618D"/>
    <w:rsid w:val="00A37F38"/>
    <w:rsid w:val="00A400C0"/>
    <w:rsid w:val="00A403E1"/>
    <w:rsid w:val="00A47102"/>
    <w:rsid w:val="00A47FA2"/>
    <w:rsid w:val="00A50028"/>
    <w:rsid w:val="00A5046B"/>
    <w:rsid w:val="00A5072E"/>
    <w:rsid w:val="00A52FE0"/>
    <w:rsid w:val="00A53C00"/>
    <w:rsid w:val="00A5468C"/>
    <w:rsid w:val="00A54939"/>
    <w:rsid w:val="00A55140"/>
    <w:rsid w:val="00A55D7D"/>
    <w:rsid w:val="00A56059"/>
    <w:rsid w:val="00A569CE"/>
    <w:rsid w:val="00A56BAC"/>
    <w:rsid w:val="00A56CCB"/>
    <w:rsid w:val="00A5746C"/>
    <w:rsid w:val="00A57751"/>
    <w:rsid w:val="00A578FE"/>
    <w:rsid w:val="00A5795F"/>
    <w:rsid w:val="00A608AC"/>
    <w:rsid w:val="00A612DC"/>
    <w:rsid w:val="00A62547"/>
    <w:rsid w:val="00A62EFA"/>
    <w:rsid w:val="00A6390C"/>
    <w:rsid w:val="00A64093"/>
    <w:rsid w:val="00A6445F"/>
    <w:rsid w:val="00A644E7"/>
    <w:rsid w:val="00A65D70"/>
    <w:rsid w:val="00A66163"/>
    <w:rsid w:val="00A66980"/>
    <w:rsid w:val="00A67195"/>
    <w:rsid w:val="00A67B1E"/>
    <w:rsid w:val="00A706A9"/>
    <w:rsid w:val="00A740CE"/>
    <w:rsid w:val="00A7461A"/>
    <w:rsid w:val="00A77462"/>
    <w:rsid w:val="00A80EC7"/>
    <w:rsid w:val="00A823C5"/>
    <w:rsid w:val="00A82886"/>
    <w:rsid w:val="00A83F5A"/>
    <w:rsid w:val="00A8448E"/>
    <w:rsid w:val="00A8473D"/>
    <w:rsid w:val="00A86B1F"/>
    <w:rsid w:val="00A86F80"/>
    <w:rsid w:val="00A87CA6"/>
    <w:rsid w:val="00A9007C"/>
    <w:rsid w:val="00A902CE"/>
    <w:rsid w:val="00A912FA"/>
    <w:rsid w:val="00A913C9"/>
    <w:rsid w:val="00A914CC"/>
    <w:rsid w:val="00A9213C"/>
    <w:rsid w:val="00A921DD"/>
    <w:rsid w:val="00A930DC"/>
    <w:rsid w:val="00A93660"/>
    <w:rsid w:val="00A94290"/>
    <w:rsid w:val="00A94E0C"/>
    <w:rsid w:val="00A9559C"/>
    <w:rsid w:val="00A95B93"/>
    <w:rsid w:val="00A95E38"/>
    <w:rsid w:val="00A96AEC"/>
    <w:rsid w:val="00A96DE1"/>
    <w:rsid w:val="00A9737A"/>
    <w:rsid w:val="00AA0E21"/>
    <w:rsid w:val="00AA149C"/>
    <w:rsid w:val="00AA1589"/>
    <w:rsid w:val="00AA1885"/>
    <w:rsid w:val="00AA1C97"/>
    <w:rsid w:val="00AA2569"/>
    <w:rsid w:val="00AA3943"/>
    <w:rsid w:val="00AA4A7E"/>
    <w:rsid w:val="00AA4E9E"/>
    <w:rsid w:val="00AA6100"/>
    <w:rsid w:val="00AA7727"/>
    <w:rsid w:val="00AB2385"/>
    <w:rsid w:val="00AB2729"/>
    <w:rsid w:val="00AB31B3"/>
    <w:rsid w:val="00AB3294"/>
    <w:rsid w:val="00AB5138"/>
    <w:rsid w:val="00AB58FF"/>
    <w:rsid w:val="00AB77EE"/>
    <w:rsid w:val="00AC01C8"/>
    <w:rsid w:val="00AC059C"/>
    <w:rsid w:val="00AC1E39"/>
    <w:rsid w:val="00AC3C75"/>
    <w:rsid w:val="00AC729E"/>
    <w:rsid w:val="00AC741F"/>
    <w:rsid w:val="00AD0C57"/>
    <w:rsid w:val="00AD17DB"/>
    <w:rsid w:val="00AD2A59"/>
    <w:rsid w:val="00AD3D66"/>
    <w:rsid w:val="00AD4351"/>
    <w:rsid w:val="00AD487E"/>
    <w:rsid w:val="00AD56AD"/>
    <w:rsid w:val="00AD716C"/>
    <w:rsid w:val="00AD7F58"/>
    <w:rsid w:val="00AE0ED6"/>
    <w:rsid w:val="00AE25D6"/>
    <w:rsid w:val="00AE2A75"/>
    <w:rsid w:val="00AE2F07"/>
    <w:rsid w:val="00AE4338"/>
    <w:rsid w:val="00AE5463"/>
    <w:rsid w:val="00AE6173"/>
    <w:rsid w:val="00AE61A3"/>
    <w:rsid w:val="00AE6DF1"/>
    <w:rsid w:val="00AE71BC"/>
    <w:rsid w:val="00AF14A3"/>
    <w:rsid w:val="00AF1DBC"/>
    <w:rsid w:val="00AF203A"/>
    <w:rsid w:val="00AF335E"/>
    <w:rsid w:val="00AF5C8C"/>
    <w:rsid w:val="00AF6794"/>
    <w:rsid w:val="00AF6930"/>
    <w:rsid w:val="00AF6CCE"/>
    <w:rsid w:val="00AF6E84"/>
    <w:rsid w:val="00AF7B47"/>
    <w:rsid w:val="00B006A5"/>
    <w:rsid w:val="00B0074C"/>
    <w:rsid w:val="00B00E6A"/>
    <w:rsid w:val="00B01537"/>
    <w:rsid w:val="00B021C3"/>
    <w:rsid w:val="00B04683"/>
    <w:rsid w:val="00B04927"/>
    <w:rsid w:val="00B04A8C"/>
    <w:rsid w:val="00B04B48"/>
    <w:rsid w:val="00B04FDB"/>
    <w:rsid w:val="00B04FF0"/>
    <w:rsid w:val="00B051AE"/>
    <w:rsid w:val="00B05BAB"/>
    <w:rsid w:val="00B06354"/>
    <w:rsid w:val="00B07E67"/>
    <w:rsid w:val="00B103F8"/>
    <w:rsid w:val="00B10913"/>
    <w:rsid w:val="00B109AE"/>
    <w:rsid w:val="00B10A1F"/>
    <w:rsid w:val="00B120D2"/>
    <w:rsid w:val="00B1212F"/>
    <w:rsid w:val="00B13214"/>
    <w:rsid w:val="00B135B3"/>
    <w:rsid w:val="00B137CE"/>
    <w:rsid w:val="00B140FA"/>
    <w:rsid w:val="00B1505B"/>
    <w:rsid w:val="00B178BB"/>
    <w:rsid w:val="00B17A2B"/>
    <w:rsid w:val="00B20648"/>
    <w:rsid w:val="00B20B3F"/>
    <w:rsid w:val="00B21906"/>
    <w:rsid w:val="00B21EBA"/>
    <w:rsid w:val="00B23F3F"/>
    <w:rsid w:val="00B24BEB"/>
    <w:rsid w:val="00B25E0A"/>
    <w:rsid w:val="00B260A4"/>
    <w:rsid w:val="00B26C8B"/>
    <w:rsid w:val="00B301BF"/>
    <w:rsid w:val="00B31382"/>
    <w:rsid w:val="00B31CE4"/>
    <w:rsid w:val="00B33511"/>
    <w:rsid w:val="00B33EBB"/>
    <w:rsid w:val="00B355CD"/>
    <w:rsid w:val="00B361FE"/>
    <w:rsid w:val="00B37CED"/>
    <w:rsid w:val="00B40113"/>
    <w:rsid w:val="00B40B6A"/>
    <w:rsid w:val="00B40EFF"/>
    <w:rsid w:val="00B413D7"/>
    <w:rsid w:val="00B419C9"/>
    <w:rsid w:val="00B41A72"/>
    <w:rsid w:val="00B42D10"/>
    <w:rsid w:val="00B4351C"/>
    <w:rsid w:val="00B43A93"/>
    <w:rsid w:val="00B43AB8"/>
    <w:rsid w:val="00B44305"/>
    <w:rsid w:val="00B4446C"/>
    <w:rsid w:val="00B468FD"/>
    <w:rsid w:val="00B47585"/>
    <w:rsid w:val="00B47C90"/>
    <w:rsid w:val="00B50608"/>
    <w:rsid w:val="00B50726"/>
    <w:rsid w:val="00B509B1"/>
    <w:rsid w:val="00B525CD"/>
    <w:rsid w:val="00B52911"/>
    <w:rsid w:val="00B52C7E"/>
    <w:rsid w:val="00B53761"/>
    <w:rsid w:val="00B54837"/>
    <w:rsid w:val="00B54C7F"/>
    <w:rsid w:val="00B55CFE"/>
    <w:rsid w:val="00B61083"/>
    <w:rsid w:val="00B61623"/>
    <w:rsid w:val="00B62462"/>
    <w:rsid w:val="00B62936"/>
    <w:rsid w:val="00B63087"/>
    <w:rsid w:val="00B63497"/>
    <w:rsid w:val="00B641A6"/>
    <w:rsid w:val="00B65068"/>
    <w:rsid w:val="00B650EB"/>
    <w:rsid w:val="00B655B1"/>
    <w:rsid w:val="00B6614A"/>
    <w:rsid w:val="00B666FA"/>
    <w:rsid w:val="00B667A0"/>
    <w:rsid w:val="00B676C5"/>
    <w:rsid w:val="00B67B65"/>
    <w:rsid w:val="00B72EB6"/>
    <w:rsid w:val="00B745CF"/>
    <w:rsid w:val="00B74B44"/>
    <w:rsid w:val="00B74B99"/>
    <w:rsid w:val="00B74DC6"/>
    <w:rsid w:val="00B750A5"/>
    <w:rsid w:val="00B75DD2"/>
    <w:rsid w:val="00B771A1"/>
    <w:rsid w:val="00B779C9"/>
    <w:rsid w:val="00B804BE"/>
    <w:rsid w:val="00B81221"/>
    <w:rsid w:val="00B81C2A"/>
    <w:rsid w:val="00B8222B"/>
    <w:rsid w:val="00B82906"/>
    <w:rsid w:val="00B83719"/>
    <w:rsid w:val="00B8453E"/>
    <w:rsid w:val="00B84A40"/>
    <w:rsid w:val="00B84CD6"/>
    <w:rsid w:val="00B84ECC"/>
    <w:rsid w:val="00B859CD"/>
    <w:rsid w:val="00B86429"/>
    <w:rsid w:val="00B86E69"/>
    <w:rsid w:val="00B87A17"/>
    <w:rsid w:val="00B90D33"/>
    <w:rsid w:val="00B92635"/>
    <w:rsid w:val="00B92AC9"/>
    <w:rsid w:val="00B92C22"/>
    <w:rsid w:val="00B93540"/>
    <w:rsid w:val="00B94340"/>
    <w:rsid w:val="00B94534"/>
    <w:rsid w:val="00B947A9"/>
    <w:rsid w:val="00B96314"/>
    <w:rsid w:val="00B9702F"/>
    <w:rsid w:val="00BA24C5"/>
    <w:rsid w:val="00BA2810"/>
    <w:rsid w:val="00BA2928"/>
    <w:rsid w:val="00BA516D"/>
    <w:rsid w:val="00BA72D6"/>
    <w:rsid w:val="00BB14E7"/>
    <w:rsid w:val="00BB15AB"/>
    <w:rsid w:val="00BB23CC"/>
    <w:rsid w:val="00BB2ACA"/>
    <w:rsid w:val="00BB2BDD"/>
    <w:rsid w:val="00BB2F2E"/>
    <w:rsid w:val="00BB51C4"/>
    <w:rsid w:val="00BB603D"/>
    <w:rsid w:val="00BB6CBC"/>
    <w:rsid w:val="00BB762D"/>
    <w:rsid w:val="00BC12CA"/>
    <w:rsid w:val="00BC1877"/>
    <w:rsid w:val="00BC1F3F"/>
    <w:rsid w:val="00BC1FED"/>
    <w:rsid w:val="00BC5038"/>
    <w:rsid w:val="00BC5734"/>
    <w:rsid w:val="00BC5A24"/>
    <w:rsid w:val="00BC6600"/>
    <w:rsid w:val="00BC78DD"/>
    <w:rsid w:val="00BC7A78"/>
    <w:rsid w:val="00BD1878"/>
    <w:rsid w:val="00BD1AF0"/>
    <w:rsid w:val="00BD1C8A"/>
    <w:rsid w:val="00BD2148"/>
    <w:rsid w:val="00BD2BB9"/>
    <w:rsid w:val="00BD4195"/>
    <w:rsid w:val="00BD438A"/>
    <w:rsid w:val="00BD4CE5"/>
    <w:rsid w:val="00BD528A"/>
    <w:rsid w:val="00BD621E"/>
    <w:rsid w:val="00BE1842"/>
    <w:rsid w:val="00BE27E7"/>
    <w:rsid w:val="00BE2ACC"/>
    <w:rsid w:val="00BE30F2"/>
    <w:rsid w:val="00BE37A0"/>
    <w:rsid w:val="00BE3AB9"/>
    <w:rsid w:val="00BE3C04"/>
    <w:rsid w:val="00BE5328"/>
    <w:rsid w:val="00BE63AE"/>
    <w:rsid w:val="00BE722C"/>
    <w:rsid w:val="00BF1D7B"/>
    <w:rsid w:val="00BF2563"/>
    <w:rsid w:val="00BF28C7"/>
    <w:rsid w:val="00BF61A7"/>
    <w:rsid w:val="00BF6A55"/>
    <w:rsid w:val="00BF6C1B"/>
    <w:rsid w:val="00BF7EBA"/>
    <w:rsid w:val="00C00E85"/>
    <w:rsid w:val="00C01ED7"/>
    <w:rsid w:val="00C03142"/>
    <w:rsid w:val="00C03CA0"/>
    <w:rsid w:val="00C03D43"/>
    <w:rsid w:val="00C04135"/>
    <w:rsid w:val="00C04DCB"/>
    <w:rsid w:val="00C05224"/>
    <w:rsid w:val="00C05E72"/>
    <w:rsid w:val="00C0703C"/>
    <w:rsid w:val="00C07859"/>
    <w:rsid w:val="00C07D9B"/>
    <w:rsid w:val="00C11827"/>
    <w:rsid w:val="00C1284C"/>
    <w:rsid w:val="00C1359D"/>
    <w:rsid w:val="00C1388C"/>
    <w:rsid w:val="00C13E82"/>
    <w:rsid w:val="00C13E8E"/>
    <w:rsid w:val="00C146FA"/>
    <w:rsid w:val="00C15A45"/>
    <w:rsid w:val="00C163EB"/>
    <w:rsid w:val="00C172F5"/>
    <w:rsid w:val="00C20708"/>
    <w:rsid w:val="00C21710"/>
    <w:rsid w:val="00C21B97"/>
    <w:rsid w:val="00C22216"/>
    <w:rsid w:val="00C237B6"/>
    <w:rsid w:val="00C23EC8"/>
    <w:rsid w:val="00C24B14"/>
    <w:rsid w:val="00C24D68"/>
    <w:rsid w:val="00C24FB4"/>
    <w:rsid w:val="00C256E0"/>
    <w:rsid w:val="00C27E54"/>
    <w:rsid w:val="00C32616"/>
    <w:rsid w:val="00C33332"/>
    <w:rsid w:val="00C333AF"/>
    <w:rsid w:val="00C33BB5"/>
    <w:rsid w:val="00C34333"/>
    <w:rsid w:val="00C347FC"/>
    <w:rsid w:val="00C34CE0"/>
    <w:rsid w:val="00C34D75"/>
    <w:rsid w:val="00C35DB0"/>
    <w:rsid w:val="00C3615C"/>
    <w:rsid w:val="00C366E3"/>
    <w:rsid w:val="00C36B33"/>
    <w:rsid w:val="00C36D25"/>
    <w:rsid w:val="00C375F3"/>
    <w:rsid w:val="00C37717"/>
    <w:rsid w:val="00C42852"/>
    <w:rsid w:val="00C42E49"/>
    <w:rsid w:val="00C42FD4"/>
    <w:rsid w:val="00C430BF"/>
    <w:rsid w:val="00C44DD2"/>
    <w:rsid w:val="00C45050"/>
    <w:rsid w:val="00C46637"/>
    <w:rsid w:val="00C507E1"/>
    <w:rsid w:val="00C5198E"/>
    <w:rsid w:val="00C51C5D"/>
    <w:rsid w:val="00C522FD"/>
    <w:rsid w:val="00C52336"/>
    <w:rsid w:val="00C52D6C"/>
    <w:rsid w:val="00C531EA"/>
    <w:rsid w:val="00C537F2"/>
    <w:rsid w:val="00C541D1"/>
    <w:rsid w:val="00C552F1"/>
    <w:rsid w:val="00C553CE"/>
    <w:rsid w:val="00C56734"/>
    <w:rsid w:val="00C56F83"/>
    <w:rsid w:val="00C5776E"/>
    <w:rsid w:val="00C57AD1"/>
    <w:rsid w:val="00C60A29"/>
    <w:rsid w:val="00C6154F"/>
    <w:rsid w:val="00C6167F"/>
    <w:rsid w:val="00C624D4"/>
    <w:rsid w:val="00C63331"/>
    <w:rsid w:val="00C63610"/>
    <w:rsid w:val="00C641B4"/>
    <w:rsid w:val="00C66E6E"/>
    <w:rsid w:val="00C67830"/>
    <w:rsid w:val="00C67AF6"/>
    <w:rsid w:val="00C71A7C"/>
    <w:rsid w:val="00C723A3"/>
    <w:rsid w:val="00C73920"/>
    <w:rsid w:val="00C7408E"/>
    <w:rsid w:val="00C75DA5"/>
    <w:rsid w:val="00C7632B"/>
    <w:rsid w:val="00C7678C"/>
    <w:rsid w:val="00C77061"/>
    <w:rsid w:val="00C775CB"/>
    <w:rsid w:val="00C77FE7"/>
    <w:rsid w:val="00C801A3"/>
    <w:rsid w:val="00C8043C"/>
    <w:rsid w:val="00C820ED"/>
    <w:rsid w:val="00C8218E"/>
    <w:rsid w:val="00C82C30"/>
    <w:rsid w:val="00C83A24"/>
    <w:rsid w:val="00C83A47"/>
    <w:rsid w:val="00C84A8A"/>
    <w:rsid w:val="00C84E99"/>
    <w:rsid w:val="00C877C7"/>
    <w:rsid w:val="00C878D4"/>
    <w:rsid w:val="00C8793B"/>
    <w:rsid w:val="00C87DD3"/>
    <w:rsid w:val="00C908EB"/>
    <w:rsid w:val="00C90938"/>
    <w:rsid w:val="00C90FE3"/>
    <w:rsid w:val="00C92029"/>
    <w:rsid w:val="00C93508"/>
    <w:rsid w:val="00C93DF0"/>
    <w:rsid w:val="00C95684"/>
    <w:rsid w:val="00C96570"/>
    <w:rsid w:val="00C976DA"/>
    <w:rsid w:val="00C97A33"/>
    <w:rsid w:val="00CA19A1"/>
    <w:rsid w:val="00CA1F7C"/>
    <w:rsid w:val="00CA2D08"/>
    <w:rsid w:val="00CA32FB"/>
    <w:rsid w:val="00CA3707"/>
    <w:rsid w:val="00CA4BD0"/>
    <w:rsid w:val="00CA4FAF"/>
    <w:rsid w:val="00CA595C"/>
    <w:rsid w:val="00CA5D15"/>
    <w:rsid w:val="00CA5D25"/>
    <w:rsid w:val="00CA652F"/>
    <w:rsid w:val="00CA7C87"/>
    <w:rsid w:val="00CB037F"/>
    <w:rsid w:val="00CB1381"/>
    <w:rsid w:val="00CB2446"/>
    <w:rsid w:val="00CB2E04"/>
    <w:rsid w:val="00CB3B42"/>
    <w:rsid w:val="00CB3F19"/>
    <w:rsid w:val="00CB469D"/>
    <w:rsid w:val="00CB46AF"/>
    <w:rsid w:val="00CB4796"/>
    <w:rsid w:val="00CB4D3D"/>
    <w:rsid w:val="00CB5740"/>
    <w:rsid w:val="00CB597E"/>
    <w:rsid w:val="00CC0238"/>
    <w:rsid w:val="00CC0915"/>
    <w:rsid w:val="00CC26BD"/>
    <w:rsid w:val="00CC2CD4"/>
    <w:rsid w:val="00CC5460"/>
    <w:rsid w:val="00CC6A41"/>
    <w:rsid w:val="00CC742B"/>
    <w:rsid w:val="00CC7430"/>
    <w:rsid w:val="00CD11E5"/>
    <w:rsid w:val="00CD1BA2"/>
    <w:rsid w:val="00CD1D20"/>
    <w:rsid w:val="00CD2296"/>
    <w:rsid w:val="00CD370F"/>
    <w:rsid w:val="00CD3FBD"/>
    <w:rsid w:val="00CD6D07"/>
    <w:rsid w:val="00CD6F86"/>
    <w:rsid w:val="00CD7F8F"/>
    <w:rsid w:val="00CE04B8"/>
    <w:rsid w:val="00CE0567"/>
    <w:rsid w:val="00CE1BB7"/>
    <w:rsid w:val="00CE324C"/>
    <w:rsid w:val="00CE385B"/>
    <w:rsid w:val="00CE4A2D"/>
    <w:rsid w:val="00CE7834"/>
    <w:rsid w:val="00CE7F4B"/>
    <w:rsid w:val="00CF12B1"/>
    <w:rsid w:val="00CF2339"/>
    <w:rsid w:val="00CF3C50"/>
    <w:rsid w:val="00CF3EF2"/>
    <w:rsid w:val="00CF4E56"/>
    <w:rsid w:val="00CF5CF9"/>
    <w:rsid w:val="00CF6DFF"/>
    <w:rsid w:val="00CF737A"/>
    <w:rsid w:val="00CF78C9"/>
    <w:rsid w:val="00CF7D1F"/>
    <w:rsid w:val="00CF7DAE"/>
    <w:rsid w:val="00D0010F"/>
    <w:rsid w:val="00D04471"/>
    <w:rsid w:val="00D0490B"/>
    <w:rsid w:val="00D0656E"/>
    <w:rsid w:val="00D0731B"/>
    <w:rsid w:val="00D076D2"/>
    <w:rsid w:val="00D100F4"/>
    <w:rsid w:val="00D101DE"/>
    <w:rsid w:val="00D10306"/>
    <w:rsid w:val="00D10608"/>
    <w:rsid w:val="00D10686"/>
    <w:rsid w:val="00D106BB"/>
    <w:rsid w:val="00D1147A"/>
    <w:rsid w:val="00D1149F"/>
    <w:rsid w:val="00D12AF8"/>
    <w:rsid w:val="00D12DAA"/>
    <w:rsid w:val="00D14018"/>
    <w:rsid w:val="00D14B4F"/>
    <w:rsid w:val="00D1502B"/>
    <w:rsid w:val="00D156FC"/>
    <w:rsid w:val="00D15E87"/>
    <w:rsid w:val="00D164C6"/>
    <w:rsid w:val="00D16FD9"/>
    <w:rsid w:val="00D1722C"/>
    <w:rsid w:val="00D1726E"/>
    <w:rsid w:val="00D1755E"/>
    <w:rsid w:val="00D2051A"/>
    <w:rsid w:val="00D2055D"/>
    <w:rsid w:val="00D2144C"/>
    <w:rsid w:val="00D21683"/>
    <w:rsid w:val="00D216E2"/>
    <w:rsid w:val="00D21982"/>
    <w:rsid w:val="00D22AA2"/>
    <w:rsid w:val="00D22B2A"/>
    <w:rsid w:val="00D22F9E"/>
    <w:rsid w:val="00D24EF0"/>
    <w:rsid w:val="00D254D5"/>
    <w:rsid w:val="00D256DA"/>
    <w:rsid w:val="00D2597C"/>
    <w:rsid w:val="00D26097"/>
    <w:rsid w:val="00D27057"/>
    <w:rsid w:val="00D274CB"/>
    <w:rsid w:val="00D2787B"/>
    <w:rsid w:val="00D30A17"/>
    <w:rsid w:val="00D32AFE"/>
    <w:rsid w:val="00D334A9"/>
    <w:rsid w:val="00D33673"/>
    <w:rsid w:val="00D33EA3"/>
    <w:rsid w:val="00D35B85"/>
    <w:rsid w:val="00D35FA2"/>
    <w:rsid w:val="00D363C1"/>
    <w:rsid w:val="00D3717D"/>
    <w:rsid w:val="00D40FE1"/>
    <w:rsid w:val="00D411A9"/>
    <w:rsid w:val="00D41B0F"/>
    <w:rsid w:val="00D425B4"/>
    <w:rsid w:val="00D435A7"/>
    <w:rsid w:val="00D43CA0"/>
    <w:rsid w:val="00D462FD"/>
    <w:rsid w:val="00D47FF1"/>
    <w:rsid w:val="00D5016C"/>
    <w:rsid w:val="00D52353"/>
    <w:rsid w:val="00D525A2"/>
    <w:rsid w:val="00D53B17"/>
    <w:rsid w:val="00D53D76"/>
    <w:rsid w:val="00D55A26"/>
    <w:rsid w:val="00D5689F"/>
    <w:rsid w:val="00D56B64"/>
    <w:rsid w:val="00D56E76"/>
    <w:rsid w:val="00D56FFE"/>
    <w:rsid w:val="00D57669"/>
    <w:rsid w:val="00D57A2B"/>
    <w:rsid w:val="00D57A93"/>
    <w:rsid w:val="00D60E16"/>
    <w:rsid w:val="00D62C89"/>
    <w:rsid w:val="00D62ECA"/>
    <w:rsid w:val="00D633F3"/>
    <w:rsid w:val="00D63AEC"/>
    <w:rsid w:val="00D649DC"/>
    <w:rsid w:val="00D6501A"/>
    <w:rsid w:val="00D660C7"/>
    <w:rsid w:val="00D66324"/>
    <w:rsid w:val="00D6688C"/>
    <w:rsid w:val="00D66BF4"/>
    <w:rsid w:val="00D66F69"/>
    <w:rsid w:val="00D673DF"/>
    <w:rsid w:val="00D7200F"/>
    <w:rsid w:val="00D72984"/>
    <w:rsid w:val="00D73CF8"/>
    <w:rsid w:val="00D75402"/>
    <w:rsid w:val="00D75999"/>
    <w:rsid w:val="00D75A75"/>
    <w:rsid w:val="00D80919"/>
    <w:rsid w:val="00D809E8"/>
    <w:rsid w:val="00D80FD2"/>
    <w:rsid w:val="00D82083"/>
    <w:rsid w:val="00D82E36"/>
    <w:rsid w:val="00D8504D"/>
    <w:rsid w:val="00D85158"/>
    <w:rsid w:val="00D85788"/>
    <w:rsid w:val="00D86BE6"/>
    <w:rsid w:val="00D909A7"/>
    <w:rsid w:val="00D90B6D"/>
    <w:rsid w:val="00D91557"/>
    <w:rsid w:val="00D91CEB"/>
    <w:rsid w:val="00D9393C"/>
    <w:rsid w:val="00D9651B"/>
    <w:rsid w:val="00D977D8"/>
    <w:rsid w:val="00DA002E"/>
    <w:rsid w:val="00DA0C09"/>
    <w:rsid w:val="00DA14A6"/>
    <w:rsid w:val="00DA23C5"/>
    <w:rsid w:val="00DA257E"/>
    <w:rsid w:val="00DA31E5"/>
    <w:rsid w:val="00DA3A0F"/>
    <w:rsid w:val="00DA4449"/>
    <w:rsid w:val="00DA65CF"/>
    <w:rsid w:val="00DA6709"/>
    <w:rsid w:val="00DB0391"/>
    <w:rsid w:val="00DB15EB"/>
    <w:rsid w:val="00DB20BF"/>
    <w:rsid w:val="00DB3E08"/>
    <w:rsid w:val="00DB6F79"/>
    <w:rsid w:val="00DB70C1"/>
    <w:rsid w:val="00DB73E3"/>
    <w:rsid w:val="00DB7D1B"/>
    <w:rsid w:val="00DC161D"/>
    <w:rsid w:val="00DC1F99"/>
    <w:rsid w:val="00DC23EB"/>
    <w:rsid w:val="00DC4BF5"/>
    <w:rsid w:val="00DC5998"/>
    <w:rsid w:val="00DC76BD"/>
    <w:rsid w:val="00DD0C9A"/>
    <w:rsid w:val="00DD10A1"/>
    <w:rsid w:val="00DD19FF"/>
    <w:rsid w:val="00DD4E68"/>
    <w:rsid w:val="00DD7500"/>
    <w:rsid w:val="00DE01DA"/>
    <w:rsid w:val="00DE0351"/>
    <w:rsid w:val="00DE0D8D"/>
    <w:rsid w:val="00DE17B8"/>
    <w:rsid w:val="00DE1D3D"/>
    <w:rsid w:val="00DE2A29"/>
    <w:rsid w:val="00DE2E88"/>
    <w:rsid w:val="00DE3949"/>
    <w:rsid w:val="00DE3C66"/>
    <w:rsid w:val="00DE43B4"/>
    <w:rsid w:val="00DE47A8"/>
    <w:rsid w:val="00DE5274"/>
    <w:rsid w:val="00DE5F61"/>
    <w:rsid w:val="00DE6F55"/>
    <w:rsid w:val="00DE7778"/>
    <w:rsid w:val="00DE7C6F"/>
    <w:rsid w:val="00DE7F81"/>
    <w:rsid w:val="00DF1557"/>
    <w:rsid w:val="00DF161C"/>
    <w:rsid w:val="00DF1623"/>
    <w:rsid w:val="00DF16C1"/>
    <w:rsid w:val="00DF1B97"/>
    <w:rsid w:val="00DF1E61"/>
    <w:rsid w:val="00DF253C"/>
    <w:rsid w:val="00DF277A"/>
    <w:rsid w:val="00DF2BDE"/>
    <w:rsid w:val="00DF34F1"/>
    <w:rsid w:val="00DF365D"/>
    <w:rsid w:val="00DF3A6E"/>
    <w:rsid w:val="00DF4670"/>
    <w:rsid w:val="00DF5990"/>
    <w:rsid w:val="00DF632F"/>
    <w:rsid w:val="00DF741E"/>
    <w:rsid w:val="00E00029"/>
    <w:rsid w:val="00E00827"/>
    <w:rsid w:val="00E01284"/>
    <w:rsid w:val="00E033D8"/>
    <w:rsid w:val="00E03D00"/>
    <w:rsid w:val="00E052A1"/>
    <w:rsid w:val="00E055F2"/>
    <w:rsid w:val="00E05BBD"/>
    <w:rsid w:val="00E0612A"/>
    <w:rsid w:val="00E06696"/>
    <w:rsid w:val="00E0727F"/>
    <w:rsid w:val="00E07DED"/>
    <w:rsid w:val="00E07E05"/>
    <w:rsid w:val="00E106AE"/>
    <w:rsid w:val="00E11B32"/>
    <w:rsid w:val="00E125C6"/>
    <w:rsid w:val="00E128A0"/>
    <w:rsid w:val="00E12CBE"/>
    <w:rsid w:val="00E13693"/>
    <w:rsid w:val="00E13E8F"/>
    <w:rsid w:val="00E14F09"/>
    <w:rsid w:val="00E155D4"/>
    <w:rsid w:val="00E15D43"/>
    <w:rsid w:val="00E15E21"/>
    <w:rsid w:val="00E200E6"/>
    <w:rsid w:val="00E22D43"/>
    <w:rsid w:val="00E23258"/>
    <w:rsid w:val="00E24295"/>
    <w:rsid w:val="00E27163"/>
    <w:rsid w:val="00E27E45"/>
    <w:rsid w:val="00E312AB"/>
    <w:rsid w:val="00E3170E"/>
    <w:rsid w:val="00E335D0"/>
    <w:rsid w:val="00E3524C"/>
    <w:rsid w:val="00E355BF"/>
    <w:rsid w:val="00E36D67"/>
    <w:rsid w:val="00E379F6"/>
    <w:rsid w:val="00E404AD"/>
    <w:rsid w:val="00E4193F"/>
    <w:rsid w:val="00E4197A"/>
    <w:rsid w:val="00E41D91"/>
    <w:rsid w:val="00E42C29"/>
    <w:rsid w:val="00E42DE7"/>
    <w:rsid w:val="00E43A70"/>
    <w:rsid w:val="00E451E9"/>
    <w:rsid w:val="00E46192"/>
    <w:rsid w:val="00E471F1"/>
    <w:rsid w:val="00E474D5"/>
    <w:rsid w:val="00E50E09"/>
    <w:rsid w:val="00E537D8"/>
    <w:rsid w:val="00E544A5"/>
    <w:rsid w:val="00E55251"/>
    <w:rsid w:val="00E56A4C"/>
    <w:rsid w:val="00E56B58"/>
    <w:rsid w:val="00E5743E"/>
    <w:rsid w:val="00E57630"/>
    <w:rsid w:val="00E57792"/>
    <w:rsid w:val="00E60009"/>
    <w:rsid w:val="00E60C52"/>
    <w:rsid w:val="00E61048"/>
    <w:rsid w:val="00E61FE3"/>
    <w:rsid w:val="00E65E65"/>
    <w:rsid w:val="00E67152"/>
    <w:rsid w:val="00E67AE3"/>
    <w:rsid w:val="00E67F69"/>
    <w:rsid w:val="00E708E2"/>
    <w:rsid w:val="00E7097D"/>
    <w:rsid w:val="00E70E3F"/>
    <w:rsid w:val="00E71209"/>
    <w:rsid w:val="00E71F86"/>
    <w:rsid w:val="00E72103"/>
    <w:rsid w:val="00E730C8"/>
    <w:rsid w:val="00E7403A"/>
    <w:rsid w:val="00E75379"/>
    <w:rsid w:val="00E80ECB"/>
    <w:rsid w:val="00E81339"/>
    <w:rsid w:val="00E816FE"/>
    <w:rsid w:val="00E82280"/>
    <w:rsid w:val="00E8404E"/>
    <w:rsid w:val="00E846F8"/>
    <w:rsid w:val="00E8587B"/>
    <w:rsid w:val="00E86DB3"/>
    <w:rsid w:val="00E8703C"/>
    <w:rsid w:val="00E877EB"/>
    <w:rsid w:val="00E92001"/>
    <w:rsid w:val="00E94A46"/>
    <w:rsid w:val="00E97673"/>
    <w:rsid w:val="00E97CBA"/>
    <w:rsid w:val="00EA24E2"/>
    <w:rsid w:val="00EA2628"/>
    <w:rsid w:val="00EA2A7E"/>
    <w:rsid w:val="00EA437E"/>
    <w:rsid w:val="00EA4C25"/>
    <w:rsid w:val="00EA53F0"/>
    <w:rsid w:val="00EA5809"/>
    <w:rsid w:val="00EA5C20"/>
    <w:rsid w:val="00EA650F"/>
    <w:rsid w:val="00EA6EE5"/>
    <w:rsid w:val="00EB0EF3"/>
    <w:rsid w:val="00EB10EE"/>
    <w:rsid w:val="00EB22F0"/>
    <w:rsid w:val="00EB28A1"/>
    <w:rsid w:val="00EB3232"/>
    <w:rsid w:val="00EB4634"/>
    <w:rsid w:val="00EB5CB6"/>
    <w:rsid w:val="00EB6342"/>
    <w:rsid w:val="00EB6FF5"/>
    <w:rsid w:val="00EB75A4"/>
    <w:rsid w:val="00EB764A"/>
    <w:rsid w:val="00EB7DE8"/>
    <w:rsid w:val="00EC0283"/>
    <w:rsid w:val="00EC1ABA"/>
    <w:rsid w:val="00EC29B7"/>
    <w:rsid w:val="00EC316F"/>
    <w:rsid w:val="00EC40BA"/>
    <w:rsid w:val="00EC4327"/>
    <w:rsid w:val="00EC4507"/>
    <w:rsid w:val="00EC5157"/>
    <w:rsid w:val="00EC533A"/>
    <w:rsid w:val="00EC5B20"/>
    <w:rsid w:val="00EC6901"/>
    <w:rsid w:val="00ED0D9B"/>
    <w:rsid w:val="00ED1976"/>
    <w:rsid w:val="00ED5969"/>
    <w:rsid w:val="00ED6166"/>
    <w:rsid w:val="00ED680D"/>
    <w:rsid w:val="00ED6A7F"/>
    <w:rsid w:val="00ED770D"/>
    <w:rsid w:val="00ED7E0C"/>
    <w:rsid w:val="00EE1836"/>
    <w:rsid w:val="00EE27C6"/>
    <w:rsid w:val="00EE38BB"/>
    <w:rsid w:val="00EE7180"/>
    <w:rsid w:val="00EE7896"/>
    <w:rsid w:val="00EF0B36"/>
    <w:rsid w:val="00EF2028"/>
    <w:rsid w:val="00EF2F93"/>
    <w:rsid w:val="00EF32E6"/>
    <w:rsid w:val="00EF5733"/>
    <w:rsid w:val="00EF6952"/>
    <w:rsid w:val="00EF6F4B"/>
    <w:rsid w:val="00EF7494"/>
    <w:rsid w:val="00EF7D16"/>
    <w:rsid w:val="00F00529"/>
    <w:rsid w:val="00F00C85"/>
    <w:rsid w:val="00F01E95"/>
    <w:rsid w:val="00F035DD"/>
    <w:rsid w:val="00F03999"/>
    <w:rsid w:val="00F03AD2"/>
    <w:rsid w:val="00F04946"/>
    <w:rsid w:val="00F04A7D"/>
    <w:rsid w:val="00F05A80"/>
    <w:rsid w:val="00F06B7A"/>
    <w:rsid w:val="00F075BC"/>
    <w:rsid w:val="00F07740"/>
    <w:rsid w:val="00F10E34"/>
    <w:rsid w:val="00F11BB6"/>
    <w:rsid w:val="00F12589"/>
    <w:rsid w:val="00F1454D"/>
    <w:rsid w:val="00F14658"/>
    <w:rsid w:val="00F14C90"/>
    <w:rsid w:val="00F173FB"/>
    <w:rsid w:val="00F1756F"/>
    <w:rsid w:val="00F1761B"/>
    <w:rsid w:val="00F17DE0"/>
    <w:rsid w:val="00F20261"/>
    <w:rsid w:val="00F209D3"/>
    <w:rsid w:val="00F22769"/>
    <w:rsid w:val="00F230D0"/>
    <w:rsid w:val="00F23C8A"/>
    <w:rsid w:val="00F24004"/>
    <w:rsid w:val="00F2479F"/>
    <w:rsid w:val="00F24D0E"/>
    <w:rsid w:val="00F25F76"/>
    <w:rsid w:val="00F2619D"/>
    <w:rsid w:val="00F26BEC"/>
    <w:rsid w:val="00F270BD"/>
    <w:rsid w:val="00F27562"/>
    <w:rsid w:val="00F276FB"/>
    <w:rsid w:val="00F27E9C"/>
    <w:rsid w:val="00F318C6"/>
    <w:rsid w:val="00F31AFF"/>
    <w:rsid w:val="00F32229"/>
    <w:rsid w:val="00F3258A"/>
    <w:rsid w:val="00F32D2F"/>
    <w:rsid w:val="00F34291"/>
    <w:rsid w:val="00F34E85"/>
    <w:rsid w:val="00F354A7"/>
    <w:rsid w:val="00F355E2"/>
    <w:rsid w:val="00F356F9"/>
    <w:rsid w:val="00F35B87"/>
    <w:rsid w:val="00F36D89"/>
    <w:rsid w:val="00F375F0"/>
    <w:rsid w:val="00F37690"/>
    <w:rsid w:val="00F3772B"/>
    <w:rsid w:val="00F408B7"/>
    <w:rsid w:val="00F4097B"/>
    <w:rsid w:val="00F42D38"/>
    <w:rsid w:val="00F42F07"/>
    <w:rsid w:val="00F431C7"/>
    <w:rsid w:val="00F438FA"/>
    <w:rsid w:val="00F43CA0"/>
    <w:rsid w:val="00F44071"/>
    <w:rsid w:val="00F44C9C"/>
    <w:rsid w:val="00F45938"/>
    <w:rsid w:val="00F46684"/>
    <w:rsid w:val="00F470BC"/>
    <w:rsid w:val="00F47E89"/>
    <w:rsid w:val="00F508F2"/>
    <w:rsid w:val="00F50C88"/>
    <w:rsid w:val="00F51A4A"/>
    <w:rsid w:val="00F51E07"/>
    <w:rsid w:val="00F52F38"/>
    <w:rsid w:val="00F530EF"/>
    <w:rsid w:val="00F5451A"/>
    <w:rsid w:val="00F547EF"/>
    <w:rsid w:val="00F55146"/>
    <w:rsid w:val="00F55C63"/>
    <w:rsid w:val="00F574F9"/>
    <w:rsid w:val="00F57971"/>
    <w:rsid w:val="00F57C59"/>
    <w:rsid w:val="00F61603"/>
    <w:rsid w:val="00F61728"/>
    <w:rsid w:val="00F6215F"/>
    <w:rsid w:val="00F62986"/>
    <w:rsid w:val="00F63759"/>
    <w:rsid w:val="00F63D84"/>
    <w:rsid w:val="00F63EB3"/>
    <w:rsid w:val="00F66025"/>
    <w:rsid w:val="00F6607D"/>
    <w:rsid w:val="00F67C3A"/>
    <w:rsid w:val="00F71466"/>
    <w:rsid w:val="00F7294B"/>
    <w:rsid w:val="00F7432B"/>
    <w:rsid w:val="00F74789"/>
    <w:rsid w:val="00F74AD1"/>
    <w:rsid w:val="00F763D7"/>
    <w:rsid w:val="00F76D60"/>
    <w:rsid w:val="00F77E6D"/>
    <w:rsid w:val="00F80296"/>
    <w:rsid w:val="00F80DED"/>
    <w:rsid w:val="00F81852"/>
    <w:rsid w:val="00F8200C"/>
    <w:rsid w:val="00F82EB0"/>
    <w:rsid w:val="00F8311D"/>
    <w:rsid w:val="00F837BC"/>
    <w:rsid w:val="00F8666C"/>
    <w:rsid w:val="00F87118"/>
    <w:rsid w:val="00F87EDA"/>
    <w:rsid w:val="00F90745"/>
    <w:rsid w:val="00F92021"/>
    <w:rsid w:val="00F92162"/>
    <w:rsid w:val="00F933E8"/>
    <w:rsid w:val="00F945D2"/>
    <w:rsid w:val="00F953C7"/>
    <w:rsid w:val="00F957B8"/>
    <w:rsid w:val="00F95860"/>
    <w:rsid w:val="00F964EE"/>
    <w:rsid w:val="00F96C09"/>
    <w:rsid w:val="00F9752B"/>
    <w:rsid w:val="00FA0BA1"/>
    <w:rsid w:val="00FA12E2"/>
    <w:rsid w:val="00FA2F28"/>
    <w:rsid w:val="00FA3955"/>
    <w:rsid w:val="00FA4D83"/>
    <w:rsid w:val="00FA5693"/>
    <w:rsid w:val="00FA72A3"/>
    <w:rsid w:val="00FB07C5"/>
    <w:rsid w:val="00FB2E88"/>
    <w:rsid w:val="00FB375A"/>
    <w:rsid w:val="00FB3ED1"/>
    <w:rsid w:val="00FB4C5C"/>
    <w:rsid w:val="00FB6614"/>
    <w:rsid w:val="00FB7381"/>
    <w:rsid w:val="00FB742C"/>
    <w:rsid w:val="00FB7547"/>
    <w:rsid w:val="00FB75F1"/>
    <w:rsid w:val="00FC1755"/>
    <w:rsid w:val="00FC1AC8"/>
    <w:rsid w:val="00FC214A"/>
    <w:rsid w:val="00FC23F1"/>
    <w:rsid w:val="00FC3312"/>
    <w:rsid w:val="00FC3A0B"/>
    <w:rsid w:val="00FC489B"/>
    <w:rsid w:val="00FC4C0E"/>
    <w:rsid w:val="00FC5A77"/>
    <w:rsid w:val="00FC6230"/>
    <w:rsid w:val="00FC6C60"/>
    <w:rsid w:val="00FC72CE"/>
    <w:rsid w:val="00FC790F"/>
    <w:rsid w:val="00FD0CC1"/>
    <w:rsid w:val="00FD193D"/>
    <w:rsid w:val="00FD2626"/>
    <w:rsid w:val="00FD271B"/>
    <w:rsid w:val="00FD29EB"/>
    <w:rsid w:val="00FD3359"/>
    <w:rsid w:val="00FD358D"/>
    <w:rsid w:val="00FD3615"/>
    <w:rsid w:val="00FD545B"/>
    <w:rsid w:val="00FD640A"/>
    <w:rsid w:val="00FD7B2A"/>
    <w:rsid w:val="00FE0E5D"/>
    <w:rsid w:val="00FE186E"/>
    <w:rsid w:val="00FE1B62"/>
    <w:rsid w:val="00FE242A"/>
    <w:rsid w:val="00FE2D2D"/>
    <w:rsid w:val="00FE429F"/>
    <w:rsid w:val="00FE4440"/>
    <w:rsid w:val="00FE4F18"/>
    <w:rsid w:val="00FE52B8"/>
    <w:rsid w:val="00FE62FF"/>
    <w:rsid w:val="00FE65EF"/>
    <w:rsid w:val="00FE6B41"/>
    <w:rsid w:val="00FE7277"/>
    <w:rsid w:val="00FE7798"/>
    <w:rsid w:val="00FE7FCE"/>
    <w:rsid w:val="00FF0150"/>
    <w:rsid w:val="00FF03E6"/>
    <w:rsid w:val="00FF3071"/>
    <w:rsid w:val="00FF508A"/>
    <w:rsid w:val="00FF534D"/>
    <w:rsid w:val="00FF5849"/>
    <w:rsid w:val="00FF5D28"/>
    <w:rsid w:val="00FF732D"/>
    <w:rsid w:val="00FF7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0E2486-C9C4-4C5D-B5D1-8E83CA6FE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5A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105A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rknadsreferanse">
    <w:name w:val="annotation reference"/>
    <w:basedOn w:val="Standardskriftforavsnitt"/>
    <w:uiPriority w:val="99"/>
    <w:semiHidden/>
    <w:unhideWhenUsed/>
    <w:rsid w:val="00105A1F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105A1F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105A1F"/>
    <w:rPr>
      <w:rFonts w:ascii="Times New Roman" w:eastAsia="Times New Roman" w:hAnsi="Times New Roman" w:cs="Times New Roman"/>
      <w:sz w:val="20"/>
      <w:szCs w:val="20"/>
      <w:lang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105A1F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105A1F"/>
    <w:rPr>
      <w:rFonts w:ascii="Tahoma" w:eastAsia="Times New Roman" w:hAnsi="Tahoma" w:cs="Tahoma"/>
      <w:sz w:val="16"/>
      <w:szCs w:val="16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www.hamarsommerski.no/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4307098B.dotm</Template>
  <TotalTime>3</TotalTime>
  <Pages>1</Pages>
  <Words>272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Fylkesmannen i Hedmark</Company>
  <LinksUpToDate>false</LinksUpToDate>
  <CharactersWithSpaces>1711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Kringlebotn, Torfinn</dc:creator>
  <cp:lastModifiedBy>Ingrid Robøle</cp:lastModifiedBy>
  <cp:revision>3</cp:revision>
  <dcterms:created xsi:type="dcterms:W3CDTF">2017-06-22T19:37:00Z</dcterms:created>
  <dcterms:modified xsi:type="dcterms:W3CDTF">2017-06-22T19:40:00Z</dcterms:modified>
</cp:coreProperties>
</file>