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D40" w:rsidRDefault="00C33890">
      <w:r>
        <w:t>Sak til årsmøtet 2019</w:t>
      </w:r>
    </w:p>
    <w:p w:rsidR="00C33890" w:rsidRDefault="00C33890"/>
    <w:p w:rsidR="00C33890" w:rsidRDefault="00C33890">
      <w:r>
        <w:t>Det har kommet inn en sak til årsmøtet som går muligheten til å starte fotballag allerede fra 1.klasse.</w:t>
      </w:r>
    </w:p>
    <w:p w:rsidR="00C33890" w:rsidRDefault="00C33890">
      <w:r>
        <w:t>Man finner ikke i vedtektene at det ikke er mulig.</w:t>
      </w:r>
    </w:p>
    <w:p w:rsidR="00C33890" w:rsidRDefault="007E7A3F">
      <w:r>
        <w:t xml:space="preserve">Innmelder: Robert </w:t>
      </w:r>
      <w:proofErr w:type="spellStart"/>
      <w:r>
        <w:t>Grelland</w:t>
      </w:r>
      <w:bookmarkStart w:id="0" w:name="_GoBack"/>
      <w:bookmarkEnd w:id="0"/>
      <w:proofErr w:type="spellEnd"/>
      <w:r w:rsidR="00C33890">
        <w:t>.</w:t>
      </w:r>
    </w:p>
    <w:sectPr w:rsidR="00C338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890"/>
    <w:rsid w:val="007E7A3F"/>
    <w:rsid w:val="00845D40"/>
    <w:rsid w:val="00C05FED"/>
    <w:rsid w:val="00C33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348ED"/>
  <w15:chartTrackingRefBased/>
  <w15:docId w15:val="{7BDB906F-D8DB-46F8-8F09-9EEEF044B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3CF9F4ED</Template>
  <TotalTime>7</TotalTime>
  <Pages>1</Pages>
  <Words>32</Words>
  <Characters>174</Characters>
  <Application>Microsoft Office Word</Application>
  <DocSecurity>0</DocSecurity>
  <Lines>1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Helse Sør-Øst</Company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Christer Beiermann</dc:creator>
  <cp:keywords/>
  <dc:description/>
  <cp:lastModifiedBy>Christer Beiermann</cp:lastModifiedBy>
  <cp:revision>2</cp:revision>
  <dcterms:created xsi:type="dcterms:W3CDTF">2019-03-04T07:26:00Z</dcterms:created>
  <dcterms:modified xsi:type="dcterms:W3CDTF">2019-03-07T06:40:00Z</dcterms:modified>
</cp:coreProperties>
</file>