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61B" w:rsidRDefault="00392691" w:rsidP="00FF061B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Italic" w:hAnsi="Times-Italic" w:cs="Times-Italic"/>
          <w:i/>
          <w:iCs/>
          <w:noProof/>
          <w:sz w:val="20"/>
          <w:szCs w:val="20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-600075</wp:posOffset>
                </wp:positionV>
                <wp:extent cx="2085975" cy="1009650"/>
                <wp:effectExtent l="0" t="0" r="28575" b="1905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2691" w:rsidRDefault="00392691" w:rsidP="00392691"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5ABCBFE4" wp14:editId="161A7083">
                                  <wp:extent cx="1896745" cy="847957"/>
                                  <wp:effectExtent l="0" t="0" r="8255" b="9525"/>
                                  <wp:docPr id="4" name="Bilde 4" descr="SIF LOGO[1]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SIF LOGO[1]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6745" cy="8479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0;margin-top:-47.25pt;width:164.25pt;height:79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" fillcolor="white [3201]" strokeweight=".5pt">
                <v:textbox>
                  <w:txbxContent>
                    <w:p w:rsidR="00392691" w:rsidRDefault="00392691" w:rsidP="00392691"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5ABCBFE4" wp14:editId="161A7083">
                            <wp:extent cx="1896745" cy="847957"/>
                            <wp:effectExtent l="0" t="0" r="8255" b="9525"/>
                            <wp:docPr id="4" name="Bilde 4" descr="SIF LOGO[1]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SIF LOGO[1]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6745" cy="8479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92691" w:rsidRPr="00FF061B" w:rsidRDefault="00392691" w:rsidP="00FF061B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0"/>
          <w:szCs w:val="20"/>
        </w:rPr>
      </w:pPr>
    </w:p>
    <w:p w:rsidR="00392691" w:rsidRDefault="00392691" w:rsidP="00FF061B"/>
    <w:p w:rsidR="00392691" w:rsidRDefault="00392691" w:rsidP="00FF061B"/>
    <w:p w:rsidR="008D14EE" w:rsidRPr="00146373" w:rsidRDefault="00146373" w:rsidP="00FF061B">
      <w:pPr>
        <w:rPr>
          <w:b/>
        </w:rPr>
      </w:pPr>
      <w:r w:rsidRPr="00146373">
        <w:rPr>
          <w:b/>
        </w:rPr>
        <w:t xml:space="preserve">Sak for årsmøtet 2019: </w:t>
      </w:r>
      <w:proofErr w:type="spellStart"/>
      <w:r w:rsidRPr="00146373">
        <w:rPr>
          <w:b/>
        </w:rPr>
        <w:t>Styrehonnorar</w:t>
      </w:r>
      <w:proofErr w:type="spellEnd"/>
    </w:p>
    <w:p w:rsidR="008D14EE" w:rsidRDefault="008D14EE" w:rsidP="00B14FA9">
      <w:r>
        <w:t>Fremmet av Sylling IF v/hovedstyret</w:t>
      </w:r>
    </w:p>
    <w:p w:rsidR="00AB2D9C" w:rsidRDefault="00146373" w:rsidP="00B14FA9">
      <w:r>
        <w:t xml:space="preserve">Å drifte et idrettslag har de siste årene blitt mer krevende som følge av økte krav til rapportering, styring og drift. Det å inneha sentrale roller i et styre medfører en del ekstraarbeid for innehaver. </w:t>
      </w:r>
    </w:p>
    <w:p w:rsidR="00B15286" w:rsidRDefault="00CF5DB2" w:rsidP="00B14FA9">
      <w:r>
        <w:t xml:space="preserve">Av oppgaver som ligger </w:t>
      </w:r>
      <w:r w:rsidR="00AB2D9C">
        <w:t xml:space="preserve">hos </w:t>
      </w:r>
      <w:r>
        <w:t xml:space="preserve">Styreleder og Nestleder er </w:t>
      </w:r>
      <w:r w:rsidR="00AB2D9C">
        <w:t xml:space="preserve">f.eks. samarbeidsavtaler med både håndball og fotball, og oppfølging av disse, kontakt med Lier kommune </w:t>
      </w:r>
      <w:proofErr w:type="spellStart"/>
      <w:r w:rsidR="00AB2D9C">
        <w:t>ifm</w:t>
      </w:r>
      <w:proofErr w:type="spellEnd"/>
      <w:r w:rsidR="00AB2D9C">
        <w:t xml:space="preserve"> hallen, materiell forvalter av alt utstyr og klær og vedlikehold av hjemmesiden. I tillegg er det ønskelig å legge jobben som sponsoransvarlig har hatt inn under hovedstyret. Dette vil frigjøre midler på </w:t>
      </w:r>
      <w:proofErr w:type="spellStart"/>
      <w:r w:rsidR="00AB2D9C">
        <w:t>ca</w:t>
      </w:r>
      <w:proofErr w:type="spellEnd"/>
      <w:r w:rsidR="00AB2D9C">
        <w:t xml:space="preserve"> kr 30000,- i året.</w:t>
      </w:r>
    </w:p>
    <w:p w:rsidR="00146373" w:rsidRDefault="00146373" w:rsidP="00B14FA9">
      <w:r>
        <w:t xml:space="preserve">For å stimulere styremedlemmer </w:t>
      </w:r>
      <w:r w:rsidR="00C13C90">
        <w:t xml:space="preserve">som </w:t>
      </w:r>
      <w:r>
        <w:t>utføre</w:t>
      </w:r>
      <w:r w:rsidR="00C13C90">
        <w:t>r</w:t>
      </w:r>
      <w:r>
        <w:t xml:space="preserve"> ekstraarbeidet </w:t>
      </w:r>
      <w:r w:rsidR="00C13C90">
        <w:t xml:space="preserve">på egen fritid </w:t>
      </w:r>
      <w:r>
        <w:t xml:space="preserve">foreslå styret i Sylling IF å innføre følgende </w:t>
      </w:r>
      <w:proofErr w:type="spellStart"/>
      <w:r>
        <w:t>styrehonnorar</w:t>
      </w:r>
      <w:proofErr w:type="spellEnd"/>
      <w:r>
        <w:t>:</w:t>
      </w:r>
    </w:p>
    <w:p w:rsidR="00146373" w:rsidRDefault="00146373" w:rsidP="00146373">
      <w:pPr>
        <w:pStyle w:val="Listeavsnitt"/>
        <w:numPr>
          <w:ilvl w:val="0"/>
          <w:numId w:val="1"/>
        </w:numPr>
      </w:pPr>
      <w:r>
        <w:t>Styreleder kr. 20 000,-</w:t>
      </w:r>
    </w:p>
    <w:p w:rsidR="00146373" w:rsidRDefault="00146373" w:rsidP="00146373">
      <w:pPr>
        <w:pStyle w:val="Listeavsnitt"/>
        <w:numPr>
          <w:ilvl w:val="0"/>
          <w:numId w:val="1"/>
        </w:numPr>
      </w:pPr>
      <w:r>
        <w:t>Nestleder kr. 10 000,-</w:t>
      </w:r>
    </w:p>
    <w:p w:rsidR="00146373" w:rsidRDefault="00146373" w:rsidP="00146373">
      <w:pPr>
        <w:pStyle w:val="Listeavsnitt"/>
        <w:numPr>
          <w:ilvl w:val="0"/>
          <w:numId w:val="1"/>
        </w:numPr>
      </w:pPr>
      <w:r>
        <w:t>Kasserer kr. 10 000,-</w:t>
      </w:r>
    </w:p>
    <w:p w:rsidR="00146373" w:rsidRDefault="00146373" w:rsidP="00146373">
      <w:bookmarkStart w:id="0" w:name="_GoBack"/>
      <w:bookmarkEnd w:id="0"/>
    </w:p>
    <w:p w:rsidR="00146373" w:rsidRDefault="00146373" w:rsidP="00146373">
      <w:r>
        <w:t>På vegne av styret</w:t>
      </w:r>
    </w:p>
    <w:p w:rsidR="00146373" w:rsidRDefault="00146373" w:rsidP="00146373">
      <w:r>
        <w:t>Christer Beiermann</w:t>
      </w:r>
    </w:p>
    <w:p w:rsidR="00B15286" w:rsidRDefault="00B15286" w:rsidP="00146373"/>
    <w:sectPr w:rsidR="00B1528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136" w:rsidRDefault="00B40136" w:rsidP="00FF061B">
      <w:pPr>
        <w:spacing w:after="0" w:line="240" w:lineRule="auto"/>
      </w:pPr>
      <w:r>
        <w:separator/>
      </w:r>
    </w:p>
  </w:endnote>
  <w:endnote w:type="continuationSeparator" w:id="0">
    <w:p w:rsidR="00B40136" w:rsidRDefault="00B40136" w:rsidP="00FF0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7263083"/>
      <w:docPartObj>
        <w:docPartGallery w:val="Page Numbers (Bottom of Page)"/>
        <w:docPartUnique/>
      </w:docPartObj>
    </w:sdtPr>
    <w:sdtEndPr/>
    <w:sdtContent>
      <w:p w:rsidR="00F40B3B" w:rsidRDefault="00D62C2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C90">
          <w:rPr>
            <w:noProof/>
          </w:rPr>
          <w:t>1</w:t>
        </w:r>
        <w:r>
          <w:fldChar w:fldCharType="end"/>
        </w:r>
      </w:p>
    </w:sdtContent>
  </w:sdt>
  <w:p w:rsidR="00F40B3B" w:rsidRDefault="00C13C9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136" w:rsidRDefault="00B40136" w:rsidP="00FF061B">
      <w:pPr>
        <w:spacing w:after="0" w:line="240" w:lineRule="auto"/>
      </w:pPr>
      <w:r>
        <w:separator/>
      </w:r>
    </w:p>
  </w:footnote>
  <w:footnote w:type="continuationSeparator" w:id="0">
    <w:p w:rsidR="00B40136" w:rsidRDefault="00B40136" w:rsidP="00FF0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4E00"/>
    <w:multiLevelType w:val="hybridMultilevel"/>
    <w:tmpl w:val="FE28E722"/>
    <w:lvl w:ilvl="0" w:tplc="E8882A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1B"/>
    <w:rsid w:val="000E0C58"/>
    <w:rsid w:val="00146373"/>
    <w:rsid w:val="00175353"/>
    <w:rsid w:val="002818DB"/>
    <w:rsid w:val="00392691"/>
    <w:rsid w:val="003B2BDB"/>
    <w:rsid w:val="00481EEF"/>
    <w:rsid w:val="004E4744"/>
    <w:rsid w:val="004F0C6F"/>
    <w:rsid w:val="005640F1"/>
    <w:rsid w:val="0059582A"/>
    <w:rsid w:val="006C2FD7"/>
    <w:rsid w:val="007A638F"/>
    <w:rsid w:val="00863690"/>
    <w:rsid w:val="008D14EE"/>
    <w:rsid w:val="009E123C"/>
    <w:rsid w:val="00AB2D9C"/>
    <w:rsid w:val="00AB409C"/>
    <w:rsid w:val="00AE5914"/>
    <w:rsid w:val="00B14FA9"/>
    <w:rsid w:val="00B15286"/>
    <w:rsid w:val="00B40136"/>
    <w:rsid w:val="00B760C2"/>
    <w:rsid w:val="00C13C90"/>
    <w:rsid w:val="00C40B01"/>
    <w:rsid w:val="00CD6603"/>
    <w:rsid w:val="00CF5DB2"/>
    <w:rsid w:val="00D62C23"/>
    <w:rsid w:val="00EB3C7E"/>
    <w:rsid w:val="00ED2545"/>
    <w:rsid w:val="00F961AE"/>
    <w:rsid w:val="00FB7CCE"/>
    <w:rsid w:val="00FF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B06C"/>
  <w15:docId w15:val="{E3B70AEF-0512-4C18-A2BA-829B87CE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06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F06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F06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F06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F06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F06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F061B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FF061B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FF061B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F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F061B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FF061B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FF061B"/>
    <w:pPr>
      <w:ind w:left="720"/>
      <w:contextualSpacing/>
    </w:pPr>
  </w:style>
  <w:style w:type="paragraph" w:styleId="INNH2">
    <w:name w:val="toc 2"/>
    <w:basedOn w:val="Normal"/>
    <w:next w:val="Normal"/>
    <w:autoRedefine/>
    <w:uiPriority w:val="39"/>
    <w:unhideWhenUsed/>
    <w:rsid w:val="00FF061B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FF061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F0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F0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061B"/>
  </w:style>
  <w:style w:type="paragraph" w:styleId="Bunntekst">
    <w:name w:val="footer"/>
    <w:basedOn w:val="Normal"/>
    <w:link w:val="BunntekstTegn"/>
    <w:uiPriority w:val="99"/>
    <w:unhideWhenUsed/>
    <w:rsid w:val="00FF0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061B"/>
  </w:style>
  <w:style w:type="paragraph" w:styleId="INNH3">
    <w:name w:val="toc 3"/>
    <w:basedOn w:val="Normal"/>
    <w:next w:val="Normal"/>
    <w:autoRedefine/>
    <w:uiPriority w:val="39"/>
    <w:unhideWhenUsed/>
    <w:rsid w:val="00FF061B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FF0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FF061B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FF061B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FF06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F061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F061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F061B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FF061B"/>
  </w:style>
  <w:style w:type="paragraph" w:styleId="Fotnotetekst">
    <w:name w:val="footnote text"/>
    <w:basedOn w:val="Normal"/>
    <w:link w:val="FotnotetekstTegn"/>
    <w:rsid w:val="00FF06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rsid w:val="00FF061B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FF061B"/>
    <w:rPr>
      <w:vertAlign w:val="superscript"/>
    </w:rPr>
  </w:style>
  <w:style w:type="paragraph" w:styleId="Brdtekst">
    <w:name w:val="Body Text"/>
    <w:basedOn w:val="Normal"/>
    <w:link w:val="BrdtekstTegn"/>
    <w:rsid w:val="00FF061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FF061B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FF061B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FF061B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FF061B"/>
    <w:rPr>
      <w:rFonts w:cs="Gotham Bold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71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08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37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29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60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2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9717FFAC</Template>
  <TotalTime>46</TotalTime>
  <Pages>1</Pages>
  <Words>145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Norges idrettsforbund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Søndrol, Bjørn Olav</dc:creator>
  <cp:keywords/>
  <dc:description/>
  <cp:lastModifiedBy>Christer Beiermann</cp:lastModifiedBy>
  <cp:revision>5</cp:revision>
  <dcterms:created xsi:type="dcterms:W3CDTF">2019-01-28T07:35:00Z</dcterms:created>
  <dcterms:modified xsi:type="dcterms:W3CDTF">2019-02-01T07:27:00Z</dcterms:modified>
</cp:coreProperties>
</file>