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E5" w:rsidRPr="006075CA" w:rsidRDefault="00AF6791">
      <w:pPr>
        <w:rPr>
          <w:b/>
          <w:sz w:val="28"/>
        </w:rPr>
      </w:pPr>
      <w:r w:rsidRPr="006075CA">
        <w:rPr>
          <w:b/>
          <w:sz w:val="28"/>
        </w:rPr>
        <w:t>Møtereferat Hovedstyret Sylling IF</w:t>
      </w:r>
    </w:p>
    <w:p w:rsidR="00AF6791" w:rsidRDefault="00AF6791">
      <w:r w:rsidRPr="007156B3">
        <w:rPr>
          <w:b/>
        </w:rPr>
        <w:t>Dato</w:t>
      </w:r>
      <w:r>
        <w:t xml:space="preserve">: </w:t>
      </w:r>
      <w:r w:rsidR="0061445F">
        <w:t>5</w:t>
      </w:r>
      <w:r>
        <w:t>.</w:t>
      </w:r>
      <w:r w:rsidR="00910169">
        <w:t>mars</w:t>
      </w:r>
      <w:r>
        <w:t xml:space="preserve"> 201</w:t>
      </w:r>
      <w:r w:rsidR="0061445F">
        <w:t>8</w:t>
      </w:r>
    </w:p>
    <w:p w:rsidR="0061445F" w:rsidRDefault="0061445F">
      <w:r w:rsidRPr="0061445F">
        <w:rPr>
          <w:b/>
        </w:rPr>
        <w:t>Sted</w:t>
      </w:r>
      <w:r>
        <w:t>: Syllinghallen</w:t>
      </w:r>
    </w:p>
    <w:p w:rsidR="0061445F" w:rsidRDefault="0061445F" w:rsidP="0061445F">
      <w:proofErr w:type="spellStart"/>
      <w:r w:rsidRPr="0061445F">
        <w:rPr>
          <w:b/>
        </w:rPr>
        <w:t>Tilstede</w:t>
      </w:r>
      <w:r>
        <w:t>:Jeanette</w:t>
      </w:r>
      <w:proofErr w:type="spellEnd"/>
      <w:r>
        <w:t xml:space="preserve"> </w:t>
      </w:r>
      <w:proofErr w:type="spellStart"/>
      <w:r>
        <w:t>Myhrene</w:t>
      </w:r>
      <w:proofErr w:type="spellEnd"/>
      <w:r>
        <w:t xml:space="preserve"> (JM), Laila Frostad (LF), Knut Arild Fuglerud (KAF), Bjørnar Opsal (BO)</w:t>
      </w:r>
      <w:r w:rsidR="007F785E">
        <w:t xml:space="preserve">, Arild Pedersen (AP), Vigdis Lothe </w:t>
      </w:r>
      <w:proofErr w:type="spellStart"/>
      <w:r w:rsidR="007F785E">
        <w:t>Sætha</w:t>
      </w:r>
      <w:proofErr w:type="spellEnd"/>
      <w:r w:rsidR="007F785E">
        <w:t xml:space="preserve"> (VLS), Siri Enger (SE), </w:t>
      </w:r>
      <w:r w:rsidR="00910169">
        <w:t xml:space="preserve">Inge </w:t>
      </w:r>
      <w:proofErr w:type="spellStart"/>
      <w:r w:rsidR="00910169">
        <w:t>Skjeggerud</w:t>
      </w:r>
      <w:proofErr w:type="spellEnd"/>
      <w:r w:rsidR="00910169">
        <w:t xml:space="preserve"> (IS), Anne Sofie Skustad (ASS) </w:t>
      </w:r>
      <w:r>
        <w:t>og Christer Beiermann (CB - referent)</w:t>
      </w:r>
      <w:r>
        <w:br/>
      </w:r>
      <w:r>
        <w:br/>
      </w:r>
      <w:r w:rsidRPr="0061445F">
        <w:rPr>
          <w:b/>
        </w:rPr>
        <w:t>Forfall</w:t>
      </w:r>
      <w:r>
        <w:t xml:space="preserve">: </w:t>
      </w:r>
      <w:r w:rsidR="007F785E">
        <w:t>Ann-Kristin Strøm (AKS)</w:t>
      </w:r>
      <w:r w:rsidR="00910169">
        <w:t>,</w:t>
      </w:r>
      <w:r w:rsidR="00910169" w:rsidRPr="00910169">
        <w:t xml:space="preserve"> </w:t>
      </w:r>
      <w:r w:rsidR="00910169">
        <w:t>Atle Teigen (AT)</w:t>
      </w:r>
    </w:p>
    <w:p w:rsidR="0049322B" w:rsidRDefault="0049322B" w:rsidP="00AF6791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561"/>
        <w:gridCol w:w="7609"/>
        <w:gridCol w:w="892"/>
      </w:tblGrid>
      <w:tr w:rsidR="0049322B" w:rsidTr="006075CA">
        <w:tc>
          <w:tcPr>
            <w:tcW w:w="562" w:type="dxa"/>
            <w:shd w:val="clear" w:color="auto" w:fill="BFBFBF" w:themeFill="background1" w:themeFillShade="BF"/>
          </w:tcPr>
          <w:p w:rsidR="0049322B" w:rsidRDefault="0049322B" w:rsidP="00AF6791">
            <w:r>
              <w:t>Nr.</w:t>
            </w:r>
          </w:p>
        </w:tc>
        <w:tc>
          <w:tcPr>
            <w:tcW w:w="7655" w:type="dxa"/>
            <w:shd w:val="clear" w:color="auto" w:fill="BFBFBF" w:themeFill="background1" w:themeFillShade="BF"/>
          </w:tcPr>
          <w:p w:rsidR="0049322B" w:rsidRDefault="0049322B" w:rsidP="00AF6791">
            <w:r>
              <w:t>Sak</w:t>
            </w:r>
          </w:p>
        </w:tc>
        <w:tc>
          <w:tcPr>
            <w:tcW w:w="845" w:type="dxa"/>
            <w:shd w:val="clear" w:color="auto" w:fill="BFBFBF" w:themeFill="background1" w:themeFillShade="BF"/>
          </w:tcPr>
          <w:p w:rsidR="0049322B" w:rsidRDefault="0049322B" w:rsidP="00AF6791">
            <w:r>
              <w:t>Ansvar</w:t>
            </w:r>
          </w:p>
        </w:tc>
      </w:tr>
      <w:tr w:rsidR="0049322B" w:rsidTr="006075CA">
        <w:tc>
          <w:tcPr>
            <w:tcW w:w="562" w:type="dxa"/>
            <w:shd w:val="clear" w:color="auto" w:fill="8DB3E2" w:themeFill="text2" w:themeFillTint="66"/>
          </w:tcPr>
          <w:p w:rsidR="0049322B" w:rsidRDefault="0049322B" w:rsidP="00AF6791">
            <w:r>
              <w:t>1</w:t>
            </w:r>
            <w:r w:rsidR="003F18B9">
              <w:t>.</w:t>
            </w:r>
          </w:p>
        </w:tc>
        <w:tc>
          <w:tcPr>
            <w:tcW w:w="7655" w:type="dxa"/>
          </w:tcPr>
          <w:p w:rsidR="00C312B3" w:rsidRPr="00C312B3" w:rsidRDefault="007F785E" w:rsidP="00C312B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Gjennomgang av forrige referat</w:t>
            </w:r>
          </w:p>
          <w:p w:rsidR="00D33508" w:rsidRDefault="00210ABC" w:rsidP="00D33508">
            <w:pPr>
              <w:pStyle w:val="Listeavsnitt"/>
              <w:numPr>
                <w:ilvl w:val="0"/>
                <w:numId w:val="10"/>
              </w:numPr>
            </w:pPr>
            <w:r>
              <w:rPr>
                <w:b/>
              </w:rPr>
              <w:t>Underg</w:t>
            </w:r>
            <w:r w:rsidR="00024C91">
              <w:rPr>
                <w:b/>
              </w:rPr>
              <w:t>r</w:t>
            </w:r>
            <w:r>
              <w:rPr>
                <w:b/>
              </w:rPr>
              <w:t>uppene</w:t>
            </w:r>
            <w:r w:rsidR="007F785E">
              <w:t>:</w:t>
            </w:r>
            <w:r w:rsidR="002736D8">
              <w:t xml:space="preserve"> </w:t>
            </w:r>
            <w:r>
              <w:t>Håndballen har fått kr 15.200,- fra dugnaden på JordbærEventyret 2017, og fotballen har fått kr 60.800,-.</w:t>
            </w:r>
            <w:r>
              <w:br/>
            </w:r>
            <w:proofErr w:type="spellStart"/>
            <w:r>
              <w:t>Avkorting</w:t>
            </w:r>
            <w:proofErr w:type="spellEnd"/>
            <w:r>
              <w:t xml:space="preserve"> på faktura for brøyting av kunstgressbanen har frafalt etter forklaring fra </w:t>
            </w:r>
            <w:proofErr w:type="spellStart"/>
            <w:r>
              <w:t>Skaaret</w:t>
            </w:r>
            <w:proofErr w:type="spellEnd"/>
            <w:r>
              <w:t xml:space="preserve"> på hvorfor det har vært en vanskelig sesong.</w:t>
            </w:r>
            <w:r>
              <w:br/>
              <w:t xml:space="preserve">Hvis ikke håndballen får et estimat på hvor mye kabling av internett inn i hallen kommer på, settes det kr 15.000,- som </w:t>
            </w:r>
            <w:proofErr w:type="spellStart"/>
            <w:r>
              <w:t>søkesum</w:t>
            </w:r>
            <w:proofErr w:type="spellEnd"/>
            <w:r>
              <w:t>.</w:t>
            </w:r>
            <w:r w:rsidR="00D33508">
              <w:br/>
              <w:t>Kajakk har fått kr 55.000,- som lovet etter byggingen av bryggen i 2016. Hovedstyret må søke kommunen om midler dersom dette ikke er utført.</w:t>
            </w:r>
            <w:r w:rsidR="00D33508">
              <w:br/>
              <w:t>Sjekker med Per Lasse Tronslien om dette er gjort.</w:t>
            </w:r>
          </w:p>
          <w:p w:rsidR="00D910A5" w:rsidRDefault="000927BE" w:rsidP="00D9361E">
            <w:pPr>
              <w:pStyle w:val="Listeavsnitt"/>
              <w:numPr>
                <w:ilvl w:val="0"/>
                <w:numId w:val="10"/>
              </w:numPr>
              <w:spacing w:after="160" w:line="259" w:lineRule="auto"/>
            </w:pPr>
            <w:r w:rsidRPr="000927BE">
              <w:rPr>
                <w:b/>
              </w:rPr>
              <w:t>Valgkomiteen</w:t>
            </w:r>
            <w:r w:rsidRPr="000927BE">
              <w:t xml:space="preserve">: </w:t>
            </w:r>
            <w:r>
              <w:t>Valgkomiteen</w:t>
            </w:r>
            <w:r w:rsidRPr="000927BE">
              <w:t xml:space="preserve"> finner kun </w:t>
            </w:r>
            <w:r>
              <w:t>leder til undergruppene dersom ny organisering godkjennes av årsmøtet</w:t>
            </w:r>
            <w:r w:rsidRPr="000927BE">
              <w:t>.</w:t>
            </w:r>
          </w:p>
        </w:tc>
        <w:tc>
          <w:tcPr>
            <w:tcW w:w="845" w:type="dxa"/>
          </w:tcPr>
          <w:p w:rsidR="00910169" w:rsidRDefault="00910169" w:rsidP="002736D8">
            <w:pPr>
              <w:rPr>
                <w:b/>
              </w:rPr>
            </w:pPr>
          </w:p>
          <w:p w:rsidR="00910169" w:rsidRDefault="00910169" w:rsidP="002736D8">
            <w:pPr>
              <w:rPr>
                <w:b/>
              </w:rPr>
            </w:pPr>
          </w:p>
          <w:p w:rsidR="00910169" w:rsidRDefault="00910169" w:rsidP="002736D8">
            <w:pPr>
              <w:rPr>
                <w:b/>
              </w:rPr>
            </w:pPr>
          </w:p>
          <w:p w:rsidR="00910169" w:rsidRDefault="00910169" w:rsidP="002736D8">
            <w:pPr>
              <w:rPr>
                <w:b/>
              </w:rPr>
            </w:pPr>
          </w:p>
          <w:p w:rsidR="00910169" w:rsidRDefault="00910169" w:rsidP="002736D8">
            <w:pPr>
              <w:rPr>
                <w:b/>
              </w:rPr>
            </w:pPr>
          </w:p>
          <w:p w:rsidR="00910169" w:rsidRDefault="00910169" w:rsidP="002736D8">
            <w:pPr>
              <w:rPr>
                <w:b/>
              </w:rPr>
            </w:pPr>
          </w:p>
          <w:p w:rsidR="00910169" w:rsidRPr="00A25075" w:rsidRDefault="00910169" w:rsidP="002736D8">
            <w:pPr>
              <w:rPr>
                <w:b/>
              </w:rPr>
            </w:pPr>
          </w:p>
        </w:tc>
      </w:tr>
      <w:tr w:rsidR="0049322B" w:rsidTr="006075CA">
        <w:tc>
          <w:tcPr>
            <w:tcW w:w="562" w:type="dxa"/>
            <w:shd w:val="clear" w:color="auto" w:fill="8DB3E2" w:themeFill="text2" w:themeFillTint="66"/>
          </w:tcPr>
          <w:p w:rsidR="0049322B" w:rsidRDefault="0049322B" w:rsidP="00AF6791">
            <w:r>
              <w:t>2</w:t>
            </w:r>
            <w:r w:rsidR="003F18B9">
              <w:t>.</w:t>
            </w:r>
          </w:p>
        </w:tc>
        <w:tc>
          <w:tcPr>
            <w:tcW w:w="7655" w:type="dxa"/>
          </w:tcPr>
          <w:p w:rsidR="00D9361E" w:rsidRPr="007B491E" w:rsidRDefault="00D9361E" w:rsidP="00D9361E">
            <w:pPr>
              <w:spacing w:after="160" w:line="259" w:lineRule="auto"/>
              <w:rPr>
                <w:b/>
              </w:rPr>
            </w:pPr>
            <w:r w:rsidRPr="007B491E">
              <w:rPr>
                <w:b/>
              </w:rPr>
              <w:t xml:space="preserve">Til gode midler </w:t>
            </w:r>
            <w:proofErr w:type="spellStart"/>
            <w:r w:rsidRPr="007B491E">
              <w:rPr>
                <w:b/>
              </w:rPr>
              <w:t>Prozo</w:t>
            </w:r>
            <w:proofErr w:type="spellEnd"/>
            <w:r>
              <w:t xml:space="preserve"> - </w:t>
            </w:r>
            <w:r w:rsidRPr="007B491E">
              <w:rPr>
                <w:b/>
              </w:rPr>
              <w:t>Hummelsprodukter for 130 000,- fordelt på 3 uttak.</w:t>
            </w:r>
          </w:p>
          <w:p w:rsidR="00D910A5" w:rsidRDefault="00D9361E" w:rsidP="00D9361E">
            <w:pPr>
              <w:pStyle w:val="Listeavsnitt"/>
              <w:numPr>
                <w:ilvl w:val="0"/>
                <w:numId w:val="13"/>
              </w:numPr>
            </w:pPr>
            <w:r>
              <w:t>Søknader for uttak av produkter settes til 1.mars, 1. juni og 1.oktober.</w:t>
            </w:r>
            <w:r>
              <w:br/>
              <w:t>Inge sjekker ut om fotballen trenger å bestille noe som kan sendes før påske.</w:t>
            </w:r>
          </w:p>
          <w:p w:rsidR="00D9361E" w:rsidRDefault="00D9361E" w:rsidP="00D9361E">
            <w:pPr>
              <w:pStyle w:val="Listeavsnitt"/>
              <w:numPr>
                <w:ilvl w:val="0"/>
                <w:numId w:val="13"/>
              </w:numPr>
            </w:pPr>
            <w:r>
              <w:t xml:space="preserve">Daglig leder koordinerer og sender inn bestilling til </w:t>
            </w:r>
            <w:proofErr w:type="spellStart"/>
            <w:r>
              <w:t>Prozo</w:t>
            </w:r>
            <w:proofErr w:type="spellEnd"/>
            <w:r>
              <w:t>. I daglig leders fravær bestilles det av leder/nestleder.</w:t>
            </w:r>
          </w:p>
          <w:p w:rsidR="00946E49" w:rsidRDefault="00946E49" w:rsidP="00D9361E">
            <w:pPr>
              <w:pStyle w:val="Listeavsnitt"/>
              <w:numPr>
                <w:ilvl w:val="0"/>
                <w:numId w:val="13"/>
              </w:numPr>
            </w:pPr>
            <w:r>
              <w:t xml:space="preserve">Vi må tenke smart når vi bestiller. </w:t>
            </w:r>
            <w:proofErr w:type="spellStart"/>
            <w:r>
              <w:t>F.eks</w:t>
            </w:r>
            <w:proofErr w:type="spellEnd"/>
            <w:r>
              <w:t xml:space="preserve"> så kan det lønne seg å ta bestiller baller </w:t>
            </w:r>
            <w:proofErr w:type="spellStart"/>
            <w:r>
              <w:t>etc</w:t>
            </w:r>
            <w:proofErr w:type="spellEnd"/>
            <w:r>
              <w:t xml:space="preserve"> på klubbkvelder i stedet for disse uttakene.</w:t>
            </w:r>
          </w:p>
          <w:p w:rsidR="00D9361E" w:rsidRDefault="00946E49" w:rsidP="00D9361E">
            <w:pPr>
              <w:pStyle w:val="Listeavsnitt"/>
              <w:numPr>
                <w:ilvl w:val="0"/>
                <w:numId w:val="13"/>
              </w:numPr>
            </w:pPr>
            <w:r>
              <w:t xml:space="preserve">Laila ser nærmere på hva som er bestilt av undergruppene </w:t>
            </w:r>
            <w:proofErr w:type="spellStart"/>
            <w:r>
              <w:t>ift</w:t>
            </w:r>
            <w:proofErr w:type="spellEnd"/>
            <w:r>
              <w:t xml:space="preserve"> til en fordelingsnøkkel. </w:t>
            </w:r>
            <w:proofErr w:type="spellStart"/>
            <w:r>
              <w:t>Prozo</w:t>
            </w:r>
            <w:proofErr w:type="spellEnd"/>
            <w:r>
              <w:t xml:space="preserve"> ser at det er JM, VLS og Morten Torgersen som har gjort bestillinger tidligere, men ikke mer spesifikt enn det.</w:t>
            </w:r>
            <w:r>
              <w:br/>
            </w:r>
          </w:p>
        </w:tc>
        <w:tc>
          <w:tcPr>
            <w:tcW w:w="845" w:type="dxa"/>
          </w:tcPr>
          <w:p w:rsidR="00A25075" w:rsidRPr="00A25075" w:rsidRDefault="00A25075" w:rsidP="00AF6791">
            <w:pPr>
              <w:rPr>
                <w:b/>
              </w:rPr>
            </w:pPr>
          </w:p>
          <w:p w:rsidR="00926113" w:rsidRPr="00A25075" w:rsidRDefault="00926113" w:rsidP="00A25075">
            <w:pPr>
              <w:rPr>
                <w:b/>
              </w:rPr>
            </w:pPr>
          </w:p>
          <w:p w:rsidR="00A25075" w:rsidRDefault="00A25075" w:rsidP="00A25075">
            <w:pPr>
              <w:rPr>
                <w:b/>
              </w:rPr>
            </w:pPr>
          </w:p>
          <w:p w:rsidR="00946E49" w:rsidRDefault="00946E49" w:rsidP="00A25075">
            <w:pPr>
              <w:rPr>
                <w:b/>
              </w:rPr>
            </w:pPr>
          </w:p>
          <w:p w:rsidR="00946E49" w:rsidRDefault="00946E49" w:rsidP="00A25075">
            <w:pPr>
              <w:rPr>
                <w:b/>
              </w:rPr>
            </w:pPr>
          </w:p>
          <w:p w:rsidR="00946E49" w:rsidRDefault="00946E49" w:rsidP="00A25075">
            <w:pPr>
              <w:rPr>
                <w:b/>
              </w:rPr>
            </w:pPr>
          </w:p>
          <w:p w:rsidR="00946E49" w:rsidRDefault="00946E49" w:rsidP="00A25075">
            <w:pPr>
              <w:rPr>
                <w:b/>
              </w:rPr>
            </w:pPr>
          </w:p>
          <w:p w:rsidR="00946E49" w:rsidRDefault="00946E49" w:rsidP="00A25075">
            <w:pPr>
              <w:rPr>
                <w:b/>
              </w:rPr>
            </w:pPr>
          </w:p>
          <w:p w:rsidR="00946E49" w:rsidRDefault="00946E49" w:rsidP="00A25075">
            <w:pPr>
              <w:rPr>
                <w:b/>
              </w:rPr>
            </w:pPr>
          </w:p>
          <w:p w:rsidR="00946E49" w:rsidRPr="00A25075" w:rsidRDefault="00946E49" w:rsidP="00A25075">
            <w:pPr>
              <w:rPr>
                <w:b/>
              </w:rPr>
            </w:pPr>
            <w:r>
              <w:rPr>
                <w:b/>
              </w:rPr>
              <w:t>LF</w:t>
            </w:r>
          </w:p>
        </w:tc>
      </w:tr>
      <w:tr w:rsidR="007362D7" w:rsidTr="006075CA">
        <w:tc>
          <w:tcPr>
            <w:tcW w:w="562" w:type="dxa"/>
            <w:shd w:val="clear" w:color="auto" w:fill="8DB3E2" w:themeFill="text2" w:themeFillTint="66"/>
          </w:tcPr>
          <w:p w:rsidR="007362D7" w:rsidRDefault="00946E49" w:rsidP="007362D7">
            <w:r>
              <w:t>3.</w:t>
            </w:r>
          </w:p>
        </w:tc>
        <w:tc>
          <w:tcPr>
            <w:tcW w:w="7655" w:type="dxa"/>
          </w:tcPr>
          <w:p w:rsidR="007B491E" w:rsidRDefault="00D411BF" w:rsidP="007362D7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Provisjonsavtale med Glitre</w:t>
            </w:r>
          </w:p>
          <w:p w:rsidR="00F50B96" w:rsidRPr="007B491E" w:rsidRDefault="00D411BF" w:rsidP="00D411BF">
            <w:pPr>
              <w:spacing w:after="160" w:line="259" w:lineRule="auto"/>
              <w:rPr>
                <w:b/>
              </w:rPr>
            </w:pPr>
            <w:r>
              <w:t xml:space="preserve">Vi har fått en forespørsel om å gi Glitre Energi tilgang til medlemslister </w:t>
            </w:r>
            <w:proofErr w:type="spellStart"/>
            <w:r>
              <w:t>etc</w:t>
            </w:r>
            <w:proofErr w:type="spellEnd"/>
            <w:r>
              <w:t xml:space="preserve"> i bytte mot kr 500,- per nye strømkunde de rekrutterer fra Sylling IF. Dette ble avslått av styremøtet.</w:t>
            </w:r>
          </w:p>
        </w:tc>
        <w:tc>
          <w:tcPr>
            <w:tcW w:w="845" w:type="dxa"/>
          </w:tcPr>
          <w:p w:rsidR="007362D7" w:rsidRDefault="007362D7" w:rsidP="00AF6791">
            <w:pPr>
              <w:rPr>
                <w:b/>
              </w:rPr>
            </w:pPr>
          </w:p>
          <w:p w:rsidR="007B491E" w:rsidRDefault="007B491E" w:rsidP="00AF6791">
            <w:pPr>
              <w:rPr>
                <w:b/>
              </w:rPr>
            </w:pPr>
          </w:p>
          <w:p w:rsidR="007B491E" w:rsidRDefault="007B491E" w:rsidP="00AF6791">
            <w:pPr>
              <w:rPr>
                <w:b/>
              </w:rPr>
            </w:pPr>
          </w:p>
          <w:p w:rsidR="007B491E" w:rsidRDefault="007B491E" w:rsidP="00AF6791">
            <w:pPr>
              <w:rPr>
                <w:b/>
              </w:rPr>
            </w:pPr>
          </w:p>
          <w:p w:rsidR="007B491E" w:rsidRDefault="007B491E" w:rsidP="00AF6791">
            <w:pPr>
              <w:rPr>
                <w:b/>
              </w:rPr>
            </w:pPr>
          </w:p>
          <w:p w:rsidR="007B491E" w:rsidRPr="003F18B9" w:rsidRDefault="007B491E" w:rsidP="00AF6791">
            <w:pPr>
              <w:rPr>
                <w:b/>
              </w:rPr>
            </w:pPr>
          </w:p>
        </w:tc>
      </w:tr>
      <w:tr w:rsidR="00D411BF" w:rsidTr="006075CA">
        <w:tc>
          <w:tcPr>
            <w:tcW w:w="562" w:type="dxa"/>
            <w:shd w:val="clear" w:color="auto" w:fill="8DB3E2" w:themeFill="text2" w:themeFillTint="66"/>
          </w:tcPr>
          <w:p w:rsidR="00D411BF" w:rsidRDefault="00D411BF" w:rsidP="00D411BF">
            <w:r>
              <w:t>4.</w:t>
            </w:r>
          </w:p>
        </w:tc>
        <w:tc>
          <w:tcPr>
            <w:tcW w:w="7655" w:type="dxa"/>
          </w:tcPr>
          <w:p w:rsidR="00D411BF" w:rsidRDefault="00D411BF" w:rsidP="007362D7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Budsjett</w:t>
            </w:r>
          </w:p>
          <w:p w:rsidR="00D411BF" w:rsidRDefault="00D411BF" w:rsidP="00D411BF">
            <w:pPr>
              <w:tabs>
                <w:tab w:val="right" w:pos="9072"/>
              </w:tabs>
            </w:pPr>
            <w:r>
              <w:t>Brøyting – fotball ønsker ikke brøyting som i år. Sende oppsigelse</w:t>
            </w:r>
            <w:r w:rsidR="00F4277A">
              <w:t xml:space="preserve"> til </w:t>
            </w:r>
            <w:proofErr w:type="spellStart"/>
            <w:r w:rsidR="00F4277A">
              <w:t>Skaaret</w:t>
            </w:r>
            <w:proofErr w:type="spellEnd"/>
            <w:r w:rsidR="00F4277A">
              <w:t>.</w:t>
            </w:r>
          </w:p>
          <w:p w:rsidR="00F4277A" w:rsidRDefault="00D411BF" w:rsidP="00D411BF">
            <w:pPr>
              <w:tabs>
                <w:tab w:val="right" w:pos="9072"/>
              </w:tabs>
            </w:pPr>
            <w:r w:rsidRPr="00B9242C">
              <w:lastRenderedPageBreak/>
              <w:t>Fordelingsnøkkel til LAM midler. Skal betales ut til undergrupper. Også for 2017.</w:t>
            </w:r>
            <w:r w:rsidRPr="00B9242C">
              <w:br/>
              <w:t>Fordelingsnøkkel sponsorinntekter.</w:t>
            </w:r>
            <w:r w:rsidR="00F4277A">
              <w:t xml:space="preserve"> Christer sjekker ut disse to og svarer Laila snarest.</w:t>
            </w:r>
          </w:p>
          <w:p w:rsidR="00024C91" w:rsidRDefault="00024C91" w:rsidP="00D411BF">
            <w:pPr>
              <w:tabs>
                <w:tab w:val="right" w:pos="9072"/>
              </w:tabs>
            </w:pPr>
          </w:p>
          <w:p w:rsidR="00024C91" w:rsidRDefault="00024C91" w:rsidP="00D411BF">
            <w:pPr>
              <w:tabs>
                <w:tab w:val="right" w:pos="9072"/>
              </w:tabs>
              <w:rPr>
                <w:color w:val="FF0000"/>
              </w:rPr>
            </w:pPr>
            <w:r>
              <w:rPr>
                <w:color w:val="FF0000"/>
              </w:rPr>
              <w:t>Lagt inn etter styremøtet: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r w:rsidRPr="00024C91">
              <w:rPr>
                <w:rFonts w:ascii="Calibri" w:hAnsi="Calibri"/>
                <w:color w:val="FF0000"/>
              </w:rPr>
              <w:t>Fordeling av sponsormidler og LAM midler</w:t>
            </w:r>
            <w:r w:rsidR="0033302F">
              <w:rPr>
                <w:rFonts w:ascii="Calibri" w:hAnsi="Calibri"/>
                <w:color w:val="FF0000"/>
              </w:rPr>
              <w:t xml:space="preserve"> vedtatt av hovedstyret 16.09.13</w:t>
            </w:r>
            <w:r w:rsidRPr="00024C91">
              <w:rPr>
                <w:rFonts w:ascii="Calibri" w:hAnsi="Calibri"/>
                <w:color w:val="FF0000"/>
              </w:rPr>
              <w:t>: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r w:rsidRPr="00024C91">
              <w:rPr>
                <w:rFonts w:ascii="Calibri" w:hAnsi="Calibri"/>
                <w:color w:val="FF0000"/>
              </w:rPr>
              <w:t>Håndball 40%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r w:rsidRPr="00024C91">
              <w:rPr>
                <w:rFonts w:ascii="Calibri" w:hAnsi="Calibri"/>
                <w:color w:val="FF0000"/>
              </w:rPr>
              <w:t>Fotball 30%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r w:rsidRPr="00024C91">
              <w:rPr>
                <w:rFonts w:ascii="Calibri" w:hAnsi="Calibri"/>
                <w:color w:val="FF0000"/>
              </w:rPr>
              <w:t>Volleyball 15%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proofErr w:type="spellStart"/>
            <w:r w:rsidRPr="00024C91">
              <w:rPr>
                <w:rFonts w:ascii="Calibri" w:hAnsi="Calibri"/>
                <w:color w:val="FF0000"/>
              </w:rPr>
              <w:t>Allidrett</w:t>
            </w:r>
            <w:proofErr w:type="spellEnd"/>
            <w:r w:rsidRPr="00024C91">
              <w:rPr>
                <w:rFonts w:ascii="Calibri" w:hAnsi="Calibri"/>
                <w:color w:val="FF0000"/>
              </w:rPr>
              <w:t xml:space="preserve"> 10%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r w:rsidRPr="00024C91">
              <w:rPr>
                <w:rFonts w:ascii="Calibri" w:hAnsi="Calibri"/>
                <w:color w:val="FF0000"/>
              </w:rPr>
              <w:t>Kajakk 5%</w:t>
            </w: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</w:p>
          <w:p w:rsidR="00024C91" w:rsidRPr="00024C91" w:rsidRDefault="00024C91" w:rsidP="00024C91">
            <w:pPr>
              <w:rPr>
                <w:rFonts w:ascii="Calibri" w:hAnsi="Calibri"/>
                <w:color w:val="FF0000"/>
              </w:rPr>
            </w:pPr>
            <w:r w:rsidRPr="00024C91">
              <w:rPr>
                <w:rFonts w:ascii="Calibri" w:hAnsi="Calibri"/>
                <w:color w:val="FF0000"/>
              </w:rPr>
              <w:t>Da volleyball ikke har den aktiviteten som er forutsatt, blir deres andel stående på hovedstyret sitt konto. Gjelder både sponsor og LAM.</w:t>
            </w:r>
          </w:p>
          <w:p w:rsidR="00024C91" w:rsidRPr="00024C91" w:rsidRDefault="00024C91" w:rsidP="00D411BF">
            <w:pPr>
              <w:tabs>
                <w:tab w:val="right" w:pos="9072"/>
              </w:tabs>
              <w:rPr>
                <w:color w:val="FF0000"/>
              </w:rPr>
            </w:pPr>
          </w:p>
          <w:p w:rsidR="00D411BF" w:rsidRDefault="00D411BF" w:rsidP="00F4277A">
            <w:pPr>
              <w:tabs>
                <w:tab w:val="right" w:pos="9072"/>
              </w:tabs>
            </w:pPr>
            <w:r>
              <w:br/>
              <w:t>Når bankt</w:t>
            </w:r>
            <w:r w:rsidR="00F4277A">
              <w:t>erminal avstemmes, hvordan vet</w:t>
            </w:r>
            <w:r>
              <w:t xml:space="preserve"> man hvor det skal?</w:t>
            </w:r>
            <w:r>
              <w:br/>
            </w:r>
            <w:proofErr w:type="spellStart"/>
            <w:r>
              <w:t>Kasselappen</w:t>
            </w:r>
            <w:proofErr w:type="spellEnd"/>
            <w:r>
              <w:t xml:space="preserve"> skal legges ved oppgjørskassen. Kasserer må få denne etterpå.</w:t>
            </w:r>
          </w:p>
          <w:p w:rsidR="00F4277A" w:rsidRPr="00D411BF" w:rsidRDefault="00F4277A" w:rsidP="00F4277A">
            <w:pPr>
              <w:tabs>
                <w:tab w:val="right" w:pos="9072"/>
              </w:tabs>
            </w:pPr>
          </w:p>
        </w:tc>
        <w:tc>
          <w:tcPr>
            <w:tcW w:w="845" w:type="dxa"/>
          </w:tcPr>
          <w:p w:rsidR="00D411BF" w:rsidRDefault="00D411BF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  <w:r>
              <w:rPr>
                <w:b/>
              </w:rPr>
              <w:t>CB</w:t>
            </w:r>
          </w:p>
          <w:p w:rsidR="00F4277A" w:rsidRDefault="00F4277A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  <w:r>
              <w:rPr>
                <w:b/>
              </w:rPr>
              <w:lastRenderedPageBreak/>
              <w:t>CB</w:t>
            </w:r>
          </w:p>
        </w:tc>
      </w:tr>
      <w:tr w:rsidR="00D411BF" w:rsidTr="006075CA">
        <w:tc>
          <w:tcPr>
            <w:tcW w:w="562" w:type="dxa"/>
            <w:shd w:val="clear" w:color="auto" w:fill="8DB3E2" w:themeFill="text2" w:themeFillTint="66"/>
          </w:tcPr>
          <w:p w:rsidR="00D411BF" w:rsidRDefault="00D411BF" w:rsidP="00D411BF">
            <w:r>
              <w:lastRenderedPageBreak/>
              <w:t>5.</w:t>
            </w:r>
          </w:p>
        </w:tc>
        <w:tc>
          <w:tcPr>
            <w:tcW w:w="7655" w:type="dxa"/>
          </w:tcPr>
          <w:p w:rsidR="00B9242C" w:rsidRPr="00B9242C" w:rsidRDefault="00B9242C" w:rsidP="00D411BF">
            <w:pPr>
              <w:tabs>
                <w:tab w:val="right" w:pos="9072"/>
              </w:tabs>
              <w:rPr>
                <w:b/>
              </w:rPr>
            </w:pPr>
            <w:r w:rsidRPr="00B9242C">
              <w:rPr>
                <w:b/>
              </w:rPr>
              <w:t>Annet</w:t>
            </w:r>
          </w:p>
          <w:p w:rsidR="00B9242C" w:rsidRDefault="00B9242C" w:rsidP="00D411BF">
            <w:pPr>
              <w:tabs>
                <w:tab w:val="right" w:pos="9072"/>
              </w:tabs>
            </w:pPr>
          </w:p>
          <w:p w:rsidR="00B9242C" w:rsidRDefault="00B9242C" w:rsidP="00D411BF">
            <w:pPr>
              <w:tabs>
                <w:tab w:val="right" w:pos="9072"/>
              </w:tabs>
            </w:pPr>
            <w:r w:rsidRPr="00B9242C">
              <w:rPr>
                <w:b/>
              </w:rPr>
              <w:t>Årsmøtet</w:t>
            </w:r>
            <w:r>
              <w:t>:</w:t>
            </w:r>
          </w:p>
          <w:p w:rsidR="00D411BF" w:rsidRDefault="00D411BF" w:rsidP="00D411BF">
            <w:pPr>
              <w:tabs>
                <w:tab w:val="right" w:pos="9072"/>
              </w:tabs>
            </w:pPr>
            <w:r>
              <w:t>Vedtektsendringer – styrets sammensetning og antall år. Inn på listen til 8.mars.</w:t>
            </w:r>
          </w:p>
          <w:p w:rsidR="00F4277A" w:rsidRDefault="00F4277A" w:rsidP="00D411BF">
            <w:pPr>
              <w:tabs>
                <w:tab w:val="right" w:pos="9072"/>
              </w:tabs>
            </w:pPr>
          </w:p>
          <w:p w:rsidR="00D411BF" w:rsidRDefault="00D411BF" w:rsidP="00D411BF">
            <w:pPr>
              <w:tabs>
                <w:tab w:val="right" w:pos="9072"/>
              </w:tabs>
            </w:pPr>
            <w:r>
              <w:t xml:space="preserve">Innstillinger – legges </w:t>
            </w:r>
            <w:r w:rsidR="00F4277A">
              <w:t xml:space="preserve">disse </w:t>
            </w:r>
            <w:r>
              <w:t>ut?</w:t>
            </w:r>
            <w:r w:rsidR="00F4277A">
              <w:t xml:space="preserve"> Christer undersøker. Liste over innstillingene sender Anne Sofie til Christer</w:t>
            </w:r>
          </w:p>
          <w:p w:rsidR="00F4277A" w:rsidRDefault="00F4277A" w:rsidP="00D411BF">
            <w:pPr>
              <w:tabs>
                <w:tab w:val="right" w:pos="9072"/>
              </w:tabs>
            </w:pPr>
          </w:p>
          <w:p w:rsidR="00D411BF" w:rsidRDefault="00D411BF" w:rsidP="00D411BF">
            <w:pPr>
              <w:tabs>
                <w:tab w:val="right" w:pos="9072"/>
              </w:tabs>
            </w:pPr>
            <w:r>
              <w:t>Årsmøtet ve</w:t>
            </w:r>
            <w:r w:rsidR="00165AB9">
              <w:t>lger leder.</w:t>
            </w:r>
            <w:bookmarkStart w:id="0" w:name="_GoBack"/>
            <w:bookmarkEnd w:id="0"/>
          </w:p>
          <w:p w:rsidR="00D411BF" w:rsidRDefault="00D411BF" w:rsidP="007362D7">
            <w:pPr>
              <w:spacing w:after="160" w:line="259" w:lineRule="auto"/>
              <w:rPr>
                <w:b/>
              </w:rPr>
            </w:pPr>
          </w:p>
        </w:tc>
        <w:tc>
          <w:tcPr>
            <w:tcW w:w="845" w:type="dxa"/>
          </w:tcPr>
          <w:p w:rsidR="00D411BF" w:rsidRDefault="00D411BF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  <w:r>
              <w:rPr>
                <w:b/>
              </w:rPr>
              <w:t>CB</w:t>
            </w:r>
          </w:p>
          <w:p w:rsidR="00F4277A" w:rsidRDefault="00F4277A" w:rsidP="00AF6791">
            <w:pPr>
              <w:rPr>
                <w:b/>
              </w:rPr>
            </w:pPr>
          </w:p>
          <w:p w:rsidR="00F4277A" w:rsidRDefault="00F4277A" w:rsidP="00AF6791">
            <w:pPr>
              <w:rPr>
                <w:b/>
              </w:rPr>
            </w:pPr>
            <w:r>
              <w:rPr>
                <w:b/>
              </w:rPr>
              <w:t>ASS/CB</w:t>
            </w:r>
          </w:p>
        </w:tc>
      </w:tr>
    </w:tbl>
    <w:p w:rsidR="0049322B" w:rsidRDefault="0049322B" w:rsidP="00896F32"/>
    <w:p w:rsidR="00565E05" w:rsidRDefault="00A13EE9" w:rsidP="001F2747">
      <w:pPr>
        <w:tabs>
          <w:tab w:val="right" w:pos="9072"/>
        </w:tabs>
      </w:pPr>
      <w:r>
        <w:t xml:space="preserve">Neste møte er </w:t>
      </w:r>
      <w:r w:rsidR="00565E05">
        <w:t>årsmøtet torsdag 1</w:t>
      </w:r>
      <w:r w:rsidR="0061445F">
        <w:t>5</w:t>
      </w:r>
      <w:r>
        <w:t>.</w:t>
      </w:r>
      <w:r w:rsidR="00E916FD">
        <w:t>mars</w:t>
      </w:r>
      <w:r w:rsidR="0061445F">
        <w:t xml:space="preserve"> </w:t>
      </w:r>
      <w:proofErr w:type="spellStart"/>
      <w:r w:rsidR="00565E05">
        <w:t>kl</w:t>
      </w:r>
      <w:proofErr w:type="spellEnd"/>
      <w:r w:rsidR="00565E05">
        <w:t xml:space="preserve"> </w:t>
      </w:r>
      <w:r w:rsidR="0061445F">
        <w:t>19</w:t>
      </w:r>
      <w:r>
        <w:t>.00</w:t>
      </w:r>
      <w:r w:rsidR="0061445F">
        <w:t xml:space="preserve"> i </w:t>
      </w:r>
      <w:r w:rsidR="00565E05">
        <w:t>aulaen på Sylling skole.</w:t>
      </w:r>
      <w:r w:rsidR="00565E05">
        <w:br/>
        <w:t xml:space="preserve">Hovedstyret møter </w:t>
      </w:r>
      <w:proofErr w:type="spellStart"/>
      <w:r w:rsidR="00565E05">
        <w:t>kl</w:t>
      </w:r>
      <w:proofErr w:type="spellEnd"/>
      <w:r w:rsidR="00565E05">
        <w:t xml:space="preserve"> 18.00</w:t>
      </w:r>
      <w:r w:rsidR="000927BE">
        <w:t>.</w:t>
      </w:r>
    </w:p>
    <w:p w:rsidR="00BF5472" w:rsidRDefault="00BF5472" w:rsidP="001F2747">
      <w:pPr>
        <w:tabs>
          <w:tab w:val="right" w:pos="9072"/>
        </w:tabs>
      </w:pPr>
      <w:r>
        <w:br/>
      </w:r>
    </w:p>
    <w:p w:rsidR="00BF5472" w:rsidRDefault="00BF5472" w:rsidP="001F2747">
      <w:pPr>
        <w:tabs>
          <w:tab w:val="right" w:pos="9072"/>
        </w:tabs>
      </w:pPr>
    </w:p>
    <w:p w:rsidR="00A13EE9" w:rsidRDefault="001F2747" w:rsidP="001F2747">
      <w:pPr>
        <w:tabs>
          <w:tab w:val="right" w:pos="9072"/>
        </w:tabs>
      </w:pPr>
      <w:r>
        <w:tab/>
      </w:r>
    </w:p>
    <w:sectPr w:rsidR="00A13E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F5C" w:rsidRDefault="00060F5C" w:rsidP="00D7431C">
      <w:pPr>
        <w:spacing w:after="0" w:line="240" w:lineRule="auto"/>
      </w:pPr>
      <w:r>
        <w:separator/>
      </w:r>
    </w:p>
  </w:endnote>
  <w:endnote w:type="continuationSeparator" w:id="0">
    <w:p w:rsidR="00060F5C" w:rsidRDefault="00060F5C" w:rsidP="00D74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F5C" w:rsidRDefault="00060F5C" w:rsidP="00D7431C">
      <w:pPr>
        <w:spacing w:after="0" w:line="240" w:lineRule="auto"/>
      </w:pPr>
      <w:r>
        <w:separator/>
      </w:r>
    </w:p>
  </w:footnote>
  <w:footnote w:type="continuationSeparator" w:id="0">
    <w:p w:rsidR="00060F5C" w:rsidRDefault="00060F5C" w:rsidP="00D74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31C" w:rsidRDefault="00D7431C" w:rsidP="00D7431C">
    <w:pPr>
      <w:pStyle w:val="Topptekst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03E8A"/>
    <w:multiLevelType w:val="hybridMultilevel"/>
    <w:tmpl w:val="913ADF4E"/>
    <w:lvl w:ilvl="0" w:tplc="3CD6271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6D0B84"/>
    <w:multiLevelType w:val="hybridMultilevel"/>
    <w:tmpl w:val="57F2691C"/>
    <w:lvl w:ilvl="0" w:tplc="2CA6327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94273"/>
    <w:multiLevelType w:val="hybridMultilevel"/>
    <w:tmpl w:val="F6CC94C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3208DE"/>
    <w:multiLevelType w:val="hybridMultilevel"/>
    <w:tmpl w:val="C88E8262"/>
    <w:lvl w:ilvl="0" w:tplc="E4F29D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71CA9"/>
    <w:multiLevelType w:val="hybridMultilevel"/>
    <w:tmpl w:val="F6CC94C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12FF2"/>
    <w:multiLevelType w:val="hybridMultilevel"/>
    <w:tmpl w:val="9A8A512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E761D"/>
    <w:multiLevelType w:val="hybridMultilevel"/>
    <w:tmpl w:val="9A8A512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91A34"/>
    <w:multiLevelType w:val="hybridMultilevel"/>
    <w:tmpl w:val="A658F4D2"/>
    <w:lvl w:ilvl="0" w:tplc="616E11D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F751EA"/>
    <w:multiLevelType w:val="hybridMultilevel"/>
    <w:tmpl w:val="C48488F6"/>
    <w:lvl w:ilvl="0" w:tplc="881C08A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C48CE"/>
    <w:multiLevelType w:val="hybridMultilevel"/>
    <w:tmpl w:val="5DE0C6B4"/>
    <w:lvl w:ilvl="0" w:tplc="4B8CB07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032CC7"/>
    <w:multiLevelType w:val="hybridMultilevel"/>
    <w:tmpl w:val="85B02F4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E38C1"/>
    <w:multiLevelType w:val="hybridMultilevel"/>
    <w:tmpl w:val="9A8A512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3EBF"/>
    <w:multiLevelType w:val="hybridMultilevel"/>
    <w:tmpl w:val="258CF2E4"/>
    <w:lvl w:ilvl="0" w:tplc="159EBC1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11"/>
  </w:num>
  <w:num w:numId="9">
    <w:abstractNumId w:val="6"/>
  </w:num>
  <w:num w:numId="10">
    <w:abstractNumId w:val="10"/>
  </w:num>
  <w:num w:numId="11">
    <w:abstractNumId w:val="12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31C"/>
    <w:rsid w:val="0000125D"/>
    <w:rsid w:val="00013365"/>
    <w:rsid w:val="00024C91"/>
    <w:rsid w:val="00041C46"/>
    <w:rsid w:val="00060F5C"/>
    <w:rsid w:val="000814CC"/>
    <w:rsid w:val="000927BE"/>
    <w:rsid w:val="000B2082"/>
    <w:rsid w:val="00100587"/>
    <w:rsid w:val="001119B5"/>
    <w:rsid w:val="001361B5"/>
    <w:rsid w:val="00165AB9"/>
    <w:rsid w:val="001759F5"/>
    <w:rsid w:val="001B7A95"/>
    <w:rsid w:val="001C46D6"/>
    <w:rsid w:val="001D64B0"/>
    <w:rsid w:val="001F2747"/>
    <w:rsid w:val="00210ABC"/>
    <w:rsid w:val="00221816"/>
    <w:rsid w:val="002279E4"/>
    <w:rsid w:val="00236525"/>
    <w:rsid w:val="00241796"/>
    <w:rsid w:val="0027328D"/>
    <w:rsid w:val="002736D8"/>
    <w:rsid w:val="002807BC"/>
    <w:rsid w:val="00282323"/>
    <w:rsid w:val="00290EE5"/>
    <w:rsid w:val="0029360A"/>
    <w:rsid w:val="00293ACE"/>
    <w:rsid w:val="002B2382"/>
    <w:rsid w:val="00300E3E"/>
    <w:rsid w:val="0033302F"/>
    <w:rsid w:val="00376582"/>
    <w:rsid w:val="003B78C1"/>
    <w:rsid w:val="003F18B9"/>
    <w:rsid w:val="00432908"/>
    <w:rsid w:val="00482FC2"/>
    <w:rsid w:val="0049322B"/>
    <w:rsid w:val="004A235D"/>
    <w:rsid w:val="004A2D8B"/>
    <w:rsid w:val="004F2817"/>
    <w:rsid w:val="005044A7"/>
    <w:rsid w:val="00507E46"/>
    <w:rsid w:val="00565E05"/>
    <w:rsid w:val="00592917"/>
    <w:rsid w:val="005B6400"/>
    <w:rsid w:val="005E12AC"/>
    <w:rsid w:val="005F5370"/>
    <w:rsid w:val="006075CA"/>
    <w:rsid w:val="0061445F"/>
    <w:rsid w:val="0063625B"/>
    <w:rsid w:val="00676C75"/>
    <w:rsid w:val="0068076C"/>
    <w:rsid w:val="006839E1"/>
    <w:rsid w:val="006A393D"/>
    <w:rsid w:val="006D19CA"/>
    <w:rsid w:val="006D4960"/>
    <w:rsid w:val="006D67BF"/>
    <w:rsid w:val="007156B3"/>
    <w:rsid w:val="007350DF"/>
    <w:rsid w:val="007362D7"/>
    <w:rsid w:val="007516CE"/>
    <w:rsid w:val="00752927"/>
    <w:rsid w:val="007704E8"/>
    <w:rsid w:val="00782E69"/>
    <w:rsid w:val="00793A73"/>
    <w:rsid w:val="007A3112"/>
    <w:rsid w:val="007A396A"/>
    <w:rsid w:val="007A46BA"/>
    <w:rsid w:val="007B491E"/>
    <w:rsid w:val="007C68DE"/>
    <w:rsid w:val="007C753D"/>
    <w:rsid w:val="007D4ADE"/>
    <w:rsid w:val="007D6EBD"/>
    <w:rsid w:val="007F22F5"/>
    <w:rsid w:val="007F61D2"/>
    <w:rsid w:val="007F785E"/>
    <w:rsid w:val="00830C0F"/>
    <w:rsid w:val="008363EA"/>
    <w:rsid w:val="008503AE"/>
    <w:rsid w:val="00871B56"/>
    <w:rsid w:val="0087384D"/>
    <w:rsid w:val="00890A2F"/>
    <w:rsid w:val="00896F32"/>
    <w:rsid w:val="008D0EA6"/>
    <w:rsid w:val="008E4462"/>
    <w:rsid w:val="00910169"/>
    <w:rsid w:val="00914388"/>
    <w:rsid w:val="00922917"/>
    <w:rsid w:val="00926113"/>
    <w:rsid w:val="009354D9"/>
    <w:rsid w:val="00946E49"/>
    <w:rsid w:val="00962E8A"/>
    <w:rsid w:val="0096311E"/>
    <w:rsid w:val="00972BF0"/>
    <w:rsid w:val="00995F19"/>
    <w:rsid w:val="009C193E"/>
    <w:rsid w:val="009C6567"/>
    <w:rsid w:val="009F2A98"/>
    <w:rsid w:val="00A13634"/>
    <w:rsid w:val="00A13EE9"/>
    <w:rsid w:val="00A21E98"/>
    <w:rsid w:val="00A25075"/>
    <w:rsid w:val="00A274C7"/>
    <w:rsid w:val="00AF6791"/>
    <w:rsid w:val="00B15F87"/>
    <w:rsid w:val="00B47C90"/>
    <w:rsid w:val="00B67219"/>
    <w:rsid w:val="00B84307"/>
    <w:rsid w:val="00B9242C"/>
    <w:rsid w:val="00BB5DCF"/>
    <w:rsid w:val="00BE38D7"/>
    <w:rsid w:val="00BF5472"/>
    <w:rsid w:val="00C312B3"/>
    <w:rsid w:val="00C63550"/>
    <w:rsid w:val="00C767CB"/>
    <w:rsid w:val="00CC0E84"/>
    <w:rsid w:val="00CE6EA5"/>
    <w:rsid w:val="00D12578"/>
    <w:rsid w:val="00D33508"/>
    <w:rsid w:val="00D411BF"/>
    <w:rsid w:val="00D47EE9"/>
    <w:rsid w:val="00D7431C"/>
    <w:rsid w:val="00D910A5"/>
    <w:rsid w:val="00D9361E"/>
    <w:rsid w:val="00DA5CDA"/>
    <w:rsid w:val="00E1549B"/>
    <w:rsid w:val="00E2032F"/>
    <w:rsid w:val="00E21B55"/>
    <w:rsid w:val="00E47584"/>
    <w:rsid w:val="00E64C8D"/>
    <w:rsid w:val="00E71165"/>
    <w:rsid w:val="00E74EE8"/>
    <w:rsid w:val="00E81045"/>
    <w:rsid w:val="00E916FD"/>
    <w:rsid w:val="00E9297C"/>
    <w:rsid w:val="00F03E40"/>
    <w:rsid w:val="00F2695C"/>
    <w:rsid w:val="00F4277A"/>
    <w:rsid w:val="00F50B96"/>
    <w:rsid w:val="00F7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A38F1B6"/>
  <w15:docId w15:val="{FFE9F377-6FB0-4938-806E-9E2F3A6D9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D74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7431C"/>
  </w:style>
  <w:style w:type="paragraph" w:styleId="Bunntekst">
    <w:name w:val="footer"/>
    <w:basedOn w:val="Normal"/>
    <w:link w:val="BunntekstTegn"/>
    <w:uiPriority w:val="99"/>
    <w:unhideWhenUsed/>
    <w:rsid w:val="00D74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7431C"/>
  </w:style>
  <w:style w:type="paragraph" w:styleId="Bobletekst">
    <w:name w:val="Balloon Text"/>
    <w:basedOn w:val="Normal"/>
    <w:link w:val="BobletekstTegn"/>
    <w:uiPriority w:val="99"/>
    <w:semiHidden/>
    <w:unhideWhenUsed/>
    <w:rsid w:val="00D74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7431C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AF6791"/>
    <w:pPr>
      <w:ind w:left="720"/>
      <w:contextualSpacing/>
    </w:pPr>
  </w:style>
  <w:style w:type="table" w:styleId="Tabellrutenett">
    <w:name w:val="Table Grid"/>
    <w:basedOn w:val="Vanligtabell"/>
    <w:uiPriority w:val="59"/>
    <w:rsid w:val="00493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C312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1A76-053A-446B-9737-85634C480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F68E6F11</Template>
  <TotalTime>40</TotalTime>
  <Pages>2</Pages>
  <Words>495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Sør-Øst RHF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Christer Beiermann</dc:creator>
  <cp:lastModifiedBy>Christer Beiermann</cp:lastModifiedBy>
  <cp:revision>15</cp:revision>
  <dcterms:created xsi:type="dcterms:W3CDTF">2018-03-05T20:08:00Z</dcterms:created>
  <dcterms:modified xsi:type="dcterms:W3CDTF">2018-03-07T08:18:00Z</dcterms:modified>
</cp:coreProperties>
</file>