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708" w:rsidRPr="00923812" w:rsidRDefault="00EF4A34">
      <w:pPr>
        <w:rPr>
          <w:b/>
          <w:sz w:val="56"/>
        </w:rPr>
      </w:pPr>
      <w:r>
        <w:rPr>
          <w:noProof/>
        </w:rPr>
        <w:drawing>
          <wp:anchor distT="0" distB="0" distL="114300" distR="114300" simplePos="0" relativeHeight="251671552" behindDoc="0" locked="0" layoutInCell="1" allowOverlap="1" wp14:anchorId="773DEAF5">
            <wp:simplePos x="0" y="0"/>
            <wp:positionH relativeFrom="column">
              <wp:posOffset>4605655</wp:posOffset>
            </wp:positionH>
            <wp:positionV relativeFrom="page">
              <wp:posOffset>464820</wp:posOffset>
            </wp:positionV>
            <wp:extent cx="1104900" cy="1447800"/>
            <wp:effectExtent l="0" t="0" r="0" b="0"/>
            <wp:wrapSquare wrapText="bothSides"/>
            <wp:docPr id="12"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2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 r="-19"/>
                    <a:stretch/>
                  </pic:blipFill>
                  <pic:spPr bwMode="auto">
                    <a:xfrm>
                      <a:off x="0" y="0"/>
                      <a:ext cx="1104900" cy="14478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A85792" w:rsidRPr="00923812">
        <w:rPr>
          <w:b/>
          <w:sz w:val="56"/>
        </w:rPr>
        <w:t>Velkommen til ny sesong</w:t>
      </w:r>
      <w:r>
        <w:rPr>
          <w:b/>
          <w:sz w:val="56"/>
        </w:rPr>
        <w:t>!</w:t>
      </w:r>
      <w:r w:rsidRPr="00EF4A34">
        <w:rPr>
          <w:noProof/>
        </w:rPr>
        <w:t xml:space="preserve"> </w:t>
      </w:r>
    </w:p>
    <w:p w:rsidR="00A85792" w:rsidRPr="00923812" w:rsidRDefault="00923812" w:rsidP="00A85792">
      <w:pPr>
        <w:pStyle w:val="Listeavsnitt"/>
        <w:numPr>
          <w:ilvl w:val="0"/>
          <w:numId w:val="1"/>
        </w:numPr>
        <w:rPr>
          <w:sz w:val="28"/>
        </w:rPr>
      </w:pPr>
      <w:r w:rsidRPr="00923812">
        <w:rPr>
          <w:sz w:val="28"/>
        </w:rPr>
        <w:t>Viktig informasjon til både n</w:t>
      </w:r>
      <w:r w:rsidR="00A85792" w:rsidRPr="00923812">
        <w:rPr>
          <w:sz w:val="28"/>
        </w:rPr>
        <w:t xml:space="preserve">ye og </w:t>
      </w:r>
      <w:r w:rsidRPr="00923812">
        <w:rPr>
          <w:sz w:val="28"/>
        </w:rPr>
        <w:t>eksisterende</w:t>
      </w:r>
      <w:r w:rsidR="00A85792" w:rsidRPr="00923812">
        <w:rPr>
          <w:sz w:val="28"/>
        </w:rPr>
        <w:t xml:space="preserve"> medlemmer</w:t>
      </w:r>
    </w:p>
    <w:p w:rsidR="00A85792" w:rsidRDefault="00A85792" w:rsidP="00A85792"/>
    <w:p w:rsidR="00EF4A34" w:rsidRDefault="008F3CF6" w:rsidP="00A85792">
      <w:pPr>
        <w:rPr>
          <w:i/>
        </w:rPr>
      </w:pPr>
      <w:r w:rsidRPr="00923812">
        <w:rPr>
          <w:i/>
        </w:rPr>
        <w:t>"Nittedal Orientering skal være et sosialt fellesskap på tvers av alder og nivå som legger til rette for mestring og rå opplevelser med skogen som arena. Både for klubbens medlemmer og kommunens innbyggere"</w:t>
      </w:r>
    </w:p>
    <w:p w:rsidR="00D61FF7" w:rsidRPr="00D61FF7" w:rsidRDefault="00D61FF7" w:rsidP="00A85792">
      <w:pPr>
        <w:rPr>
          <w:i/>
        </w:rPr>
      </w:pPr>
    </w:p>
    <w:p w:rsidR="008F3CF6" w:rsidRDefault="00EF4A34" w:rsidP="00A85792">
      <w:r>
        <w:t>Sesongen er godt i gang og det er gledelig å se så mange barn og unge på trening</w:t>
      </w:r>
      <w:r w:rsidR="00D61FF7">
        <w:t xml:space="preserve">! Under følger litt informasjon om innmelding og betaling. For å lette det administrative arbeidet er det viktig at vi har et velfungerende medlemsregister og effektive betalingsrutiner. Da kan mest mulig av vår tid benyttes til å skape rå opplevelser i skogen – for alle </w:t>
      </w:r>
      <w:r w:rsidR="00D61FF7">
        <w:sym w:font="Wingdings" w:char="F04A"/>
      </w:r>
      <w:r>
        <w:t xml:space="preserve"> </w:t>
      </w:r>
    </w:p>
    <w:p w:rsidR="008F3CF6" w:rsidRPr="00106570" w:rsidRDefault="008F3CF6" w:rsidP="00106570">
      <w:pPr>
        <w:pStyle w:val="Overskrift1"/>
        <w:rPr>
          <w:b/>
        </w:rPr>
      </w:pPr>
      <w:r w:rsidRPr="00106570">
        <w:rPr>
          <w:b/>
        </w:rPr>
        <w:t>Innmelding i "</w:t>
      </w:r>
      <w:r w:rsidR="00106570" w:rsidRPr="00106570">
        <w:rPr>
          <w:b/>
        </w:rPr>
        <w:t>M</w:t>
      </w:r>
      <w:r w:rsidRPr="00106570">
        <w:rPr>
          <w:b/>
        </w:rPr>
        <w:t>in idrett"</w:t>
      </w:r>
    </w:p>
    <w:p w:rsidR="00D61FF7" w:rsidRDefault="008F3CF6" w:rsidP="00A85792">
      <w:r>
        <w:t>Alle medlemmer må registrere seg i "</w:t>
      </w:r>
      <w:r w:rsidR="00332E95">
        <w:t>M</w:t>
      </w:r>
      <w:r>
        <w:t xml:space="preserve">in idrett". Dette gjelder selvfølgelig alle nye medlemmer, men vi ber også om at eksisterende medlemmer sjekker om dere er registrert </w:t>
      </w:r>
      <w:r w:rsidR="00923812">
        <w:t xml:space="preserve">i Nittedal Orientering </w:t>
      </w:r>
      <w:r>
        <w:t>og om kontaktopplysninger er korrekt.</w:t>
      </w:r>
      <w:r w:rsidR="00AC6E23">
        <w:t xml:space="preserve"> </w:t>
      </w:r>
      <w:r w:rsidR="00AC6E23" w:rsidRPr="00D61FF7">
        <w:rPr>
          <w:u w:val="single"/>
        </w:rPr>
        <w:t>Det er svært få av våre medlemmer født etter 2007 som er registrert pr i dag.</w:t>
      </w:r>
      <w:r>
        <w:t xml:space="preserve"> </w:t>
      </w:r>
    </w:p>
    <w:p w:rsidR="008F3CF6" w:rsidRDefault="00E450EF" w:rsidP="00A85792">
      <w:hyperlink r:id="rId8" w:history="1">
        <w:r w:rsidRPr="00255AE4">
          <w:rPr>
            <w:rStyle w:val="Hyperkobling"/>
          </w:rPr>
          <w:t>https://minidrett.nif.no/</w:t>
        </w:r>
      </w:hyperlink>
    </w:p>
    <w:p w:rsidR="00AC6E23" w:rsidRDefault="00AC6E23" w:rsidP="00A85792"/>
    <w:p w:rsidR="00AC6E23" w:rsidRPr="00AC6E23" w:rsidRDefault="00AC6E23" w:rsidP="00A85792">
      <w:pPr>
        <w:rPr>
          <w:rStyle w:val="Overskrift2Tegn"/>
        </w:rPr>
      </w:pPr>
      <w:r>
        <w:rPr>
          <w:rStyle w:val="Overskrift2Tegn"/>
        </w:rPr>
        <w:t>H</w:t>
      </w:r>
      <w:r w:rsidRPr="00AC6E23">
        <w:rPr>
          <w:rStyle w:val="Overskrift2Tegn"/>
        </w:rPr>
        <w:t xml:space="preserve">ar du ikke bruker i "Min idrett" </w:t>
      </w:r>
    </w:p>
    <w:p w:rsidR="00AC6E23" w:rsidRDefault="00AC6E23" w:rsidP="00A85792">
      <w:r>
        <w:rPr>
          <w:noProof/>
        </w:rPr>
        <mc:AlternateContent>
          <mc:Choice Requires="wps">
            <w:drawing>
              <wp:anchor distT="0" distB="0" distL="114300" distR="114300" simplePos="0" relativeHeight="251668480" behindDoc="0" locked="0" layoutInCell="1" allowOverlap="1">
                <wp:simplePos x="0" y="0"/>
                <wp:positionH relativeFrom="column">
                  <wp:posOffset>3068955</wp:posOffset>
                </wp:positionH>
                <wp:positionV relativeFrom="paragraph">
                  <wp:posOffset>32385</wp:posOffset>
                </wp:positionV>
                <wp:extent cx="400050" cy="241300"/>
                <wp:effectExtent l="0" t="0" r="19050" b="25400"/>
                <wp:wrapNone/>
                <wp:docPr id="10" name="Ellipse 10"/>
                <wp:cNvGraphicFramePr/>
                <a:graphic xmlns:a="http://schemas.openxmlformats.org/drawingml/2006/main">
                  <a:graphicData uri="http://schemas.microsoft.com/office/word/2010/wordprocessingShape">
                    <wps:wsp>
                      <wps:cNvSpPr/>
                      <wps:spPr>
                        <a:xfrm>
                          <a:off x="0" y="0"/>
                          <a:ext cx="4000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2A6B80" id="Ellipse 10" o:spid="_x0000_s1026" style="position:absolute;margin-left:241.65pt;margin-top:2.55pt;width:31.5pt;height:1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" filled="f" strokecolor="red" strokeweight="1pt">
                <v:stroke joinstyle="miter"/>
              </v:oval>
            </w:pict>
          </mc:Fallback>
        </mc:AlternateContent>
      </w:r>
      <w:r>
        <w:rPr>
          <w:noProof/>
        </w:rPr>
        <w:drawing>
          <wp:inline distT="0" distB="0" distL="0" distR="0" wp14:anchorId="7B439CA3" wp14:editId="4A1A7F54">
            <wp:extent cx="4109720" cy="2349770"/>
            <wp:effectExtent l="0" t="0" r="508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8618" cy="2354858"/>
                    </a:xfrm>
                    <a:prstGeom prst="rect">
                      <a:avLst/>
                    </a:prstGeom>
                  </pic:spPr>
                </pic:pic>
              </a:graphicData>
            </a:graphic>
          </wp:inline>
        </w:drawing>
      </w:r>
    </w:p>
    <w:p w:rsidR="00D61FF7" w:rsidRDefault="00AC6E23" w:rsidP="00D61FF7">
      <w:r>
        <w:t>Brukeren som nå opprettes benyttes til nåværende og fremtidige medlemskap i klubber som er medlem i Norges Idrettsforbund.</w:t>
      </w:r>
      <w:r w:rsidR="00D61FF7">
        <w:t xml:space="preserve"> </w:t>
      </w:r>
      <w:r w:rsidR="00D61FF7">
        <w:t>E-postadressen skal være til en foresatt og vi ber om at det ikke benyttes jobbadresser.</w:t>
      </w:r>
    </w:p>
    <w:p w:rsidR="00AC6E23" w:rsidRDefault="00AC6E23" w:rsidP="00A85792">
      <w:r>
        <w:t>Se neste avsnitt for hvordan du kobler Nittedal Orientering til brukeren</w:t>
      </w:r>
      <w:r w:rsidR="00D61FF7">
        <w:t xml:space="preserve"> som nå er opprettet</w:t>
      </w:r>
      <w:r>
        <w:t>.</w:t>
      </w:r>
    </w:p>
    <w:p w:rsidR="00E450EF" w:rsidRDefault="00E450EF" w:rsidP="00A85792"/>
    <w:p w:rsidR="00E450EF" w:rsidRDefault="00E450EF" w:rsidP="00A85792">
      <w:r w:rsidRPr="00106570">
        <w:rPr>
          <w:rStyle w:val="Overskrift2Tegn"/>
        </w:rPr>
        <w:lastRenderedPageBreak/>
        <w:t>Har du allerede en bruker i "min idrett"</w:t>
      </w:r>
      <w:r>
        <w:t xml:space="preserve"> (f.eks som medlem i Nittedal Idrettslag)</w:t>
      </w:r>
    </w:p>
    <w:p w:rsidR="00E450EF" w:rsidRDefault="00E450EF" w:rsidP="00A85792">
      <w:r>
        <w:t xml:space="preserve">Logg inn – velg </w:t>
      </w:r>
      <w:r w:rsidR="00923812">
        <w:t>"medlemskap"</w:t>
      </w:r>
      <w:r>
        <w:t xml:space="preserve"> og </w:t>
      </w:r>
      <w:r w:rsidR="00923812">
        <w:t>"</w:t>
      </w:r>
      <w:r>
        <w:t>finn ny klubb</w:t>
      </w:r>
      <w:r w:rsidR="00923812">
        <w:t>"</w:t>
      </w:r>
    </w:p>
    <w:p w:rsidR="00E450EF" w:rsidRDefault="00D61FF7" w:rsidP="00A85792">
      <w:r>
        <w:rPr>
          <w:noProof/>
        </w:rPr>
        <mc:AlternateContent>
          <mc:Choice Requires="wps">
            <w:drawing>
              <wp:anchor distT="0" distB="0" distL="114300" distR="114300" simplePos="0" relativeHeight="251667456" behindDoc="0" locked="0" layoutInCell="1" allowOverlap="1">
                <wp:simplePos x="0" y="0"/>
                <wp:positionH relativeFrom="column">
                  <wp:posOffset>20955</wp:posOffset>
                </wp:positionH>
                <wp:positionV relativeFrom="paragraph">
                  <wp:posOffset>877570</wp:posOffset>
                </wp:positionV>
                <wp:extent cx="565150" cy="215900"/>
                <wp:effectExtent l="0" t="0" r="25400" b="12700"/>
                <wp:wrapNone/>
                <wp:docPr id="8" name="Ellipse 8"/>
                <wp:cNvGraphicFramePr/>
                <a:graphic xmlns:a="http://schemas.openxmlformats.org/drawingml/2006/main">
                  <a:graphicData uri="http://schemas.microsoft.com/office/word/2010/wordprocessingShape">
                    <wps:wsp>
                      <wps:cNvSpPr/>
                      <wps:spPr>
                        <a:xfrm>
                          <a:off x="0" y="0"/>
                          <a:ext cx="56515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9AC4121" id="Ellipse 8" o:spid="_x0000_s1026" style="position:absolute;margin-left:1.65pt;margin-top:69.1pt;width:44.5pt;height:1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" filled="f" strokecolor="red" strokeweight="1pt">
                <v:stroke joinstyle="miter"/>
              </v:oval>
            </w:pict>
          </mc:Fallback>
        </mc:AlternateContent>
      </w:r>
      <w:r w:rsidR="00923812">
        <w:rPr>
          <w:noProof/>
        </w:rPr>
        <mc:AlternateContent>
          <mc:Choice Requires="wps">
            <w:drawing>
              <wp:anchor distT="0" distB="0" distL="114300" distR="114300" simplePos="0" relativeHeight="251670528" behindDoc="0" locked="0" layoutInCell="1" allowOverlap="1" wp14:anchorId="16652C46" wp14:editId="4260256A">
                <wp:simplePos x="0" y="0"/>
                <wp:positionH relativeFrom="column">
                  <wp:posOffset>1945005</wp:posOffset>
                </wp:positionH>
                <wp:positionV relativeFrom="paragraph">
                  <wp:posOffset>243205</wp:posOffset>
                </wp:positionV>
                <wp:extent cx="565150" cy="215900"/>
                <wp:effectExtent l="0" t="0" r="25400" b="12700"/>
                <wp:wrapNone/>
                <wp:docPr id="11" name="Ellipse 11"/>
                <wp:cNvGraphicFramePr/>
                <a:graphic xmlns:a="http://schemas.openxmlformats.org/drawingml/2006/main">
                  <a:graphicData uri="http://schemas.microsoft.com/office/word/2010/wordprocessingShape">
                    <wps:wsp>
                      <wps:cNvSpPr/>
                      <wps:spPr>
                        <a:xfrm>
                          <a:off x="0" y="0"/>
                          <a:ext cx="56515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BC1C441" id="Ellipse 11" o:spid="_x0000_s1026" style="position:absolute;margin-left:153.15pt;margin-top:19.15pt;width:44.5pt;height:1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" filled="f" strokecolor="red" strokeweight="1pt">
                <v:stroke joinstyle="miter"/>
              </v:oval>
            </w:pict>
          </mc:Fallback>
        </mc:AlternateContent>
      </w:r>
      <w:r w:rsidR="00E450EF">
        <w:rPr>
          <w:noProof/>
        </w:rPr>
        <w:drawing>
          <wp:inline distT="0" distB="0" distL="0" distR="0" wp14:anchorId="5A378CA7" wp14:editId="1AD8E934">
            <wp:extent cx="4400550" cy="2119268"/>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49392" cy="2142790"/>
                    </a:xfrm>
                    <a:prstGeom prst="rect">
                      <a:avLst/>
                    </a:prstGeom>
                  </pic:spPr>
                </pic:pic>
              </a:graphicData>
            </a:graphic>
          </wp:inline>
        </w:drawing>
      </w:r>
    </w:p>
    <w:p w:rsidR="00106570" w:rsidRDefault="00106570" w:rsidP="00A85792"/>
    <w:p w:rsidR="00923812" w:rsidRDefault="00D61FF7" w:rsidP="00A85792">
      <w:r>
        <w:rPr>
          <w:noProof/>
        </w:rPr>
        <mc:AlternateContent>
          <mc:Choice Requires="wps">
            <w:drawing>
              <wp:anchor distT="0" distB="0" distL="114300" distR="114300" simplePos="0" relativeHeight="251666432" behindDoc="0" locked="0" layoutInCell="1" allowOverlap="1" wp14:anchorId="2AA035B4" wp14:editId="5F390013">
                <wp:simplePos x="0" y="0"/>
                <wp:positionH relativeFrom="margin">
                  <wp:posOffset>4103370</wp:posOffset>
                </wp:positionH>
                <wp:positionV relativeFrom="paragraph">
                  <wp:posOffset>649605</wp:posOffset>
                </wp:positionV>
                <wp:extent cx="635000" cy="285750"/>
                <wp:effectExtent l="0" t="0" r="12700" b="19050"/>
                <wp:wrapNone/>
                <wp:docPr id="7" name="Ellipse 7"/>
                <wp:cNvGraphicFramePr/>
                <a:graphic xmlns:a="http://schemas.openxmlformats.org/drawingml/2006/main">
                  <a:graphicData uri="http://schemas.microsoft.com/office/word/2010/wordprocessingShape">
                    <wps:wsp>
                      <wps:cNvSpPr/>
                      <wps:spPr>
                        <a:xfrm>
                          <a:off x="0" y="0"/>
                          <a:ext cx="63500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27934" id="Ellipse 7" o:spid="_x0000_s1026" style="position:absolute;margin-left:323.1pt;margin-top:51.15pt;width:50pt;height: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64384" behindDoc="0" locked="0" layoutInCell="1" allowOverlap="1" wp14:anchorId="53B1A87B" wp14:editId="6199516C">
                <wp:simplePos x="0" y="0"/>
                <wp:positionH relativeFrom="column">
                  <wp:posOffset>2472055</wp:posOffset>
                </wp:positionH>
                <wp:positionV relativeFrom="paragraph">
                  <wp:posOffset>414655</wp:posOffset>
                </wp:positionV>
                <wp:extent cx="222250" cy="139700"/>
                <wp:effectExtent l="0" t="0" r="25400" b="12700"/>
                <wp:wrapNone/>
                <wp:docPr id="6" name="Ellipse 6"/>
                <wp:cNvGraphicFramePr/>
                <a:graphic xmlns:a="http://schemas.openxmlformats.org/drawingml/2006/main">
                  <a:graphicData uri="http://schemas.microsoft.com/office/word/2010/wordprocessingShape">
                    <wps:wsp>
                      <wps:cNvSpPr/>
                      <wps:spPr>
                        <a:xfrm>
                          <a:off x="0" y="0"/>
                          <a:ext cx="222250" cy="139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6E59E" id="Ellipse 6" o:spid="_x0000_s1026" style="position:absolute;margin-left:194.65pt;margin-top:32.65pt;width:17.5pt;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" filled="f" strokecolor="red" strokeweight="1pt">
                <v:stroke joinstyle="miter"/>
              </v:oval>
            </w:pict>
          </mc:Fallback>
        </mc:AlternateContent>
      </w:r>
      <w:r>
        <w:rPr>
          <w:noProof/>
        </w:rPr>
        <mc:AlternateContent>
          <mc:Choice Requires="wps">
            <w:drawing>
              <wp:anchor distT="0" distB="0" distL="114300" distR="114300" simplePos="0" relativeHeight="251662336" behindDoc="0" locked="0" layoutInCell="1" allowOverlap="1" wp14:anchorId="2C287BB9" wp14:editId="281F2786">
                <wp:simplePos x="0" y="0"/>
                <wp:positionH relativeFrom="column">
                  <wp:posOffset>2275205</wp:posOffset>
                </wp:positionH>
                <wp:positionV relativeFrom="paragraph">
                  <wp:posOffset>217805</wp:posOffset>
                </wp:positionV>
                <wp:extent cx="222250" cy="139700"/>
                <wp:effectExtent l="0" t="0" r="25400" b="12700"/>
                <wp:wrapNone/>
                <wp:docPr id="5" name="Ellipse 5"/>
                <wp:cNvGraphicFramePr/>
                <a:graphic xmlns:a="http://schemas.openxmlformats.org/drawingml/2006/main">
                  <a:graphicData uri="http://schemas.microsoft.com/office/word/2010/wordprocessingShape">
                    <wps:wsp>
                      <wps:cNvSpPr/>
                      <wps:spPr>
                        <a:xfrm>
                          <a:off x="0" y="0"/>
                          <a:ext cx="222250" cy="139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1E30CF" id="Ellipse 5" o:spid="_x0000_s1026" style="position:absolute;margin-left:179.15pt;margin-top:17.15pt;width:17.5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" filled="f" strokecolor="red"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687705</wp:posOffset>
                </wp:positionV>
                <wp:extent cx="857250" cy="279400"/>
                <wp:effectExtent l="0" t="0" r="19050" b="25400"/>
                <wp:wrapNone/>
                <wp:docPr id="4" name="Ellipse 4"/>
                <wp:cNvGraphicFramePr/>
                <a:graphic xmlns:a="http://schemas.openxmlformats.org/drawingml/2006/main">
                  <a:graphicData uri="http://schemas.microsoft.com/office/word/2010/wordprocessingShape">
                    <wps:wsp>
                      <wps:cNvSpPr/>
                      <wps:spPr>
                        <a:xfrm>
                          <a:off x="0" y="0"/>
                          <a:ext cx="857250" cy="279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3B467A" id="Ellipse 4" o:spid="_x0000_s1026" style="position:absolute;margin-left:0;margin-top:54.15pt;width:67.5pt;height:22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186055</wp:posOffset>
                </wp:positionV>
                <wp:extent cx="914400" cy="228600"/>
                <wp:effectExtent l="0" t="0" r="19050" b="19050"/>
                <wp:wrapNone/>
                <wp:docPr id="3" name="Rektangel 3"/>
                <wp:cNvGraphicFramePr/>
                <a:graphic xmlns:a="http://schemas.openxmlformats.org/drawingml/2006/main">
                  <a:graphicData uri="http://schemas.microsoft.com/office/word/2010/wordprocessingShape">
                    <wps:wsp>
                      <wps:cNvSpPr/>
                      <wps:spPr>
                        <a:xfrm>
                          <a:off x="0" y="0"/>
                          <a:ext cx="914400" cy="2286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D9B88" id="Rektangel 3" o:spid="_x0000_s1026" style="position:absolute;margin-left:-2.85pt;margin-top:14.65pt;width:1in;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" fillcolor="black [3213]" strokecolor="#1f3763 [1604]" strokeweight="1pt"/>
            </w:pict>
          </mc:Fallback>
        </mc:AlternateContent>
      </w:r>
      <w:r w:rsidR="00106570" w:rsidRPr="00106570">
        <w:rPr>
          <w:noProof/>
          <w:highlight w:val="black"/>
        </w:rPr>
        <w:drawing>
          <wp:inline distT="0" distB="0" distL="0" distR="0" wp14:anchorId="56842311" wp14:editId="7ABFC203">
            <wp:extent cx="4787900" cy="2140622"/>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2757" cy="2156206"/>
                    </a:xfrm>
                    <a:prstGeom prst="rect">
                      <a:avLst/>
                    </a:prstGeom>
                  </pic:spPr>
                </pic:pic>
              </a:graphicData>
            </a:graphic>
          </wp:inline>
        </w:drawing>
      </w:r>
    </w:p>
    <w:p w:rsidR="00106570" w:rsidRPr="00923812" w:rsidRDefault="00106570" w:rsidP="00A85792">
      <w:pPr>
        <w:rPr>
          <w:b/>
        </w:rPr>
      </w:pPr>
      <w:r w:rsidRPr="00923812">
        <w:rPr>
          <w:b/>
        </w:rPr>
        <w:t xml:space="preserve">Søknaden vil bli innvilget </w:t>
      </w:r>
      <w:r w:rsidRPr="00923812">
        <w:rPr>
          <w:b/>
        </w:rPr>
        <w:sym w:font="Wingdings" w:char="F04A"/>
      </w:r>
    </w:p>
    <w:p w:rsidR="008F3CF6" w:rsidRDefault="008F3CF6" w:rsidP="00AC6E23">
      <w:pPr>
        <w:pStyle w:val="Overskrift2"/>
      </w:pPr>
    </w:p>
    <w:p w:rsidR="00923812" w:rsidRPr="00D61FF7" w:rsidRDefault="008F3CF6" w:rsidP="00D61FF7">
      <w:pPr>
        <w:pStyle w:val="Overskrift2"/>
        <w:rPr>
          <w:b/>
        </w:rPr>
      </w:pPr>
      <w:r w:rsidRPr="008F3CF6">
        <w:rPr>
          <w:b/>
        </w:rPr>
        <w:t>Betaling av medlemskap</w:t>
      </w:r>
      <w:bookmarkStart w:id="0" w:name="_GoBack"/>
      <w:bookmarkEnd w:id="0"/>
    </w:p>
    <w:p w:rsidR="00AC6E23" w:rsidRDefault="00AC6E23" w:rsidP="00923812">
      <w:pPr>
        <w:pStyle w:val="Overskrift3"/>
      </w:pPr>
      <w:r>
        <w:t>Betaling med Vipps</w:t>
      </w:r>
      <w:r w:rsidR="00EF4A34">
        <w:t xml:space="preserve"> (80383 Nittedal Orienteringslag)</w:t>
      </w:r>
    </w:p>
    <w:p w:rsidR="00EF4A34" w:rsidRDefault="00EF4A34" w:rsidP="00EF4A34">
      <w:r>
        <w:t>Vi anbefaler betaling med Vipps da dette letter administreringen av innkreving av medlemskontingent.</w:t>
      </w:r>
    </w:p>
    <w:p w:rsidR="00EF4A34" w:rsidRDefault="00EF4A34" w:rsidP="00EF4A34">
      <w:r>
        <w:t>I Vipps velger du "kjøp og betal" og søker opp 80383.</w:t>
      </w:r>
    </w:p>
    <w:p w:rsidR="00AC6E23" w:rsidRDefault="00AC6E23" w:rsidP="00A85792">
      <w:r>
        <w:t xml:space="preserve">I menyen velger du medlemskap og ønsket type. Det er viktig at betalingen merkes med fullt navn. Eksempelvis </w:t>
      </w:r>
      <w:r w:rsidR="00EF4A34">
        <w:t>"</w:t>
      </w:r>
      <w:r>
        <w:t>Ola Nordmann</w:t>
      </w:r>
      <w:r w:rsidR="00EF4A34">
        <w:t>"</w:t>
      </w:r>
      <w:r>
        <w:t xml:space="preserve"> for enkeltmedlemsskap og </w:t>
      </w:r>
      <w:r w:rsidR="00EF4A34">
        <w:t>"</w:t>
      </w:r>
      <w:r>
        <w:t>familien Hansen Olsen</w:t>
      </w:r>
      <w:r w:rsidR="00EF4A34">
        <w:t>"</w:t>
      </w:r>
      <w:r>
        <w:t xml:space="preserve"> ved familiemedlemskap.</w:t>
      </w:r>
    </w:p>
    <w:p w:rsidR="00923812" w:rsidRDefault="00923812" w:rsidP="00D61FF7">
      <w:r>
        <w:t>Ved betaling med Vipps vil dere motta en faktura på kr 0,- på epost</w:t>
      </w:r>
      <w:r w:rsidR="00EF4A34">
        <w:t>-</w:t>
      </w:r>
      <w:r>
        <w:t>adressen som er registrert i "Min idrett"</w:t>
      </w:r>
      <w:r w:rsidR="00D61FF7">
        <w:t>.</w:t>
      </w:r>
    </w:p>
    <w:p w:rsidR="00923812" w:rsidRDefault="00923812" w:rsidP="00923812">
      <w:pPr>
        <w:pStyle w:val="Overskrift3"/>
      </w:pPr>
      <w:r>
        <w:t>Betaling med faktura</w:t>
      </w:r>
    </w:p>
    <w:p w:rsidR="00AC6E23" w:rsidRDefault="00923812" w:rsidP="00A85792">
      <w:r>
        <w:t>Medlemmer som ikke har betalt via Vipps vil motta faktura på epost</w:t>
      </w:r>
      <w:r w:rsidR="00EF4A34">
        <w:t>-adressen</w:t>
      </w:r>
      <w:r>
        <w:t xml:space="preserve"> som er registrert i "Min idrett".</w:t>
      </w:r>
    </w:p>
    <w:p w:rsidR="00AC6E23" w:rsidRDefault="00AC6E23" w:rsidP="00A85792"/>
    <w:p w:rsidR="008F3CF6" w:rsidRDefault="008F3CF6" w:rsidP="00A85792"/>
    <w:p w:rsidR="008F3CF6" w:rsidRDefault="008F3CF6" w:rsidP="00A85792"/>
    <w:p w:rsidR="008F3CF6" w:rsidRDefault="008F3CF6" w:rsidP="00A85792"/>
    <w:sectPr w:rsidR="008F3C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FF7" w:rsidRDefault="00D61FF7" w:rsidP="00D61FF7">
      <w:pPr>
        <w:spacing w:after="0" w:line="240" w:lineRule="auto"/>
      </w:pPr>
      <w:r>
        <w:separator/>
      </w:r>
    </w:p>
  </w:endnote>
  <w:endnote w:type="continuationSeparator" w:id="0">
    <w:p w:rsidR="00D61FF7" w:rsidRDefault="00D61FF7" w:rsidP="00D61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FF7" w:rsidRDefault="00D61FF7" w:rsidP="00D61FF7">
      <w:pPr>
        <w:spacing w:after="0" w:line="240" w:lineRule="auto"/>
      </w:pPr>
      <w:r>
        <w:separator/>
      </w:r>
    </w:p>
  </w:footnote>
  <w:footnote w:type="continuationSeparator" w:id="0">
    <w:p w:rsidR="00D61FF7" w:rsidRDefault="00D61FF7" w:rsidP="00D61F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2D6E31"/>
    <w:multiLevelType w:val="hybridMultilevel"/>
    <w:tmpl w:val="DD823EF6"/>
    <w:lvl w:ilvl="0" w:tplc="5994053A">
      <w:start w:val="1"/>
      <w:numFmt w:val="bullet"/>
      <w:lvlText w:val="-"/>
      <w:lvlJc w:val="left"/>
      <w:pPr>
        <w:ind w:left="405" w:hanging="360"/>
      </w:pPr>
      <w:rPr>
        <w:rFonts w:ascii="Calibri" w:eastAsiaTheme="minorHAnsi" w:hAnsi="Calibri" w:cs="Calibri"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792"/>
    <w:rsid w:val="00002C2E"/>
    <w:rsid w:val="00106570"/>
    <w:rsid w:val="00332E95"/>
    <w:rsid w:val="008F3CF6"/>
    <w:rsid w:val="00923812"/>
    <w:rsid w:val="00A85792"/>
    <w:rsid w:val="00AC6E23"/>
    <w:rsid w:val="00D61FF7"/>
    <w:rsid w:val="00E450EF"/>
    <w:rsid w:val="00EF4A34"/>
    <w:rsid w:val="00F417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49D2E"/>
  <w15:chartTrackingRefBased/>
  <w15:docId w15:val="{405D55BD-6992-48BE-85F9-AB33A8BF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065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065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9238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85792"/>
    <w:pPr>
      <w:ind w:left="720"/>
      <w:contextualSpacing/>
    </w:pPr>
  </w:style>
  <w:style w:type="character" w:styleId="Hyperkobling">
    <w:name w:val="Hyperlink"/>
    <w:basedOn w:val="Standardskriftforavsnitt"/>
    <w:uiPriority w:val="99"/>
    <w:unhideWhenUsed/>
    <w:rsid w:val="00E450EF"/>
    <w:rPr>
      <w:color w:val="0563C1" w:themeColor="hyperlink"/>
      <w:u w:val="single"/>
    </w:rPr>
  </w:style>
  <w:style w:type="character" w:styleId="Ulstomtale">
    <w:name w:val="Unresolved Mention"/>
    <w:basedOn w:val="Standardskriftforavsnitt"/>
    <w:uiPriority w:val="99"/>
    <w:semiHidden/>
    <w:unhideWhenUsed/>
    <w:rsid w:val="00E450EF"/>
    <w:rPr>
      <w:color w:val="605E5C"/>
      <w:shd w:val="clear" w:color="auto" w:fill="E1DFDD"/>
    </w:rPr>
  </w:style>
  <w:style w:type="character" w:customStyle="1" w:styleId="Overskrift1Tegn">
    <w:name w:val="Overskrift 1 Tegn"/>
    <w:basedOn w:val="Standardskriftforavsnitt"/>
    <w:link w:val="Overskrift1"/>
    <w:uiPriority w:val="9"/>
    <w:rsid w:val="00106570"/>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106570"/>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92381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drett.nif.n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A6E624B2.dotm</Template>
  <TotalTime>87</TotalTime>
  <Pages>3</Pages>
  <Words>356</Words>
  <Characters>1888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Statnett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Øyvind Glendrange</dc:creator>
  <cp:keywords/>
  <dc:description/>
  <cp:lastModifiedBy>Øyvind Glendrange</cp:lastModifiedBy>
  <cp:revision>1</cp:revision>
  <dcterms:created xsi:type="dcterms:W3CDTF">2019-05-11T10:14:00Z</dcterms:created>
  <dcterms:modified xsi:type="dcterms:W3CDTF">2019-05-11T12:03:00Z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26a644-be5d-489f-bf1d-9269cb07edbe_Enabled">
    <vt:lpwstr>True</vt:lpwstr>
  </property>
  <property fmtid="{D5CDD505-2E9C-101B-9397-08002B2CF9AE}" pid="3" name="MSIP_Label_c526a644-be5d-489f-bf1d-9269cb07edbe_SiteId">
    <vt:lpwstr>a8d61462-f252-44b2-bf6a-d7231960c041</vt:lpwstr>
  </property>
  <property fmtid="{D5CDD505-2E9C-101B-9397-08002B2CF9AE}" pid="4" name="MSIP_Label_c526a644-be5d-489f-bf1d-9269cb07edbe_Owner">
    <vt:lpwstr>oyvind.glendrange@statnett.no</vt:lpwstr>
  </property>
  <property fmtid="{D5CDD505-2E9C-101B-9397-08002B2CF9AE}" pid="5" name="MSIP_Label_c526a644-be5d-489f-bf1d-9269cb07edbe_SetDate">
    <vt:lpwstr>2019-05-11T12:03:30.8930941Z</vt:lpwstr>
  </property>
  <property fmtid="{D5CDD505-2E9C-101B-9397-08002B2CF9AE}" pid="6" name="MSIP_Label_c526a644-be5d-489f-bf1d-9269cb07edbe_Name">
    <vt:lpwstr>Annet</vt:lpwstr>
  </property>
  <property fmtid="{D5CDD505-2E9C-101B-9397-08002B2CF9AE}" pid="7" name="MSIP_Label_c526a644-be5d-489f-bf1d-9269cb07edbe_Application">
    <vt:lpwstr>Microsoft Azure Information Protection</vt:lpwstr>
  </property>
  <property fmtid="{D5CDD505-2E9C-101B-9397-08002B2CF9AE}" pid="8" name="MSIP_Label_c526a644-be5d-489f-bf1d-9269cb07edbe_Extended_MSFT_Method">
    <vt:lpwstr>Manual</vt:lpwstr>
  </property>
  <property fmtid="{D5CDD505-2E9C-101B-9397-08002B2CF9AE}" pid="9" name="MSIP_Label_53cc820c-7ecf-4d66-ad4f-3d23d4695006_Enabled">
    <vt:lpwstr>True</vt:lpwstr>
  </property>
  <property fmtid="{D5CDD505-2E9C-101B-9397-08002B2CF9AE}" pid="10" name="MSIP_Label_53cc820c-7ecf-4d66-ad4f-3d23d4695006_SiteId">
    <vt:lpwstr>a8d61462-f252-44b2-bf6a-d7231960c041</vt:lpwstr>
  </property>
  <property fmtid="{D5CDD505-2E9C-101B-9397-08002B2CF9AE}" pid="11" name="MSIP_Label_53cc820c-7ecf-4d66-ad4f-3d23d4695006_Owner">
    <vt:lpwstr>oyvind.glendrange@statnett.no</vt:lpwstr>
  </property>
  <property fmtid="{D5CDD505-2E9C-101B-9397-08002B2CF9AE}" pid="12" name="MSIP_Label_53cc820c-7ecf-4d66-ad4f-3d23d4695006_SetDate">
    <vt:lpwstr>2019-05-11T12:03:30.8930941Z</vt:lpwstr>
  </property>
  <property fmtid="{D5CDD505-2E9C-101B-9397-08002B2CF9AE}" pid="13" name="MSIP_Label_53cc820c-7ecf-4d66-ad4f-3d23d4695006_Name">
    <vt:lpwstr>Ikke jobbrelatert</vt:lpwstr>
  </property>
  <property fmtid="{D5CDD505-2E9C-101B-9397-08002B2CF9AE}" pid="14" name="MSIP_Label_53cc820c-7ecf-4d66-ad4f-3d23d4695006_Application">
    <vt:lpwstr>Microsoft Azure Information Protection</vt:lpwstr>
  </property>
  <property fmtid="{D5CDD505-2E9C-101B-9397-08002B2CF9AE}" pid="15" name="MSIP_Label_53cc820c-7ecf-4d66-ad4f-3d23d4695006_Parent">
    <vt:lpwstr>c526a644-be5d-489f-bf1d-9269cb07edbe</vt:lpwstr>
  </property>
  <property fmtid="{D5CDD505-2E9C-101B-9397-08002B2CF9AE}" pid="16" name="MSIP_Label_53cc820c-7ecf-4d66-ad4f-3d23d4695006_Extended_MSFT_Method">
    <vt:lpwstr>Manual</vt:lpwstr>
  </property>
  <property fmtid="{D5CDD505-2E9C-101B-9397-08002B2CF9AE}" pid="17" name="Sensitivity">
    <vt:lpwstr>Annet Ikke jobbrelatert</vt:lpwstr>
  </property>
</Properties>
</file>