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  <w:t>Årsmøte i Tormod skilag</w:t>
      </w:r>
    </w:p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  <w:t>Sted: lærerværelse Barhaug skole</w:t>
      </w:r>
    </w:p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  <w:t xml:space="preserve">Dato 3. april 2017, kl 19.00. </w:t>
      </w:r>
    </w:p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nb-NO"/>
        </w:rPr>
      </w:pPr>
    </w:p>
    <w:p w:rsidR="00C348DC" w:rsidRPr="00905929" w:rsidRDefault="00C348DC" w:rsidP="00C3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nb-NO"/>
        </w:rPr>
      </w:pPr>
      <w:r w:rsidRPr="00C348DC">
        <w:rPr>
          <w:rFonts w:ascii="Arial" w:eastAsia="Times New Roman" w:hAnsi="Arial" w:cs="Arial"/>
          <w:b/>
          <w:color w:val="000000"/>
          <w:sz w:val="24"/>
          <w:szCs w:val="23"/>
          <w:shd w:val="clear" w:color="auto" w:fill="FFFFFF"/>
          <w:lang w:eastAsia="nb-NO"/>
        </w:rPr>
        <w:t>Sak</w:t>
      </w:r>
      <w:r w:rsidRPr="00C348DC">
        <w:rPr>
          <w:rFonts w:ascii="Arial" w:eastAsia="Times New Roman" w:hAnsi="Arial" w:cs="Arial"/>
          <w:b/>
          <w:color w:val="000000"/>
          <w:sz w:val="24"/>
          <w:szCs w:val="23"/>
          <w:shd w:val="clear" w:color="auto" w:fill="FFFFFF"/>
          <w:lang w:eastAsia="nb-NO"/>
        </w:rPr>
        <w:t>liste Årsmøte 2017</w:t>
      </w:r>
    </w:p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Godkjenne de stemmeberettigede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Godkjenne innkalling og sakliste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Valg av dirigent, sekretær og 2 representanter til å underskrive protokollen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Årsmelding</w:t>
      </w:r>
      <w:r w:rsidR="0035601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er</w:t>
      </w:r>
      <w:bookmarkStart w:id="0" w:name="_GoBack"/>
      <w:bookmarkEnd w:id="0"/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Regnskap 2016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Budsjett 2017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Innkomne forslag og saker</w:t>
      </w:r>
    </w:p>
    <w:p w:rsidR="00C348DC" w:rsidRPr="00C348DC" w:rsidRDefault="00C348DC" w:rsidP="00C348DC">
      <w:pPr>
        <w:pStyle w:val="Listeavsnit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Tilskudd til hoppbakkeanlegget i Jordalen</w:t>
      </w:r>
    </w:p>
    <w:p w:rsidR="00C348DC" w:rsidRPr="00C348DC" w:rsidRDefault="00C348DC" w:rsidP="00C348DC">
      <w:pPr>
        <w:pStyle w:val="Listeavsnit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 xml:space="preserve">Endring av vedtekt vedr. </w:t>
      </w:r>
      <w:r w:rsidR="004F03D9"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etter anmelding</w:t>
      </w: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 xml:space="preserve"> på renn</w:t>
      </w:r>
    </w:p>
    <w:p w:rsidR="00C348DC" w:rsidRPr="00C348DC" w:rsidRDefault="00C348DC" w:rsidP="00C348D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t>Valg</w:t>
      </w:r>
    </w:p>
    <w:p w:rsidR="00C348DC" w:rsidRPr="00C348DC" w:rsidRDefault="00C348DC" w:rsidP="00C34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nb-NO"/>
        </w:rPr>
      </w:pPr>
    </w:p>
    <w:p w:rsidR="00C348DC" w:rsidRPr="00C348DC" w:rsidRDefault="00C348DC" w:rsidP="00C348DC">
      <w:pPr>
        <w:jc w:val="center"/>
        <w:rPr>
          <w:b/>
          <w:sz w:val="24"/>
        </w:rPr>
      </w:pPr>
      <w:r w:rsidRPr="00C348DC">
        <w:rPr>
          <w:rFonts w:ascii="Arial" w:eastAsia="Times New Roman" w:hAnsi="Arial" w:cs="Arial"/>
          <w:color w:val="000000"/>
          <w:sz w:val="24"/>
          <w:szCs w:val="23"/>
          <w:lang w:eastAsia="nb-NO"/>
        </w:rPr>
        <w:br/>
      </w:r>
      <w:r w:rsidRPr="00C348DC">
        <w:rPr>
          <w:rFonts w:ascii="Arial" w:eastAsia="Times New Roman" w:hAnsi="Arial" w:cs="Arial"/>
          <w:b/>
          <w:color w:val="000000"/>
          <w:sz w:val="24"/>
          <w:szCs w:val="23"/>
          <w:shd w:val="clear" w:color="auto" w:fill="FFFFFF"/>
          <w:lang w:eastAsia="nb-NO"/>
        </w:rPr>
        <w:t>Vel møtt</w:t>
      </w:r>
    </w:p>
    <w:p w:rsidR="004D632F" w:rsidRPr="00C348DC" w:rsidRDefault="005E542D">
      <w:pPr>
        <w:rPr>
          <w:sz w:val="24"/>
        </w:rPr>
      </w:pPr>
    </w:p>
    <w:sectPr w:rsidR="004D632F" w:rsidRPr="00C348DC" w:rsidSect="00A60B22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2D" w:rsidRDefault="005E542D" w:rsidP="009C3CEC">
      <w:pPr>
        <w:spacing w:after="0"/>
      </w:pPr>
      <w:r>
        <w:separator/>
      </w:r>
    </w:p>
  </w:endnote>
  <w:endnote w:type="continuationSeparator" w:id="0">
    <w:p w:rsidR="005E542D" w:rsidRDefault="005E542D" w:rsidP="009C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Pr="00A60B22" w:rsidRDefault="00A60B22">
    <w:pPr>
      <w:pStyle w:val="Bunntekst"/>
      <w:jc w:val="right"/>
      <w:rPr>
        <w:color w:val="374D93"/>
      </w:rPr>
    </w:pPr>
    <w:r w:rsidRPr="00A60B22">
      <w:rPr>
        <w:color w:val="374D93"/>
        <w:sz w:val="20"/>
        <w:szCs w:val="20"/>
      </w:rPr>
      <w:t xml:space="preserve">side </w:t>
    </w:r>
    <w:r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Pr="00A60B22">
      <w:rPr>
        <w:color w:val="374D93"/>
        <w:sz w:val="20"/>
        <w:szCs w:val="20"/>
      </w:rPr>
      <w:fldChar w:fldCharType="separate"/>
    </w:r>
    <w:r w:rsidR="0035601C">
      <w:rPr>
        <w:noProof/>
        <w:color w:val="374D93"/>
        <w:sz w:val="20"/>
        <w:szCs w:val="20"/>
      </w:rPr>
      <w:t>1</w:t>
    </w:r>
    <w:r w:rsidRPr="00A60B22">
      <w:rPr>
        <w:color w:val="374D93"/>
        <w:sz w:val="20"/>
        <w:szCs w:val="20"/>
      </w:rPr>
      <w:fldChar w:fldCharType="end"/>
    </w:r>
  </w:p>
  <w:p w:rsidR="00A60B22" w:rsidRDefault="00A60B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2D" w:rsidRDefault="005E542D" w:rsidP="009C3CEC">
      <w:pPr>
        <w:spacing w:after="0"/>
      </w:pPr>
      <w:r>
        <w:separator/>
      </w:r>
    </w:p>
  </w:footnote>
  <w:footnote w:type="continuationSeparator" w:id="0">
    <w:p w:rsidR="005E542D" w:rsidRDefault="005E542D" w:rsidP="009C3C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CEC" w:rsidRPr="009C3CEC" w:rsidRDefault="00A60B22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 wp14:anchorId="16D67A90" wp14:editId="3D289D89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CEC"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8240" behindDoc="1" locked="0" layoutInCell="1" allowOverlap="1" wp14:anchorId="3584F365" wp14:editId="487A4C86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CEC" w:rsidRPr="00A60B22">
      <w:rPr>
        <w:rFonts w:ascii="Arial Black" w:hAnsi="Arial Black"/>
        <w:color w:val="374D93"/>
        <w:sz w:val="32"/>
      </w:rPr>
      <w:t>Tormod Skilag</w:t>
    </w:r>
  </w:p>
  <w:p w:rsidR="009C3CEC" w:rsidRDefault="00A60B22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="00BB3F56" w:rsidRPr="00A60B22">
      <w:rPr>
        <w:i/>
        <w:sz w:val="20"/>
      </w:rPr>
      <w:t>http://www.tormodskilag.no</w:t>
    </w:r>
  </w:p>
  <w:p w:rsidR="00BB3F56" w:rsidRPr="00A60B22" w:rsidRDefault="00BB3F56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412"/>
    <w:multiLevelType w:val="hybridMultilevel"/>
    <w:tmpl w:val="C44079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DC"/>
    <w:rsid w:val="00345172"/>
    <w:rsid w:val="0035601C"/>
    <w:rsid w:val="003B5DE0"/>
    <w:rsid w:val="004F03D9"/>
    <w:rsid w:val="005E542D"/>
    <w:rsid w:val="006815FE"/>
    <w:rsid w:val="006F5EA3"/>
    <w:rsid w:val="009C3CEC"/>
    <w:rsid w:val="00A60B22"/>
    <w:rsid w:val="00BB3F56"/>
    <w:rsid w:val="00C3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DC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C34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DC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C34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48;rgen\Downloads\brevar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brevark</Template>
  <TotalTime>7</TotalTime>
  <Pages>1</Pages>
  <Words>67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 Forreløkken</dc:creator>
  <cp:lastModifiedBy>Jørgen Forreløkken</cp:lastModifiedBy>
  <cp:revision>3</cp:revision>
  <cp:lastPrinted>2014-04-01T21:03:00Z</cp:lastPrinted>
  <dcterms:created xsi:type="dcterms:W3CDTF">2017-03-24T12:33:00Z</dcterms:created>
  <dcterms:modified xsi:type="dcterms:W3CDTF">2017-03-24T12:40:00Z</dcterms:modified>
</cp:coreProperties>
</file>