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E4339" w14:textId="77777777" w:rsidR="00A42EE9" w:rsidRDefault="00A42EE9" w:rsidP="007A0178">
      <w:pPr>
        <w:spacing w:before="100" w:beforeAutospacing="1" w:after="100" w:afterAutospacing="1" w:line="357" w:lineRule="atLeast"/>
        <w:rPr>
          <w:rFonts w:ascii="Times New Roman" w:eastAsia="Times New Roman" w:hAnsi="Times New Roman" w:cs="Times New Roman"/>
          <w:color w:val="000000"/>
        </w:rPr>
      </w:pPr>
    </w:p>
    <w:p w14:paraId="621E433A" w14:textId="5213853B" w:rsidR="00A42EE9" w:rsidRDefault="008C27F0" w:rsidP="00A42EE9">
      <w:pPr>
        <w:spacing w:before="100" w:beforeAutospacing="1" w:after="100" w:afterAutospacing="1" w:line="357" w:lineRule="atLeast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Levangerkarusellrenn </w:t>
      </w:r>
      <w:r w:rsidR="002F40FC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onsdag </w:t>
      </w:r>
      <w:r w:rsidR="0018379B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</w:t>
      </w:r>
      <w:proofErr w:type="gramStart"/>
      <w:r w:rsidR="0018379B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Februar</w:t>
      </w:r>
      <w:proofErr w:type="gramEnd"/>
    </w:p>
    <w:p w14:paraId="15352EE0" w14:textId="3FAC0A23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Renn </w:t>
      </w:r>
      <w:proofErr w:type="spellStart"/>
      <w:r w:rsidRPr="0067338B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 i Levangerkarusell</w:t>
      </w:r>
    </w:p>
    <w:p w14:paraId="345415AD" w14:textId="7CC7C345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Sted: </w:t>
      </w:r>
      <w:proofErr w:type="spellStart"/>
      <w:r w:rsidR="0018379B">
        <w:rPr>
          <w:rFonts w:ascii="Times New Roman" w:eastAsia="Times New Roman" w:hAnsi="Times New Roman" w:cs="Times New Roman"/>
          <w:sz w:val="28"/>
          <w:szCs w:val="28"/>
        </w:rPr>
        <w:t>Bumyra</w:t>
      </w:r>
      <w:proofErr w:type="spellEnd"/>
      <w:r w:rsidR="0018379B">
        <w:rPr>
          <w:rFonts w:ascii="Times New Roman" w:eastAsia="Times New Roman" w:hAnsi="Times New Roman" w:cs="Times New Roman"/>
          <w:sz w:val="28"/>
          <w:szCs w:val="28"/>
        </w:rPr>
        <w:t xml:space="preserve"> Skistadion</w:t>
      </w:r>
    </w:p>
    <w:p w14:paraId="18D06092" w14:textId="5593BA07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Arrangør: 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Markabygda IL</w:t>
      </w:r>
    </w:p>
    <w:p w14:paraId="0D1588E6" w14:textId="198A7FB4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Stilart: </w:t>
      </w:r>
      <w:r w:rsidR="00843E2A">
        <w:rPr>
          <w:rFonts w:ascii="Times New Roman" w:eastAsia="Times New Roman" w:hAnsi="Times New Roman" w:cs="Times New Roman"/>
          <w:sz w:val="28"/>
          <w:szCs w:val="28"/>
        </w:rPr>
        <w:t>Fristil</w:t>
      </w:r>
    </w:p>
    <w:p w14:paraId="0E319A74" w14:textId="2F32230A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Første start </w:t>
      </w:r>
      <w:proofErr w:type="spellStart"/>
      <w:r w:rsidRPr="0067338B">
        <w:rPr>
          <w:rFonts w:ascii="Times New Roman" w:eastAsia="Times New Roman" w:hAnsi="Times New Roman" w:cs="Times New Roman"/>
          <w:sz w:val="28"/>
          <w:szCs w:val="28"/>
        </w:rPr>
        <w:t>kl</w:t>
      </w:r>
      <w:proofErr w:type="spellEnd"/>
      <w:r w:rsidRPr="0067338B">
        <w:rPr>
          <w:rFonts w:ascii="Times New Roman" w:eastAsia="Times New Roman" w:hAnsi="Times New Roman" w:cs="Times New Roman"/>
          <w:sz w:val="28"/>
          <w:szCs w:val="28"/>
        </w:rPr>
        <w:t>: 18:</w:t>
      </w:r>
      <w:r w:rsidR="00D65C6E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38B">
        <w:rPr>
          <w:rFonts w:ascii="Times New Roman" w:eastAsia="Times New Roman" w:hAnsi="Times New Roman" w:cs="Times New Roman"/>
          <w:sz w:val="28"/>
          <w:szCs w:val="28"/>
        </w:rPr>
        <w:t>0</w:t>
      </w:r>
    </w:p>
    <w:p w14:paraId="1FFEFEC7" w14:textId="644CE3C2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Rennkontor Åpner </w:t>
      </w:r>
      <w:proofErr w:type="spellStart"/>
      <w:r w:rsidRPr="0067338B">
        <w:rPr>
          <w:rFonts w:ascii="Times New Roman" w:eastAsia="Times New Roman" w:hAnsi="Times New Roman" w:cs="Times New Roman"/>
          <w:sz w:val="28"/>
          <w:szCs w:val="28"/>
        </w:rPr>
        <w:t>kl</w:t>
      </w:r>
      <w:proofErr w:type="spellEnd"/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 17</w:t>
      </w:r>
      <w:r w:rsidR="00843E2A">
        <w:rPr>
          <w:rFonts w:ascii="Times New Roman" w:eastAsia="Times New Roman" w:hAnsi="Times New Roman" w:cs="Times New Roman"/>
          <w:sz w:val="28"/>
          <w:szCs w:val="28"/>
        </w:rPr>
        <w:t>15</w:t>
      </w:r>
    </w:p>
    <w:p w14:paraId="03938B85" w14:textId="47D57148" w:rsidR="00D65C6E" w:rsidRDefault="00992FA8" w:rsidP="00843E2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Parkeringsav</w:t>
      </w:r>
      <w:r w:rsidR="0067338B" w:rsidRPr="0067338B">
        <w:rPr>
          <w:rFonts w:ascii="Times New Roman" w:eastAsia="Times New Roman" w:hAnsi="Times New Roman" w:cs="Times New Roman"/>
          <w:sz w:val="28"/>
          <w:szCs w:val="28"/>
        </w:rPr>
        <w:t xml:space="preserve">gift: 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 xml:space="preserve">60 kr </w:t>
      </w:r>
      <w:r>
        <w:rPr>
          <w:rFonts w:ascii="Times New Roman" w:eastAsia="Times New Roman" w:hAnsi="Times New Roman" w:cs="Times New Roman"/>
          <w:sz w:val="28"/>
          <w:szCs w:val="28"/>
        </w:rPr>
        <w:t>Vipps 559622</w:t>
      </w:r>
    </w:p>
    <w:p w14:paraId="46ADABC7" w14:textId="21F0D1A1" w:rsidR="0018379B" w:rsidRDefault="0018379B" w:rsidP="00843E2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Deltaker Avigift:50 kr</w:t>
      </w:r>
      <w:r w:rsidR="00992FA8">
        <w:rPr>
          <w:rFonts w:ascii="Times New Roman" w:eastAsia="Times New Roman" w:hAnsi="Times New Roman" w:cs="Times New Roman"/>
          <w:sz w:val="28"/>
          <w:szCs w:val="28"/>
        </w:rPr>
        <w:t xml:space="preserve"> (per deltaker) Vipps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FA8">
        <w:rPr>
          <w:rFonts w:ascii="Times New Roman" w:eastAsia="Times New Roman" w:hAnsi="Times New Roman" w:cs="Times New Roman"/>
          <w:sz w:val="28"/>
          <w:szCs w:val="28"/>
        </w:rPr>
        <w:t>106853</w:t>
      </w:r>
    </w:p>
    <w:p w14:paraId="316CD8BF" w14:textId="77777777" w:rsidR="003944CC" w:rsidRPr="0067338B" w:rsidRDefault="003944CC" w:rsidP="0067338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E1E5ED5" w14:textId="77777777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E28D9C2" w14:textId="07494BE2" w:rsidR="0067338B" w:rsidRDefault="00992FA8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Velkommen til 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 xml:space="preserve">2 manns staffet. Hver utøver går 2 gangen. </w:t>
      </w:r>
      <w:r w:rsidR="0067338B" w:rsidRPr="0067338B">
        <w:rPr>
          <w:rFonts w:ascii="Times New Roman" w:eastAsia="Times New Roman" w:hAnsi="Times New Roman" w:cs="Times New Roman"/>
          <w:sz w:val="28"/>
          <w:szCs w:val="28"/>
        </w:rPr>
        <w:t>Valgfri distanser</w:t>
      </w:r>
      <w:r w:rsidR="0070376A">
        <w:rPr>
          <w:rFonts w:ascii="Times New Roman" w:eastAsia="Times New Roman" w:hAnsi="Times New Roman" w:cs="Times New Roman"/>
          <w:sz w:val="28"/>
          <w:szCs w:val="28"/>
        </w:rPr>
        <w:t xml:space="preserve">, utøverne velger den distansen </w:t>
      </w:r>
      <w:r w:rsidR="003B6E79">
        <w:rPr>
          <w:rFonts w:ascii="Times New Roman" w:eastAsia="Times New Roman" w:hAnsi="Times New Roman" w:cs="Times New Roman"/>
          <w:sz w:val="28"/>
          <w:szCs w:val="28"/>
        </w:rPr>
        <w:t xml:space="preserve">de selv ønsker å gå: </w:t>
      </w:r>
    </w:p>
    <w:p w14:paraId="3D1E5CFA" w14:textId="1496C0AF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Runderenn, </w:t>
      </w:r>
      <w:proofErr w:type="spellStart"/>
      <w:r w:rsidRPr="00EA054F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løype på 500 m. Gå så mange runder som en selv ønsker </w:t>
      </w:r>
      <w:proofErr w:type="spellStart"/>
      <w:r w:rsidR="004E0409" w:rsidRPr="00EA054F">
        <w:rPr>
          <w:rFonts w:ascii="Times New Roman" w:eastAsia="Times New Roman" w:hAnsi="Times New Roman" w:cs="Times New Roman"/>
          <w:sz w:val="28"/>
          <w:szCs w:val="28"/>
        </w:rPr>
        <w:t>iløpet</w:t>
      </w:r>
      <w:proofErr w:type="spellEnd"/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av 30 min. Passer for 0-10 år</w:t>
      </w:r>
    </w:p>
    <w:p w14:paraId="50E1C01B" w14:textId="7AA7E362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>m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*4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8379B" w:rsidRPr="00EA054F">
        <w:rPr>
          <w:rFonts w:ascii="Times New Roman" w:eastAsia="Times New Roman" w:hAnsi="Times New Roman" w:cs="Times New Roman"/>
          <w:sz w:val="28"/>
          <w:szCs w:val="28"/>
        </w:rPr>
        <w:t>tidtaking,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men ingen rangering. Passer for 6-11 år</w:t>
      </w:r>
    </w:p>
    <w:p w14:paraId="7F93AB1D" w14:textId="1F7B7165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km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*4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med tidtaking og rangering: Passer for 9--16 år</w:t>
      </w:r>
    </w:p>
    <w:p w14:paraId="5F187989" w14:textId="7552C759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1.5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km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*4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med tidtaking og rangering: Passer for 11 år-99 år</w:t>
      </w:r>
    </w:p>
    <w:p w14:paraId="48FB5C4E" w14:textId="05751F73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km</w:t>
      </w:r>
      <w:r w:rsidR="0018379B">
        <w:rPr>
          <w:rFonts w:ascii="Times New Roman" w:eastAsia="Times New Roman" w:hAnsi="Times New Roman" w:cs="Times New Roman"/>
          <w:sz w:val="28"/>
          <w:szCs w:val="28"/>
        </w:rPr>
        <w:t>*4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med </w:t>
      </w:r>
      <w:proofErr w:type="spellStart"/>
      <w:r w:rsidRPr="00EA054F">
        <w:rPr>
          <w:rFonts w:ascii="Times New Roman" w:eastAsia="Times New Roman" w:hAnsi="Times New Roman" w:cs="Times New Roman"/>
          <w:sz w:val="28"/>
          <w:szCs w:val="28"/>
        </w:rPr>
        <w:t>tidaking</w:t>
      </w:r>
      <w:proofErr w:type="spellEnd"/>
      <w:r w:rsidRPr="00EA054F">
        <w:rPr>
          <w:rFonts w:ascii="Times New Roman" w:eastAsia="Times New Roman" w:hAnsi="Times New Roman" w:cs="Times New Roman"/>
          <w:sz w:val="28"/>
          <w:szCs w:val="28"/>
        </w:rPr>
        <w:t xml:space="preserve"> og rangering: Passer for 13 år-99 år</w:t>
      </w:r>
    </w:p>
    <w:p w14:paraId="6E10E683" w14:textId="45CF85FB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A054F">
        <w:rPr>
          <w:rFonts w:ascii="Times New Roman" w:eastAsia="Times New Roman" w:hAnsi="Times New Roman" w:cs="Times New Roman"/>
          <w:sz w:val="28"/>
          <w:szCs w:val="28"/>
        </w:rPr>
        <w:t>Trim: valgfri distanse, ingen organisert start. Passer for alle aldre</w:t>
      </w:r>
    </w:p>
    <w:p w14:paraId="1968290D" w14:textId="77777777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 w:rsidRPr="00EA054F">
        <w:rPr>
          <w:rFonts w:ascii="Times New Roman" w:eastAsia="Times New Roman" w:hAnsi="Times New Roman" w:cs="Times New Roman"/>
          <w:sz w:val="28"/>
          <w:szCs w:val="28"/>
        </w:rPr>
        <w:t>​</w:t>
      </w:r>
    </w:p>
    <w:p w14:paraId="4BFB9C22" w14:textId="77777777" w:rsidR="00EA054F" w:rsidRPr="00EA054F" w:rsidRDefault="00EA054F" w:rsidP="00EA054F">
      <w:pPr>
        <w:rPr>
          <w:rFonts w:ascii="Times New Roman" w:eastAsia="Times New Roman" w:hAnsi="Times New Roman" w:cs="Times New Roman"/>
          <w:sz w:val="28"/>
          <w:szCs w:val="28"/>
        </w:rPr>
      </w:pPr>
      <w:r w:rsidRPr="00EA054F">
        <w:rPr>
          <w:rFonts w:ascii="Times New Roman" w:eastAsia="Times New Roman" w:hAnsi="Times New Roman" w:cs="Times New Roman"/>
          <w:sz w:val="28"/>
          <w:szCs w:val="28"/>
        </w:rPr>
        <w:t>Manuell tidtaking</w:t>
      </w:r>
    </w:p>
    <w:p w14:paraId="6B249CB9" w14:textId="147992D9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69D5DEA" w14:textId="0BEA6A8C" w:rsidR="0067338B" w:rsidRPr="0067338B" w:rsidRDefault="0067338B" w:rsidP="0067338B">
      <w:pPr>
        <w:rPr>
          <w:rFonts w:ascii="Times New Roman" w:eastAsia="Times New Roman" w:hAnsi="Times New Roman" w:cs="Times New Roman"/>
          <w:sz w:val="28"/>
          <w:szCs w:val="28"/>
        </w:rPr>
      </w:pPr>
      <w:r w:rsidRPr="0067338B">
        <w:rPr>
          <w:rFonts w:ascii="Times New Roman" w:eastAsia="Times New Roman" w:hAnsi="Times New Roman" w:cs="Times New Roman"/>
          <w:sz w:val="28"/>
          <w:szCs w:val="28"/>
        </w:rPr>
        <w:t xml:space="preserve">Resultat liste blir satt opp på de forskjellige distansene uavhengig av alder og kjønn. Ingen rangering på </w:t>
      </w:r>
      <w:r w:rsidR="00992FA8">
        <w:rPr>
          <w:rFonts w:ascii="Times New Roman" w:eastAsia="Times New Roman" w:hAnsi="Times New Roman" w:cs="Times New Roman"/>
          <w:sz w:val="28"/>
          <w:szCs w:val="28"/>
        </w:rPr>
        <w:t xml:space="preserve">500 </w:t>
      </w:r>
      <w:r w:rsidRPr="0067338B">
        <w:rPr>
          <w:rFonts w:ascii="Times New Roman" w:eastAsia="Times New Roman" w:hAnsi="Times New Roman" w:cs="Times New Roman"/>
          <w:sz w:val="28"/>
          <w:szCs w:val="28"/>
        </w:rPr>
        <w:t>m.</w:t>
      </w:r>
    </w:p>
    <w:p w14:paraId="621E4349" w14:textId="15A3C179" w:rsidR="00190539" w:rsidRDefault="00190539" w:rsidP="00760823">
      <w:pPr>
        <w:rPr>
          <w:rFonts w:ascii="Times New Roman" w:hAnsi="Times New Roman" w:cs="Times New Roman"/>
          <w:color w:val="002060"/>
        </w:rPr>
      </w:pPr>
    </w:p>
    <w:p w14:paraId="06BED452" w14:textId="77777777" w:rsidR="00CC69D6" w:rsidRDefault="00CC69D6" w:rsidP="00760823">
      <w:pPr>
        <w:rPr>
          <w:rFonts w:ascii="Times New Roman" w:hAnsi="Times New Roman" w:cs="Times New Roman"/>
          <w:color w:val="002060"/>
        </w:rPr>
      </w:pPr>
    </w:p>
    <w:p w14:paraId="3356F788" w14:textId="67931FEC" w:rsidR="00992FA8" w:rsidRPr="00992FA8" w:rsidRDefault="00992FA8" w:rsidP="00760823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FA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Påmelding innad i hver klubb, samlet påmelding sendes til </w:t>
      </w:r>
      <w:hyperlink r:id="rId8" w:history="1">
        <w:r w:rsidRPr="004E0B25">
          <w:rPr>
            <w:rStyle w:val="Hyperlink"/>
            <w:rFonts w:ascii="Times New Roman" w:hAnsi="Times New Roman" w:cs="Times New Roman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stianfriberg@gmail.com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 Egent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påmeldings skjema ligger med invitasjon) </w:t>
      </w:r>
    </w:p>
    <w:p w14:paraId="6C61C3EA" w14:textId="36EB2008" w:rsidR="00AC147B" w:rsidRDefault="00AC147B" w:rsidP="00760823">
      <w:pPr>
        <w:rPr>
          <w:rFonts w:ascii="Times New Roman" w:hAnsi="Times New Roman" w:cs="Times New Roman"/>
          <w:sz w:val="28"/>
          <w:szCs w:val="28"/>
        </w:rPr>
      </w:pPr>
      <w:r w:rsidRPr="002B2921">
        <w:rPr>
          <w:rFonts w:ascii="Times New Roman" w:hAnsi="Times New Roman" w:cs="Times New Roman"/>
          <w:sz w:val="28"/>
          <w:szCs w:val="28"/>
        </w:rPr>
        <w:t xml:space="preserve">Påmeldingsfrist </w:t>
      </w:r>
      <w:proofErr w:type="gramStart"/>
      <w:r w:rsidR="00992FA8">
        <w:rPr>
          <w:rFonts w:ascii="Times New Roman" w:hAnsi="Times New Roman" w:cs="Times New Roman"/>
          <w:sz w:val="28"/>
          <w:szCs w:val="28"/>
        </w:rPr>
        <w:t>Mandag</w:t>
      </w:r>
      <w:proofErr w:type="gramEnd"/>
      <w:r w:rsidR="00EA054F">
        <w:rPr>
          <w:rFonts w:ascii="Times New Roman" w:hAnsi="Times New Roman" w:cs="Times New Roman"/>
          <w:sz w:val="28"/>
          <w:szCs w:val="28"/>
        </w:rPr>
        <w:t xml:space="preserve"> 0</w:t>
      </w:r>
      <w:r w:rsidR="00992FA8">
        <w:rPr>
          <w:rFonts w:ascii="Times New Roman" w:hAnsi="Times New Roman" w:cs="Times New Roman"/>
          <w:sz w:val="28"/>
          <w:szCs w:val="28"/>
        </w:rPr>
        <w:t>3</w:t>
      </w:r>
      <w:r w:rsidR="00EA054F">
        <w:rPr>
          <w:rFonts w:ascii="Times New Roman" w:hAnsi="Times New Roman" w:cs="Times New Roman"/>
          <w:sz w:val="28"/>
          <w:szCs w:val="28"/>
        </w:rPr>
        <w:t>/</w:t>
      </w:r>
      <w:r w:rsidR="00992FA8">
        <w:rPr>
          <w:rFonts w:ascii="Times New Roman" w:hAnsi="Times New Roman" w:cs="Times New Roman"/>
          <w:sz w:val="28"/>
          <w:szCs w:val="28"/>
        </w:rPr>
        <w:t>2</w:t>
      </w:r>
      <w:r w:rsidR="00EA0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54F">
        <w:rPr>
          <w:rFonts w:ascii="Times New Roman" w:hAnsi="Times New Roman" w:cs="Times New Roman"/>
          <w:sz w:val="28"/>
          <w:szCs w:val="28"/>
        </w:rPr>
        <w:t>kl</w:t>
      </w:r>
      <w:proofErr w:type="spellEnd"/>
      <w:r w:rsidR="00EA054F">
        <w:rPr>
          <w:rFonts w:ascii="Times New Roman" w:hAnsi="Times New Roman" w:cs="Times New Roman"/>
          <w:sz w:val="28"/>
          <w:szCs w:val="28"/>
        </w:rPr>
        <w:t xml:space="preserve"> </w:t>
      </w:r>
      <w:r w:rsidR="00992FA8">
        <w:rPr>
          <w:rFonts w:ascii="Times New Roman" w:hAnsi="Times New Roman" w:cs="Times New Roman"/>
          <w:sz w:val="28"/>
          <w:szCs w:val="28"/>
        </w:rPr>
        <w:t>23.59</w:t>
      </w:r>
    </w:p>
    <w:p w14:paraId="2B578154" w14:textId="2406F74A" w:rsidR="002B2921" w:rsidRDefault="002B2921" w:rsidP="007608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Startliste vil bli publisert på </w:t>
      </w:r>
      <w:r w:rsidR="00992FA8">
        <w:rPr>
          <w:rFonts w:ascii="Times New Roman" w:hAnsi="Times New Roman" w:cs="Times New Roman"/>
          <w:sz w:val="28"/>
          <w:szCs w:val="28"/>
        </w:rPr>
        <w:t>Markabygdail.no</w:t>
      </w:r>
    </w:p>
    <w:p w14:paraId="5F4C8C6D" w14:textId="77777777" w:rsidR="004F5FF1" w:rsidRDefault="004F5FF1" w:rsidP="00760823">
      <w:pPr>
        <w:rPr>
          <w:rFonts w:ascii="Times New Roman" w:hAnsi="Times New Roman" w:cs="Times New Roman"/>
          <w:sz w:val="28"/>
          <w:szCs w:val="28"/>
        </w:rPr>
      </w:pPr>
    </w:p>
    <w:p w14:paraId="16D69A74" w14:textId="64608750" w:rsidR="004F5FF1" w:rsidRPr="002B2921" w:rsidRDefault="004F5FF1" w:rsidP="0076082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Enkel kiosksalg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inne på skihytta</w:t>
      </w:r>
    </w:p>
    <w:p w14:paraId="6064A329" w14:textId="77777777" w:rsidR="007D3372" w:rsidRPr="002B2921" w:rsidRDefault="007D3372" w:rsidP="00760823">
      <w:pPr>
        <w:rPr>
          <w:rFonts w:ascii="Times New Roman" w:hAnsi="Times New Roman" w:cs="Times New Roman"/>
          <w:sz w:val="28"/>
          <w:szCs w:val="28"/>
        </w:rPr>
      </w:pPr>
    </w:p>
    <w:p w14:paraId="58B273B8" w14:textId="5BD62C45" w:rsidR="007D3372" w:rsidRPr="002B2921" w:rsidRDefault="00992FA8" w:rsidP="007608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Markabygda IL</w:t>
      </w:r>
      <w:r w:rsidR="007D3372" w:rsidRPr="002B2921">
        <w:rPr>
          <w:rFonts w:ascii="Times New Roman" w:hAnsi="Times New Roman" w:cs="Times New Roman"/>
          <w:sz w:val="28"/>
          <w:szCs w:val="28"/>
        </w:rPr>
        <w:t xml:space="preserve"> ønsker alle </w:t>
      </w:r>
      <w:r w:rsidR="002F40FC" w:rsidRPr="002B2921">
        <w:rPr>
          <w:rFonts w:ascii="Times New Roman" w:hAnsi="Times New Roman" w:cs="Times New Roman"/>
          <w:sz w:val="28"/>
          <w:szCs w:val="28"/>
        </w:rPr>
        <w:t>hjertelig</w:t>
      </w:r>
      <w:r w:rsidR="007D3372" w:rsidRPr="002B2921">
        <w:rPr>
          <w:rFonts w:ascii="Times New Roman" w:hAnsi="Times New Roman" w:cs="Times New Roman"/>
          <w:sz w:val="28"/>
          <w:szCs w:val="28"/>
        </w:rPr>
        <w:t xml:space="preserve"> velkommen</w:t>
      </w:r>
    </w:p>
    <w:sectPr w:rsidR="007D3372" w:rsidRPr="002B2921" w:rsidSect="00BB2F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9AFE5" w14:textId="77777777" w:rsidR="00A0525F" w:rsidRDefault="00A0525F" w:rsidP="003675B3">
      <w:r>
        <w:separator/>
      </w:r>
    </w:p>
  </w:endnote>
  <w:endnote w:type="continuationSeparator" w:id="0">
    <w:p w14:paraId="4D472EE7" w14:textId="77777777" w:rsidR="00A0525F" w:rsidRDefault="00A0525F" w:rsidP="0036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DBD47" w14:textId="77777777" w:rsidR="00317E40" w:rsidRDefault="00317E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435E" w14:textId="77777777" w:rsidR="00541352" w:rsidRDefault="00541352">
    <w:pPr>
      <w:pStyle w:val="Footer"/>
    </w:pPr>
  </w:p>
  <w:p w14:paraId="621E435F" w14:textId="77777777" w:rsidR="00D3069E" w:rsidRDefault="00D306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7EF5" w14:textId="77777777" w:rsidR="00317E40" w:rsidRDefault="00317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8257" w14:textId="77777777" w:rsidR="00A0525F" w:rsidRDefault="00A0525F" w:rsidP="003675B3">
      <w:r>
        <w:separator/>
      </w:r>
    </w:p>
  </w:footnote>
  <w:footnote w:type="continuationSeparator" w:id="0">
    <w:p w14:paraId="30E710CA" w14:textId="77777777" w:rsidR="00A0525F" w:rsidRDefault="00A0525F" w:rsidP="0036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3711"/>
      <w:gridCol w:w="1728"/>
      <w:gridCol w:w="3513"/>
    </w:tblGrid>
    <w:tr w:rsidR="00D3069E" w:rsidRPr="008E0D90" w14:paraId="621E4356" w14:textId="77777777" w:rsidTr="003675B3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21E4353" w14:textId="77777777" w:rsidR="00D3069E" w:rsidRDefault="00D3069E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621E4354" w14:textId="77777777" w:rsidR="00D3069E" w:rsidRDefault="00000000">
          <w:pPr>
            <w:pStyle w:val="NoSpacing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211315337"/>
              <w:temporary/>
              <w:showingPlcHdr/>
            </w:sdtPr>
            <w:sdtContent>
              <w:r w:rsidR="00D3069E">
                <w:rPr>
                  <w:rFonts w:ascii="Cambria" w:hAnsi="Cambria"/>
                  <w:color w:val="4F81BD" w:themeColor="accent1"/>
                </w:rPr>
                <w:t>[Skriv inn tekst]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21E4355" w14:textId="77777777" w:rsidR="00D3069E" w:rsidRDefault="00D3069E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D3069E" w:rsidRPr="008E0D90" w14:paraId="621E435A" w14:textId="77777777" w:rsidTr="003675B3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21E4357" w14:textId="77777777" w:rsidR="00D3069E" w:rsidRDefault="00D3069E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621E4358" w14:textId="77777777" w:rsidR="00D3069E" w:rsidRDefault="00D3069E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621E4359" w14:textId="77777777" w:rsidR="00D3069E" w:rsidRDefault="00D3069E">
          <w:pPr>
            <w:pStyle w:val="Header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621E435B" w14:textId="77777777" w:rsidR="00D3069E" w:rsidRDefault="00D306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435C" w14:textId="520DB4CB" w:rsidR="00D3069E" w:rsidRPr="00F23535" w:rsidRDefault="0018379B" w:rsidP="00F23535">
    <w:pPr>
      <w:rPr>
        <w:sz w:val="72"/>
        <w:szCs w:val="72"/>
      </w:rPr>
    </w:pPr>
    <w:r w:rsidRPr="00124FAC">
      <w:rPr>
        <w:noProof/>
      </w:rPr>
      <w:drawing>
        <wp:inline distT="0" distB="0" distL="0" distR="0" wp14:anchorId="4D5195D6" wp14:editId="3F99D051">
          <wp:extent cx="857250" cy="960120"/>
          <wp:effectExtent l="0" t="0" r="0" b="0"/>
          <wp:docPr id="2" name="Picture 2" descr="A blue shield with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shield with yellow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4830" cy="96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069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1E4364" wp14:editId="08D76839">
              <wp:simplePos x="0" y="0"/>
              <wp:positionH relativeFrom="column">
                <wp:posOffset>5029200</wp:posOffset>
              </wp:positionH>
              <wp:positionV relativeFrom="paragraph">
                <wp:posOffset>-38100</wp:posOffset>
              </wp:positionV>
              <wp:extent cx="914400" cy="685800"/>
              <wp:effectExtent l="0" t="0" r="0" b="0"/>
              <wp:wrapNone/>
              <wp:docPr id="3" name="Tekstbok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E436A" w14:textId="6042CD2A" w:rsidR="00D3069E" w:rsidRDefault="00317E4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2B8141" wp14:editId="7DC5A1C4">
                                <wp:extent cx="631825" cy="594360"/>
                                <wp:effectExtent l="0" t="0" r="0" b="0"/>
                                <wp:docPr id="1628352927" name="Picture 3" descr="A silhouette of a person skiing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28352927" name="Picture 3" descr="A silhouette of a person skiing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1825" cy="594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E4364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style="position:absolute;margin-left:396pt;margin-top:-3pt;width:1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" filled="f" stroked="f">
              <v:textbox>
                <w:txbxContent>
                  <w:p w14:paraId="621E436A" w14:textId="6042CD2A" w:rsidR="00D3069E" w:rsidRDefault="00317E40">
                    <w:r>
                      <w:rPr>
                        <w:noProof/>
                      </w:rPr>
                      <w:drawing>
                        <wp:inline distT="0" distB="0" distL="0" distR="0" wp14:anchorId="342B8141" wp14:editId="7DC5A1C4">
                          <wp:extent cx="631825" cy="594360"/>
                          <wp:effectExtent l="0" t="0" r="0" b="0"/>
                          <wp:docPr id="1628352927" name="Picture 3" descr="A silhouette of a person skiing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28352927" name="Picture 3" descr="A silhouette of a person skiing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1825" cy="594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3069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1E4366" wp14:editId="621E4367">
              <wp:simplePos x="0" y="0"/>
              <wp:positionH relativeFrom="column">
                <wp:posOffset>1485900</wp:posOffset>
              </wp:positionH>
              <wp:positionV relativeFrom="paragraph">
                <wp:posOffset>-38100</wp:posOffset>
              </wp:positionV>
              <wp:extent cx="2493010" cy="685800"/>
              <wp:effectExtent l="0" t="0" r="0" b="0"/>
              <wp:wrapNone/>
              <wp:docPr id="4" name="Tekstbok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30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E436B" w14:textId="1BB53C73" w:rsidR="00D3069E" w:rsidRDefault="0018379B">
                          <w:r>
                            <w:rPr>
                              <w:sz w:val="72"/>
                              <w:szCs w:val="72"/>
                            </w:rPr>
                            <w:t>Markabygda IL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E4366" id="Tekstboks 4" o:spid="_x0000_s1027" type="#_x0000_t202" style="position:absolute;margin-left:117pt;margin-top:-3pt;width:196.3pt;height:54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" filled="f" stroked="f">
              <v:textbox>
                <w:txbxContent>
                  <w:p w14:paraId="621E436B" w14:textId="1BB53C73" w:rsidR="00D3069E" w:rsidRDefault="0018379B">
                    <w:r>
                      <w:rPr>
                        <w:sz w:val="72"/>
                        <w:szCs w:val="72"/>
                      </w:rPr>
                      <w:t>Markabygda IL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75989" w14:textId="77777777" w:rsidR="00317E40" w:rsidRDefault="00317E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07E0E"/>
    <w:multiLevelType w:val="hybridMultilevel"/>
    <w:tmpl w:val="75C69E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D2F1B"/>
    <w:multiLevelType w:val="multilevel"/>
    <w:tmpl w:val="DC62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2D058F"/>
    <w:multiLevelType w:val="multilevel"/>
    <w:tmpl w:val="C5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B225B3"/>
    <w:multiLevelType w:val="hybridMultilevel"/>
    <w:tmpl w:val="14B6CDF8"/>
    <w:lvl w:ilvl="0" w:tplc="17DC9704">
      <w:start w:val="1"/>
      <w:numFmt w:val="decimal"/>
      <w:lvlText w:val="Sak 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5493427">
    <w:abstractNumId w:val="3"/>
  </w:num>
  <w:num w:numId="2" w16cid:durableId="1473596876">
    <w:abstractNumId w:val="0"/>
  </w:num>
  <w:num w:numId="3" w16cid:durableId="1083533017">
    <w:abstractNumId w:val="1"/>
  </w:num>
  <w:num w:numId="4" w16cid:durableId="2111581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78"/>
    <w:rsid w:val="000519B2"/>
    <w:rsid w:val="00055CE2"/>
    <w:rsid w:val="00061AD7"/>
    <w:rsid w:val="000C5180"/>
    <w:rsid w:val="000F06DC"/>
    <w:rsid w:val="001057F6"/>
    <w:rsid w:val="00140926"/>
    <w:rsid w:val="00141919"/>
    <w:rsid w:val="001458B2"/>
    <w:rsid w:val="00181721"/>
    <w:rsid w:val="0018379B"/>
    <w:rsid w:val="00185EE5"/>
    <w:rsid w:val="00190539"/>
    <w:rsid w:val="002234A4"/>
    <w:rsid w:val="002478DA"/>
    <w:rsid w:val="0026745F"/>
    <w:rsid w:val="002874CD"/>
    <w:rsid w:val="002B2921"/>
    <w:rsid w:val="002C46C0"/>
    <w:rsid w:val="002C7BA0"/>
    <w:rsid w:val="002E3E24"/>
    <w:rsid w:val="002F40FC"/>
    <w:rsid w:val="00317E40"/>
    <w:rsid w:val="003675B3"/>
    <w:rsid w:val="00372DAF"/>
    <w:rsid w:val="003944CC"/>
    <w:rsid w:val="00396A33"/>
    <w:rsid w:val="003B6E79"/>
    <w:rsid w:val="0042704F"/>
    <w:rsid w:val="004A3CB2"/>
    <w:rsid w:val="004A5C96"/>
    <w:rsid w:val="004B6831"/>
    <w:rsid w:val="004B6A29"/>
    <w:rsid w:val="004C7ADD"/>
    <w:rsid w:val="004D002A"/>
    <w:rsid w:val="004D4F31"/>
    <w:rsid w:val="004E0409"/>
    <w:rsid w:val="004E3435"/>
    <w:rsid w:val="004E4B5B"/>
    <w:rsid w:val="004F2E36"/>
    <w:rsid w:val="004F5FF1"/>
    <w:rsid w:val="0050060B"/>
    <w:rsid w:val="00500FC6"/>
    <w:rsid w:val="005328EC"/>
    <w:rsid w:val="00541352"/>
    <w:rsid w:val="00545FD2"/>
    <w:rsid w:val="00574D0D"/>
    <w:rsid w:val="005A5BDA"/>
    <w:rsid w:val="005B02FB"/>
    <w:rsid w:val="005B6050"/>
    <w:rsid w:val="006504B6"/>
    <w:rsid w:val="00650DE6"/>
    <w:rsid w:val="00666BF0"/>
    <w:rsid w:val="00670178"/>
    <w:rsid w:val="0067338B"/>
    <w:rsid w:val="0068267F"/>
    <w:rsid w:val="006A06DF"/>
    <w:rsid w:val="006C5678"/>
    <w:rsid w:val="006E23CB"/>
    <w:rsid w:val="0070376A"/>
    <w:rsid w:val="00717544"/>
    <w:rsid w:val="00760823"/>
    <w:rsid w:val="00784E1B"/>
    <w:rsid w:val="00794AF1"/>
    <w:rsid w:val="007A0178"/>
    <w:rsid w:val="007D3372"/>
    <w:rsid w:val="007D5670"/>
    <w:rsid w:val="00800191"/>
    <w:rsid w:val="00812DFE"/>
    <w:rsid w:val="0081425E"/>
    <w:rsid w:val="0082065A"/>
    <w:rsid w:val="00836D39"/>
    <w:rsid w:val="00843E2A"/>
    <w:rsid w:val="00847B83"/>
    <w:rsid w:val="00862924"/>
    <w:rsid w:val="00873FFB"/>
    <w:rsid w:val="008C27F0"/>
    <w:rsid w:val="008D2539"/>
    <w:rsid w:val="00903B57"/>
    <w:rsid w:val="0092623D"/>
    <w:rsid w:val="00926B26"/>
    <w:rsid w:val="009839E8"/>
    <w:rsid w:val="00992FA8"/>
    <w:rsid w:val="009D0F08"/>
    <w:rsid w:val="00A0525F"/>
    <w:rsid w:val="00A06264"/>
    <w:rsid w:val="00A07600"/>
    <w:rsid w:val="00A42EE9"/>
    <w:rsid w:val="00A563F2"/>
    <w:rsid w:val="00A92667"/>
    <w:rsid w:val="00A94180"/>
    <w:rsid w:val="00AB2841"/>
    <w:rsid w:val="00AC147B"/>
    <w:rsid w:val="00AE7162"/>
    <w:rsid w:val="00B002C0"/>
    <w:rsid w:val="00B00656"/>
    <w:rsid w:val="00B07B42"/>
    <w:rsid w:val="00B37BCF"/>
    <w:rsid w:val="00B9447E"/>
    <w:rsid w:val="00BA12A6"/>
    <w:rsid w:val="00BB179F"/>
    <w:rsid w:val="00BB2F4A"/>
    <w:rsid w:val="00BB4B4D"/>
    <w:rsid w:val="00BF50BD"/>
    <w:rsid w:val="00C1689A"/>
    <w:rsid w:val="00C3702B"/>
    <w:rsid w:val="00C455FE"/>
    <w:rsid w:val="00C62AE3"/>
    <w:rsid w:val="00C849B4"/>
    <w:rsid w:val="00C87ADC"/>
    <w:rsid w:val="00CB16C5"/>
    <w:rsid w:val="00CC07E6"/>
    <w:rsid w:val="00CC69D6"/>
    <w:rsid w:val="00CE43C6"/>
    <w:rsid w:val="00CF4634"/>
    <w:rsid w:val="00D3069E"/>
    <w:rsid w:val="00D341C0"/>
    <w:rsid w:val="00D50CB2"/>
    <w:rsid w:val="00D53218"/>
    <w:rsid w:val="00D65C6E"/>
    <w:rsid w:val="00DA1CE6"/>
    <w:rsid w:val="00DB79A2"/>
    <w:rsid w:val="00E36A35"/>
    <w:rsid w:val="00E3719F"/>
    <w:rsid w:val="00E60E13"/>
    <w:rsid w:val="00E72B86"/>
    <w:rsid w:val="00E73883"/>
    <w:rsid w:val="00EA054F"/>
    <w:rsid w:val="00EA2984"/>
    <w:rsid w:val="00ED0FD9"/>
    <w:rsid w:val="00ED7743"/>
    <w:rsid w:val="00EF42FF"/>
    <w:rsid w:val="00F23535"/>
    <w:rsid w:val="00F334F4"/>
    <w:rsid w:val="00F34121"/>
    <w:rsid w:val="00F60E6B"/>
    <w:rsid w:val="00F81482"/>
    <w:rsid w:val="00FA6854"/>
    <w:rsid w:val="00FB327F"/>
    <w:rsid w:val="00FF1824"/>
    <w:rsid w:val="00FF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1E4339"/>
  <w14:defaultImageDpi w14:val="300"/>
  <w15:docId w15:val="{46675221-B5AC-4340-A9D5-32EFE927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5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5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5B3"/>
  </w:style>
  <w:style w:type="paragraph" w:styleId="Footer">
    <w:name w:val="footer"/>
    <w:basedOn w:val="Normal"/>
    <w:link w:val="FooterChar"/>
    <w:uiPriority w:val="99"/>
    <w:unhideWhenUsed/>
    <w:rsid w:val="003675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5B3"/>
  </w:style>
  <w:style w:type="paragraph" w:styleId="NoSpacing">
    <w:name w:val="No Spacing"/>
    <w:link w:val="NoSpacingChar"/>
    <w:qFormat/>
    <w:rsid w:val="003675B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3675B3"/>
    <w:rPr>
      <w:rFonts w:ascii="PMingLiU" w:hAnsi="PMingLiU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5B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5B3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2353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235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3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794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8172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8172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1">
    <w:name w:val="Light Grid Accent 1"/>
    <w:basedOn w:val="TableNormal"/>
    <w:uiPriority w:val="62"/>
    <w:rsid w:val="0018172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3">
    <w:name w:val="Medium Shading 1 Accent 3"/>
    <w:basedOn w:val="TableNormal"/>
    <w:uiPriority w:val="63"/>
    <w:rsid w:val="0018172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18172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ListParagraph">
    <w:name w:val="List Paragraph"/>
    <w:basedOn w:val="Normal"/>
    <w:uiPriority w:val="34"/>
    <w:qFormat/>
    <w:rsid w:val="0018172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92623D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069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69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6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6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69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C7AD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7ADD"/>
    <w:rPr>
      <w:color w:val="800080" w:themeColor="followedHyperlink"/>
      <w:u w:val="single"/>
    </w:rPr>
  </w:style>
  <w:style w:type="paragraph" w:customStyle="1" w:styleId="Default">
    <w:name w:val="Default"/>
    <w:rsid w:val="006C567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A56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61520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9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anfriberg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ker\Downloads\ilaasguten_tom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70A39B-B7A9-4415-A5A4-A8EDA5180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ilaasguten_tom</Template>
  <TotalTime>2874</TotalTime>
  <Pages>1</Pages>
  <Words>204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Stian Friberg</cp:lastModifiedBy>
  <cp:revision>4</cp:revision>
  <dcterms:created xsi:type="dcterms:W3CDTF">2025-01-24T19:02:00Z</dcterms:created>
  <dcterms:modified xsi:type="dcterms:W3CDTF">2025-01-28T19:54:00Z</dcterms:modified>
</cp:coreProperties>
</file>