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8950C" w14:textId="77777777" w:rsidR="002E28B0" w:rsidRPr="002E28B0" w:rsidRDefault="002E28B0" w:rsidP="00781CE1">
      <w:pPr>
        <w:rPr>
          <w:rFonts w:ascii="Arial Narrow" w:hAnsi="Arial Narrow"/>
          <w:b/>
          <w:bCs/>
          <w:sz w:val="8"/>
          <w:szCs w:val="8"/>
        </w:rPr>
      </w:pPr>
    </w:p>
    <w:p w14:paraId="778E26F0" w14:textId="6EC5F1C0" w:rsidR="00781CE1" w:rsidRDefault="00781CE1" w:rsidP="00781CE1">
      <w:pPr>
        <w:rPr>
          <w:rFonts w:ascii="Arial Narrow" w:hAnsi="Arial Narrow"/>
          <w:b/>
          <w:bCs/>
          <w:sz w:val="36"/>
          <w:szCs w:val="36"/>
        </w:rPr>
      </w:pPr>
      <w:r w:rsidRPr="0042118E">
        <w:rPr>
          <w:rFonts w:ascii="Arial Narrow" w:hAnsi="Arial Narrow"/>
          <w:b/>
          <w:bCs/>
          <w:sz w:val="36"/>
          <w:szCs w:val="36"/>
        </w:rPr>
        <w:t xml:space="preserve">SØKNAD FOR </w:t>
      </w:r>
      <w:r w:rsidR="00B615EE">
        <w:rPr>
          <w:rFonts w:ascii="Arial Narrow" w:hAnsi="Arial Narrow"/>
          <w:b/>
          <w:bCs/>
          <w:sz w:val="36"/>
          <w:szCs w:val="36"/>
        </w:rPr>
        <w:t>O-</w:t>
      </w:r>
      <w:r w:rsidRPr="0042118E">
        <w:rPr>
          <w:rFonts w:ascii="Arial Narrow" w:hAnsi="Arial Narrow"/>
          <w:b/>
          <w:bCs/>
          <w:sz w:val="36"/>
          <w:szCs w:val="36"/>
        </w:rPr>
        <w:t xml:space="preserve">LANDSLAG </w:t>
      </w:r>
      <w:r w:rsidR="00B615EE">
        <w:rPr>
          <w:rFonts w:ascii="Arial Narrow" w:hAnsi="Arial Narrow"/>
          <w:b/>
          <w:bCs/>
          <w:sz w:val="36"/>
          <w:szCs w:val="36"/>
        </w:rPr>
        <w:t xml:space="preserve">(seniorer) </w:t>
      </w:r>
      <w:r w:rsidRPr="0042118E">
        <w:rPr>
          <w:rFonts w:ascii="Arial Narrow" w:hAnsi="Arial Narrow"/>
          <w:b/>
          <w:bCs/>
          <w:sz w:val="36"/>
          <w:szCs w:val="36"/>
        </w:rPr>
        <w:t>202</w:t>
      </w:r>
      <w:r w:rsidR="00B37176">
        <w:rPr>
          <w:rFonts w:ascii="Arial Narrow" w:hAnsi="Arial Narrow"/>
          <w:b/>
          <w:bCs/>
          <w:sz w:val="36"/>
          <w:szCs w:val="36"/>
        </w:rPr>
        <w:t>6</w:t>
      </w:r>
    </w:p>
    <w:p w14:paraId="533CF565" w14:textId="77777777" w:rsidR="00B47D69" w:rsidRPr="002E28B0" w:rsidRDefault="00B47D69" w:rsidP="00781CE1">
      <w:pPr>
        <w:rPr>
          <w:rFonts w:ascii="Arial Narrow" w:hAnsi="Arial Narrow"/>
          <w:b/>
          <w:bCs/>
          <w:sz w:val="6"/>
          <w:szCs w:val="6"/>
        </w:rPr>
      </w:pPr>
    </w:p>
    <w:p w14:paraId="5274A9DE" w14:textId="4691760A" w:rsidR="00DA33DE" w:rsidRPr="00E36E3C" w:rsidRDefault="00DA33DE" w:rsidP="005B001F">
      <w:pPr>
        <w:pBdr>
          <w:bottom w:val="single" w:sz="4" w:space="1" w:color="auto"/>
        </w:pBdr>
        <w:rPr>
          <w:rFonts w:ascii="Arial Narrow" w:hAnsi="Arial Narrow"/>
          <w:color w:val="0070C0"/>
        </w:rPr>
      </w:pPr>
      <w:r>
        <w:rPr>
          <w:rFonts w:ascii="Arial Narrow" w:hAnsi="Arial Narrow"/>
        </w:rPr>
        <w:t>NAVN:</w:t>
      </w:r>
      <w:r w:rsidR="00E36E3C">
        <w:rPr>
          <w:rFonts w:ascii="Arial Narrow" w:hAnsi="Arial Narrow"/>
        </w:rPr>
        <w:t xml:space="preserve"> </w:t>
      </w:r>
      <w:r w:rsidRPr="00E36E3C">
        <w:rPr>
          <w:rFonts w:ascii="Arial Narrow" w:hAnsi="Arial Narrow"/>
          <w:color w:val="0070C0"/>
        </w:rPr>
        <w:t xml:space="preserve"> </w:t>
      </w:r>
      <w:r w:rsidR="005B001F" w:rsidRPr="00E36E3C">
        <w:rPr>
          <w:rFonts w:ascii="Arial Narrow" w:hAnsi="Arial Narrow"/>
          <w:color w:val="0070C0"/>
        </w:rPr>
        <w:tab/>
      </w:r>
      <w:r w:rsidR="005B001F" w:rsidRPr="00E36E3C">
        <w:rPr>
          <w:rFonts w:ascii="Arial Narrow" w:hAnsi="Arial Narrow"/>
          <w:color w:val="0070C0"/>
        </w:rPr>
        <w:tab/>
      </w:r>
      <w:r w:rsidR="005B001F" w:rsidRPr="00E36E3C">
        <w:rPr>
          <w:rFonts w:ascii="Arial Narrow" w:hAnsi="Arial Narrow"/>
          <w:color w:val="0070C0"/>
        </w:rPr>
        <w:tab/>
      </w:r>
      <w:r w:rsidR="005B001F" w:rsidRPr="00E36E3C">
        <w:rPr>
          <w:rFonts w:ascii="Arial Narrow" w:hAnsi="Arial Narrow"/>
          <w:color w:val="0070C0"/>
        </w:rPr>
        <w:tab/>
      </w:r>
      <w:r w:rsidR="005B001F" w:rsidRPr="00E36E3C">
        <w:rPr>
          <w:rFonts w:ascii="Arial Narrow" w:hAnsi="Arial Narrow"/>
          <w:color w:val="0070C0"/>
        </w:rPr>
        <w:tab/>
      </w:r>
      <w:r w:rsidR="005B001F">
        <w:rPr>
          <w:rFonts w:ascii="Arial Narrow" w:hAnsi="Arial Narrow"/>
        </w:rPr>
        <w:t>TEL.NR:</w:t>
      </w:r>
      <w:r w:rsidR="005B001F">
        <w:rPr>
          <w:rFonts w:ascii="Arial Narrow" w:hAnsi="Arial Narrow"/>
        </w:rPr>
        <w:tab/>
      </w:r>
      <w:r w:rsidR="005B001F" w:rsidRPr="00E36E3C">
        <w:rPr>
          <w:rFonts w:ascii="Arial Narrow" w:hAnsi="Arial Narrow"/>
          <w:color w:val="0070C0"/>
        </w:rPr>
        <w:tab/>
      </w:r>
      <w:r w:rsidR="005B001F" w:rsidRPr="00E36E3C">
        <w:rPr>
          <w:rFonts w:ascii="Arial Narrow" w:hAnsi="Arial Narrow"/>
          <w:color w:val="0070C0"/>
        </w:rPr>
        <w:tab/>
      </w:r>
      <w:r w:rsidR="005E0C6E" w:rsidRPr="00E36E3C">
        <w:rPr>
          <w:rFonts w:ascii="Arial Narrow" w:hAnsi="Arial Narrow"/>
          <w:color w:val="0070C0"/>
        </w:rPr>
        <w:tab/>
      </w:r>
      <w:r w:rsidR="005B001F">
        <w:rPr>
          <w:rFonts w:ascii="Arial Narrow" w:hAnsi="Arial Narrow"/>
        </w:rPr>
        <w:t>F.DATO:</w:t>
      </w:r>
      <w:r w:rsidR="005B001F" w:rsidRPr="00E36E3C">
        <w:rPr>
          <w:rFonts w:ascii="Arial Narrow" w:hAnsi="Arial Narrow"/>
          <w:color w:val="0070C0"/>
        </w:rPr>
        <w:t xml:space="preserve"> </w:t>
      </w:r>
    </w:p>
    <w:p w14:paraId="3DB334EC" w14:textId="4A3797AB" w:rsidR="00F57524" w:rsidRDefault="00DA33DE" w:rsidP="00781CE1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Med dette søknad melder </w:t>
      </w:r>
      <w:r w:rsidRPr="00DA33DE">
        <w:rPr>
          <w:rFonts w:ascii="Arial Narrow" w:hAnsi="Arial Narrow"/>
        </w:rPr>
        <w:t xml:space="preserve">jeg </w:t>
      </w:r>
      <w:r>
        <w:rPr>
          <w:rFonts w:ascii="Arial Narrow" w:hAnsi="Arial Narrow"/>
        </w:rPr>
        <w:t>min interesse for</w:t>
      </w:r>
      <w:r w:rsidR="00E61003">
        <w:rPr>
          <w:rFonts w:ascii="Arial Narrow" w:hAnsi="Arial Narrow"/>
        </w:rPr>
        <w:t xml:space="preserve">: </w:t>
      </w:r>
      <w:r w:rsidR="00314F6A">
        <w:rPr>
          <w:rFonts w:ascii="Arial Narrow" w:hAnsi="Arial Narrow"/>
        </w:rPr>
        <w:t xml:space="preserve">velg </w:t>
      </w:r>
      <w:r w:rsidR="005B001F">
        <w:rPr>
          <w:rFonts w:ascii="Arial Narrow" w:hAnsi="Arial Narrow"/>
        </w:rPr>
        <w:t>(</w:t>
      </w:r>
      <w:r w:rsidR="005B001F" w:rsidRPr="008F55ED">
        <w:rPr>
          <w:rFonts w:ascii="Arial Narrow" w:hAnsi="Arial Narrow"/>
          <w:b/>
          <w:bCs/>
          <w:color w:val="0070C0"/>
        </w:rPr>
        <w:t>x</w:t>
      </w:r>
      <w:r w:rsidR="005B001F">
        <w:rPr>
          <w:rFonts w:ascii="Arial Narrow" w:hAnsi="Arial Narrow"/>
        </w:rPr>
        <w:t xml:space="preserve">) </w:t>
      </w:r>
      <w:r w:rsidR="00314F6A">
        <w:rPr>
          <w:rFonts w:ascii="Arial Narrow" w:hAnsi="Arial Narrow"/>
        </w:rPr>
        <w:t xml:space="preserve">1 til </w:t>
      </w:r>
      <w:r w:rsidR="00312FD3">
        <w:rPr>
          <w:rFonts w:ascii="Arial Narrow" w:hAnsi="Arial Narrow"/>
        </w:rPr>
        <w:t>4</w:t>
      </w:r>
      <w:r w:rsidR="00314F6A">
        <w:rPr>
          <w:rFonts w:ascii="Arial Narrow" w:hAnsi="Arial Narrow"/>
        </w:rPr>
        <w:t xml:space="preserve"> av følgende</w:t>
      </w:r>
    </w:p>
    <w:p w14:paraId="07C19127" w14:textId="7749D033" w:rsidR="00781CE1" w:rsidRPr="0060034D" w:rsidRDefault="00D86734" w:rsidP="005B001F">
      <w:pPr>
        <w:spacing w:after="0"/>
        <w:ind w:left="708"/>
        <w:rPr>
          <w:rFonts w:ascii="Arial Narrow" w:hAnsi="Arial Narrow"/>
          <w:bdr w:val="single" w:sz="4" w:space="0" w:color="auto"/>
        </w:rPr>
      </w:pPr>
      <w:r>
        <w:rPr>
          <w:rFonts w:ascii="Arial Narrow" w:hAnsi="Arial Narrow"/>
        </w:rPr>
        <w:t>S</w:t>
      </w:r>
      <w:r w:rsidR="0060034D">
        <w:rPr>
          <w:rFonts w:ascii="Arial Narrow" w:hAnsi="Arial Narrow"/>
        </w:rPr>
        <w:t>enior</w:t>
      </w:r>
      <w:r w:rsidR="00DA33DE" w:rsidRPr="0060034D">
        <w:rPr>
          <w:rFonts w:ascii="Arial Narrow" w:hAnsi="Arial Narrow"/>
        </w:rPr>
        <w:t>landslag</w:t>
      </w:r>
      <w:r w:rsidR="0060034D">
        <w:rPr>
          <w:rFonts w:ascii="Arial Narrow" w:hAnsi="Arial Narrow"/>
        </w:rPr>
        <w:tab/>
      </w:r>
      <w:r w:rsidR="00F57524" w:rsidRPr="0060034D">
        <w:rPr>
          <w:rFonts w:ascii="Arial Narrow" w:hAnsi="Arial Narrow"/>
        </w:rPr>
        <w:tab/>
      </w:r>
      <w:r w:rsidR="008F4140" w:rsidRPr="0060034D">
        <w:rPr>
          <w:rFonts w:ascii="Arial Narrow" w:hAnsi="Arial Narrow"/>
        </w:rPr>
        <w:tab/>
      </w:r>
      <w:r w:rsidR="0060034D">
        <w:rPr>
          <w:rFonts w:ascii="Arial Narrow" w:hAnsi="Arial Narrow"/>
        </w:rPr>
        <w:tab/>
      </w:r>
      <w:r w:rsidR="008F4140" w:rsidRPr="0060034D">
        <w:rPr>
          <w:rFonts w:ascii="Arial Narrow" w:hAnsi="Arial Narrow"/>
        </w:rPr>
        <w:tab/>
      </w:r>
      <w:r w:rsidR="00F57524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2E75AD40" w14:textId="57EC8E0B" w:rsidR="00F57524" w:rsidRPr="0060034D" w:rsidRDefault="00D86734" w:rsidP="005B001F">
      <w:pPr>
        <w:spacing w:after="0"/>
        <w:ind w:left="708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354FBA" w:rsidRPr="0060034D">
        <w:rPr>
          <w:rFonts w:ascii="Arial Narrow" w:hAnsi="Arial Narrow"/>
        </w:rPr>
        <w:t>eltagelse på landslagssamlinger</w:t>
      </w:r>
      <w:r w:rsidR="0060034D">
        <w:rPr>
          <w:rFonts w:ascii="Arial Narrow" w:hAnsi="Arial Narrow"/>
        </w:rPr>
        <w:t xml:space="preserve"> </w:t>
      </w:r>
      <w:r w:rsidR="0060034D">
        <w:rPr>
          <w:rFonts w:ascii="Arial Narrow" w:hAnsi="Arial Narrow"/>
        </w:rPr>
        <w:tab/>
      </w:r>
      <w:r w:rsidR="0060034D">
        <w:rPr>
          <w:rFonts w:ascii="Arial Narrow" w:hAnsi="Arial Narrow"/>
        </w:rPr>
        <w:tab/>
      </w:r>
      <w:r w:rsidR="008F4140" w:rsidRPr="0060034D">
        <w:rPr>
          <w:rFonts w:ascii="Arial Narrow" w:hAnsi="Arial Narrow"/>
        </w:rPr>
        <w:tab/>
      </w:r>
      <w:r w:rsidR="008F4140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4B06A060" w14:textId="384C485A" w:rsidR="00314F6A" w:rsidRDefault="00D86734" w:rsidP="005B001F">
      <w:pPr>
        <w:spacing w:after="0"/>
        <w:ind w:left="708"/>
        <w:rPr>
          <w:rFonts w:ascii="Arial Narrow" w:hAnsi="Arial Narrow"/>
          <w:b/>
          <w:bCs/>
          <w:color w:val="0070C0"/>
          <w:bdr w:val="single" w:sz="4" w:space="0" w:color="auto"/>
        </w:rPr>
      </w:pPr>
      <w:r>
        <w:rPr>
          <w:rFonts w:ascii="Arial Narrow" w:hAnsi="Arial Narrow"/>
        </w:rPr>
        <w:t>R</w:t>
      </w:r>
      <w:r w:rsidR="00314F6A" w:rsidRPr="0060034D">
        <w:rPr>
          <w:rFonts w:ascii="Arial Narrow" w:hAnsi="Arial Narrow"/>
        </w:rPr>
        <w:t>epresentasjon på internasjonale mesterskap</w:t>
      </w:r>
      <w:r w:rsidR="008F4140" w:rsidRPr="0060034D">
        <w:rPr>
          <w:rFonts w:ascii="Arial Narrow" w:hAnsi="Arial Narrow"/>
        </w:rPr>
        <w:tab/>
      </w:r>
      <w:r w:rsidR="008F4140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00E3438B" w14:textId="0C8F9E1A" w:rsidR="006972B3" w:rsidRDefault="00B37176" w:rsidP="00781CE1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D8220F" w:rsidRPr="00D8220F">
        <w:rPr>
          <w:rFonts w:ascii="Arial Narrow" w:hAnsi="Arial Narrow"/>
          <w:u w:val="single"/>
        </w:rPr>
        <w:t xml:space="preserve">OBS! </w:t>
      </w:r>
      <w:r w:rsidRPr="009A0B19">
        <w:rPr>
          <w:rFonts w:ascii="Arial Narrow" w:hAnsi="Arial Narrow"/>
          <w:u w:val="single"/>
        </w:rPr>
        <w:t>Representasjon på Student-VM</w:t>
      </w:r>
      <w:r w:rsidR="009A0B19" w:rsidRPr="00D8220F">
        <w:rPr>
          <w:rFonts w:ascii="Arial Narrow" w:hAnsi="Arial Narrow"/>
        </w:rPr>
        <w:tab/>
      </w:r>
      <w:r w:rsidR="009A0B19">
        <w:rPr>
          <w:rFonts w:ascii="Arial Narrow" w:hAnsi="Arial Narrow"/>
        </w:rPr>
        <w:tab/>
      </w:r>
      <w:r w:rsidR="009A0B19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58B0E526" w14:textId="77777777" w:rsidR="00B37176" w:rsidRPr="009A0B19" w:rsidRDefault="00B37176" w:rsidP="00781CE1">
      <w:pPr>
        <w:rPr>
          <w:rFonts w:ascii="Arial Narrow" w:hAnsi="Arial Narrow"/>
          <w:sz w:val="6"/>
          <w:szCs w:val="6"/>
        </w:rPr>
      </w:pPr>
    </w:p>
    <w:p w14:paraId="184645C9" w14:textId="747D674E" w:rsidR="00C050B9" w:rsidRPr="0015321E" w:rsidRDefault="007C10AB" w:rsidP="0049670A">
      <w:pPr>
        <w:pStyle w:val="Listeavsnitt"/>
        <w:numPr>
          <w:ilvl w:val="0"/>
          <w:numId w:val="37"/>
        </w:numPr>
        <w:pBdr>
          <w:bottom w:val="single" w:sz="4" w:space="1" w:color="auto"/>
        </w:pBdr>
        <w:rPr>
          <w:rFonts w:ascii="Arial Narrow" w:hAnsi="Arial Narrow"/>
          <w:b/>
          <w:bCs/>
          <w:sz w:val="24"/>
          <w:szCs w:val="24"/>
        </w:rPr>
      </w:pPr>
      <w:r w:rsidRPr="0015321E">
        <w:rPr>
          <w:rFonts w:ascii="Arial Narrow" w:hAnsi="Arial Narrow"/>
          <w:b/>
          <w:bCs/>
          <w:sz w:val="24"/>
          <w:szCs w:val="24"/>
        </w:rPr>
        <w:t>MÅLSETTINGER SOM TOPPIDRETTSUTØVERE</w:t>
      </w:r>
      <w:r w:rsidR="00D86734">
        <w:rPr>
          <w:rFonts w:ascii="Arial Narrow" w:hAnsi="Arial Narrow"/>
          <w:b/>
          <w:bCs/>
          <w:sz w:val="24"/>
          <w:szCs w:val="24"/>
        </w:rPr>
        <w:t xml:space="preserve"> </w:t>
      </w:r>
      <w:r w:rsidR="00EC2498">
        <w:rPr>
          <w:rFonts w:ascii="Arial Narrow" w:hAnsi="Arial Narrow"/>
          <w:b/>
          <w:bCs/>
          <w:sz w:val="24"/>
          <w:szCs w:val="24"/>
        </w:rPr>
        <w:t>og SOM MEDLEM AV LANDSLAG</w:t>
      </w:r>
    </w:p>
    <w:p w14:paraId="2E03EDDF" w14:textId="77777777" w:rsidR="00FE6866" w:rsidRDefault="00FE6866" w:rsidP="00FE6866">
      <w:pPr>
        <w:pStyle w:val="Listeavsnitt"/>
        <w:ind w:left="360"/>
        <w:rPr>
          <w:rFonts w:ascii="Arial Narrow" w:hAnsi="Arial Narrow"/>
          <w:b/>
          <w:bCs/>
        </w:rPr>
      </w:pPr>
    </w:p>
    <w:p w14:paraId="4E15DC46" w14:textId="36045011" w:rsidR="0015321E" w:rsidRDefault="0015321E" w:rsidP="000C2C16">
      <w:pPr>
        <w:pStyle w:val="Listeavsnitt"/>
        <w:numPr>
          <w:ilvl w:val="0"/>
          <w:numId w:val="33"/>
        </w:numPr>
        <w:spacing w:after="0"/>
        <w:ind w:left="717" w:hanging="357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Mine hovedmål som </w:t>
      </w:r>
      <w:r w:rsidR="00FE6866">
        <w:rPr>
          <w:rFonts w:ascii="Arial Narrow" w:hAnsi="Arial Narrow"/>
          <w:b/>
          <w:bCs/>
        </w:rPr>
        <w:t>o-løpere 202</w:t>
      </w:r>
      <w:r w:rsidR="009A0B19">
        <w:rPr>
          <w:rFonts w:ascii="Arial Narrow" w:hAnsi="Arial Narrow"/>
          <w:b/>
          <w:bCs/>
        </w:rPr>
        <w:t>6</w:t>
      </w:r>
      <w:r w:rsidR="00FE6866">
        <w:rPr>
          <w:rFonts w:ascii="Arial Narrow" w:hAnsi="Arial Narrow"/>
          <w:b/>
          <w:bCs/>
        </w:rPr>
        <w:t>-202</w:t>
      </w:r>
      <w:r w:rsidR="00312FD3">
        <w:rPr>
          <w:rFonts w:ascii="Arial Narrow" w:hAnsi="Arial Narrow"/>
          <w:b/>
          <w:bCs/>
        </w:rPr>
        <w:t>7</w:t>
      </w:r>
    </w:p>
    <w:p w14:paraId="5AB9013C" w14:textId="26705EA8" w:rsidR="00FE6866" w:rsidRDefault="00FE6866" w:rsidP="000C2C16">
      <w:pPr>
        <w:spacing w:after="0"/>
        <w:ind w:left="720"/>
        <w:rPr>
          <w:rFonts w:ascii="Arial Narrow" w:hAnsi="Arial Narrow"/>
          <w:color w:val="0070C0"/>
        </w:rPr>
      </w:pPr>
      <w:r w:rsidRPr="00FE6866">
        <w:rPr>
          <w:rFonts w:ascii="Arial Narrow" w:hAnsi="Arial Narrow"/>
          <w:color w:val="0070C0"/>
        </w:rPr>
        <w:t>Tekst …</w:t>
      </w:r>
    </w:p>
    <w:p w14:paraId="50C2F13D" w14:textId="61AD9C3B" w:rsidR="00FE6866" w:rsidRDefault="00FE6866" w:rsidP="000C2C16">
      <w:pPr>
        <w:pStyle w:val="Listeavsnitt"/>
        <w:spacing w:after="0"/>
        <w:rPr>
          <w:rFonts w:ascii="Arial Narrow" w:hAnsi="Arial Narrow"/>
          <w:b/>
          <w:bCs/>
        </w:rPr>
      </w:pPr>
    </w:p>
    <w:p w14:paraId="5C4F72ED" w14:textId="77777777" w:rsidR="00FE6866" w:rsidRDefault="00FE6866" w:rsidP="000C2C16">
      <w:pPr>
        <w:pStyle w:val="Listeavsnitt"/>
        <w:spacing w:after="0"/>
        <w:rPr>
          <w:rFonts w:ascii="Arial Narrow" w:hAnsi="Arial Narrow"/>
          <w:b/>
          <w:bCs/>
        </w:rPr>
      </w:pPr>
    </w:p>
    <w:p w14:paraId="4EA92868" w14:textId="0EB096C2" w:rsidR="006972B3" w:rsidRPr="00FE6866" w:rsidRDefault="006972B3" w:rsidP="000C2C16">
      <w:pPr>
        <w:pStyle w:val="Listeavsnitt"/>
        <w:numPr>
          <w:ilvl w:val="0"/>
          <w:numId w:val="38"/>
        </w:numPr>
        <w:spacing w:after="0"/>
        <w:ind w:left="720"/>
        <w:rPr>
          <w:rFonts w:ascii="Arial Narrow" w:hAnsi="Arial Narrow"/>
          <w:b/>
          <w:bCs/>
        </w:rPr>
      </w:pPr>
      <w:r w:rsidRPr="00FE6866">
        <w:rPr>
          <w:rFonts w:ascii="Arial Narrow" w:hAnsi="Arial Narrow"/>
          <w:b/>
          <w:bCs/>
        </w:rPr>
        <w:t xml:space="preserve">Hvorfor vil jeg være i O-landslag / delta på samlinger </w:t>
      </w:r>
      <w:r w:rsidR="00C050B9" w:rsidRPr="00FE6866">
        <w:rPr>
          <w:rFonts w:ascii="Arial Narrow" w:hAnsi="Arial Narrow"/>
          <w:b/>
          <w:bCs/>
        </w:rPr>
        <w:t xml:space="preserve">eller internasjonale konkurranser </w:t>
      </w:r>
      <w:r w:rsidRPr="00FE6866">
        <w:rPr>
          <w:rFonts w:ascii="Arial Narrow" w:hAnsi="Arial Narrow"/>
          <w:b/>
          <w:bCs/>
        </w:rPr>
        <w:t>i 202</w:t>
      </w:r>
      <w:r w:rsidR="009A0B19">
        <w:rPr>
          <w:rFonts w:ascii="Arial Narrow" w:hAnsi="Arial Narrow"/>
          <w:b/>
          <w:bCs/>
        </w:rPr>
        <w:t>6</w:t>
      </w:r>
      <w:r w:rsidRPr="00FE6866">
        <w:rPr>
          <w:rFonts w:ascii="Arial Narrow" w:hAnsi="Arial Narrow"/>
          <w:b/>
          <w:bCs/>
        </w:rPr>
        <w:t xml:space="preserve">: </w:t>
      </w:r>
    </w:p>
    <w:p w14:paraId="4A800C73" w14:textId="77777777" w:rsidR="006972B3" w:rsidRDefault="006972B3" w:rsidP="000C2C16">
      <w:pPr>
        <w:pStyle w:val="Listeavsnitt"/>
        <w:spacing w:after="0"/>
        <w:rPr>
          <w:rFonts w:ascii="Arial Narrow" w:hAnsi="Arial Narrow"/>
          <w:color w:val="0070C0"/>
        </w:rPr>
      </w:pPr>
      <w:r w:rsidRPr="001D4411">
        <w:rPr>
          <w:rFonts w:ascii="Arial Narrow" w:hAnsi="Arial Narrow"/>
          <w:color w:val="0070C0"/>
        </w:rPr>
        <w:t>Tekst …</w:t>
      </w:r>
    </w:p>
    <w:p w14:paraId="4D785116" w14:textId="77777777" w:rsidR="006972B3" w:rsidRDefault="006972B3" w:rsidP="000C2C16">
      <w:pPr>
        <w:pStyle w:val="Listeavsnitt"/>
        <w:spacing w:after="0"/>
        <w:rPr>
          <w:rFonts w:ascii="Arial Narrow" w:hAnsi="Arial Narrow"/>
          <w:color w:val="0070C0"/>
        </w:rPr>
      </w:pPr>
    </w:p>
    <w:p w14:paraId="1BCB9F32" w14:textId="77777777" w:rsidR="006972B3" w:rsidRPr="00746DDA" w:rsidRDefault="006972B3" w:rsidP="000C2C16">
      <w:pPr>
        <w:pStyle w:val="Listeavsnitt"/>
        <w:spacing w:after="0"/>
        <w:rPr>
          <w:rFonts w:ascii="Arial Narrow" w:hAnsi="Arial Narrow"/>
          <w:b/>
          <w:bCs/>
        </w:rPr>
      </w:pPr>
    </w:p>
    <w:p w14:paraId="6DA711B6" w14:textId="012A54D9" w:rsidR="006972B3" w:rsidRPr="00EC579C" w:rsidRDefault="006972B3" w:rsidP="000C2C16">
      <w:pPr>
        <w:pStyle w:val="Listeavsnitt"/>
        <w:numPr>
          <w:ilvl w:val="0"/>
          <w:numId w:val="38"/>
        </w:numPr>
        <w:spacing w:after="0"/>
        <w:ind w:left="720"/>
        <w:rPr>
          <w:rFonts w:ascii="Arial Narrow" w:hAnsi="Arial Narrow"/>
          <w:b/>
          <w:bCs/>
        </w:rPr>
      </w:pPr>
      <w:r w:rsidRPr="00EC579C">
        <w:rPr>
          <w:rFonts w:ascii="Arial Narrow" w:hAnsi="Arial Narrow"/>
          <w:b/>
          <w:bCs/>
        </w:rPr>
        <w:t xml:space="preserve">Hva kan jeg bidra mest med til O-landslaget </w:t>
      </w:r>
      <w:r w:rsidR="0049670A">
        <w:rPr>
          <w:rFonts w:ascii="Arial Narrow" w:hAnsi="Arial Narrow"/>
          <w:b/>
          <w:bCs/>
        </w:rPr>
        <w:t xml:space="preserve">/ </w:t>
      </w:r>
      <w:r w:rsidR="0049670A" w:rsidRPr="00FE6866">
        <w:rPr>
          <w:rFonts w:ascii="Arial Narrow" w:hAnsi="Arial Narrow"/>
          <w:b/>
          <w:bCs/>
        </w:rPr>
        <w:t>på samlinger eller internasjonale konkurranser i 202</w:t>
      </w:r>
      <w:r w:rsidR="009A0B19">
        <w:rPr>
          <w:rFonts w:ascii="Arial Narrow" w:hAnsi="Arial Narrow"/>
          <w:b/>
          <w:bCs/>
        </w:rPr>
        <w:t>6</w:t>
      </w:r>
      <w:r w:rsidRPr="00EC579C">
        <w:rPr>
          <w:rFonts w:ascii="Arial Narrow" w:hAnsi="Arial Narrow"/>
          <w:b/>
          <w:bCs/>
        </w:rPr>
        <w:t>:</w:t>
      </w:r>
      <w:r w:rsidRPr="00EC579C">
        <w:rPr>
          <w:rFonts w:ascii="Arial Narrow" w:hAnsi="Arial Narrow"/>
          <w:b/>
          <w:bCs/>
          <w:color w:val="0070C0"/>
        </w:rPr>
        <w:t xml:space="preserve"> </w:t>
      </w:r>
    </w:p>
    <w:p w14:paraId="3D5F5712" w14:textId="77777777" w:rsidR="006972B3" w:rsidRPr="00EC579C" w:rsidRDefault="006972B3" w:rsidP="000C2C16">
      <w:pPr>
        <w:pStyle w:val="Listeavsnitt"/>
        <w:spacing w:after="0"/>
        <w:rPr>
          <w:rFonts w:ascii="Arial Narrow" w:hAnsi="Arial Narrow"/>
          <w:b/>
          <w:bCs/>
        </w:rPr>
      </w:pPr>
      <w:r w:rsidRPr="00EC579C">
        <w:rPr>
          <w:rFonts w:ascii="Arial Narrow" w:hAnsi="Arial Narrow"/>
          <w:color w:val="0070C0"/>
        </w:rPr>
        <w:t>Tekst</w:t>
      </w:r>
      <w:r>
        <w:rPr>
          <w:rFonts w:ascii="Arial Narrow" w:hAnsi="Arial Narrow"/>
          <w:color w:val="0070C0"/>
        </w:rPr>
        <w:t xml:space="preserve"> </w:t>
      </w:r>
      <w:r w:rsidRPr="00EC579C">
        <w:rPr>
          <w:rFonts w:ascii="Arial Narrow" w:hAnsi="Arial Narrow"/>
          <w:color w:val="0070C0"/>
        </w:rPr>
        <w:t>…</w:t>
      </w:r>
    </w:p>
    <w:p w14:paraId="0D9C335F" w14:textId="77777777" w:rsidR="006972B3" w:rsidRPr="001D4411" w:rsidRDefault="006972B3" w:rsidP="00B47D69">
      <w:pPr>
        <w:spacing w:after="0"/>
        <w:rPr>
          <w:rFonts w:ascii="Arial Narrow" w:hAnsi="Arial Narrow"/>
          <w:b/>
          <w:bCs/>
        </w:rPr>
      </w:pPr>
    </w:p>
    <w:p w14:paraId="79FC5336" w14:textId="27AD92D3" w:rsidR="006972B3" w:rsidRDefault="006972B3" w:rsidP="00B47D69">
      <w:pPr>
        <w:spacing w:after="0"/>
        <w:rPr>
          <w:rFonts w:ascii="Arial Narrow" w:hAnsi="Arial Narrow"/>
        </w:rPr>
      </w:pPr>
    </w:p>
    <w:p w14:paraId="55CE3DF4" w14:textId="0555888D" w:rsidR="00DA33DE" w:rsidRPr="0049670A" w:rsidRDefault="00DA33DE" w:rsidP="0049670A">
      <w:pPr>
        <w:pStyle w:val="Listeavsnitt"/>
        <w:numPr>
          <w:ilvl w:val="0"/>
          <w:numId w:val="37"/>
        </w:numPr>
        <w:pBdr>
          <w:bottom w:val="single" w:sz="4" w:space="1" w:color="auto"/>
        </w:pBdr>
        <w:rPr>
          <w:rFonts w:ascii="Arial Narrow" w:hAnsi="Arial Narrow"/>
          <w:b/>
          <w:bCs/>
          <w:sz w:val="24"/>
          <w:szCs w:val="24"/>
        </w:rPr>
      </w:pPr>
      <w:r w:rsidRPr="0049670A">
        <w:rPr>
          <w:rFonts w:ascii="Arial Narrow" w:hAnsi="Arial Narrow"/>
          <w:b/>
          <w:bCs/>
          <w:sz w:val="24"/>
          <w:szCs w:val="24"/>
        </w:rPr>
        <w:t>SESONGEVALUERING 202</w:t>
      </w:r>
      <w:r w:rsidR="009A0B19">
        <w:rPr>
          <w:rFonts w:ascii="Arial Narrow" w:hAnsi="Arial Narrow"/>
          <w:b/>
          <w:bCs/>
          <w:sz w:val="24"/>
          <w:szCs w:val="24"/>
        </w:rPr>
        <w:t>5</w:t>
      </w:r>
    </w:p>
    <w:p w14:paraId="0704CDC7" w14:textId="77777777" w:rsidR="00DA33DE" w:rsidRDefault="00DA33DE" w:rsidP="00DA33DE">
      <w:pPr>
        <w:pStyle w:val="Listeavsnitt"/>
        <w:ind w:left="360"/>
        <w:rPr>
          <w:rFonts w:ascii="Arial Narrow" w:hAnsi="Arial Narrow"/>
        </w:rPr>
      </w:pPr>
    </w:p>
    <w:p w14:paraId="1ED2A4E2" w14:textId="49BB8DB9" w:rsidR="00DA33DE" w:rsidRPr="00DA33DE" w:rsidRDefault="00DA33DE" w:rsidP="0049670A">
      <w:pPr>
        <w:pStyle w:val="Listeavsnitt"/>
        <w:numPr>
          <w:ilvl w:val="1"/>
          <w:numId w:val="37"/>
        </w:numPr>
        <w:spacing w:after="0" w:line="240" w:lineRule="auto"/>
        <w:rPr>
          <w:rFonts w:ascii="Arial Narrow" w:hAnsi="Arial Narrow" w:cstheme="minorHAnsi"/>
          <w:b/>
          <w:bCs/>
        </w:rPr>
      </w:pPr>
      <w:r w:rsidRPr="00DA33DE">
        <w:rPr>
          <w:rFonts w:ascii="Arial Narrow" w:hAnsi="Arial Narrow" w:cstheme="minorHAnsi"/>
          <w:b/>
          <w:bCs/>
        </w:rPr>
        <w:t>Utvikling &amp; utfordringer i forhold til målsetting og planer i 202</w:t>
      </w:r>
      <w:r w:rsidR="009A0B19">
        <w:rPr>
          <w:rFonts w:ascii="Arial Narrow" w:hAnsi="Arial Narrow" w:cstheme="minorHAnsi"/>
          <w:b/>
          <w:bCs/>
        </w:rPr>
        <w:t>5</w:t>
      </w:r>
    </w:p>
    <w:p w14:paraId="4A6FFDA0" w14:textId="7E02D7F1" w:rsidR="00DA33DE" w:rsidRDefault="00DA33DE" w:rsidP="00DA33DE">
      <w:pPr>
        <w:spacing w:after="0" w:line="240" w:lineRule="auto"/>
        <w:rPr>
          <w:rFonts w:ascii="Arial Narrow" w:hAnsi="Arial Narrow" w:cstheme="minorHAnsi"/>
        </w:rPr>
      </w:pPr>
    </w:p>
    <w:p w14:paraId="53CEDA26" w14:textId="244534AE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Utvikling - her har jeg utviklet meg: </w:t>
      </w:r>
    </w:p>
    <w:p w14:paraId="349ABC54" w14:textId="77777777" w:rsidR="00746DDA" w:rsidRDefault="00746DDA" w:rsidP="00746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  <w:color w:val="0070C0"/>
        </w:rPr>
      </w:pPr>
      <w:r>
        <w:rPr>
          <w:rFonts w:ascii="Arial Narrow" w:hAnsi="Arial Narrow" w:cstheme="minorHAnsi"/>
          <w:color w:val="0070C0"/>
        </w:rPr>
        <w:t>T</w:t>
      </w:r>
      <w:r w:rsidRPr="00DA33DE">
        <w:rPr>
          <w:rFonts w:ascii="Arial Narrow" w:hAnsi="Arial Narrow" w:cstheme="minorHAnsi"/>
          <w:color w:val="0070C0"/>
        </w:rPr>
        <w:t>ekst</w:t>
      </w:r>
      <w:r>
        <w:rPr>
          <w:rFonts w:ascii="Arial Narrow" w:hAnsi="Arial Narrow" w:cstheme="minorHAnsi"/>
          <w:color w:val="0070C0"/>
        </w:rPr>
        <w:t xml:space="preserve"> …</w:t>
      </w:r>
    </w:p>
    <w:p w14:paraId="6E252592" w14:textId="77777777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</w:p>
    <w:p w14:paraId="0AD26F7B" w14:textId="77777777" w:rsidR="00492DD0" w:rsidRDefault="00492DD0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</w:p>
    <w:p w14:paraId="7A802C91" w14:textId="2E3F0893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4338B1DD" w14:textId="77777777" w:rsidR="007D5658" w:rsidRDefault="007D5658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26AE9A2E" w14:textId="135D9EA5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099BE1CF" w14:textId="3C3268B7" w:rsidR="00DA33DE" w:rsidRDefault="00DA33DE" w:rsidP="00DA33DE">
      <w:pPr>
        <w:spacing w:after="0" w:line="240" w:lineRule="auto"/>
        <w:ind w:left="360"/>
        <w:rPr>
          <w:rFonts w:ascii="Arial Narrow" w:hAnsi="Arial Narrow" w:cstheme="minorHAnsi"/>
        </w:rPr>
      </w:pPr>
    </w:p>
    <w:p w14:paraId="4EFE9A54" w14:textId="1B0A9530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Utfordringer - dette har ikke gått etter planer (hvorfor): </w:t>
      </w:r>
    </w:p>
    <w:p w14:paraId="0987AA3E" w14:textId="77777777" w:rsidR="00746DDA" w:rsidRDefault="00746DDA" w:rsidP="00746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  <w:color w:val="0070C0"/>
        </w:rPr>
      </w:pPr>
      <w:r>
        <w:rPr>
          <w:rFonts w:ascii="Arial Narrow" w:hAnsi="Arial Narrow" w:cstheme="minorHAnsi"/>
          <w:color w:val="0070C0"/>
        </w:rPr>
        <w:t>T</w:t>
      </w:r>
      <w:r w:rsidRPr="00DA33DE">
        <w:rPr>
          <w:rFonts w:ascii="Arial Narrow" w:hAnsi="Arial Narrow" w:cstheme="minorHAnsi"/>
          <w:color w:val="0070C0"/>
        </w:rPr>
        <w:t>ekst</w:t>
      </w:r>
      <w:r>
        <w:rPr>
          <w:rFonts w:ascii="Arial Narrow" w:hAnsi="Arial Narrow" w:cstheme="minorHAnsi"/>
          <w:color w:val="0070C0"/>
        </w:rPr>
        <w:t xml:space="preserve"> …</w:t>
      </w:r>
    </w:p>
    <w:p w14:paraId="41668897" w14:textId="710C498B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  <w:color w:val="0070C0"/>
        </w:rPr>
      </w:pPr>
    </w:p>
    <w:p w14:paraId="4218C65E" w14:textId="77777777" w:rsidR="00492DD0" w:rsidRDefault="00492DD0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  <w:color w:val="0070C0"/>
        </w:rPr>
      </w:pPr>
    </w:p>
    <w:p w14:paraId="7F6E46AA" w14:textId="77777777" w:rsidR="007D5658" w:rsidRDefault="007D5658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  <w:color w:val="0070C0"/>
        </w:rPr>
      </w:pPr>
    </w:p>
    <w:p w14:paraId="3C35792F" w14:textId="77777777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3966A7C9" w14:textId="323FA9B4" w:rsidR="00DA33DE" w:rsidRDefault="00DA33DE" w:rsidP="00DA33DE">
      <w:pPr>
        <w:spacing w:after="0" w:line="240" w:lineRule="auto"/>
        <w:rPr>
          <w:rFonts w:ascii="Arial Narrow" w:hAnsi="Arial Narrow" w:cstheme="minorHAnsi"/>
        </w:rPr>
      </w:pPr>
    </w:p>
    <w:p w14:paraId="120C45F3" w14:textId="137352FF" w:rsidR="00DA33DE" w:rsidRPr="00946ECB" w:rsidRDefault="00DA33DE" w:rsidP="0049670A">
      <w:pPr>
        <w:pStyle w:val="Listeavsnitt"/>
        <w:numPr>
          <w:ilvl w:val="1"/>
          <w:numId w:val="37"/>
        </w:numPr>
        <w:spacing w:after="0" w:line="240" w:lineRule="auto"/>
        <w:rPr>
          <w:rFonts w:ascii="Arial Narrow" w:hAnsi="Arial Narrow" w:cstheme="minorHAnsi"/>
          <w:b/>
          <w:bCs/>
        </w:rPr>
      </w:pPr>
      <w:r w:rsidRPr="00946ECB">
        <w:rPr>
          <w:rFonts w:ascii="Arial Narrow" w:hAnsi="Arial Narrow" w:cstheme="minorHAnsi"/>
          <w:b/>
          <w:bCs/>
        </w:rPr>
        <w:lastRenderedPageBreak/>
        <w:t>Prestasjoner &amp; resultat i hovedkonkurranser</w:t>
      </w:r>
      <w:r w:rsidR="00746DDA" w:rsidRPr="00946ECB">
        <w:rPr>
          <w:rFonts w:ascii="Arial Narrow" w:hAnsi="Arial Narrow" w:cstheme="minorHAnsi"/>
          <w:b/>
          <w:bCs/>
        </w:rPr>
        <w:t xml:space="preserve"> 202</w:t>
      </w:r>
      <w:r w:rsidR="0000136B">
        <w:rPr>
          <w:rFonts w:ascii="Arial Narrow" w:hAnsi="Arial Narrow" w:cstheme="minorHAnsi"/>
          <w:b/>
          <w:bCs/>
        </w:rPr>
        <w:t>5</w:t>
      </w:r>
      <w:r w:rsidR="00946ECB" w:rsidRPr="00946ECB">
        <w:rPr>
          <w:rFonts w:ascii="Arial Narrow" w:hAnsi="Arial Narrow" w:cstheme="minorHAnsi"/>
          <w:b/>
          <w:bCs/>
        </w:rPr>
        <w:t xml:space="preserve"> </w:t>
      </w:r>
      <w:r w:rsidRPr="00946ECB">
        <w:rPr>
          <w:rFonts w:ascii="Arial Narrow" w:hAnsi="Arial Narrow" w:cstheme="minorHAnsi"/>
          <w:b/>
          <w:bCs/>
        </w:rPr>
        <w:t>i forhold til målsetting og planer</w:t>
      </w:r>
      <w:r w:rsidR="00746DDA" w:rsidRPr="00946ECB">
        <w:rPr>
          <w:rFonts w:ascii="Arial Narrow" w:hAnsi="Arial Narrow" w:cstheme="minorHAnsi"/>
          <w:b/>
          <w:bCs/>
        </w:rPr>
        <w:t>:</w:t>
      </w:r>
    </w:p>
    <w:p w14:paraId="638CE66A" w14:textId="77777777" w:rsidR="00DA33DE" w:rsidRPr="00DA33DE" w:rsidRDefault="00DA33DE" w:rsidP="00DA33DE">
      <w:pPr>
        <w:spacing w:after="0" w:line="240" w:lineRule="auto"/>
        <w:ind w:left="360"/>
        <w:rPr>
          <w:rFonts w:ascii="Arial Narrow" w:hAnsi="Arial Narrow" w:cstheme="minorHAnsi"/>
        </w:rPr>
      </w:pPr>
    </w:p>
    <w:p w14:paraId="08197410" w14:textId="70916DB6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Mine beste 2-4 prestasjoner og resultat (beskrivelse): </w:t>
      </w:r>
    </w:p>
    <w:p w14:paraId="33A9831A" w14:textId="77777777" w:rsidR="00746DDA" w:rsidRDefault="00746DDA" w:rsidP="00746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  <w:color w:val="0070C0"/>
        </w:rPr>
      </w:pPr>
      <w:r>
        <w:rPr>
          <w:rFonts w:ascii="Arial Narrow" w:hAnsi="Arial Narrow" w:cstheme="minorHAnsi"/>
          <w:color w:val="0070C0"/>
        </w:rPr>
        <w:t>T</w:t>
      </w:r>
      <w:r w:rsidRPr="00DA33DE">
        <w:rPr>
          <w:rFonts w:ascii="Arial Narrow" w:hAnsi="Arial Narrow" w:cstheme="minorHAnsi"/>
          <w:color w:val="0070C0"/>
        </w:rPr>
        <w:t>ekst</w:t>
      </w:r>
      <w:r>
        <w:rPr>
          <w:rFonts w:ascii="Arial Narrow" w:hAnsi="Arial Narrow" w:cstheme="minorHAnsi"/>
          <w:color w:val="0070C0"/>
        </w:rPr>
        <w:t xml:space="preserve"> …</w:t>
      </w:r>
    </w:p>
    <w:p w14:paraId="61208396" w14:textId="0836A6CC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ab/>
      </w:r>
    </w:p>
    <w:p w14:paraId="3764FA2B" w14:textId="16BA3529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</w:p>
    <w:p w14:paraId="5DAFF9F6" w14:textId="23EEFA9D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221119C6" w14:textId="77777777" w:rsidR="00B47D69" w:rsidRDefault="00B47D69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43154468" w14:textId="77777777" w:rsidR="00DA33DE" w:rsidRDefault="00DA33DE" w:rsidP="00DA33DE">
      <w:pPr>
        <w:spacing w:after="0" w:line="240" w:lineRule="auto"/>
        <w:ind w:left="360"/>
        <w:rPr>
          <w:rFonts w:ascii="Arial Narrow" w:hAnsi="Arial Narrow" w:cstheme="minorHAnsi"/>
        </w:rPr>
      </w:pPr>
    </w:p>
    <w:p w14:paraId="21EE3528" w14:textId="4D943583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Hvis du har hatt noe skuffende prestasjoner / resultat, beskriv de her</w:t>
      </w:r>
      <w:r w:rsidR="00037924">
        <w:rPr>
          <w:rFonts w:ascii="Arial Narrow" w:hAnsi="Arial Narrow" w:cstheme="minorHAnsi"/>
        </w:rPr>
        <w:t xml:space="preserve"> (og</w:t>
      </w:r>
      <w:r w:rsidR="00830595">
        <w:rPr>
          <w:rFonts w:ascii="Arial Narrow" w:hAnsi="Arial Narrow" w:cstheme="minorHAnsi"/>
        </w:rPr>
        <w:t xml:space="preserve"> -</w:t>
      </w:r>
      <w:r w:rsidR="00037924">
        <w:rPr>
          <w:rFonts w:ascii="Arial Narrow" w:hAnsi="Arial Narrow" w:cstheme="minorHAnsi"/>
        </w:rPr>
        <w:t xml:space="preserve"> hvorfor tenker du dette er skjedd)</w:t>
      </w:r>
      <w:r>
        <w:rPr>
          <w:rFonts w:ascii="Arial Narrow" w:hAnsi="Arial Narrow" w:cstheme="minorHAnsi"/>
        </w:rPr>
        <w:t>:</w:t>
      </w:r>
    </w:p>
    <w:p w14:paraId="4A79FE2C" w14:textId="77777777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  <w:color w:val="0070C0"/>
        </w:rPr>
      </w:pPr>
      <w:r>
        <w:rPr>
          <w:rFonts w:ascii="Arial Narrow" w:hAnsi="Arial Narrow" w:cstheme="minorHAnsi"/>
          <w:color w:val="0070C0"/>
        </w:rPr>
        <w:t>T</w:t>
      </w:r>
      <w:r w:rsidRPr="00DA33DE">
        <w:rPr>
          <w:rFonts w:ascii="Arial Narrow" w:hAnsi="Arial Narrow" w:cstheme="minorHAnsi"/>
          <w:color w:val="0070C0"/>
        </w:rPr>
        <w:t>ekst</w:t>
      </w:r>
      <w:r>
        <w:rPr>
          <w:rFonts w:ascii="Arial Narrow" w:hAnsi="Arial Narrow" w:cstheme="minorHAnsi"/>
          <w:color w:val="0070C0"/>
        </w:rPr>
        <w:t xml:space="preserve"> …</w:t>
      </w:r>
    </w:p>
    <w:p w14:paraId="4518B221" w14:textId="1B4C4CAF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  <w:color w:val="0070C0"/>
        </w:rPr>
      </w:pPr>
    </w:p>
    <w:p w14:paraId="59269470" w14:textId="77777777" w:rsidR="00B47D69" w:rsidRDefault="00B47D69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  <w:color w:val="0070C0"/>
        </w:rPr>
      </w:pPr>
    </w:p>
    <w:p w14:paraId="5E7938DA" w14:textId="77777777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  <w:color w:val="0070C0"/>
        </w:rPr>
      </w:pPr>
    </w:p>
    <w:p w14:paraId="6B86DB4F" w14:textId="77777777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1CB7C5F3" w14:textId="77777777" w:rsidR="00DA33DE" w:rsidRPr="00DA33DE" w:rsidRDefault="00DA33DE" w:rsidP="00DA33DE">
      <w:pPr>
        <w:spacing w:after="0" w:line="240" w:lineRule="auto"/>
        <w:ind w:left="360"/>
        <w:rPr>
          <w:rFonts w:ascii="Arial Narrow" w:hAnsi="Arial Narrow" w:cstheme="minorHAnsi"/>
        </w:rPr>
      </w:pPr>
    </w:p>
    <w:p w14:paraId="7BE43891" w14:textId="22BD8A12" w:rsidR="00DA33DE" w:rsidRPr="00B47D69" w:rsidRDefault="00DA33DE" w:rsidP="0049670A">
      <w:pPr>
        <w:pStyle w:val="Listeavsnitt"/>
        <w:numPr>
          <w:ilvl w:val="1"/>
          <w:numId w:val="37"/>
        </w:numPr>
        <w:spacing w:after="0" w:line="240" w:lineRule="auto"/>
        <w:rPr>
          <w:rFonts w:ascii="Arial Narrow" w:hAnsi="Arial Narrow" w:cstheme="minorHAnsi"/>
        </w:rPr>
      </w:pPr>
      <w:r w:rsidRPr="00037924">
        <w:rPr>
          <w:rFonts w:ascii="Arial Narrow" w:hAnsi="Arial Narrow" w:cstheme="minorHAnsi"/>
          <w:b/>
          <w:bCs/>
        </w:rPr>
        <w:t>Trening i forhold til målsetting og planer</w:t>
      </w:r>
      <w:r w:rsidR="00746DDA">
        <w:rPr>
          <w:rFonts w:ascii="Arial Narrow" w:hAnsi="Arial Narrow" w:cstheme="minorHAnsi"/>
          <w:b/>
          <w:bCs/>
        </w:rPr>
        <w:t xml:space="preserve"> </w:t>
      </w:r>
      <w:r w:rsidR="00746DDA" w:rsidRPr="002F22E5">
        <w:rPr>
          <w:rFonts w:ascii="Arial Narrow" w:hAnsi="Arial Narrow" w:cstheme="minorHAnsi"/>
          <w:b/>
          <w:bCs/>
        </w:rPr>
        <w:t>202</w:t>
      </w:r>
      <w:r w:rsidR="0000136B">
        <w:rPr>
          <w:rFonts w:ascii="Arial Narrow" w:hAnsi="Arial Narrow" w:cstheme="minorHAnsi"/>
          <w:b/>
          <w:bCs/>
        </w:rPr>
        <w:t>5</w:t>
      </w:r>
      <w:r w:rsidR="00746DDA" w:rsidRPr="002F22E5">
        <w:rPr>
          <w:rFonts w:ascii="Arial Narrow" w:hAnsi="Arial Narrow" w:cstheme="minorHAnsi"/>
          <w:b/>
          <w:bCs/>
        </w:rPr>
        <w:t>:</w:t>
      </w:r>
      <w:r w:rsidR="00B47D69" w:rsidRPr="00B47D69">
        <w:t xml:space="preserve"> </w:t>
      </w:r>
      <w:r w:rsidR="000C2C16">
        <w:t>H</w:t>
      </w:r>
      <w:r w:rsidR="00B47D69" w:rsidRPr="00B47D69">
        <w:rPr>
          <w:rFonts w:ascii="Arial Narrow" w:hAnsi="Arial Narrow" w:cstheme="minorHAnsi"/>
        </w:rPr>
        <w:t>va har vært bra, hva kunne ha gått bedre</w:t>
      </w:r>
    </w:p>
    <w:p w14:paraId="34EAADC5" w14:textId="2A1936C2" w:rsidR="007D5658" w:rsidRDefault="007D5658" w:rsidP="007D5658">
      <w:pPr>
        <w:pStyle w:val="Listeavsnitt"/>
        <w:spacing w:after="0" w:line="240" w:lineRule="auto"/>
        <w:rPr>
          <w:rFonts w:ascii="Arial Narrow" w:hAnsi="Arial Narrow" w:cstheme="minorHAnsi"/>
        </w:rPr>
      </w:pPr>
    </w:p>
    <w:p w14:paraId="073C06AA" w14:textId="05183043" w:rsidR="00037924" w:rsidRDefault="00BA6B4D" w:rsidP="000379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 w:rsidRPr="00BA6B4D">
        <w:rPr>
          <w:rFonts w:ascii="Arial Narrow" w:hAnsi="Arial Narrow" w:cstheme="minorHAnsi"/>
        </w:rPr>
        <w:t xml:space="preserve">POSITIVT: </w:t>
      </w:r>
      <w:r w:rsidR="00037924" w:rsidRPr="00DA33DE">
        <w:rPr>
          <w:rFonts w:ascii="Arial Narrow" w:hAnsi="Arial Narrow" w:cstheme="minorHAnsi"/>
          <w:color w:val="0070C0"/>
        </w:rPr>
        <w:t>Tekst</w:t>
      </w:r>
      <w:r w:rsidR="00037924">
        <w:rPr>
          <w:rFonts w:ascii="Arial Narrow" w:hAnsi="Arial Narrow" w:cstheme="minorHAnsi"/>
          <w:color w:val="0070C0"/>
        </w:rPr>
        <w:t xml:space="preserve"> …</w:t>
      </w:r>
    </w:p>
    <w:p w14:paraId="24D863ED" w14:textId="77777777" w:rsidR="00037924" w:rsidRDefault="00037924" w:rsidP="000379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ab/>
      </w:r>
    </w:p>
    <w:p w14:paraId="6848BC88" w14:textId="77777777" w:rsidR="00974CBB" w:rsidRDefault="00974CBB" w:rsidP="000379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</w:p>
    <w:p w14:paraId="34BB764D" w14:textId="0A3915C6" w:rsidR="00037924" w:rsidRDefault="00037924" w:rsidP="000379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</w:p>
    <w:p w14:paraId="4B05093F" w14:textId="77777777" w:rsidR="00BA6B4D" w:rsidRDefault="00BA6B4D" w:rsidP="000379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</w:p>
    <w:p w14:paraId="16B63B4C" w14:textId="0E4C3F8A" w:rsidR="00037924" w:rsidRPr="00BA6B4D" w:rsidRDefault="00BA6B4D" w:rsidP="000379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  <w:color w:val="0070C0"/>
        </w:rPr>
      </w:pPr>
      <w:r w:rsidRPr="00BA6B4D">
        <w:rPr>
          <w:rFonts w:ascii="Arial Narrow" w:hAnsi="Arial Narrow" w:cstheme="minorHAnsi"/>
        </w:rPr>
        <w:t>IKKE</w:t>
      </w:r>
      <w:r>
        <w:rPr>
          <w:rFonts w:ascii="Arial Narrow" w:hAnsi="Arial Narrow" w:cstheme="minorHAnsi"/>
        </w:rPr>
        <w:t xml:space="preserve"> BEST</w:t>
      </w:r>
      <w:r w:rsidRPr="00BA6B4D">
        <w:rPr>
          <w:rFonts w:ascii="Arial Narrow" w:hAnsi="Arial Narrow" w:cstheme="minorHAnsi"/>
        </w:rPr>
        <w:t xml:space="preserve"> MULIG: </w:t>
      </w:r>
      <w:r w:rsidRPr="00BA6B4D">
        <w:rPr>
          <w:rFonts w:ascii="Arial Narrow" w:hAnsi="Arial Narrow" w:cstheme="minorHAnsi"/>
          <w:color w:val="0070C0"/>
        </w:rPr>
        <w:t>Tekst</w:t>
      </w:r>
      <w:r>
        <w:rPr>
          <w:rFonts w:ascii="Arial Narrow" w:hAnsi="Arial Narrow" w:cstheme="minorHAnsi"/>
          <w:color w:val="0070C0"/>
        </w:rPr>
        <w:t xml:space="preserve"> </w:t>
      </w:r>
      <w:r w:rsidRPr="00BA6B4D">
        <w:rPr>
          <w:rFonts w:ascii="Arial Narrow" w:hAnsi="Arial Narrow" w:cstheme="minorHAnsi"/>
          <w:color w:val="0070C0"/>
        </w:rPr>
        <w:t>…</w:t>
      </w:r>
    </w:p>
    <w:p w14:paraId="680D857C" w14:textId="1E2E3D0B" w:rsidR="00037924" w:rsidRDefault="00037924" w:rsidP="000379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72C6163E" w14:textId="77777777" w:rsidR="00974CBB" w:rsidRDefault="00974CBB" w:rsidP="000379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2226CE2B" w14:textId="45C01DDD" w:rsidR="00BA6B4D" w:rsidRDefault="00BA6B4D" w:rsidP="000379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764683BE" w14:textId="77777777" w:rsidR="00BA6B4D" w:rsidRDefault="00BA6B4D" w:rsidP="000379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2456824D" w14:textId="5910EF66" w:rsidR="007D5658" w:rsidRDefault="007D5658" w:rsidP="007D5658">
      <w:pPr>
        <w:pStyle w:val="Listeavsnitt"/>
        <w:spacing w:after="0" w:line="240" w:lineRule="auto"/>
        <w:rPr>
          <w:rFonts w:ascii="Arial Narrow" w:hAnsi="Arial Narrow" w:cstheme="minorHAnsi"/>
        </w:rPr>
      </w:pPr>
    </w:p>
    <w:p w14:paraId="60604D4D" w14:textId="5AB6AA17" w:rsidR="000C2C16" w:rsidRDefault="000C2C16" w:rsidP="000C2C16">
      <w:pPr>
        <w:pStyle w:val="Listeavsnitt"/>
        <w:numPr>
          <w:ilvl w:val="1"/>
          <w:numId w:val="37"/>
        </w:numPr>
        <w:spacing w:after="0" w:line="240" w:lineRule="auto"/>
        <w:rPr>
          <w:rFonts w:ascii="Arial Narrow" w:hAnsi="Arial Narrow" w:cstheme="minorHAnsi"/>
          <w:b/>
          <w:bCs/>
        </w:rPr>
      </w:pPr>
      <w:r>
        <w:rPr>
          <w:rFonts w:ascii="Arial Narrow" w:hAnsi="Arial Narrow" w:cstheme="minorHAnsi"/>
          <w:b/>
          <w:bCs/>
        </w:rPr>
        <w:t>Andre ting som påvirket (positivt eller negativt) min trening / idrett i 202</w:t>
      </w:r>
      <w:r w:rsidR="0000136B">
        <w:rPr>
          <w:rFonts w:ascii="Arial Narrow" w:hAnsi="Arial Narrow" w:cstheme="minorHAnsi"/>
          <w:b/>
          <w:bCs/>
        </w:rPr>
        <w:t>5</w:t>
      </w:r>
    </w:p>
    <w:p w14:paraId="69827CBB" w14:textId="77777777" w:rsidR="000C2C16" w:rsidRDefault="000C2C16" w:rsidP="000C2C16">
      <w:pPr>
        <w:pStyle w:val="Listeavsnitt"/>
        <w:spacing w:after="0" w:line="240" w:lineRule="auto"/>
        <w:rPr>
          <w:rFonts w:ascii="Arial Narrow" w:hAnsi="Arial Narrow" w:cstheme="minorHAnsi"/>
          <w:b/>
          <w:bCs/>
        </w:rPr>
      </w:pPr>
    </w:p>
    <w:p w14:paraId="4DF7F224" w14:textId="77777777" w:rsidR="000C2C16" w:rsidRDefault="000C2C16" w:rsidP="000C2C16">
      <w:pPr>
        <w:pStyle w:val="Listeavsnit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/>
        <w:rPr>
          <w:rFonts w:ascii="Arial Narrow" w:hAnsi="Arial Narrow" w:cstheme="minorHAnsi"/>
          <w:color w:val="0070C0"/>
        </w:rPr>
      </w:pPr>
      <w:r w:rsidRPr="00BA6B4D">
        <w:rPr>
          <w:rFonts w:ascii="Arial Narrow" w:hAnsi="Arial Narrow" w:cstheme="minorHAnsi"/>
          <w:color w:val="0070C0"/>
        </w:rPr>
        <w:t xml:space="preserve">Tekst … </w:t>
      </w:r>
    </w:p>
    <w:p w14:paraId="3C11319C" w14:textId="77777777" w:rsidR="000C2C16" w:rsidRDefault="000C2C16" w:rsidP="000C2C16">
      <w:pPr>
        <w:pStyle w:val="Listeavsnit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/>
        <w:rPr>
          <w:rFonts w:ascii="Arial Narrow" w:hAnsi="Arial Narrow" w:cstheme="minorHAnsi"/>
          <w:color w:val="0070C0"/>
        </w:rPr>
      </w:pPr>
    </w:p>
    <w:p w14:paraId="7AA9020A" w14:textId="0769FAE6" w:rsidR="000C2C16" w:rsidRDefault="000C2C16" w:rsidP="000C2C16">
      <w:pPr>
        <w:pStyle w:val="Listeavsnit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/>
        <w:rPr>
          <w:rFonts w:ascii="Arial Narrow" w:hAnsi="Arial Narrow" w:cstheme="minorHAnsi"/>
          <w:color w:val="0070C0"/>
        </w:rPr>
      </w:pPr>
    </w:p>
    <w:p w14:paraId="07CAF59E" w14:textId="103D5A62" w:rsidR="000C2C16" w:rsidRDefault="000C2C16" w:rsidP="000C2C16">
      <w:pPr>
        <w:pStyle w:val="Listeavsnit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/>
        <w:rPr>
          <w:rFonts w:ascii="Arial Narrow" w:hAnsi="Arial Narrow" w:cstheme="minorHAnsi"/>
          <w:color w:val="0070C0"/>
        </w:rPr>
      </w:pPr>
    </w:p>
    <w:p w14:paraId="1CC12CFB" w14:textId="39E768AF" w:rsidR="000C2C16" w:rsidRDefault="000C2C16" w:rsidP="000C2C16">
      <w:pPr>
        <w:pStyle w:val="Listeavsnit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/>
        <w:rPr>
          <w:rFonts w:ascii="Arial Narrow" w:hAnsi="Arial Narrow" w:cstheme="minorHAnsi"/>
          <w:color w:val="0070C0"/>
        </w:rPr>
      </w:pPr>
    </w:p>
    <w:p w14:paraId="7DA7D0B2" w14:textId="77777777" w:rsidR="000C2C16" w:rsidRDefault="000C2C16" w:rsidP="000C2C16">
      <w:pPr>
        <w:pStyle w:val="Listeavsnit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/>
        <w:rPr>
          <w:rFonts w:ascii="Arial Narrow" w:hAnsi="Arial Narrow" w:cstheme="minorHAnsi"/>
          <w:color w:val="0070C0"/>
        </w:rPr>
      </w:pPr>
    </w:p>
    <w:p w14:paraId="35344022" w14:textId="77777777" w:rsidR="000C2C16" w:rsidRDefault="000C2C16" w:rsidP="000C2C16">
      <w:pPr>
        <w:pStyle w:val="Listeavsnit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/>
        <w:rPr>
          <w:rFonts w:ascii="Arial Narrow" w:hAnsi="Arial Narrow" w:cstheme="minorHAnsi"/>
          <w:color w:val="0070C0"/>
        </w:rPr>
      </w:pPr>
    </w:p>
    <w:p w14:paraId="308D2BAC" w14:textId="77777777" w:rsidR="000C2C16" w:rsidRDefault="000C2C16" w:rsidP="000C2C16">
      <w:pPr>
        <w:pStyle w:val="Listeavsnitt"/>
        <w:spacing w:after="0" w:line="240" w:lineRule="auto"/>
        <w:rPr>
          <w:rFonts w:ascii="Arial Narrow" w:hAnsi="Arial Narrow" w:cstheme="minorHAnsi"/>
          <w:color w:val="0070C0"/>
        </w:rPr>
      </w:pPr>
    </w:p>
    <w:p w14:paraId="7D5B02D7" w14:textId="679719A9" w:rsidR="00DA33DE" w:rsidRPr="00BA6B4D" w:rsidRDefault="00DA33DE" w:rsidP="0049670A">
      <w:pPr>
        <w:pStyle w:val="Listeavsnitt"/>
        <w:numPr>
          <w:ilvl w:val="1"/>
          <w:numId w:val="37"/>
        </w:numPr>
        <w:spacing w:after="0" w:line="240" w:lineRule="auto"/>
        <w:rPr>
          <w:rFonts w:ascii="Arial Narrow" w:hAnsi="Arial Narrow" w:cstheme="minorHAnsi"/>
          <w:b/>
          <w:bCs/>
        </w:rPr>
      </w:pPr>
      <w:r w:rsidRPr="00BA6B4D">
        <w:rPr>
          <w:rFonts w:ascii="Arial Narrow" w:hAnsi="Arial Narrow" w:cstheme="minorHAnsi"/>
          <w:b/>
          <w:bCs/>
        </w:rPr>
        <w:t>Treningsmengde (timer)</w:t>
      </w:r>
      <w:r w:rsidR="004F18FF">
        <w:rPr>
          <w:rFonts w:ascii="Arial Narrow" w:hAnsi="Arial Narrow" w:cstheme="minorHAnsi"/>
          <w:b/>
          <w:bCs/>
        </w:rPr>
        <w:t xml:space="preserve"> (</w:t>
      </w:r>
      <w:r w:rsidR="008102DF">
        <w:rPr>
          <w:rFonts w:ascii="Arial Narrow" w:hAnsi="Arial Narrow" w:cstheme="minorHAnsi"/>
          <w:b/>
          <w:bCs/>
        </w:rPr>
        <w:t xml:space="preserve">52 uker, </w:t>
      </w:r>
      <w:r w:rsidR="004F18FF">
        <w:rPr>
          <w:rFonts w:ascii="Arial Narrow" w:hAnsi="Arial Narrow" w:cstheme="minorHAnsi"/>
          <w:b/>
          <w:bCs/>
        </w:rPr>
        <w:t>oktober 202</w:t>
      </w:r>
      <w:r w:rsidR="0000136B">
        <w:rPr>
          <w:rFonts w:ascii="Arial Narrow" w:hAnsi="Arial Narrow" w:cstheme="minorHAnsi"/>
          <w:b/>
          <w:bCs/>
        </w:rPr>
        <w:t>4</w:t>
      </w:r>
      <w:r w:rsidR="004F18FF">
        <w:rPr>
          <w:rFonts w:ascii="Arial Narrow" w:hAnsi="Arial Narrow" w:cstheme="minorHAnsi"/>
          <w:b/>
          <w:bCs/>
        </w:rPr>
        <w:t xml:space="preserve"> - september 202</w:t>
      </w:r>
      <w:r w:rsidR="0000136B">
        <w:rPr>
          <w:rFonts w:ascii="Arial Narrow" w:hAnsi="Arial Narrow" w:cstheme="minorHAnsi"/>
          <w:b/>
          <w:bCs/>
        </w:rPr>
        <w:t>5</w:t>
      </w:r>
      <w:r w:rsidR="004F18FF">
        <w:rPr>
          <w:rFonts w:ascii="Arial Narrow" w:hAnsi="Arial Narrow" w:cstheme="minorHAnsi"/>
          <w:b/>
          <w:bCs/>
        </w:rPr>
        <w:t>)</w:t>
      </w:r>
      <w:r w:rsidRPr="00BA6B4D">
        <w:rPr>
          <w:rFonts w:ascii="Arial Narrow" w:hAnsi="Arial Narrow" w:cstheme="minorHAnsi"/>
          <w:b/>
          <w:bCs/>
        </w:rPr>
        <w:t>:</w:t>
      </w:r>
    </w:p>
    <w:p w14:paraId="2788EF2A" w14:textId="5CC46694" w:rsidR="00DA33DE" w:rsidRPr="00771010" w:rsidRDefault="00DA33DE" w:rsidP="0049670A">
      <w:pPr>
        <w:pStyle w:val="Listeavsnitt"/>
        <w:numPr>
          <w:ilvl w:val="2"/>
          <w:numId w:val="37"/>
        </w:numPr>
        <w:spacing w:after="0" w:line="240" w:lineRule="auto"/>
        <w:ind w:left="1440"/>
        <w:rPr>
          <w:rFonts w:ascii="Arial Narrow" w:hAnsi="Arial Narrow" w:cstheme="minorHAnsi"/>
        </w:rPr>
      </w:pPr>
      <w:r w:rsidRPr="00771010">
        <w:rPr>
          <w:rFonts w:ascii="Arial Narrow" w:hAnsi="Arial Narrow" w:cstheme="minorHAnsi"/>
        </w:rPr>
        <w:t>Sammenlagt / år</w:t>
      </w:r>
      <w:r w:rsidR="00BA6B4D">
        <w:rPr>
          <w:rFonts w:ascii="Arial Narrow" w:hAnsi="Arial Narrow" w:cstheme="minorHAnsi"/>
        </w:rPr>
        <w:t xml:space="preserve">: </w:t>
      </w:r>
      <w:r w:rsidR="00BA6B4D" w:rsidRPr="00BA6B4D">
        <w:rPr>
          <w:rFonts w:ascii="Arial Narrow" w:hAnsi="Arial Narrow" w:cstheme="minorHAnsi"/>
          <w:color w:val="0070C0"/>
        </w:rPr>
        <w:t>__tim</w:t>
      </w:r>
      <w:r w:rsidR="00BA6B4D">
        <w:rPr>
          <w:rFonts w:ascii="Arial Narrow" w:hAnsi="Arial Narrow" w:cstheme="minorHAnsi"/>
        </w:rPr>
        <w:t>/år</w:t>
      </w:r>
    </w:p>
    <w:p w14:paraId="0962644E" w14:textId="08B455BB" w:rsidR="00BA6B4D" w:rsidRDefault="00DA33DE" w:rsidP="0049670A">
      <w:pPr>
        <w:pStyle w:val="Listeavsnitt"/>
        <w:numPr>
          <w:ilvl w:val="3"/>
          <w:numId w:val="37"/>
        </w:numPr>
        <w:spacing w:after="0" w:line="240" w:lineRule="auto"/>
        <w:rPr>
          <w:rFonts w:ascii="Arial Narrow" w:hAnsi="Arial Narrow" w:cstheme="minorHAnsi"/>
        </w:rPr>
      </w:pPr>
      <w:r w:rsidRPr="00771010">
        <w:rPr>
          <w:rFonts w:ascii="Arial Narrow" w:hAnsi="Arial Narrow" w:cstheme="minorHAnsi"/>
        </w:rPr>
        <w:t>Løping</w:t>
      </w:r>
      <w:r w:rsidR="00BA6B4D">
        <w:rPr>
          <w:rFonts w:ascii="Arial Narrow" w:hAnsi="Arial Narrow" w:cstheme="minorHAnsi"/>
        </w:rPr>
        <w:t xml:space="preserve">: </w:t>
      </w:r>
      <w:r w:rsidR="00BA6B4D" w:rsidRPr="00BA6B4D">
        <w:rPr>
          <w:rFonts w:ascii="Arial Narrow" w:hAnsi="Arial Narrow" w:cstheme="minorHAnsi"/>
          <w:color w:val="0070C0"/>
        </w:rPr>
        <w:t>__tim</w:t>
      </w:r>
      <w:r w:rsidR="00BA6B4D">
        <w:rPr>
          <w:rFonts w:ascii="Arial Narrow" w:hAnsi="Arial Narrow" w:cstheme="minorHAnsi"/>
        </w:rPr>
        <w:t>/år</w:t>
      </w:r>
    </w:p>
    <w:p w14:paraId="463B284A" w14:textId="1C446DD6" w:rsidR="00BA6B4D" w:rsidRDefault="00BA6B4D" w:rsidP="0049670A">
      <w:pPr>
        <w:pStyle w:val="Listeavsnitt"/>
        <w:numPr>
          <w:ilvl w:val="3"/>
          <w:numId w:val="37"/>
        </w:numPr>
        <w:spacing w:after="0" w:line="240" w:lineRule="auto"/>
        <w:rPr>
          <w:rFonts w:ascii="Arial Narrow" w:hAnsi="Arial Narrow" w:cstheme="minorHAnsi"/>
        </w:rPr>
      </w:pPr>
      <w:r w:rsidRPr="00771010">
        <w:rPr>
          <w:rFonts w:ascii="Arial Narrow" w:hAnsi="Arial Narrow" w:cstheme="minorHAnsi"/>
        </w:rPr>
        <w:t>O</w:t>
      </w:r>
      <w:r w:rsidR="00DA33DE" w:rsidRPr="00771010">
        <w:rPr>
          <w:rFonts w:ascii="Arial Narrow" w:hAnsi="Arial Narrow" w:cstheme="minorHAnsi"/>
        </w:rPr>
        <w:t>rientering</w:t>
      </w:r>
      <w:r>
        <w:rPr>
          <w:rFonts w:ascii="Arial Narrow" w:hAnsi="Arial Narrow" w:cstheme="minorHAnsi"/>
        </w:rPr>
        <w:t xml:space="preserve">: </w:t>
      </w:r>
      <w:r w:rsidRPr="00BA6B4D">
        <w:rPr>
          <w:rFonts w:ascii="Arial Narrow" w:hAnsi="Arial Narrow" w:cstheme="minorHAnsi"/>
          <w:color w:val="0070C0"/>
        </w:rPr>
        <w:t>__tim</w:t>
      </w:r>
      <w:r>
        <w:rPr>
          <w:rFonts w:ascii="Arial Narrow" w:hAnsi="Arial Narrow" w:cstheme="minorHAnsi"/>
        </w:rPr>
        <w:t>/år</w:t>
      </w:r>
    </w:p>
    <w:p w14:paraId="2F41C37A" w14:textId="2694E954" w:rsidR="00BA6B4D" w:rsidRDefault="00BA6B4D" w:rsidP="0049670A">
      <w:pPr>
        <w:pStyle w:val="Listeavsnitt"/>
        <w:numPr>
          <w:ilvl w:val="3"/>
          <w:numId w:val="37"/>
        </w:numPr>
        <w:spacing w:after="0" w:line="240" w:lineRule="auto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A</w:t>
      </w:r>
      <w:r w:rsidR="00DA33DE" w:rsidRPr="00771010">
        <w:rPr>
          <w:rFonts w:ascii="Arial Narrow" w:hAnsi="Arial Narrow" w:cstheme="minorHAnsi"/>
        </w:rPr>
        <w:t>nnet utholdenhet</w:t>
      </w:r>
      <w:r>
        <w:rPr>
          <w:rFonts w:ascii="Arial Narrow" w:hAnsi="Arial Narrow" w:cstheme="minorHAnsi"/>
        </w:rPr>
        <w:t xml:space="preserve">strening: </w:t>
      </w:r>
      <w:r w:rsidRPr="00BA6B4D">
        <w:rPr>
          <w:rFonts w:ascii="Arial Narrow" w:hAnsi="Arial Narrow" w:cstheme="minorHAnsi"/>
          <w:color w:val="0070C0"/>
        </w:rPr>
        <w:t>__tim</w:t>
      </w:r>
      <w:r>
        <w:rPr>
          <w:rFonts w:ascii="Arial Narrow" w:hAnsi="Arial Narrow" w:cstheme="minorHAnsi"/>
        </w:rPr>
        <w:t>/år</w:t>
      </w:r>
    </w:p>
    <w:p w14:paraId="4B4BD7E1" w14:textId="47DD444A" w:rsidR="00DA33DE" w:rsidRDefault="00BA6B4D" w:rsidP="0049670A">
      <w:pPr>
        <w:pStyle w:val="Listeavsnitt"/>
        <w:numPr>
          <w:ilvl w:val="3"/>
          <w:numId w:val="37"/>
        </w:numPr>
        <w:spacing w:after="0" w:line="240" w:lineRule="auto"/>
        <w:rPr>
          <w:rFonts w:ascii="Arial Narrow" w:hAnsi="Arial Narrow" w:cstheme="minorHAnsi"/>
        </w:rPr>
      </w:pPr>
      <w:r w:rsidRPr="00771010">
        <w:rPr>
          <w:rFonts w:ascii="Arial Narrow" w:hAnsi="Arial Narrow" w:cstheme="minorHAnsi"/>
        </w:rPr>
        <w:t>S</w:t>
      </w:r>
      <w:r w:rsidR="00DA33DE" w:rsidRPr="00771010">
        <w:rPr>
          <w:rFonts w:ascii="Arial Narrow" w:hAnsi="Arial Narrow" w:cstheme="minorHAnsi"/>
        </w:rPr>
        <w:t>tyrke</w:t>
      </w:r>
      <w:r>
        <w:rPr>
          <w:rFonts w:ascii="Arial Narrow" w:hAnsi="Arial Narrow" w:cstheme="minorHAnsi"/>
        </w:rPr>
        <w:t xml:space="preserve">trening: </w:t>
      </w:r>
      <w:r w:rsidRPr="00BA6B4D">
        <w:rPr>
          <w:rFonts w:ascii="Arial Narrow" w:hAnsi="Arial Narrow" w:cstheme="minorHAnsi"/>
          <w:color w:val="0070C0"/>
        </w:rPr>
        <w:t>__tim</w:t>
      </w:r>
      <w:r>
        <w:rPr>
          <w:rFonts w:ascii="Arial Narrow" w:hAnsi="Arial Narrow" w:cstheme="minorHAnsi"/>
        </w:rPr>
        <w:t>/år</w:t>
      </w:r>
    </w:p>
    <w:p w14:paraId="0E9197B0" w14:textId="0C207A5F" w:rsidR="00BA6B4D" w:rsidRPr="00BA6B4D" w:rsidRDefault="00BA6B4D" w:rsidP="00BA6B4D">
      <w:pPr>
        <w:spacing w:after="0" w:line="240" w:lineRule="auto"/>
        <w:rPr>
          <w:rFonts w:ascii="Arial Narrow" w:hAnsi="Arial Narrow" w:cstheme="minorHAnsi"/>
        </w:rPr>
      </w:pPr>
    </w:p>
    <w:p w14:paraId="37A5A05D" w14:textId="43EF8528" w:rsidR="00DA33DE" w:rsidRDefault="00DA33DE" w:rsidP="0049670A">
      <w:pPr>
        <w:pStyle w:val="Listeavsnitt"/>
        <w:numPr>
          <w:ilvl w:val="2"/>
          <w:numId w:val="37"/>
        </w:numPr>
        <w:spacing w:after="0" w:line="240" w:lineRule="auto"/>
        <w:ind w:left="1440"/>
        <w:rPr>
          <w:rFonts w:ascii="Arial Narrow" w:hAnsi="Arial Narrow" w:cstheme="minorHAnsi"/>
        </w:rPr>
      </w:pPr>
      <w:r w:rsidRPr="00771010">
        <w:rPr>
          <w:rFonts w:ascii="Arial Narrow" w:hAnsi="Arial Narrow" w:cstheme="minorHAnsi"/>
        </w:rPr>
        <w:t>I 1+2, I 3-5</w:t>
      </w:r>
      <w:r>
        <w:rPr>
          <w:rFonts w:ascii="Arial Narrow" w:hAnsi="Arial Narrow" w:cstheme="minorHAnsi"/>
        </w:rPr>
        <w:t xml:space="preserve"> / år </w:t>
      </w:r>
    </w:p>
    <w:p w14:paraId="56D434E8" w14:textId="621356AD" w:rsidR="00BA6B4D" w:rsidRDefault="00BA6B4D" w:rsidP="0049670A">
      <w:pPr>
        <w:pStyle w:val="Listeavsnitt"/>
        <w:numPr>
          <w:ilvl w:val="3"/>
          <w:numId w:val="37"/>
        </w:numPr>
        <w:spacing w:after="0" w:line="240" w:lineRule="auto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Rolig trening (I 1-2): </w:t>
      </w:r>
      <w:r w:rsidRPr="00BA6B4D">
        <w:rPr>
          <w:rFonts w:ascii="Arial Narrow" w:hAnsi="Arial Narrow" w:cstheme="minorHAnsi"/>
          <w:color w:val="0070C0"/>
        </w:rPr>
        <w:t>__tim</w:t>
      </w:r>
      <w:r>
        <w:rPr>
          <w:rFonts w:ascii="Arial Narrow" w:hAnsi="Arial Narrow" w:cstheme="minorHAnsi"/>
        </w:rPr>
        <w:t>/år</w:t>
      </w:r>
    </w:p>
    <w:p w14:paraId="1B65DD23" w14:textId="0DD8CDF2" w:rsidR="00BA6B4D" w:rsidRPr="00771010" w:rsidRDefault="00BA6B4D" w:rsidP="0049670A">
      <w:pPr>
        <w:pStyle w:val="Listeavsnitt"/>
        <w:numPr>
          <w:ilvl w:val="3"/>
          <w:numId w:val="37"/>
        </w:numPr>
        <w:spacing w:after="0" w:line="240" w:lineRule="auto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Hardøkter (I 3-5): </w:t>
      </w:r>
      <w:r w:rsidRPr="00BA6B4D">
        <w:rPr>
          <w:rFonts w:ascii="Arial Narrow" w:hAnsi="Arial Narrow" w:cstheme="minorHAnsi"/>
          <w:color w:val="0070C0"/>
        </w:rPr>
        <w:t>__tim</w:t>
      </w:r>
      <w:r>
        <w:rPr>
          <w:rFonts w:ascii="Arial Narrow" w:hAnsi="Arial Narrow" w:cstheme="minorHAnsi"/>
        </w:rPr>
        <w:t>/år</w:t>
      </w:r>
    </w:p>
    <w:p w14:paraId="06BEFA2B" w14:textId="669F678B" w:rsidR="00974CBB" w:rsidRDefault="00B47D69" w:rsidP="000C2C16">
      <w:pPr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</w:rPr>
        <w:tab/>
      </w:r>
    </w:p>
    <w:p w14:paraId="53B8BBAC" w14:textId="30E1599F" w:rsidR="00D73D30" w:rsidRPr="00DA33DE" w:rsidRDefault="00244C45" w:rsidP="00B47D69">
      <w:pPr>
        <w:pStyle w:val="Listeavsnitt"/>
        <w:numPr>
          <w:ilvl w:val="0"/>
          <w:numId w:val="37"/>
        </w:numPr>
        <w:pBdr>
          <w:bottom w:val="single" w:sz="4" w:space="1" w:color="auto"/>
        </w:pBdr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lastRenderedPageBreak/>
        <w:t xml:space="preserve">MÅLSETTINGER &amp; PLANER for </w:t>
      </w:r>
      <w:r w:rsidR="00D73D30" w:rsidRPr="00DA33DE">
        <w:rPr>
          <w:rFonts w:ascii="Arial Narrow" w:hAnsi="Arial Narrow"/>
          <w:b/>
          <w:bCs/>
          <w:sz w:val="24"/>
          <w:szCs w:val="24"/>
        </w:rPr>
        <w:t>SESONG</w:t>
      </w:r>
      <w:r w:rsidR="00D73D30">
        <w:rPr>
          <w:rFonts w:ascii="Arial Narrow" w:hAnsi="Arial Narrow"/>
          <w:b/>
          <w:bCs/>
          <w:sz w:val="24"/>
          <w:szCs w:val="24"/>
        </w:rPr>
        <w:t xml:space="preserve"> </w:t>
      </w:r>
      <w:r w:rsidR="00D73D30" w:rsidRPr="00DA33DE">
        <w:rPr>
          <w:rFonts w:ascii="Arial Narrow" w:hAnsi="Arial Narrow"/>
          <w:b/>
          <w:bCs/>
          <w:sz w:val="24"/>
          <w:szCs w:val="24"/>
        </w:rPr>
        <w:t>202</w:t>
      </w:r>
      <w:r w:rsidR="0000136B">
        <w:rPr>
          <w:rFonts w:ascii="Arial Narrow" w:hAnsi="Arial Narrow"/>
          <w:b/>
          <w:bCs/>
          <w:sz w:val="24"/>
          <w:szCs w:val="24"/>
        </w:rPr>
        <w:t>6</w:t>
      </w:r>
    </w:p>
    <w:p w14:paraId="7104A713" w14:textId="77777777" w:rsidR="00D73D30" w:rsidRDefault="00D73D30" w:rsidP="00D73D30">
      <w:pPr>
        <w:pStyle w:val="Listeavsnitt"/>
        <w:ind w:left="360"/>
        <w:rPr>
          <w:rFonts w:ascii="Arial Narrow" w:hAnsi="Arial Narrow"/>
        </w:rPr>
      </w:pPr>
    </w:p>
    <w:p w14:paraId="1C015FAE" w14:textId="63D5FFC6" w:rsidR="00973370" w:rsidRPr="006B3D69" w:rsidRDefault="00973370" w:rsidP="000C2C16">
      <w:pPr>
        <w:pStyle w:val="Listeavsnitt"/>
        <w:numPr>
          <w:ilvl w:val="1"/>
          <w:numId w:val="37"/>
        </w:numPr>
        <w:spacing w:after="0" w:line="240" w:lineRule="auto"/>
        <w:rPr>
          <w:rFonts w:ascii="Arial Narrow" w:hAnsi="Arial Narrow" w:cstheme="minorHAnsi"/>
          <w:b/>
          <w:bCs/>
        </w:rPr>
      </w:pPr>
      <w:r w:rsidRPr="006B3D69">
        <w:rPr>
          <w:rFonts w:ascii="Arial Narrow" w:hAnsi="Arial Narrow" w:cstheme="minorHAnsi"/>
          <w:b/>
          <w:bCs/>
        </w:rPr>
        <w:t>Hvilke er dine hovedmål i 202</w:t>
      </w:r>
      <w:r w:rsidR="00312FD3">
        <w:rPr>
          <w:rFonts w:ascii="Arial Narrow" w:hAnsi="Arial Narrow" w:cstheme="minorHAnsi"/>
          <w:b/>
          <w:bCs/>
        </w:rPr>
        <w:t>6</w:t>
      </w:r>
      <w:r w:rsidRPr="006B3D69">
        <w:rPr>
          <w:rFonts w:ascii="Arial Narrow" w:hAnsi="Arial Narrow" w:cstheme="minorHAnsi"/>
          <w:b/>
          <w:bCs/>
        </w:rPr>
        <w:t>, hvordan skal trening tilpasses til dem (og sesongevaluering 202</w:t>
      </w:r>
      <w:r w:rsidR="00312FD3">
        <w:rPr>
          <w:rFonts w:ascii="Arial Narrow" w:hAnsi="Arial Narrow" w:cstheme="minorHAnsi"/>
          <w:b/>
          <w:bCs/>
        </w:rPr>
        <w:t>5</w:t>
      </w:r>
      <w:r w:rsidRPr="006B3D69">
        <w:rPr>
          <w:rFonts w:ascii="Arial Narrow" w:hAnsi="Arial Narrow" w:cstheme="minorHAnsi"/>
          <w:b/>
          <w:bCs/>
        </w:rPr>
        <w:t>)</w:t>
      </w:r>
      <w:r w:rsidR="00EC2498">
        <w:rPr>
          <w:rFonts w:ascii="Arial Narrow" w:hAnsi="Arial Narrow" w:cstheme="minorHAnsi"/>
          <w:b/>
          <w:bCs/>
        </w:rPr>
        <w:t>:</w:t>
      </w:r>
    </w:p>
    <w:p w14:paraId="2128C8D9" w14:textId="0F79CE25" w:rsidR="00973370" w:rsidRDefault="00973370" w:rsidP="00973370">
      <w:pPr>
        <w:pStyle w:val="Listeavsnitt"/>
        <w:spacing w:after="0" w:line="240" w:lineRule="auto"/>
        <w:rPr>
          <w:rFonts w:ascii="Arial Narrow" w:hAnsi="Arial Narrow" w:cstheme="minorHAnsi"/>
        </w:rPr>
      </w:pPr>
    </w:p>
    <w:p w14:paraId="40B418FA" w14:textId="77777777" w:rsidR="00973370" w:rsidRDefault="00973370" w:rsidP="00973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 w:rsidRPr="00DA33DE">
        <w:rPr>
          <w:rFonts w:ascii="Arial Narrow" w:hAnsi="Arial Narrow" w:cstheme="minorHAnsi"/>
          <w:color w:val="0070C0"/>
        </w:rPr>
        <w:t>Tekst</w:t>
      </w:r>
      <w:r>
        <w:rPr>
          <w:rFonts w:ascii="Arial Narrow" w:hAnsi="Arial Narrow" w:cstheme="minorHAnsi"/>
          <w:color w:val="0070C0"/>
        </w:rPr>
        <w:t xml:space="preserve"> …</w:t>
      </w:r>
    </w:p>
    <w:p w14:paraId="582F13BF" w14:textId="77777777" w:rsidR="00973370" w:rsidRDefault="00973370" w:rsidP="00973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ab/>
      </w:r>
    </w:p>
    <w:p w14:paraId="211579EE" w14:textId="77777777" w:rsidR="00973370" w:rsidRDefault="00973370" w:rsidP="00973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</w:p>
    <w:p w14:paraId="382E2AE6" w14:textId="5E3099B0" w:rsidR="00973370" w:rsidRDefault="00973370" w:rsidP="00973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0984D081" w14:textId="77777777" w:rsidR="00973370" w:rsidRDefault="00973370" w:rsidP="00973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4545CCE9" w14:textId="77777777" w:rsidR="00973370" w:rsidRDefault="00973370" w:rsidP="00973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21D2E249" w14:textId="77777777" w:rsidR="00973370" w:rsidRDefault="00973370" w:rsidP="00973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4EE611C5" w14:textId="77777777" w:rsidR="00973370" w:rsidRDefault="00973370" w:rsidP="00973370">
      <w:pPr>
        <w:pStyle w:val="Listeavsnitt"/>
        <w:spacing w:after="0" w:line="240" w:lineRule="auto"/>
        <w:rPr>
          <w:rFonts w:ascii="Arial Narrow" w:hAnsi="Arial Narrow" w:cstheme="minorHAnsi"/>
        </w:rPr>
      </w:pPr>
    </w:p>
    <w:p w14:paraId="10FB406A" w14:textId="11E2CE1F" w:rsidR="00973370" w:rsidRDefault="00973370" w:rsidP="00973370">
      <w:pPr>
        <w:pStyle w:val="Listeavsnitt"/>
        <w:spacing w:after="0" w:line="240" w:lineRule="auto"/>
        <w:rPr>
          <w:rFonts w:ascii="Arial Narrow" w:hAnsi="Arial Narrow" w:cstheme="minorHAnsi"/>
        </w:rPr>
      </w:pPr>
    </w:p>
    <w:p w14:paraId="7BC05718" w14:textId="6BB11314" w:rsidR="00973370" w:rsidRPr="006B3D69" w:rsidRDefault="006B3D69" w:rsidP="000C2C16">
      <w:pPr>
        <w:pStyle w:val="Listeavsnitt"/>
        <w:numPr>
          <w:ilvl w:val="1"/>
          <w:numId w:val="37"/>
        </w:numPr>
        <w:spacing w:after="0" w:line="240" w:lineRule="auto"/>
        <w:rPr>
          <w:rFonts w:ascii="Arial Narrow" w:hAnsi="Arial Narrow" w:cstheme="minorHAnsi"/>
          <w:b/>
          <w:bCs/>
        </w:rPr>
      </w:pPr>
      <w:r w:rsidRPr="006B3D69">
        <w:rPr>
          <w:rFonts w:ascii="Arial Narrow" w:hAnsi="Arial Narrow" w:cstheme="minorHAnsi"/>
          <w:b/>
          <w:bCs/>
        </w:rPr>
        <w:t>Plan for</w:t>
      </w:r>
      <w:r>
        <w:rPr>
          <w:rFonts w:ascii="Arial Narrow" w:hAnsi="Arial Narrow" w:cstheme="minorHAnsi"/>
          <w:b/>
          <w:bCs/>
        </w:rPr>
        <w:t xml:space="preserve"> trening,</w:t>
      </w:r>
      <w:r w:rsidRPr="006B3D69">
        <w:rPr>
          <w:rFonts w:ascii="Arial Narrow" w:hAnsi="Arial Narrow" w:cstheme="minorHAnsi"/>
          <w:b/>
          <w:bCs/>
        </w:rPr>
        <w:t xml:space="preserve"> s</w:t>
      </w:r>
      <w:r w:rsidR="00973370" w:rsidRPr="006B3D69">
        <w:rPr>
          <w:rFonts w:ascii="Arial Narrow" w:hAnsi="Arial Narrow" w:cstheme="minorHAnsi"/>
          <w:b/>
          <w:bCs/>
        </w:rPr>
        <w:t>amlinger, studier/jobb etc i 202</w:t>
      </w:r>
      <w:r w:rsidR="00312FD3">
        <w:rPr>
          <w:rFonts w:ascii="Arial Narrow" w:hAnsi="Arial Narrow" w:cstheme="minorHAnsi"/>
          <w:b/>
          <w:bCs/>
        </w:rPr>
        <w:t>6</w:t>
      </w:r>
      <w:r w:rsidR="00EC2498">
        <w:rPr>
          <w:rFonts w:ascii="Arial Narrow" w:hAnsi="Arial Narrow" w:cstheme="minorHAnsi"/>
          <w:b/>
          <w:bCs/>
        </w:rPr>
        <w:t>:</w:t>
      </w:r>
    </w:p>
    <w:p w14:paraId="0CCEE0B3" w14:textId="1ACC29B6" w:rsidR="006B3D69" w:rsidRDefault="006B3D69" w:rsidP="006B3D69">
      <w:pPr>
        <w:spacing w:after="0" w:line="240" w:lineRule="auto"/>
        <w:rPr>
          <w:rFonts w:ascii="Arial Narrow" w:hAnsi="Arial Narrow" w:cstheme="minorHAnsi"/>
        </w:rPr>
      </w:pPr>
    </w:p>
    <w:p w14:paraId="7721365A" w14:textId="432E321B" w:rsidR="006B3D69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 w:rsidRPr="006B3D69">
        <w:rPr>
          <w:rFonts w:ascii="Arial Narrow" w:hAnsi="Arial Narrow" w:cstheme="minorHAnsi"/>
        </w:rPr>
        <w:t xml:space="preserve">TRENING: </w:t>
      </w:r>
      <w:r w:rsidRPr="00DA33DE">
        <w:rPr>
          <w:rFonts w:ascii="Arial Narrow" w:hAnsi="Arial Narrow" w:cstheme="minorHAnsi"/>
          <w:color w:val="0070C0"/>
        </w:rPr>
        <w:t>Tekst</w:t>
      </w:r>
      <w:r>
        <w:rPr>
          <w:rFonts w:ascii="Arial Narrow" w:hAnsi="Arial Narrow" w:cstheme="minorHAnsi"/>
          <w:color w:val="0070C0"/>
        </w:rPr>
        <w:t xml:space="preserve"> …</w:t>
      </w:r>
    </w:p>
    <w:p w14:paraId="502F1713" w14:textId="77777777" w:rsidR="006B3D69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ab/>
      </w:r>
    </w:p>
    <w:p w14:paraId="399521D3" w14:textId="77777777" w:rsidR="006B3D69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</w:p>
    <w:p w14:paraId="225A709F" w14:textId="77777777" w:rsidR="006B3D69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58D6F28B" w14:textId="2EC769E2" w:rsidR="006B3D69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SAMLINGER: </w:t>
      </w:r>
      <w:r w:rsidRPr="00DA33DE">
        <w:rPr>
          <w:rFonts w:ascii="Arial Narrow" w:hAnsi="Arial Narrow" w:cstheme="minorHAnsi"/>
          <w:color w:val="0070C0"/>
        </w:rPr>
        <w:t>Tekst</w:t>
      </w:r>
      <w:r>
        <w:rPr>
          <w:rFonts w:ascii="Arial Narrow" w:hAnsi="Arial Narrow" w:cstheme="minorHAnsi"/>
          <w:color w:val="0070C0"/>
        </w:rPr>
        <w:t xml:space="preserve"> …</w:t>
      </w:r>
    </w:p>
    <w:p w14:paraId="12AE17F3" w14:textId="3BD97502" w:rsidR="006B3D69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34F99B17" w14:textId="77777777" w:rsidR="006B3D69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55EEB53B" w14:textId="41AB7AD1" w:rsidR="006B3D69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6A936A5B" w14:textId="3335C9AF" w:rsidR="006B3D69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STUDIER/JOBB: </w:t>
      </w:r>
      <w:r w:rsidRPr="00DA33DE">
        <w:rPr>
          <w:rFonts w:ascii="Arial Narrow" w:hAnsi="Arial Narrow" w:cstheme="minorHAnsi"/>
          <w:color w:val="0070C0"/>
        </w:rPr>
        <w:t>Tekst</w:t>
      </w:r>
      <w:r>
        <w:rPr>
          <w:rFonts w:ascii="Arial Narrow" w:hAnsi="Arial Narrow" w:cstheme="minorHAnsi"/>
          <w:color w:val="0070C0"/>
        </w:rPr>
        <w:t xml:space="preserve"> …</w:t>
      </w:r>
    </w:p>
    <w:p w14:paraId="1CDD3E59" w14:textId="6EAD9892" w:rsidR="006B3D69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7F7A77BF" w14:textId="77777777" w:rsidR="006B3D69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1850E6A8" w14:textId="77777777" w:rsidR="006B3D69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2568F72C" w14:textId="77777777" w:rsidR="006B3D69" w:rsidRDefault="006B3D69" w:rsidP="006B3D69">
      <w:pPr>
        <w:spacing w:after="0" w:line="240" w:lineRule="auto"/>
        <w:rPr>
          <w:rFonts w:ascii="Arial Narrow" w:hAnsi="Arial Narrow" w:cstheme="minorHAnsi"/>
        </w:rPr>
      </w:pPr>
    </w:p>
    <w:p w14:paraId="36FB3889" w14:textId="5EB4C36C" w:rsidR="006B3D69" w:rsidRDefault="006B3D69" w:rsidP="006B3D69">
      <w:pPr>
        <w:spacing w:after="0" w:line="240" w:lineRule="auto"/>
        <w:rPr>
          <w:rFonts w:ascii="Arial Narrow" w:hAnsi="Arial Narrow" w:cstheme="minorHAnsi"/>
        </w:rPr>
      </w:pPr>
    </w:p>
    <w:p w14:paraId="1CDA3F76" w14:textId="77C5A323" w:rsidR="00973370" w:rsidRPr="006B3D69" w:rsidRDefault="00973370" w:rsidP="007E0191">
      <w:pPr>
        <w:pStyle w:val="Listeavsnitt"/>
        <w:numPr>
          <w:ilvl w:val="1"/>
          <w:numId w:val="37"/>
        </w:numPr>
        <w:spacing w:after="0" w:line="240" w:lineRule="auto"/>
        <w:rPr>
          <w:rFonts w:ascii="Arial Narrow" w:hAnsi="Arial Narrow" w:cstheme="minorHAnsi"/>
          <w:b/>
          <w:bCs/>
        </w:rPr>
      </w:pPr>
      <w:r w:rsidRPr="006B3D69">
        <w:rPr>
          <w:rFonts w:ascii="Arial Narrow" w:hAnsi="Arial Narrow" w:cstheme="minorHAnsi"/>
          <w:b/>
          <w:bCs/>
        </w:rPr>
        <w:t>Langsiktige målsettinger</w:t>
      </w:r>
      <w:r w:rsidR="006B3D69" w:rsidRPr="006B3D69">
        <w:rPr>
          <w:rFonts w:ascii="Arial Narrow" w:hAnsi="Arial Narrow" w:cstheme="minorHAnsi"/>
          <w:b/>
          <w:bCs/>
        </w:rPr>
        <w:t xml:space="preserve"> (202</w:t>
      </w:r>
      <w:r w:rsidR="00312FD3">
        <w:rPr>
          <w:rFonts w:ascii="Arial Narrow" w:hAnsi="Arial Narrow" w:cstheme="minorHAnsi"/>
          <w:b/>
          <w:bCs/>
        </w:rPr>
        <w:t>7</w:t>
      </w:r>
      <w:r w:rsidR="006B3D69" w:rsidRPr="006B3D69">
        <w:rPr>
          <w:rFonts w:ascii="Arial Narrow" w:hAnsi="Arial Narrow" w:cstheme="minorHAnsi"/>
          <w:b/>
          <w:bCs/>
        </w:rPr>
        <w:t>-20</w:t>
      </w:r>
      <w:r w:rsidR="00312FD3">
        <w:rPr>
          <w:rFonts w:ascii="Arial Narrow" w:hAnsi="Arial Narrow" w:cstheme="minorHAnsi"/>
          <w:b/>
          <w:bCs/>
        </w:rPr>
        <w:t>30</w:t>
      </w:r>
      <w:r w:rsidR="006B3D69" w:rsidRPr="006B3D69">
        <w:rPr>
          <w:rFonts w:ascii="Arial Narrow" w:hAnsi="Arial Narrow" w:cstheme="minorHAnsi"/>
          <w:b/>
          <w:bCs/>
        </w:rPr>
        <w:t>)</w:t>
      </w:r>
      <w:r w:rsidR="006B3D69">
        <w:rPr>
          <w:rFonts w:ascii="Arial Narrow" w:hAnsi="Arial Narrow" w:cstheme="minorHAnsi"/>
          <w:b/>
          <w:bCs/>
        </w:rPr>
        <w:t xml:space="preserve"> og hvordan trener &amp; lever du for at nå de</w:t>
      </w:r>
      <w:r w:rsidR="00746DDA">
        <w:rPr>
          <w:rFonts w:ascii="Arial Narrow" w:hAnsi="Arial Narrow" w:cstheme="minorHAnsi"/>
          <w:b/>
          <w:bCs/>
        </w:rPr>
        <w:t>m</w:t>
      </w:r>
      <w:r w:rsidR="00EC2498">
        <w:rPr>
          <w:rFonts w:ascii="Arial Narrow" w:hAnsi="Arial Narrow" w:cstheme="minorHAnsi"/>
          <w:b/>
          <w:bCs/>
        </w:rPr>
        <w:t>:</w:t>
      </w:r>
    </w:p>
    <w:p w14:paraId="3EF9B5A3" w14:textId="77777777" w:rsidR="006B3D69" w:rsidRPr="006B3D69" w:rsidRDefault="006B3D69" w:rsidP="006B3D69">
      <w:pPr>
        <w:spacing w:after="0" w:line="240" w:lineRule="auto"/>
        <w:rPr>
          <w:rFonts w:ascii="Arial Narrow" w:hAnsi="Arial Narrow" w:cstheme="minorHAnsi"/>
        </w:rPr>
      </w:pPr>
    </w:p>
    <w:p w14:paraId="2EFCE794" w14:textId="37BE7145" w:rsidR="006B3D69" w:rsidRDefault="00954CE6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 w:rsidRPr="00954CE6">
        <w:rPr>
          <w:rFonts w:ascii="Arial Narrow" w:hAnsi="Arial Narrow" w:cstheme="minorHAnsi"/>
        </w:rPr>
        <w:t>HOVEDMÅL</w:t>
      </w:r>
      <w:r w:rsidR="00CE2DB6">
        <w:rPr>
          <w:rFonts w:ascii="Arial Narrow" w:hAnsi="Arial Narrow" w:cstheme="minorHAnsi"/>
        </w:rPr>
        <w:t>(ENE)</w:t>
      </w:r>
      <w:r w:rsidRPr="00954CE6">
        <w:rPr>
          <w:rFonts w:ascii="Arial Narrow" w:hAnsi="Arial Narrow" w:cstheme="minorHAnsi"/>
        </w:rPr>
        <w:t xml:space="preserve">: </w:t>
      </w:r>
      <w:r w:rsidR="006B3D69" w:rsidRPr="00DA33DE">
        <w:rPr>
          <w:rFonts w:ascii="Arial Narrow" w:hAnsi="Arial Narrow" w:cstheme="minorHAnsi"/>
          <w:color w:val="0070C0"/>
        </w:rPr>
        <w:t>Tekst</w:t>
      </w:r>
      <w:r w:rsidR="006B3D69">
        <w:rPr>
          <w:rFonts w:ascii="Arial Narrow" w:hAnsi="Arial Narrow" w:cstheme="minorHAnsi"/>
          <w:color w:val="0070C0"/>
        </w:rPr>
        <w:t xml:space="preserve"> …</w:t>
      </w:r>
    </w:p>
    <w:p w14:paraId="374CF11B" w14:textId="32C8FE72" w:rsidR="006B3D69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ab/>
      </w:r>
    </w:p>
    <w:p w14:paraId="63D62418" w14:textId="77777777" w:rsidR="00EC579C" w:rsidRDefault="00EC579C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</w:p>
    <w:p w14:paraId="0352AD45" w14:textId="77777777" w:rsidR="00EC579C" w:rsidRDefault="00EC579C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</w:p>
    <w:p w14:paraId="298AF802" w14:textId="77777777" w:rsidR="00954CE6" w:rsidRDefault="00954CE6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3831BD7A" w14:textId="071DC831" w:rsidR="00954CE6" w:rsidRDefault="00954CE6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HVORDAN: </w:t>
      </w:r>
      <w:r w:rsidRPr="00DA33DE">
        <w:rPr>
          <w:rFonts w:ascii="Arial Narrow" w:hAnsi="Arial Narrow" w:cstheme="minorHAnsi"/>
          <w:color w:val="0070C0"/>
        </w:rPr>
        <w:t>Tekst</w:t>
      </w:r>
      <w:r>
        <w:rPr>
          <w:rFonts w:ascii="Arial Narrow" w:hAnsi="Arial Narrow" w:cstheme="minorHAnsi"/>
          <w:color w:val="0070C0"/>
        </w:rPr>
        <w:t xml:space="preserve"> …</w:t>
      </w:r>
    </w:p>
    <w:p w14:paraId="0001CC94" w14:textId="29338DE7" w:rsidR="006B3D69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39D7A0F3" w14:textId="15CDDF46" w:rsidR="00EC579C" w:rsidRDefault="00EC579C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15FB448B" w14:textId="77777777" w:rsidR="00EC579C" w:rsidRDefault="00EC579C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7355676C" w14:textId="77777777" w:rsidR="00954CE6" w:rsidRDefault="00954CE6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2A1F2860" w14:textId="77777777" w:rsidR="006B3D69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085CB429" w14:textId="553921C4" w:rsidR="006B3D69" w:rsidRDefault="00954CE6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  <w:color w:val="0070C0"/>
        </w:rPr>
      </w:pPr>
      <w:r>
        <w:rPr>
          <w:rFonts w:ascii="Arial Narrow" w:hAnsi="Arial Narrow" w:cstheme="minorHAnsi"/>
        </w:rPr>
        <w:t xml:space="preserve">EVENTUELLE UTFORDRINGER: </w:t>
      </w:r>
      <w:r w:rsidRPr="00DA33DE">
        <w:rPr>
          <w:rFonts w:ascii="Arial Narrow" w:hAnsi="Arial Narrow" w:cstheme="minorHAnsi"/>
          <w:color w:val="0070C0"/>
        </w:rPr>
        <w:t>Tekst</w:t>
      </w:r>
      <w:r>
        <w:rPr>
          <w:rFonts w:ascii="Arial Narrow" w:hAnsi="Arial Narrow" w:cstheme="minorHAnsi"/>
          <w:color w:val="0070C0"/>
        </w:rPr>
        <w:t xml:space="preserve"> …</w:t>
      </w:r>
    </w:p>
    <w:p w14:paraId="5CFACA37" w14:textId="7206BDFB" w:rsidR="00954CE6" w:rsidRDefault="00954CE6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44624844" w14:textId="6AE6B8E0" w:rsidR="00EC579C" w:rsidRDefault="00EC579C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304F5C17" w14:textId="77777777" w:rsidR="00974CBB" w:rsidRDefault="00974CBB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54382839" w14:textId="77777777" w:rsidR="00EC579C" w:rsidRDefault="00EC579C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4BB848F6" w14:textId="77777777" w:rsidR="00954CE6" w:rsidRDefault="00954CE6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735D6AA9" w14:textId="2477022D" w:rsidR="00B47D69" w:rsidRDefault="00B47D69" w:rsidP="00B47D69">
      <w:pPr>
        <w:pStyle w:val="Listeavsnitt"/>
        <w:ind w:left="360"/>
        <w:rPr>
          <w:rFonts w:ascii="Arial Narrow" w:hAnsi="Arial Narrow"/>
          <w:b/>
          <w:bCs/>
        </w:rPr>
      </w:pPr>
    </w:p>
    <w:p w14:paraId="049B369E" w14:textId="77777777" w:rsidR="007E0191" w:rsidRDefault="007E0191" w:rsidP="00B47D69">
      <w:pPr>
        <w:pStyle w:val="Listeavsnitt"/>
        <w:ind w:left="360"/>
        <w:rPr>
          <w:rFonts w:ascii="Arial Narrow" w:hAnsi="Arial Narrow"/>
          <w:b/>
          <w:bCs/>
        </w:rPr>
      </w:pPr>
    </w:p>
    <w:p w14:paraId="487BC2C2" w14:textId="7701817F" w:rsidR="007E0191" w:rsidRDefault="007E0191" w:rsidP="007E0191">
      <w:pPr>
        <w:pStyle w:val="Listeavsnitt"/>
        <w:numPr>
          <w:ilvl w:val="0"/>
          <w:numId w:val="37"/>
        </w:numPr>
        <w:pBdr>
          <w:bottom w:val="single" w:sz="4" w:space="1" w:color="auto"/>
        </w:pBdr>
        <w:rPr>
          <w:rFonts w:ascii="Arial Narrow" w:hAnsi="Arial Narrow"/>
        </w:rPr>
      </w:pPr>
      <w:r w:rsidRPr="007E0191">
        <w:rPr>
          <w:rFonts w:ascii="Arial Narrow" w:hAnsi="Arial Narrow"/>
          <w:b/>
          <w:bCs/>
          <w:sz w:val="24"/>
          <w:szCs w:val="24"/>
        </w:rPr>
        <w:lastRenderedPageBreak/>
        <w:t xml:space="preserve">SAMMENFATTING AV FERDIGHETER IFT </w:t>
      </w:r>
      <w:r w:rsidR="00290DFC">
        <w:rPr>
          <w:rFonts w:ascii="Arial Narrow" w:hAnsi="Arial Narrow"/>
          <w:b/>
          <w:bCs/>
          <w:sz w:val="24"/>
          <w:szCs w:val="24"/>
        </w:rPr>
        <w:t xml:space="preserve">DIN </w:t>
      </w:r>
      <w:r w:rsidRPr="007E0191">
        <w:rPr>
          <w:rFonts w:ascii="Arial Narrow" w:hAnsi="Arial Narrow"/>
          <w:b/>
          <w:bCs/>
          <w:sz w:val="24"/>
          <w:szCs w:val="24"/>
        </w:rPr>
        <w:t xml:space="preserve">LANGSIKTIG MÅLSETTING </w:t>
      </w:r>
    </w:p>
    <w:p w14:paraId="38989966" w14:textId="77777777" w:rsidR="007E0191" w:rsidRDefault="007E0191" w:rsidP="007E0191">
      <w:pPr>
        <w:pStyle w:val="Listeavsnitt"/>
        <w:ind w:left="360"/>
        <w:rPr>
          <w:rFonts w:ascii="Arial Narrow" w:hAnsi="Arial Narrow"/>
        </w:rPr>
      </w:pPr>
    </w:p>
    <w:p w14:paraId="121CDEF2" w14:textId="100ED994" w:rsidR="002F22E5" w:rsidRDefault="0082180F" w:rsidP="007E0191">
      <w:pPr>
        <w:pStyle w:val="Listeavsnitt"/>
        <w:ind w:left="360"/>
        <w:rPr>
          <w:rFonts w:ascii="Arial Narrow" w:hAnsi="Arial Narrow"/>
        </w:rPr>
      </w:pPr>
      <w:r w:rsidRPr="0082180F">
        <w:rPr>
          <w:rFonts w:ascii="Arial Narrow" w:hAnsi="Arial Narrow"/>
          <w:b/>
          <w:bCs/>
          <w:i/>
          <w:iCs/>
        </w:rPr>
        <w:t>Hvor er jeg?</w:t>
      </w:r>
      <w:r w:rsidRPr="0082180F"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A7A88" w:rsidRPr="007E0191">
        <w:rPr>
          <w:rFonts w:ascii="Arial Narrow" w:hAnsi="Arial Narrow"/>
        </w:rPr>
        <w:t xml:space="preserve">1: mye å gå på, 6: </w:t>
      </w:r>
      <w:r w:rsidR="00A2196C" w:rsidRPr="007E0191">
        <w:rPr>
          <w:rFonts w:ascii="Arial Narrow" w:hAnsi="Arial Narrow"/>
        </w:rPr>
        <w:t>nære til topp</w:t>
      </w:r>
    </w:p>
    <w:p w14:paraId="1E70C3FA" w14:textId="158C8D72" w:rsidR="007E0191" w:rsidRPr="00C13FCE" w:rsidRDefault="00C8135B" w:rsidP="007E0191">
      <w:pPr>
        <w:pStyle w:val="Listeavsnitt"/>
        <w:ind w:left="360"/>
        <w:rPr>
          <w:rFonts w:ascii="Arial Narrow" w:hAnsi="Arial Narrow"/>
          <w:u w:val="single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1C4A6E50" w14:textId="5A8F74AB" w:rsidR="008A7A88" w:rsidRPr="00F827B0" w:rsidRDefault="008A7A88" w:rsidP="00F827B0">
      <w:pPr>
        <w:spacing w:after="0"/>
        <w:ind w:left="720"/>
        <w:rPr>
          <w:rFonts w:ascii="Arial Narrow" w:hAnsi="Arial Narrow"/>
          <w:b/>
          <w:bCs/>
          <w:u w:val="single"/>
        </w:rPr>
      </w:pPr>
      <w:r w:rsidRPr="00F827B0">
        <w:rPr>
          <w:rFonts w:ascii="Arial Narrow" w:hAnsi="Arial Narrow"/>
          <w:b/>
          <w:bCs/>
          <w:u w:val="single"/>
        </w:rPr>
        <w:t>FYSISKE FERDIGHETER</w:t>
      </w:r>
    </w:p>
    <w:p w14:paraId="4C7BB99C" w14:textId="7D974D3E" w:rsidR="005D0AA8" w:rsidRPr="0058704C" w:rsidRDefault="005D0AA8" w:rsidP="005D0AA8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58704C">
        <w:rPr>
          <w:rFonts w:ascii="Arial Narrow" w:hAnsi="Arial Narrow"/>
        </w:rPr>
        <w:t>Utholdenhet</w:t>
      </w:r>
      <w:r w:rsidR="00B6484C" w:rsidRPr="0058704C">
        <w:rPr>
          <w:rFonts w:ascii="Arial Narrow" w:hAnsi="Arial Narrow"/>
        </w:rPr>
        <w:tab/>
      </w:r>
      <w:r w:rsidR="00B6484C" w:rsidRPr="0058704C">
        <w:rPr>
          <w:rFonts w:ascii="Arial Narrow" w:hAnsi="Arial Narrow"/>
        </w:rPr>
        <w:tab/>
      </w:r>
      <w:r w:rsidR="00AA29EF">
        <w:rPr>
          <w:rFonts w:ascii="Arial Narrow" w:hAnsi="Arial Narrow"/>
        </w:rPr>
        <w:tab/>
      </w:r>
      <w:r w:rsidR="0058704C">
        <w:rPr>
          <w:rFonts w:ascii="Arial Narrow" w:hAnsi="Arial Narrow"/>
        </w:rPr>
        <w:tab/>
      </w:r>
      <w:r w:rsidR="00B6484C" w:rsidRPr="0058704C">
        <w:rPr>
          <w:rFonts w:ascii="Arial Narrow" w:hAnsi="Arial Narrow"/>
          <w:bdr w:val="single" w:sz="4" w:space="0" w:color="auto"/>
        </w:rPr>
        <w:t>__</w:t>
      </w:r>
      <w:r w:rsidR="00A2196C">
        <w:rPr>
          <w:rFonts w:ascii="Arial Narrow" w:hAnsi="Arial Narrow"/>
          <w:bdr w:val="single" w:sz="4" w:space="0" w:color="auto"/>
        </w:rPr>
        <w:t xml:space="preserve">      </w:t>
      </w:r>
    </w:p>
    <w:p w14:paraId="110219E8" w14:textId="52F84682" w:rsidR="005D0AA8" w:rsidRPr="0058704C" w:rsidRDefault="005D0AA8" w:rsidP="005D0AA8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58704C">
        <w:rPr>
          <w:rFonts w:ascii="Arial Narrow" w:hAnsi="Arial Narrow"/>
        </w:rPr>
        <w:t>Løpefart (sprint)</w:t>
      </w:r>
      <w:r w:rsidR="00B6484C" w:rsidRPr="0058704C">
        <w:rPr>
          <w:rFonts w:ascii="Arial Narrow" w:hAnsi="Arial Narrow"/>
        </w:rPr>
        <w:tab/>
      </w:r>
      <w:r w:rsidR="00AA29EF">
        <w:rPr>
          <w:rFonts w:ascii="Arial Narrow" w:hAnsi="Arial Narrow"/>
        </w:rPr>
        <w:tab/>
      </w:r>
      <w:r w:rsidR="00B6484C" w:rsidRPr="0058704C">
        <w:rPr>
          <w:rFonts w:ascii="Arial Narrow" w:hAnsi="Arial Narrow"/>
        </w:rPr>
        <w:tab/>
      </w:r>
      <w:r w:rsidR="00B6484C" w:rsidRPr="0058704C">
        <w:rPr>
          <w:rFonts w:ascii="Arial Narrow" w:hAnsi="Arial Narrow"/>
          <w:bdr w:val="single" w:sz="4" w:space="0" w:color="auto"/>
        </w:rPr>
        <w:t>__</w:t>
      </w:r>
    </w:p>
    <w:p w14:paraId="3F822282" w14:textId="7A17B40D" w:rsidR="005D0AA8" w:rsidRPr="0058704C" w:rsidRDefault="005D0AA8" w:rsidP="005D0AA8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58704C">
        <w:rPr>
          <w:rFonts w:ascii="Arial Narrow" w:hAnsi="Arial Narrow"/>
        </w:rPr>
        <w:t>Løpefart (skog)</w:t>
      </w:r>
      <w:r w:rsidR="00B6484C" w:rsidRPr="0058704C">
        <w:rPr>
          <w:rFonts w:ascii="Arial Narrow" w:hAnsi="Arial Narrow"/>
        </w:rPr>
        <w:tab/>
      </w:r>
      <w:r w:rsidR="00B6484C" w:rsidRPr="0058704C">
        <w:rPr>
          <w:rFonts w:ascii="Arial Narrow" w:hAnsi="Arial Narrow"/>
        </w:rPr>
        <w:tab/>
      </w:r>
      <w:r w:rsidR="00AA29EF">
        <w:rPr>
          <w:rFonts w:ascii="Arial Narrow" w:hAnsi="Arial Narrow"/>
        </w:rPr>
        <w:tab/>
      </w:r>
      <w:r w:rsidR="00B6484C" w:rsidRPr="0058704C">
        <w:rPr>
          <w:rFonts w:ascii="Arial Narrow" w:hAnsi="Arial Narrow"/>
          <w:bdr w:val="single" w:sz="4" w:space="0" w:color="auto"/>
        </w:rPr>
        <w:t>__</w:t>
      </w:r>
    </w:p>
    <w:p w14:paraId="3FFD53F8" w14:textId="7AE8FFE6" w:rsidR="00290DFC" w:rsidRDefault="00B6484C" w:rsidP="005D0AA8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58704C">
        <w:rPr>
          <w:rFonts w:ascii="Arial Narrow" w:hAnsi="Arial Narrow"/>
        </w:rPr>
        <w:t>Styrk</w:t>
      </w:r>
      <w:r w:rsidR="00290DFC">
        <w:rPr>
          <w:rFonts w:ascii="Arial Narrow" w:hAnsi="Arial Narrow"/>
        </w:rPr>
        <w:t>e</w:t>
      </w:r>
      <w:r w:rsidR="00290DFC">
        <w:rPr>
          <w:rFonts w:ascii="Arial Narrow" w:hAnsi="Arial Narrow"/>
        </w:rPr>
        <w:tab/>
      </w:r>
      <w:r w:rsidR="00290DFC">
        <w:rPr>
          <w:rFonts w:ascii="Arial Narrow" w:hAnsi="Arial Narrow"/>
        </w:rPr>
        <w:tab/>
      </w:r>
      <w:r w:rsidR="00290DFC">
        <w:rPr>
          <w:rFonts w:ascii="Arial Narrow" w:hAnsi="Arial Narrow"/>
        </w:rPr>
        <w:tab/>
      </w:r>
      <w:r w:rsidR="00290DFC">
        <w:rPr>
          <w:rFonts w:ascii="Arial Narrow" w:hAnsi="Arial Narrow"/>
        </w:rPr>
        <w:tab/>
      </w:r>
      <w:r w:rsidR="00290DFC" w:rsidRPr="0058704C">
        <w:rPr>
          <w:rFonts w:ascii="Arial Narrow" w:hAnsi="Arial Narrow"/>
          <w:bdr w:val="single" w:sz="4" w:space="0" w:color="auto"/>
        </w:rPr>
        <w:t>__</w:t>
      </w:r>
    </w:p>
    <w:p w14:paraId="5B27ED62" w14:textId="37EA8279" w:rsidR="005D0AA8" w:rsidRPr="0058704C" w:rsidRDefault="00290DFC" w:rsidP="005D0AA8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S</w:t>
      </w:r>
      <w:r w:rsidR="00B6484C" w:rsidRPr="0058704C">
        <w:rPr>
          <w:rFonts w:ascii="Arial Narrow" w:hAnsi="Arial Narrow"/>
        </w:rPr>
        <w:t>penst</w:t>
      </w:r>
      <w:r>
        <w:rPr>
          <w:rFonts w:ascii="Arial Narrow" w:hAnsi="Arial Narrow"/>
        </w:rPr>
        <w:t xml:space="preserve"> &amp; hurtighet</w:t>
      </w:r>
      <w:r>
        <w:rPr>
          <w:rFonts w:ascii="Arial Narrow" w:hAnsi="Arial Narrow"/>
        </w:rPr>
        <w:tab/>
      </w:r>
      <w:r w:rsidR="00B6484C" w:rsidRPr="0058704C">
        <w:rPr>
          <w:rFonts w:ascii="Arial Narrow" w:hAnsi="Arial Narrow"/>
        </w:rPr>
        <w:tab/>
      </w:r>
      <w:r w:rsidR="00AA29EF">
        <w:rPr>
          <w:rFonts w:ascii="Arial Narrow" w:hAnsi="Arial Narrow"/>
        </w:rPr>
        <w:tab/>
      </w:r>
      <w:r w:rsidR="00B6484C" w:rsidRPr="0058704C">
        <w:rPr>
          <w:rFonts w:ascii="Arial Narrow" w:hAnsi="Arial Narrow"/>
          <w:bdr w:val="single" w:sz="4" w:space="0" w:color="auto"/>
        </w:rPr>
        <w:t>__</w:t>
      </w:r>
    </w:p>
    <w:p w14:paraId="22F35A08" w14:textId="28BDE209" w:rsidR="00F827B0" w:rsidRPr="00F827B0" w:rsidRDefault="00F827B0" w:rsidP="00F827B0">
      <w:pPr>
        <w:spacing w:after="0"/>
        <w:ind w:left="709"/>
        <w:rPr>
          <w:rFonts w:ascii="Arial Narrow" w:hAnsi="Arial Narrow"/>
          <w:b/>
          <w:bCs/>
          <w:u w:val="single"/>
        </w:rPr>
      </w:pPr>
      <w:r w:rsidRPr="00F827B0">
        <w:rPr>
          <w:rFonts w:ascii="Arial Narrow" w:hAnsi="Arial Narrow"/>
          <w:b/>
          <w:bCs/>
          <w:u w:val="single"/>
        </w:rPr>
        <w:t>TEKNISKE FERDIGHETER</w:t>
      </w:r>
    </w:p>
    <w:p w14:paraId="548E2A6C" w14:textId="7FAEECEB" w:rsidR="00F827B0" w:rsidRPr="0058704C" w:rsidRDefault="008A0133" w:rsidP="00F827B0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58704C">
        <w:rPr>
          <w:rFonts w:ascii="Arial Narrow" w:hAnsi="Arial Narrow"/>
        </w:rPr>
        <w:t>Grunnteknikk</w:t>
      </w:r>
      <w:r w:rsidR="000E3198" w:rsidRPr="0058704C">
        <w:rPr>
          <w:rFonts w:ascii="Arial Narrow" w:hAnsi="Arial Narrow"/>
        </w:rPr>
        <w:t xml:space="preserve"> (skog)</w:t>
      </w:r>
      <w:r w:rsidR="00F827B0" w:rsidRPr="0058704C">
        <w:rPr>
          <w:rFonts w:ascii="Arial Narrow" w:hAnsi="Arial Narrow"/>
        </w:rPr>
        <w:tab/>
      </w:r>
      <w:r w:rsidR="0058704C">
        <w:rPr>
          <w:rFonts w:ascii="Arial Narrow" w:hAnsi="Arial Narrow"/>
        </w:rPr>
        <w:tab/>
      </w:r>
      <w:r w:rsidR="00AA29EF">
        <w:rPr>
          <w:rFonts w:ascii="Arial Narrow" w:hAnsi="Arial Narrow"/>
        </w:rPr>
        <w:tab/>
      </w:r>
      <w:r w:rsidR="00F827B0" w:rsidRPr="007D7DA5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04F08DBF" w14:textId="2308372F" w:rsidR="000E3198" w:rsidRPr="0058704C" w:rsidRDefault="000E3198" w:rsidP="000E3198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58704C">
        <w:rPr>
          <w:rFonts w:ascii="Arial Narrow" w:hAnsi="Arial Narrow"/>
        </w:rPr>
        <w:t>Grunnteknikk (sprint)</w:t>
      </w:r>
      <w:r w:rsidR="0058704C">
        <w:rPr>
          <w:rFonts w:ascii="Arial Narrow" w:hAnsi="Arial Narrow"/>
        </w:rPr>
        <w:tab/>
      </w:r>
      <w:r w:rsidRPr="0058704C">
        <w:rPr>
          <w:rFonts w:ascii="Arial Narrow" w:hAnsi="Arial Narrow"/>
        </w:rPr>
        <w:tab/>
      </w:r>
      <w:r w:rsidR="00AA29EF">
        <w:rPr>
          <w:rFonts w:ascii="Arial Narrow" w:hAnsi="Arial Narrow"/>
        </w:rPr>
        <w:tab/>
      </w:r>
      <w:r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6CFE5556" w14:textId="028F6347" w:rsidR="00F827B0" w:rsidRPr="0058704C" w:rsidRDefault="008A0133" w:rsidP="00F827B0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58704C">
        <w:rPr>
          <w:rFonts w:ascii="Arial Narrow" w:hAnsi="Arial Narrow"/>
        </w:rPr>
        <w:t>Finorientering</w:t>
      </w:r>
      <w:r w:rsidR="00F827B0" w:rsidRPr="0058704C">
        <w:rPr>
          <w:rFonts w:ascii="Arial Narrow" w:hAnsi="Arial Narrow"/>
        </w:rPr>
        <w:tab/>
      </w:r>
      <w:r w:rsidR="00F827B0" w:rsidRPr="0058704C">
        <w:rPr>
          <w:rFonts w:ascii="Arial Narrow" w:hAnsi="Arial Narrow"/>
        </w:rPr>
        <w:tab/>
      </w:r>
      <w:r w:rsidR="00AA29EF">
        <w:rPr>
          <w:rFonts w:ascii="Arial Narrow" w:hAnsi="Arial Narrow"/>
        </w:rPr>
        <w:tab/>
      </w:r>
      <w:r w:rsidR="00F827B0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2886259F" w14:textId="35189482" w:rsidR="001A2627" w:rsidRDefault="001A2627" w:rsidP="000E3198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Veivalg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0CC630E4" w14:textId="6F02583F" w:rsidR="00F827B0" w:rsidRPr="0058704C" w:rsidRDefault="008A0133" w:rsidP="000E3198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58704C">
        <w:rPr>
          <w:rFonts w:ascii="Arial Narrow" w:hAnsi="Arial Narrow"/>
        </w:rPr>
        <w:t>Retningsløping</w:t>
      </w:r>
      <w:r w:rsidR="00F827B0" w:rsidRPr="0058704C">
        <w:rPr>
          <w:rFonts w:ascii="Arial Narrow" w:hAnsi="Arial Narrow"/>
        </w:rPr>
        <w:tab/>
      </w:r>
      <w:r w:rsidR="00F827B0" w:rsidRPr="0058704C">
        <w:rPr>
          <w:rFonts w:ascii="Arial Narrow" w:hAnsi="Arial Narrow"/>
        </w:rPr>
        <w:tab/>
      </w:r>
      <w:r w:rsidR="00AA29EF">
        <w:rPr>
          <w:rFonts w:ascii="Arial Narrow" w:hAnsi="Arial Narrow"/>
        </w:rPr>
        <w:tab/>
      </w:r>
      <w:r w:rsidR="00F827B0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64382509" w14:textId="4205F61F" w:rsidR="0058704C" w:rsidRPr="00F827B0" w:rsidRDefault="0058704C" w:rsidP="0058704C">
      <w:pPr>
        <w:spacing w:after="0"/>
        <w:ind w:left="709"/>
        <w:rPr>
          <w:rFonts w:ascii="Arial Narrow" w:hAnsi="Arial Narrow"/>
          <w:b/>
          <w:bCs/>
          <w:u w:val="single"/>
        </w:rPr>
      </w:pPr>
      <w:r>
        <w:rPr>
          <w:rFonts w:ascii="Arial Narrow" w:hAnsi="Arial Narrow"/>
          <w:b/>
          <w:bCs/>
          <w:u w:val="single"/>
        </w:rPr>
        <w:t>MENTAL</w:t>
      </w:r>
      <w:r w:rsidRPr="00F827B0">
        <w:rPr>
          <w:rFonts w:ascii="Arial Narrow" w:hAnsi="Arial Narrow"/>
          <w:b/>
          <w:bCs/>
          <w:u w:val="single"/>
        </w:rPr>
        <w:t>E FERDIGHETER</w:t>
      </w:r>
    </w:p>
    <w:p w14:paraId="58F1C84C" w14:textId="252DE552" w:rsidR="0058704C" w:rsidRPr="0058704C" w:rsidRDefault="0058704C" w:rsidP="0058704C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Motivasjon</w:t>
      </w:r>
      <w:r w:rsidR="00AA29EF">
        <w:rPr>
          <w:rFonts w:ascii="Arial Narrow" w:hAnsi="Arial Narrow"/>
        </w:rPr>
        <w:t xml:space="preserve"> for </w:t>
      </w:r>
      <w:r w:rsidR="004E5682">
        <w:rPr>
          <w:rFonts w:ascii="Arial Narrow" w:hAnsi="Arial Narrow"/>
        </w:rPr>
        <w:t>trening (fysisk, teknisk)</w:t>
      </w:r>
      <w:r w:rsidR="00AA29EF">
        <w:rPr>
          <w:rFonts w:ascii="Arial Narrow" w:hAnsi="Arial Narrow"/>
        </w:rPr>
        <w:tab/>
      </w:r>
      <w:r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6DED5B45" w14:textId="6BFE27F3" w:rsidR="004E5682" w:rsidRPr="0058704C" w:rsidRDefault="004E5682" w:rsidP="004E5682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Prioriteringer som kreves for toppidrett </w:t>
      </w:r>
      <w:r w:rsidRPr="0058704C">
        <w:rPr>
          <w:rFonts w:ascii="Arial Narrow" w:hAnsi="Arial Narrow"/>
        </w:rPr>
        <w:tab/>
      </w:r>
      <w:r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60F25A2B" w14:textId="6ACF8EE0" w:rsidR="00112FF2" w:rsidRPr="0058704C" w:rsidRDefault="00112FF2" w:rsidP="00112FF2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Takling av st</w:t>
      </w:r>
      <w:r w:rsidR="00AA0F7B">
        <w:rPr>
          <w:rFonts w:ascii="Arial Narrow" w:hAnsi="Arial Narrow"/>
        </w:rPr>
        <w:t>/-p</w:t>
      </w:r>
      <w:r>
        <w:rPr>
          <w:rFonts w:ascii="Arial Narrow" w:hAnsi="Arial Narrow"/>
        </w:rPr>
        <w:t>ress og forventinger</w:t>
      </w:r>
      <w:r w:rsidRPr="0058704C">
        <w:rPr>
          <w:rFonts w:ascii="Arial Narrow" w:hAnsi="Arial Narrow"/>
        </w:rPr>
        <w:tab/>
      </w:r>
      <w:r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4E9DF961" w14:textId="10427206" w:rsidR="0058704C" w:rsidRPr="006972B3" w:rsidRDefault="00AA29EF" w:rsidP="0058704C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Tilstedeværelse ved o-løp og -økter</w:t>
      </w:r>
      <w:r w:rsidR="0058704C">
        <w:rPr>
          <w:rFonts w:ascii="Arial Narrow" w:hAnsi="Arial Narrow"/>
        </w:rPr>
        <w:tab/>
      </w:r>
      <w:r w:rsidR="0058704C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601D0899" w14:textId="63CE9DEE" w:rsidR="006972B3" w:rsidRPr="006972B3" w:rsidRDefault="006972B3" w:rsidP="0058704C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eastAsia="Times New Roman" w:hAnsi="Arial Narrow"/>
        </w:rPr>
        <w:t>T</w:t>
      </w:r>
      <w:r w:rsidRPr="006972B3">
        <w:rPr>
          <w:rFonts w:ascii="Arial Narrow" w:eastAsia="Times New Roman" w:hAnsi="Arial Narrow"/>
        </w:rPr>
        <w:t>aktikk/taktiske vurderinger</w:t>
      </w:r>
      <w:r>
        <w:rPr>
          <w:rFonts w:ascii="Arial Narrow" w:eastAsia="Times New Roman" w:hAnsi="Arial Narrow"/>
        </w:rPr>
        <w:tab/>
      </w:r>
      <w:r>
        <w:rPr>
          <w:rFonts w:ascii="Arial Narrow" w:eastAsia="Times New Roman" w:hAnsi="Arial Narrow"/>
        </w:rPr>
        <w:tab/>
      </w:r>
      <w:r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781FF98A" w14:textId="77777777" w:rsidR="001B1121" w:rsidRPr="00F827B0" w:rsidRDefault="001B1121" w:rsidP="001B1121">
      <w:pPr>
        <w:spacing w:after="0"/>
        <w:ind w:left="709"/>
        <w:rPr>
          <w:rFonts w:ascii="Arial Narrow" w:hAnsi="Arial Narrow"/>
          <w:b/>
          <w:bCs/>
          <w:u w:val="single"/>
        </w:rPr>
      </w:pPr>
      <w:r w:rsidRPr="001B1121">
        <w:rPr>
          <w:rFonts w:ascii="Arial Narrow" w:hAnsi="Arial Narrow"/>
          <w:b/>
          <w:bCs/>
          <w:u w:val="single"/>
        </w:rPr>
        <w:t>HVERDAG &amp; HELSE</w:t>
      </w:r>
    </w:p>
    <w:p w14:paraId="7DB50CA1" w14:textId="50D6580C" w:rsidR="001B1121" w:rsidRPr="0058704C" w:rsidRDefault="00C51D56" w:rsidP="001B1121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Nok</w:t>
      </w:r>
      <w:r w:rsidR="006D6C9B">
        <w:rPr>
          <w:rFonts w:ascii="Arial Narrow" w:hAnsi="Arial Narrow"/>
        </w:rPr>
        <w:t xml:space="preserve"> med </w:t>
      </w:r>
      <w:r>
        <w:rPr>
          <w:rFonts w:ascii="Arial Narrow" w:hAnsi="Arial Narrow"/>
        </w:rPr>
        <w:t>tid for trening og restitusjon</w:t>
      </w:r>
      <w:r w:rsidR="001B1121">
        <w:rPr>
          <w:rFonts w:ascii="Arial Narrow" w:hAnsi="Arial Narrow"/>
        </w:rPr>
        <w:tab/>
      </w:r>
      <w:r w:rsidR="001B1121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25B2731A" w14:textId="4EA893B7" w:rsidR="001B1121" w:rsidRPr="0058704C" w:rsidRDefault="00C51D56" w:rsidP="001B1121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Omgivelse &amp; boende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1B1121">
        <w:rPr>
          <w:rFonts w:ascii="Arial Narrow" w:hAnsi="Arial Narrow"/>
        </w:rPr>
        <w:t xml:space="preserve"> </w:t>
      </w:r>
      <w:r w:rsidR="001B1121" w:rsidRPr="0058704C">
        <w:rPr>
          <w:rFonts w:ascii="Arial Narrow" w:hAnsi="Arial Narrow"/>
        </w:rPr>
        <w:tab/>
      </w:r>
      <w:r w:rsidR="001B1121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0EE40EB7" w14:textId="0F09B984" w:rsidR="001B1121" w:rsidRPr="00974CBB" w:rsidRDefault="001576EA" w:rsidP="001B1121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Økonomisk situasjon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1B1121">
        <w:rPr>
          <w:rFonts w:ascii="Arial Narrow" w:hAnsi="Arial Narrow"/>
        </w:rPr>
        <w:tab/>
      </w:r>
      <w:r w:rsidR="001B1121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1A9224BE" w14:textId="294DC043" w:rsidR="00B50571" w:rsidRDefault="00290DFC" w:rsidP="00974CBB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Generell helse</w:t>
      </w:r>
      <w:r>
        <w:rPr>
          <w:rFonts w:ascii="Arial Narrow" w:hAnsi="Arial Narrow"/>
        </w:rPr>
        <w:tab/>
      </w:r>
      <w:r w:rsidR="00B50571">
        <w:rPr>
          <w:rFonts w:ascii="Arial Narrow" w:hAnsi="Arial Narrow"/>
        </w:rPr>
        <w:tab/>
      </w:r>
      <w:r w:rsidR="00B50571">
        <w:rPr>
          <w:rFonts w:ascii="Arial Narrow" w:hAnsi="Arial Narrow"/>
        </w:rPr>
        <w:tab/>
      </w:r>
      <w:r w:rsidR="00B50571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031EBFF1" w14:textId="28C56351" w:rsidR="00974CBB" w:rsidRPr="00974CBB" w:rsidRDefault="00290DFC" w:rsidP="00974CBB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Forebygging av s</w:t>
      </w:r>
      <w:r w:rsidR="00974CBB">
        <w:rPr>
          <w:rFonts w:ascii="Arial Narrow" w:hAnsi="Arial Narrow"/>
        </w:rPr>
        <w:t>kader</w:t>
      </w:r>
      <w:r w:rsidR="00974CBB">
        <w:rPr>
          <w:rFonts w:ascii="Arial Narrow" w:hAnsi="Arial Narrow"/>
        </w:rPr>
        <w:tab/>
      </w:r>
      <w:r w:rsidR="00974CBB" w:rsidRPr="0058704C">
        <w:rPr>
          <w:rFonts w:ascii="Arial Narrow" w:hAnsi="Arial Narrow"/>
        </w:rPr>
        <w:tab/>
      </w:r>
      <w:r w:rsidR="00974CBB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6A843D72" w14:textId="77777777" w:rsidR="001B1121" w:rsidRPr="008A7A88" w:rsidRDefault="001B1121" w:rsidP="008A7A88">
      <w:pPr>
        <w:rPr>
          <w:rFonts w:ascii="Arial Narrow" w:hAnsi="Arial Narrow"/>
          <w:b/>
          <w:bCs/>
        </w:rPr>
      </w:pPr>
    </w:p>
    <w:p w14:paraId="13610E05" w14:textId="77777777" w:rsidR="001D4411" w:rsidRPr="001D4411" w:rsidRDefault="001D4411" w:rsidP="001D4411">
      <w:pPr>
        <w:ind w:left="360"/>
        <w:rPr>
          <w:rFonts w:ascii="Arial Narrow" w:hAnsi="Arial Narrow"/>
          <w:b/>
          <w:bCs/>
        </w:rPr>
      </w:pPr>
    </w:p>
    <w:sectPr w:rsidR="001D4411" w:rsidRPr="001D4411" w:rsidSect="003968BA">
      <w:headerReference w:type="default" r:id="rId11"/>
      <w:footerReference w:type="default" r:id="rId12"/>
      <w:pgSz w:w="11906" w:h="16838"/>
      <w:pgMar w:top="992" w:right="1134" w:bottom="851" w:left="1418" w:header="709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15C81" w14:textId="77777777" w:rsidR="00F7388D" w:rsidRDefault="00F7388D" w:rsidP="005B0560">
      <w:pPr>
        <w:spacing w:after="0" w:line="240" w:lineRule="auto"/>
      </w:pPr>
      <w:r>
        <w:separator/>
      </w:r>
    </w:p>
  </w:endnote>
  <w:endnote w:type="continuationSeparator" w:id="0">
    <w:p w14:paraId="3E91BAF0" w14:textId="77777777" w:rsidR="00F7388D" w:rsidRDefault="00F7388D" w:rsidP="005B0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09F8A" w14:textId="425B8ADD" w:rsidR="00210EB9" w:rsidRDefault="008370FD">
    <w:r>
      <w:rPr>
        <w:noProof/>
      </w:rPr>
      <w:drawing>
        <wp:anchor distT="0" distB="0" distL="114300" distR="114300" simplePos="0" relativeHeight="251685376" behindDoc="0" locked="0" layoutInCell="1" allowOverlap="1" wp14:anchorId="08BB6026" wp14:editId="259831AE">
          <wp:simplePos x="0" y="0"/>
          <wp:positionH relativeFrom="margin">
            <wp:align>right</wp:align>
          </wp:positionH>
          <wp:positionV relativeFrom="paragraph">
            <wp:posOffset>186363</wp:posOffset>
          </wp:positionV>
          <wp:extent cx="1237519" cy="211016"/>
          <wp:effectExtent l="0" t="0" r="1270" b="0"/>
          <wp:wrapNone/>
          <wp:docPr id="247" name="Bilde 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519" cy="211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0EB9">
      <w:tab/>
    </w:r>
    <w:sdt>
      <w:sdtPr>
        <w:id w:val="250395305"/>
        <w:docPartObj>
          <w:docPartGallery w:val="Page Numbers (Top of Page)"/>
          <w:docPartUnique/>
        </w:docPartObj>
      </w:sdtPr>
      <w:sdtEndPr/>
      <w:sdtContent>
        <w:r w:rsidR="00210EB9">
          <w:tab/>
        </w:r>
        <w:r w:rsidR="00210EB9">
          <w:tab/>
        </w:r>
        <w:r w:rsidR="00210EB9">
          <w:tab/>
        </w:r>
        <w:r w:rsidR="00210EB9">
          <w:tab/>
        </w:r>
        <w:r w:rsidR="00210EB9" w:rsidRPr="008370FD">
          <w:rPr>
            <w:sz w:val="18"/>
            <w:szCs w:val="18"/>
          </w:rPr>
          <w:t xml:space="preserve">Side </w:t>
        </w:r>
        <w:r w:rsidR="008E2DB2" w:rsidRPr="008370FD">
          <w:rPr>
            <w:sz w:val="18"/>
            <w:szCs w:val="18"/>
          </w:rPr>
          <w:fldChar w:fldCharType="begin"/>
        </w:r>
        <w:r w:rsidR="008E2DB2" w:rsidRPr="008370FD">
          <w:rPr>
            <w:sz w:val="18"/>
            <w:szCs w:val="18"/>
          </w:rPr>
          <w:instrText xml:space="preserve"> PAGE </w:instrText>
        </w:r>
        <w:r w:rsidR="008E2DB2" w:rsidRPr="008370FD">
          <w:rPr>
            <w:sz w:val="18"/>
            <w:szCs w:val="18"/>
          </w:rPr>
          <w:fldChar w:fldCharType="separate"/>
        </w:r>
        <w:r w:rsidR="003D2C87" w:rsidRPr="008370FD">
          <w:rPr>
            <w:noProof/>
            <w:sz w:val="18"/>
            <w:szCs w:val="18"/>
          </w:rPr>
          <w:t>2</w:t>
        </w:r>
        <w:r w:rsidR="008E2DB2" w:rsidRPr="008370FD">
          <w:rPr>
            <w:noProof/>
            <w:sz w:val="18"/>
            <w:szCs w:val="18"/>
          </w:rPr>
          <w:fldChar w:fldCharType="end"/>
        </w:r>
        <w:r w:rsidR="00210EB9" w:rsidRPr="008370FD">
          <w:rPr>
            <w:sz w:val="18"/>
            <w:szCs w:val="18"/>
          </w:rPr>
          <w:t xml:space="preserve"> av </w:t>
        </w:r>
        <w:r w:rsidR="005C2B90" w:rsidRPr="008370FD">
          <w:rPr>
            <w:noProof/>
            <w:sz w:val="18"/>
            <w:szCs w:val="18"/>
          </w:rPr>
          <w:fldChar w:fldCharType="begin"/>
        </w:r>
        <w:r w:rsidR="005C2B90" w:rsidRPr="008370FD">
          <w:rPr>
            <w:noProof/>
            <w:sz w:val="18"/>
            <w:szCs w:val="18"/>
          </w:rPr>
          <w:instrText xml:space="preserve"> NUMPAGES  </w:instrText>
        </w:r>
        <w:r w:rsidR="005C2B90" w:rsidRPr="008370FD">
          <w:rPr>
            <w:noProof/>
            <w:sz w:val="18"/>
            <w:szCs w:val="18"/>
          </w:rPr>
          <w:fldChar w:fldCharType="separate"/>
        </w:r>
        <w:r w:rsidR="003D2C87" w:rsidRPr="008370FD">
          <w:rPr>
            <w:noProof/>
            <w:sz w:val="18"/>
            <w:szCs w:val="18"/>
          </w:rPr>
          <w:t>2</w:t>
        </w:r>
        <w:r w:rsidR="005C2B90" w:rsidRPr="008370FD">
          <w:rPr>
            <w:noProof/>
            <w:sz w:val="18"/>
            <w:szCs w:val="18"/>
          </w:rPr>
          <w:fldChar w:fldCharType="end"/>
        </w:r>
      </w:sdtContent>
    </w:sdt>
  </w:p>
  <w:p w14:paraId="7D220200" w14:textId="7DBFE39D" w:rsidR="005B0560" w:rsidRDefault="005B0560" w:rsidP="007A4FF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08623" w14:textId="77777777" w:rsidR="00F7388D" w:rsidRDefault="00F7388D" w:rsidP="005B0560">
      <w:pPr>
        <w:spacing w:after="0" w:line="240" w:lineRule="auto"/>
      </w:pPr>
      <w:r>
        <w:separator/>
      </w:r>
    </w:p>
  </w:footnote>
  <w:footnote w:type="continuationSeparator" w:id="0">
    <w:p w14:paraId="54E28FFF" w14:textId="77777777" w:rsidR="00F7388D" w:rsidRDefault="00F7388D" w:rsidP="005B0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B4129" w14:textId="26AD7DD8" w:rsidR="005B0560" w:rsidRDefault="00645B47">
    <w:pPr>
      <w:pStyle w:val="Topptekst"/>
    </w:pPr>
    <w:r>
      <w:rPr>
        <w:noProof/>
      </w:rPr>
      <w:drawing>
        <wp:anchor distT="0" distB="0" distL="114300" distR="114300" simplePos="0" relativeHeight="251667456" behindDoc="0" locked="0" layoutInCell="1" allowOverlap="1" wp14:anchorId="5BA866F4" wp14:editId="66827B40">
          <wp:simplePos x="0" y="0"/>
          <wp:positionH relativeFrom="margin">
            <wp:posOffset>2628900</wp:posOffset>
          </wp:positionH>
          <wp:positionV relativeFrom="paragraph">
            <wp:posOffset>5715</wp:posOffset>
          </wp:positionV>
          <wp:extent cx="953770" cy="977900"/>
          <wp:effectExtent l="0" t="0" r="0" b="0"/>
          <wp:wrapSquare wrapText="bothSides"/>
          <wp:docPr id="17" name="Bilde 17" descr="http://www.antidoping.no/sitefiles/site1/t/Rent_Sarforbund_RGB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 descr="http://www.antidoping.no/sitefiles/site1/t/Rent_Sarforbund_RGB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770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285C46C4" wp14:editId="771382A0">
          <wp:simplePos x="0" y="0"/>
          <wp:positionH relativeFrom="page">
            <wp:align>right</wp:align>
          </wp:positionH>
          <wp:positionV relativeFrom="paragraph">
            <wp:posOffset>-430530</wp:posOffset>
          </wp:positionV>
          <wp:extent cx="1790700" cy="1590675"/>
          <wp:effectExtent l="0" t="0" r="0" b="9525"/>
          <wp:wrapSquare wrapText="bothSides"/>
          <wp:docPr id="18" name="Bilde 1" descr="K:\Administrasjon\Generelt\Profil Norsk Orientering\NOF_Illustrasjon\NOF_Illustrasjon_1_Outline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Administrasjon\Generelt\Profil Norsk Orientering\NOF_Illustrasjon\NOF_Illustrasjon_1_Outline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lum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E5834">
      <w:rPr>
        <w:noProof/>
      </w:rPr>
      <w:drawing>
        <wp:inline distT="0" distB="0" distL="0" distR="0" wp14:anchorId="42872185" wp14:editId="551DCCA6">
          <wp:extent cx="1038225" cy="1028700"/>
          <wp:effectExtent l="19050" t="0" r="9525" b="0"/>
          <wp:docPr id="19" name="Bilde 1" descr="K:\Administrasjon\Generelt\Profil Norsk Orientering\NOF_Brevark\NOF_Brevark_Bilder til wo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Administrasjon\Generelt\Profil Norsk Orientering\NOF_Brevark\NOF_Brevark_Bilder til word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2F8B3F" w14:textId="77777777" w:rsidR="005B0560" w:rsidRDefault="005B056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600D5"/>
    <w:multiLevelType w:val="hybridMultilevel"/>
    <w:tmpl w:val="BF96541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048F7"/>
    <w:multiLevelType w:val="hybridMultilevel"/>
    <w:tmpl w:val="6A64022E"/>
    <w:lvl w:ilvl="0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159A8"/>
    <w:multiLevelType w:val="hybridMultilevel"/>
    <w:tmpl w:val="100C076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708C2"/>
    <w:multiLevelType w:val="hybridMultilevel"/>
    <w:tmpl w:val="236EB83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A41DCB"/>
    <w:multiLevelType w:val="hybridMultilevel"/>
    <w:tmpl w:val="1CB0104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C6D07"/>
    <w:multiLevelType w:val="hybridMultilevel"/>
    <w:tmpl w:val="A06606AE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9F4221"/>
    <w:multiLevelType w:val="hybridMultilevel"/>
    <w:tmpl w:val="92288EE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A25D6"/>
    <w:multiLevelType w:val="hybridMultilevel"/>
    <w:tmpl w:val="4DE842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71110"/>
    <w:multiLevelType w:val="hybridMultilevel"/>
    <w:tmpl w:val="744292C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A0C92"/>
    <w:multiLevelType w:val="hybridMultilevel"/>
    <w:tmpl w:val="F78C42E0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02152D"/>
    <w:multiLevelType w:val="hybridMultilevel"/>
    <w:tmpl w:val="8932CECC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986054"/>
    <w:multiLevelType w:val="hybridMultilevel"/>
    <w:tmpl w:val="BDA0451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4C6261"/>
    <w:multiLevelType w:val="hybridMultilevel"/>
    <w:tmpl w:val="F32EBC2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455DB"/>
    <w:multiLevelType w:val="hybridMultilevel"/>
    <w:tmpl w:val="92288EE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654B3"/>
    <w:multiLevelType w:val="hybridMultilevel"/>
    <w:tmpl w:val="FCF4CF6A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D75815"/>
    <w:multiLevelType w:val="hybridMultilevel"/>
    <w:tmpl w:val="E6281E6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4B2625"/>
    <w:multiLevelType w:val="hybridMultilevel"/>
    <w:tmpl w:val="93E64E2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30EA0"/>
    <w:multiLevelType w:val="hybridMultilevel"/>
    <w:tmpl w:val="76DC45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A601A9"/>
    <w:multiLevelType w:val="hybridMultilevel"/>
    <w:tmpl w:val="C8783D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7B2ECB"/>
    <w:multiLevelType w:val="hybridMultilevel"/>
    <w:tmpl w:val="1CB0104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DD1F5B"/>
    <w:multiLevelType w:val="hybridMultilevel"/>
    <w:tmpl w:val="A6C8DC0E"/>
    <w:lvl w:ilvl="0" w:tplc="BDD8B8E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40017">
      <w:start w:val="1"/>
      <w:numFmt w:val="lowerLetter"/>
      <w:lvlText w:val="%2)"/>
      <w:lvlJc w:val="left"/>
      <w:pPr>
        <w:ind w:left="72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F00EA2"/>
    <w:multiLevelType w:val="hybridMultilevel"/>
    <w:tmpl w:val="B33EC19E"/>
    <w:lvl w:ilvl="0" w:tplc="5226FB2E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E973AA"/>
    <w:multiLevelType w:val="hybridMultilevel"/>
    <w:tmpl w:val="92288EE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99147E"/>
    <w:multiLevelType w:val="hybridMultilevel"/>
    <w:tmpl w:val="FDB6E5D6"/>
    <w:lvl w:ilvl="0" w:tplc="EB9426B2">
      <w:numFmt w:val="bullet"/>
      <w:lvlText w:val="-"/>
      <w:lvlJc w:val="left"/>
      <w:pPr>
        <w:ind w:left="1080" w:hanging="360"/>
      </w:pPr>
      <w:rPr>
        <w:rFonts w:ascii="Arial Narrow" w:eastAsiaTheme="minorEastAsia" w:hAnsi="Arial Narrow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D822F2F"/>
    <w:multiLevelType w:val="hybridMultilevel"/>
    <w:tmpl w:val="4DE842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7A5E06"/>
    <w:multiLevelType w:val="hybridMultilevel"/>
    <w:tmpl w:val="29C60242"/>
    <w:lvl w:ilvl="0" w:tplc="1F9CE4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982D64"/>
    <w:multiLevelType w:val="hybridMultilevel"/>
    <w:tmpl w:val="432EB3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DB125D"/>
    <w:multiLevelType w:val="hybridMultilevel"/>
    <w:tmpl w:val="1CB0104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1A5615"/>
    <w:multiLevelType w:val="hybridMultilevel"/>
    <w:tmpl w:val="7A96395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4D0450"/>
    <w:multiLevelType w:val="hybridMultilevel"/>
    <w:tmpl w:val="76DC45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BC19CB"/>
    <w:multiLevelType w:val="hybridMultilevel"/>
    <w:tmpl w:val="61543CC2"/>
    <w:lvl w:ilvl="0" w:tplc="041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6CEE396D"/>
    <w:multiLevelType w:val="hybridMultilevel"/>
    <w:tmpl w:val="986839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936860"/>
    <w:multiLevelType w:val="hybridMultilevel"/>
    <w:tmpl w:val="60D8C2E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DB208A"/>
    <w:multiLevelType w:val="hybridMultilevel"/>
    <w:tmpl w:val="56D0E388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0857532"/>
    <w:multiLevelType w:val="hybridMultilevel"/>
    <w:tmpl w:val="E5DCEF3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CB72CC"/>
    <w:multiLevelType w:val="hybridMultilevel"/>
    <w:tmpl w:val="8EF2442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C73EAB"/>
    <w:multiLevelType w:val="hybridMultilevel"/>
    <w:tmpl w:val="76DC45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ED34D8"/>
    <w:multiLevelType w:val="hybridMultilevel"/>
    <w:tmpl w:val="58BA366C"/>
    <w:lvl w:ilvl="0" w:tplc="C45A3E6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67749">
    <w:abstractNumId w:val="32"/>
  </w:num>
  <w:num w:numId="2" w16cid:durableId="39474279">
    <w:abstractNumId w:val="33"/>
  </w:num>
  <w:num w:numId="3" w16cid:durableId="17425596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2919546">
    <w:abstractNumId w:val="28"/>
  </w:num>
  <w:num w:numId="5" w16cid:durableId="1836724035">
    <w:abstractNumId w:val="7"/>
  </w:num>
  <w:num w:numId="6" w16cid:durableId="1288388384">
    <w:abstractNumId w:val="0"/>
  </w:num>
  <w:num w:numId="7" w16cid:durableId="201664">
    <w:abstractNumId w:val="5"/>
  </w:num>
  <w:num w:numId="8" w16cid:durableId="1960404949">
    <w:abstractNumId w:val="31"/>
  </w:num>
  <w:num w:numId="9" w16cid:durableId="376317156">
    <w:abstractNumId w:val="29"/>
  </w:num>
  <w:num w:numId="10" w16cid:durableId="1002665421">
    <w:abstractNumId w:val="2"/>
  </w:num>
  <w:num w:numId="11" w16cid:durableId="1600865990">
    <w:abstractNumId w:val="10"/>
  </w:num>
  <w:num w:numId="12" w16cid:durableId="202599956">
    <w:abstractNumId w:val="24"/>
  </w:num>
  <w:num w:numId="13" w16cid:durableId="1931355600">
    <w:abstractNumId w:val="36"/>
  </w:num>
  <w:num w:numId="14" w16cid:durableId="1670790676">
    <w:abstractNumId w:val="17"/>
  </w:num>
  <w:num w:numId="15" w16cid:durableId="110053799">
    <w:abstractNumId w:val="30"/>
  </w:num>
  <w:num w:numId="16" w16cid:durableId="1850024234">
    <w:abstractNumId w:val="34"/>
  </w:num>
  <w:num w:numId="17" w16cid:durableId="1984508143">
    <w:abstractNumId w:val="16"/>
  </w:num>
  <w:num w:numId="18" w16cid:durableId="744180644">
    <w:abstractNumId w:val="12"/>
  </w:num>
  <w:num w:numId="19" w16cid:durableId="1445347224">
    <w:abstractNumId w:val="6"/>
  </w:num>
  <w:num w:numId="20" w16cid:durableId="1860509596">
    <w:abstractNumId w:val="27"/>
  </w:num>
  <w:num w:numId="21" w16cid:durableId="1668249261">
    <w:abstractNumId w:val="37"/>
  </w:num>
  <w:num w:numId="22" w16cid:durableId="2026861641">
    <w:abstractNumId w:val="19"/>
  </w:num>
  <w:num w:numId="23" w16cid:durableId="130178661">
    <w:abstractNumId w:val="13"/>
  </w:num>
  <w:num w:numId="24" w16cid:durableId="1449813329">
    <w:abstractNumId w:val="4"/>
  </w:num>
  <w:num w:numId="25" w16cid:durableId="1098794560">
    <w:abstractNumId w:val="35"/>
  </w:num>
  <w:num w:numId="26" w16cid:durableId="812914867">
    <w:abstractNumId w:val="22"/>
  </w:num>
  <w:num w:numId="27" w16cid:durableId="1568224568">
    <w:abstractNumId w:val="25"/>
  </w:num>
  <w:num w:numId="28" w16cid:durableId="1808089258">
    <w:abstractNumId w:val="18"/>
  </w:num>
  <w:num w:numId="29" w16cid:durableId="55785853">
    <w:abstractNumId w:val="11"/>
  </w:num>
  <w:num w:numId="30" w16cid:durableId="1348364499">
    <w:abstractNumId w:val="9"/>
  </w:num>
  <w:num w:numId="31" w16cid:durableId="1931039310">
    <w:abstractNumId w:val="14"/>
  </w:num>
  <w:num w:numId="32" w16cid:durableId="1723990140">
    <w:abstractNumId w:val="15"/>
  </w:num>
  <w:num w:numId="33" w16cid:durableId="1419866288">
    <w:abstractNumId w:val="8"/>
  </w:num>
  <w:num w:numId="34" w16cid:durableId="242108239">
    <w:abstractNumId w:val="26"/>
  </w:num>
  <w:num w:numId="35" w16cid:durableId="25956575">
    <w:abstractNumId w:val="23"/>
  </w:num>
  <w:num w:numId="36" w16cid:durableId="1801797802">
    <w:abstractNumId w:val="1"/>
  </w:num>
  <w:num w:numId="37" w16cid:durableId="2096826867">
    <w:abstractNumId w:val="20"/>
  </w:num>
  <w:num w:numId="38" w16cid:durableId="57686286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075"/>
    <w:rsid w:val="0000136B"/>
    <w:rsid w:val="000042E3"/>
    <w:rsid w:val="00007DD3"/>
    <w:rsid w:val="00014078"/>
    <w:rsid w:val="000142D5"/>
    <w:rsid w:val="0002729D"/>
    <w:rsid w:val="000274D2"/>
    <w:rsid w:val="00033CE1"/>
    <w:rsid w:val="00035E30"/>
    <w:rsid w:val="00037924"/>
    <w:rsid w:val="000440FB"/>
    <w:rsid w:val="0004581D"/>
    <w:rsid w:val="00050885"/>
    <w:rsid w:val="00053649"/>
    <w:rsid w:val="00062336"/>
    <w:rsid w:val="000635A7"/>
    <w:rsid w:val="00073283"/>
    <w:rsid w:val="0007477B"/>
    <w:rsid w:val="0008181E"/>
    <w:rsid w:val="00083112"/>
    <w:rsid w:val="00087881"/>
    <w:rsid w:val="00096203"/>
    <w:rsid w:val="00096A0D"/>
    <w:rsid w:val="000A3839"/>
    <w:rsid w:val="000B7831"/>
    <w:rsid w:val="000C057B"/>
    <w:rsid w:val="000C2C16"/>
    <w:rsid w:val="000D6109"/>
    <w:rsid w:val="000D675B"/>
    <w:rsid w:val="000E3198"/>
    <w:rsid w:val="000E3B17"/>
    <w:rsid w:val="000F29D7"/>
    <w:rsid w:val="000F6C6C"/>
    <w:rsid w:val="0011138C"/>
    <w:rsid w:val="00111508"/>
    <w:rsid w:val="00112FF2"/>
    <w:rsid w:val="00115DBD"/>
    <w:rsid w:val="001212FF"/>
    <w:rsid w:val="001215C9"/>
    <w:rsid w:val="001325D3"/>
    <w:rsid w:val="00134075"/>
    <w:rsid w:val="00134764"/>
    <w:rsid w:val="00140EA5"/>
    <w:rsid w:val="00146103"/>
    <w:rsid w:val="001471A0"/>
    <w:rsid w:val="0015321E"/>
    <w:rsid w:val="00153BFF"/>
    <w:rsid w:val="00156549"/>
    <w:rsid w:val="00156CBF"/>
    <w:rsid w:val="001576EA"/>
    <w:rsid w:val="00160D66"/>
    <w:rsid w:val="0016350B"/>
    <w:rsid w:val="00166FA0"/>
    <w:rsid w:val="0017479B"/>
    <w:rsid w:val="00177CBB"/>
    <w:rsid w:val="00181BB2"/>
    <w:rsid w:val="00184099"/>
    <w:rsid w:val="00186626"/>
    <w:rsid w:val="00186C31"/>
    <w:rsid w:val="00191CBF"/>
    <w:rsid w:val="00193C29"/>
    <w:rsid w:val="0019530A"/>
    <w:rsid w:val="00195EE1"/>
    <w:rsid w:val="001A2627"/>
    <w:rsid w:val="001A3D9B"/>
    <w:rsid w:val="001A60FC"/>
    <w:rsid w:val="001B1121"/>
    <w:rsid w:val="001B34C3"/>
    <w:rsid w:val="001B7032"/>
    <w:rsid w:val="001C111B"/>
    <w:rsid w:val="001C1E48"/>
    <w:rsid w:val="001C40C2"/>
    <w:rsid w:val="001C5EB9"/>
    <w:rsid w:val="001D4411"/>
    <w:rsid w:val="001F01F6"/>
    <w:rsid w:val="0020064B"/>
    <w:rsid w:val="00205F64"/>
    <w:rsid w:val="002069A8"/>
    <w:rsid w:val="002104AE"/>
    <w:rsid w:val="00210EB9"/>
    <w:rsid w:val="0021181E"/>
    <w:rsid w:val="00214BF0"/>
    <w:rsid w:val="00223E9C"/>
    <w:rsid w:val="00224009"/>
    <w:rsid w:val="00226605"/>
    <w:rsid w:val="0023414F"/>
    <w:rsid w:val="00237199"/>
    <w:rsid w:val="00237E09"/>
    <w:rsid w:val="00243D6E"/>
    <w:rsid w:val="002445D4"/>
    <w:rsid w:val="00244C45"/>
    <w:rsid w:val="00246048"/>
    <w:rsid w:val="00251B12"/>
    <w:rsid w:val="00254378"/>
    <w:rsid w:val="002610AD"/>
    <w:rsid w:val="0026120F"/>
    <w:rsid w:val="00264A0A"/>
    <w:rsid w:val="00265210"/>
    <w:rsid w:val="002701DC"/>
    <w:rsid w:val="00270B10"/>
    <w:rsid w:val="00276B60"/>
    <w:rsid w:val="0028345B"/>
    <w:rsid w:val="00287087"/>
    <w:rsid w:val="00290DFC"/>
    <w:rsid w:val="002B31E3"/>
    <w:rsid w:val="002B3FC2"/>
    <w:rsid w:val="002B61B4"/>
    <w:rsid w:val="002B6C1F"/>
    <w:rsid w:val="002C2FFC"/>
    <w:rsid w:val="002C462B"/>
    <w:rsid w:val="002C4DDD"/>
    <w:rsid w:val="002D537A"/>
    <w:rsid w:val="002D740D"/>
    <w:rsid w:val="002E2380"/>
    <w:rsid w:val="002E28B0"/>
    <w:rsid w:val="002E5158"/>
    <w:rsid w:val="002E5AFA"/>
    <w:rsid w:val="002E7930"/>
    <w:rsid w:val="002F22E5"/>
    <w:rsid w:val="002F6B72"/>
    <w:rsid w:val="002F7A2A"/>
    <w:rsid w:val="00301FDB"/>
    <w:rsid w:val="00311205"/>
    <w:rsid w:val="00312FD3"/>
    <w:rsid w:val="00313630"/>
    <w:rsid w:val="00314F6A"/>
    <w:rsid w:val="00315BA2"/>
    <w:rsid w:val="00326885"/>
    <w:rsid w:val="00330312"/>
    <w:rsid w:val="00340D6D"/>
    <w:rsid w:val="00341277"/>
    <w:rsid w:val="00343E12"/>
    <w:rsid w:val="00346139"/>
    <w:rsid w:val="0035135A"/>
    <w:rsid w:val="00351CCC"/>
    <w:rsid w:val="00354FBA"/>
    <w:rsid w:val="00356733"/>
    <w:rsid w:val="0036327F"/>
    <w:rsid w:val="003727FD"/>
    <w:rsid w:val="00380767"/>
    <w:rsid w:val="00386BAC"/>
    <w:rsid w:val="00390234"/>
    <w:rsid w:val="003968BA"/>
    <w:rsid w:val="003A2479"/>
    <w:rsid w:val="003A469A"/>
    <w:rsid w:val="003A5A5A"/>
    <w:rsid w:val="003A7282"/>
    <w:rsid w:val="003B61A0"/>
    <w:rsid w:val="003C38F1"/>
    <w:rsid w:val="003D0BB8"/>
    <w:rsid w:val="003D1955"/>
    <w:rsid w:val="003D2C87"/>
    <w:rsid w:val="003D32F7"/>
    <w:rsid w:val="003E189A"/>
    <w:rsid w:val="003F5017"/>
    <w:rsid w:val="00400241"/>
    <w:rsid w:val="00400543"/>
    <w:rsid w:val="004026A9"/>
    <w:rsid w:val="00417C1D"/>
    <w:rsid w:val="0042118E"/>
    <w:rsid w:val="00422101"/>
    <w:rsid w:val="004255E3"/>
    <w:rsid w:val="00426316"/>
    <w:rsid w:val="00431716"/>
    <w:rsid w:val="00432BB7"/>
    <w:rsid w:val="0043641C"/>
    <w:rsid w:val="00436FFF"/>
    <w:rsid w:val="004416DE"/>
    <w:rsid w:val="0045482D"/>
    <w:rsid w:val="00460162"/>
    <w:rsid w:val="004604AA"/>
    <w:rsid w:val="004626EA"/>
    <w:rsid w:val="004711D3"/>
    <w:rsid w:val="0047438B"/>
    <w:rsid w:val="00485C4D"/>
    <w:rsid w:val="00490962"/>
    <w:rsid w:val="00492DD0"/>
    <w:rsid w:val="00493DD8"/>
    <w:rsid w:val="0049670A"/>
    <w:rsid w:val="004A4BC8"/>
    <w:rsid w:val="004A6B69"/>
    <w:rsid w:val="004C595D"/>
    <w:rsid w:val="004C5CEC"/>
    <w:rsid w:val="004D1318"/>
    <w:rsid w:val="004E4B2C"/>
    <w:rsid w:val="004E5682"/>
    <w:rsid w:val="004F18FF"/>
    <w:rsid w:val="004F3596"/>
    <w:rsid w:val="00505D2A"/>
    <w:rsid w:val="00531E64"/>
    <w:rsid w:val="00532C20"/>
    <w:rsid w:val="005355A0"/>
    <w:rsid w:val="00536DCE"/>
    <w:rsid w:val="00543AD8"/>
    <w:rsid w:val="00545FE6"/>
    <w:rsid w:val="00553B34"/>
    <w:rsid w:val="00556F03"/>
    <w:rsid w:val="005602B2"/>
    <w:rsid w:val="00573201"/>
    <w:rsid w:val="00577778"/>
    <w:rsid w:val="0058073D"/>
    <w:rsid w:val="00581D67"/>
    <w:rsid w:val="00582A4B"/>
    <w:rsid w:val="00584582"/>
    <w:rsid w:val="00586EB0"/>
    <w:rsid w:val="0058704C"/>
    <w:rsid w:val="00591525"/>
    <w:rsid w:val="00594B4B"/>
    <w:rsid w:val="005A19F6"/>
    <w:rsid w:val="005B001F"/>
    <w:rsid w:val="005B0560"/>
    <w:rsid w:val="005B078E"/>
    <w:rsid w:val="005B0D0D"/>
    <w:rsid w:val="005B16EA"/>
    <w:rsid w:val="005B2E2E"/>
    <w:rsid w:val="005B5257"/>
    <w:rsid w:val="005C2B90"/>
    <w:rsid w:val="005C4CE3"/>
    <w:rsid w:val="005C78AF"/>
    <w:rsid w:val="005D0AA8"/>
    <w:rsid w:val="005E0C6E"/>
    <w:rsid w:val="005E18DC"/>
    <w:rsid w:val="0060034D"/>
    <w:rsid w:val="00605F69"/>
    <w:rsid w:val="0060777D"/>
    <w:rsid w:val="00616CFA"/>
    <w:rsid w:val="006229AA"/>
    <w:rsid w:val="0062556A"/>
    <w:rsid w:val="006452BF"/>
    <w:rsid w:val="0064571B"/>
    <w:rsid w:val="00645B47"/>
    <w:rsid w:val="00663516"/>
    <w:rsid w:val="00670169"/>
    <w:rsid w:val="00681CBF"/>
    <w:rsid w:val="0068355D"/>
    <w:rsid w:val="00684F47"/>
    <w:rsid w:val="0069161D"/>
    <w:rsid w:val="00691A4F"/>
    <w:rsid w:val="006934B6"/>
    <w:rsid w:val="006964EE"/>
    <w:rsid w:val="006972B3"/>
    <w:rsid w:val="006A13E2"/>
    <w:rsid w:val="006A3C0F"/>
    <w:rsid w:val="006A3C65"/>
    <w:rsid w:val="006A50EA"/>
    <w:rsid w:val="006A7212"/>
    <w:rsid w:val="006B1F3A"/>
    <w:rsid w:val="006B2D1E"/>
    <w:rsid w:val="006B3D69"/>
    <w:rsid w:val="006C5B9D"/>
    <w:rsid w:val="006C6670"/>
    <w:rsid w:val="006D6B0A"/>
    <w:rsid w:val="006D6C9B"/>
    <w:rsid w:val="006E5834"/>
    <w:rsid w:val="006E6F53"/>
    <w:rsid w:val="006F38E6"/>
    <w:rsid w:val="006F3927"/>
    <w:rsid w:val="006F466C"/>
    <w:rsid w:val="00702569"/>
    <w:rsid w:val="00711FC8"/>
    <w:rsid w:val="00733082"/>
    <w:rsid w:val="0073326E"/>
    <w:rsid w:val="00740CCC"/>
    <w:rsid w:val="00746466"/>
    <w:rsid w:val="007464B3"/>
    <w:rsid w:val="00746DDA"/>
    <w:rsid w:val="00763BB2"/>
    <w:rsid w:val="00764123"/>
    <w:rsid w:val="00781CE1"/>
    <w:rsid w:val="00787EBE"/>
    <w:rsid w:val="00796A5A"/>
    <w:rsid w:val="00797D3D"/>
    <w:rsid w:val="007A11DA"/>
    <w:rsid w:val="007A174E"/>
    <w:rsid w:val="007A4FF7"/>
    <w:rsid w:val="007A6884"/>
    <w:rsid w:val="007B2DA7"/>
    <w:rsid w:val="007B3BD5"/>
    <w:rsid w:val="007C10AB"/>
    <w:rsid w:val="007D1080"/>
    <w:rsid w:val="007D16FC"/>
    <w:rsid w:val="007D1974"/>
    <w:rsid w:val="007D3D5D"/>
    <w:rsid w:val="007D5658"/>
    <w:rsid w:val="007D5996"/>
    <w:rsid w:val="007D7DA5"/>
    <w:rsid w:val="007E0191"/>
    <w:rsid w:val="007E4AE7"/>
    <w:rsid w:val="007E65E2"/>
    <w:rsid w:val="007F39DD"/>
    <w:rsid w:val="007F3ED8"/>
    <w:rsid w:val="007F634F"/>
    <w:rsid w:val="007F75E2"/>
    <w:rsid w:val="00801F31"/>
    <w:rsid w:val="00807445"/>
    <w:rsid w:val="008102DF"/>
    <w:rsid w:val="00811567"/>
    <w:rsid w:val="00821628"/>
    <w:rsid w:val="0082180F"/>
    <w:rsid w:val="008232BB"/>
    <w:rsid w:val="00830167"/>
    <w:rsid w:val="00830595"/>
    <w:rsid w:val="008354D8"/>
    <w:rsid w:val="008370FD"/>
    <w:rsid w:val="00843848"/>
    <w:rsid w:val="00844856"/>
    <w:rsid w:val="0085036B"/>
    <w:rsid w:val="00854F1A"/>
    <w:rsid w:val="00863B55"/>
    <w:rsid w:val="00863F06"/>
    <w:rsid w:val="008678EE"/>
    <w:rsid w:val="00893641"/>
    <w:rsid w:val="00893980"/>
    <w:rsid w:val="0089724D"/>
    <w:rsid w:val="008A0133"/>
    <w:rsid w:val="008A4E0F"/>
    <w:rsid w:val="008A6E2E"/>
    <w:rsid w:val="008A7A88"/>
    <w:rsid w:val="008B2669"/>
    <w:rsid w:val="008B69DD"/>
    <w:rsid w:val="008C1BD9"/>
    <w:rsid w:val="008C401A"/>
    <w:rsid w:val="008C473B"/>
    <w:rsid w:val="008D06DD"/>
    <w:rsid w:val="008D7249"/>
    <w:rsid w:val="008E2DB2"/>
    <w:rsid w:val="008E2FBC"/>
    <w:rsid w:val="008E4FD7"/>
    <w:rsid w:val="008E7FE7"/>
    <w:rsid w:val="008F4140"/>
    <w:rsid w:val="008F4E4A"/>
    <w:rsid w:val="008F55ED"/>
    <w:rsid w:val="0091182D"/>
    <w:rsid w:val="009164A5"/>
    <w:rsid w:val="009164D3"/>
    <w:rsid w:val="00931EF5"/>
    <w:rsid w:val="009334EE"/>
    <w:rsid w:val="00933D4D"/>
    <w:rsid w:val="00934F19"/>
    <w:rsid w:val="00942971"/>
    <w:rsid w:val="00945321"/>
    <w:rsid w:val="00946ECB"/>
    <w:rsid w:val="009476C8"/>
    <w:rsid w:val="00951801"/>
    <w:rsid w:val="009535B7"/>
    <w:rsid w:val="00954CE6"/>
    <w:rsid w:val="009572E7"/>
    <w:rsid w:val="009637F7"/>
    <w:rsid w:val="00966AE0"/>
    <w:rsid w:val="00972638"/>
    <w:rsid w:val="00973370"/>
    <w:rsid w:val="00974CBB"/>
    <w:rsid w:val="00975C81"/>
    <w:rsid w:val="00976AFC"/>
    <w:rsid w:val="009879BF"/>
    <w:rsid w:val="00993946"/>
    <w:rsid w:val="009A0B19"/>
    <w:rsid w:val="009A2057"/>
    <w:rsid w:val="009A7E3E"/>
    <w:rsid w:val="009C001C"/>
    <w:rsid w:val="009C2DE3"/>
    <w:rsid w:val="009C30CD"/>
    <w:rsid w:val="009C3CC9"/>
    <w:rsid w:val="009C7171"/>
    <w:rsid w:val="009D2CC1"/>
    <w:rsid w:val="009E1465"/>
    <w:rsid w:val="009E1563"/>
    <w:rsid w:val="009E2625"/>
    <w:rsid w:val="009E6FF6"/>
    <w:rsid w:val="009F0FFC"/>
    <w:rsid w:val="009F3A49"/>
    <w:rsid w:val="009F54A0"/>
    <w:rsid w:val="00A0424D"/>
    <w:rsid w:val="00A2196C"/>
    <w:rsid w:val="00A3017E"/>
    <w:rsid w:val="00A32A0E"/>
    <w:rsid w:val="00A50B1E"/>
    <w:rsid w:val="00A65454"/>
    <w:rsid w:val="00A663C9"/>
    <w:rsid w:val="00A67693"/>
    <w:rsid w:val="00A747D7"/>
    <w:rsid w:val="00A803FD"/>
    <w:rsid w:val="00A80838"/>
    <w:rsid w:val="00A847F3"/>
    <w:rsid w:val="00A84D7F"/>
    <w:rsid w:val="00A86071"/>
    <w:rsid w:val="00A91C22"/>
    <w:rsid w:val="00A9689F"/>
    <w:rsid w:val="00AA0F7B"/>
    <w:rsid w:val="00AA29EF"/>
    <w:rsid w:val="00AB0621"/>
    <w:rsid w:val="00AB5896"/>
    <w:rsid w:val="00AB79BE"/>
    <w:rsid w:val="00AC6E9B"/>
    <w:rsid w:val="00AD053C"/>
    <w:rsid w:val="00AD7E0F"/>
    <w:rsid w:val="00AE211D"/>
    <w:rsid w:val="00AE350F"/>
    <w:rsid w:val="00AE6C01"/>
    <w:rsid w:val="00AF4AD4"/>
    <w:rsid w:val="00AF66A0"/>
    <w:rsid w:val="00AF7A99"/>
    <w:rsid w:val="00B029C4"/>
    <w:rsid w:val="00B04348"/>
    <w:rsid w:val="00B06A47"/>
    <w:rsid w:val="00B07CF9"/>
    <w:rsid w:val="00B11D99"/>
    <w:rsid w:val="00B34E30"/>
    <w:rsid w:val="00B35B7C"/>
    <w:rsid w:val="00B36A9C"/>
    <w:rsid w:val="00B37176"/>
    <w:rsid w:val="00B37A12"/>
    <w:rsid w:val="00B47D69"/>
    <w:rsid w:val="00B50571"/>
    <w:rsid w:val="00B579A0"/>
    <w:rsid w:val="00B57CF9"/>
    <w:rsid w:val="00B615EE"/>
    <w:rsid w:val="00B6484C"/>
    <w:rsid w:val="00B67123"/>
    <w:rsid w:val="00B6741A"/>
    <w:rsid w:val="00B72842"/>
    <w:rsid w:val="00B75B81"/>
    <w:rsid w:val="00B77A24"/>
    <w:rsid w:val="00B8301B"/>
    <w:rsid w:val="00B842E2"/>
    <w:rsid w:val="00B84B85"/>
    <w:rsid w:val="00B8775A"/>
    <w:rsid w:val="00B91E3B"/>
    <w:rsid w:val="00B9306C"/>
    <w:rsid w:val="00B94535"/>
    <w:rsid w:val="00B95AC1"/>
    <w:rsid w:val="00B9607A"/>
    <w:rsid w:val="00B9798D"/>
    <w:rsid w:val="00BA50DA"/>
    <w:rsid w:val="00BA6B4D"/>
    <w:rsid w:val="00BA6CCD"/>
    <w:rsid w:val="00BA7A67"/>
    <w:rsid w:val="00BB27FF"/>
    <w:rsid w:val="00BB77C5"/>
    <w:rsid w:val="00BE4DF5"/>
    <w:rsid w:val="00C01669"/>
    <w:rsid w:val="00C050B9"/>
    <w:rsid w:val="00C063CB"/>
    <w:rsid w:val="00C06F2B"/>
    <w:rsid w:val="00C1222A"/>
    <w:rsid w:val="00C13FCE"/>
    <w:rsid w:val="00C1420D"/>
    <w:rsid w:val="00C160A5"/>
    <w:rsid w:val="00C16AFA"/>
    <w:rsid w:val="00C30B72"/>
    <w:rsid w:val="00C364CC"/>
    <w:rsid w:val="00C37F1F"/>
    <w:rsid w:val="00C442EF"/>
    <w:rsid w:val="00C46561"/>
    <w:rsid w:val="00C51D56"/>
    <w:rsid w:val="00C55D05"/>
    <w:rsid w:val="00C62CE2"/>
    <w:rsid w:val="00C66013"/>
    <w:rsid w:val="00C7475F"/>
    <w:rsid w:val="00C8135B"/>
    <w:rsid w:val="00C84DA7"/>
    <w:rsid w:val="00C90721"/>
    <w:rsid w:val="00C96CFA"/>
    <w:rsid w:val="00CB1B5B"/>
    <w:rsid w:val="00CB3A52"/>
    <w:rsid w:val="00CB415F"/>
    <w:rsid w:val="00CB554F"/>
    <w:rsid w:val="00CB64F3"/>
    <w:rsid w:val="00CC0CDE"/>
    <w:rsid w:val="00CC2293"/>
    <w:rsid w:val="00CC26EA"/>
    <w:rsid w:val="00CC35FB"/>
    <w:rsid w:val="00CC5823"/>
    <w:rsid w:val="00CD200C"/>
    <w:rsid w:val="00CD62AD"/>
    <w:rsid w:val="00CE2DB6"/>
    <w:rsid w:val="00CE3C16"/>
    <w:rsid w:val="00CE6681"/>
    <w:rsid w:val="00CF2797"/>
    <w:rsid w:val="00CF4D2B"/>
    <w:rsid w:val="00CF6491"/>
    <w:rsid w:val="00D003D7"/>
    <w:rsid w:val="00D018D7"/>
    <w:rsid w:val="00D20FD4"/>
    <w:rsid w:val="00D27267"/>
    <w:rsid w:val="00D31A0F"/>
    <w:rsid w:val="00D3372A"/>
    <w:rsid w:val="00D351AF"/>
    <w:rsid w:val="00D37919"/>
    <w:rsid w:val="00D42879"/>
    <w:rsid w:val="00D508A8"/>
    <w:rsid w:val="00D5367E"/>
    <w:rsid w:val="00D65812"/>
    <w:rsid w:val="00D67313"/>
    <w:rsid w:val="00D710B2"/>
    <w:rsid w:val="00D73D30"/>
    <w:rsid w:val="00D756A6"/>
    <w:rsid w:val="00D76EFE"/>
    <w:rsid w:val="00D770F9"/>
    <w:rsid w:val="00D80266"/>
    <w:rsid w:val="00D8220F"/>
    <w:rsid w:val="00D86734"/>
    <w:rsid w:val="00D87473"/>
    <w:rsid w:val="00D876D3"/>
    <w:rsid w:val="00D94860"/>
    <w:rsid w:val="00DA33DE"/>
    <w:rsid w:val="00DA34E8"/>
    <w:rsid w:val="00DB07CA"/>
    <w:rsid w:val="00DB0A6F"/>
    <w:rsid w:val="00DB3906"/>
    <w:rsid w:val="00DC70D3"/>
    <w:rsid w:val="00DD39CD"/>
    <w:rsid w:val="00DD3AA7"/>
    <w:rsid w:val="00DD665D"/>
    <w:rsid w:val="00DE3B2A"/>
    <w:rsid w:val="00DE4AF2"/>
    <w:rsid w:val="00DF5DBD"/>
    <w:rsid w:val="00DF6CFF"/>
    <w:rsid w:val="00E02D7E"/>
    <w:rsid w:val="00E125DD"/>
    <w:rsid w:val="00E17C87"/>
    <w:rsid w:val="00E36E3C"/>
    <w:rsid w:val="00E4131C"/>
    <w:rsid w:val="00E44657"/>
    <w:rsid w:val="00E61003"/>
    <w:rsid w:val="00E668EB"/>
    <w:rsid w:val="00E7077E"/>
    <w:rsid w:val="00E754F6"/>
    <w:rsid w:val="00E76648"/>
    <w:rsid w:val="00E82D87"/>
    <w:rsid w:val="00E909B1"/>
    <w:rsid w:val="00E939CF"/>
    <w:rsid w:val="00E93D5D"/>
    <w:rsid w:val="00E946EF"/>
    <w:rsid w:val="00E95010"/>
    <w:rsid w:val="00E97988"/>
    <w:rsid w:val="00EA4D18"/>
    <w:rsid w:val="00EB0845"/>
    <w:rsid w:val="00EB0B39"/>
    <w:rsid w:val="00EB5332"/>
    <w:rsid w:val="00EC2498"/>
    <w:rsid w:val="00EC25D5"/>
    <w:rsid w:val="00EC579C"/>
    <w:rsid w:val="00EC6F3D"/>
    <w:rsid w:val="00ED2C7D"/>
    <w:rsid w:val="00ED65DB"/>
    <w:rsid w:val="00EF4B8F"/>
    <w:rsid w:val="00F04109"/>
    <w:rsid w:val="00F06B31"/>
    <w:rsid w:val="00F10636"/>
    <w:rsid w:val="00F23672"/>
    <w:rsid w:val="00F23AF3"/>
    <w:rsid w:val="00F31B66"/>
    <w:rsid w:val="00F3534B"/>
    <w:rsid w:val="00F4106B"/>
    <w:rsid w:val="00F411B1"/>
    <w:rsid w:val="00F42992"/>
    <w:rsid w:val="00F47C8A"/>
    <w:rsid w:val="00F50549"/>
    <w:rsid w:val="00F56C3E"/>
    <w:rsid w:val="00F57524"/>
    <w:rsid w:val="00F606AD"/>
    <w:rsid w:val="00F63C9C"/>
    <w:rsid w:val="00F7388D"/>
    <w:rsid w:val="00F82080"/>
    <w:rsid w:val="00F827B0"/>
    <w:rsid w:val="00F86A68"/>
    <w:rsid w:val="00F906E9"/>
    <w:rsid w:val="00F90C06"/>
    <w:rsid w:val="00F90FF2"/>
    <w:rsid w:val="00F97C67"/>
    <w:rsid w:val="00FA59F9"/>
    <w:rsid w:val="00FA635C"/>
    <w:rsid w:val="00FB1451"/>
    <w:rsid w:val="00FC0DA5"/>
    <w:rsid w:val="00FC1D40"/>
    <w:rsid w:val="00FC4A5D"/>
    <w:rsid w:val="00FD0EC0"/>
    <w:rsid w:val="00FD24CE"/>
    <w:rsid w:val="00FD70E3"/>
    <w:rsid w:val="00FE5B6B"/>
    <w:rsid w:val="00FE6866"/>
    <w:rsid w:val="00FE7EAA"/>
    <w:rsid w:val="00FF2E14"/>
    <w:rsid w:val="00FF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3287A5"/>
  <w15:docId w15:val="{CDD4CEFC-8412-441B-B382-0D035F10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5B0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B0560"/>
  </w:style>
  <w:style w:type="paragraph" w:styleId="Bunntekst">
    <w:name w:val="footer"/>
    <w:basedOn w:val="Normal"/>
    <w:link w:val="BunntekstTegn"/>
    <w:uiPriority w:val="99"/>
    <w:unhideWhenUsed/>
    <w:rsid w:val="005B0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B0560"/>
  </w:style>
  <w:style w:type="paragraph" w:styleId="Bobletekst">
    <w:name w:val="Balloon Text"/>
    <w:basedOn w:val="Normal"/>
    <w:link w:val="BobletekstTegn"/>
    <w:uiPriority w:val="99"/>
    <w:semiHidden/>
    <w:unhideWhenUsed/>
    <w:rsid w:val="00402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026A9"/>
    <w:rPr>
      <w:rFonts w:ascii="Tahoma" w:hAnsi="Tahoma" w:cs="Tahoma"/>
      <w:sz w:val="16"/>
      <w:szCs w:val="16"/>
    </w:rPr>
  </w:style>
  <w:style w:type="paragraph" w:styleId="Brdtekst">
    <w:name w:val="Body Text"/>
    <w:basedOn w:val="Normal"/>
    <w:link w:val="BrdtekstTegn"/>
    <w:rsid w:val="004026A9"/>
    <w:pPr>
      <w:spacing w:after="0" w:line="240" w:lineRule="auto"/>
      <w:ind w:left="2124" w:hanging="2124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BrdtekstTegn">
    <w:name w:val="Brødtekst Tegn"/>
    <w:basedOn w:val="Standardskriftforavsnitt"/>
    <w:link w:val="Brdtekst"/>
    <w:rsid w:val="004026A9"/>
    <w:rPr>
      <w:rFonts w:ascii="Times New Roman" w:eastAsia="Times New Roman" w:hAnsi="Times New Roman" w:cs="Times New Roman"/>
      <w:b/>
      <w:sz w:val="32"/>
      <w:szCs w:val="20"/>
      <w:lang w:eastAsia="nb-NO"/>
    </w:rPr>
  </w:style>
  <w:style w:type="character" w:styleId="Hyperkobling">
    <w:name w:val="Hyperlink"/>
    <w:basedOn w:val="Standardskriftforavsnitt"/>
    <w:unhideWhenUsed/>
    <w:rsid w:val="00AF7A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5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erk">
    <w:name w:val="Strong"/>
    <w:basedOn w:val="Standardskriftforavsnitt"/>
    <w:uiPriority w:val="22"/>
    <w:qFormat/>
    <w:rsid w:val="00B57CF9"/>
    <w:rPr>
      <w:b/>
      <w:bCs/>
    </w:rPr>
  </w:style>
  <w:style w:type="paragraph" w:styleId="Listeavsnitt">
    <w:name w:val="List Paragraph"/>
    <w:basedOn w:val="Normal"/>
    <w:uiPriority w:val="34"/>
    <w:qFormat/>
    <w:rsid w:val="001A60FC"/>
    <w:pPr>
      <w:ind w:left="720"/>
      <w:contextualSpacing/>
    </w:pPr>
  </w:style>
  <w:style w:type="table" w:styleId="Tabellrutenett">
    <w:name w:val="Table Grid"/>
    <w:basedOn w:val="Vanligtabell"/>
    <w:uiPriority w:val="59"/>
    <w:rsid w:val="00237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foravsnitt"/>
    <w:uiPriority w:val="99"/>
    <w:semiHidden/>
    <w:unhideWhenUsed/>
    <w:rsid w:val="003F5017"/>
    <w:rPr>
      <w:color w:val="808080"/>
      <w:shd w:val="clear" w:color="auto" w:fill="E6E6E6"/>
    </w:rPr>
  </w:style>
  <w:style w:type="character" w:styleId="Fulgthyperkobling">
    <w:name w:val="FollowedHyperlink"/>
    <w:basedOn w:val="Standardskriftforavsnitt"/>
    <w:uiPriority w:val="99"/>
    <w:semiHidden/>
    <w:unhideWhenUsed/>
    <w:rsid w:val="00781C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-Jehe\AppData\Local\Microsoft\Windows\INetCache\Content.Outlook\DCBGEGAP\Uttaksbrev%20VM%20201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654C7DF603854388E4A06C59C04D70" ma:contentTypeVersion="11" ma:contentTypeDescription="Opprett et nytt dokument." ma:contentTypeScope="" ma:versionID="4c8c670768741f31a1cb313af2ee08cb">
  <xsd:schema xmlns:xsd="http://www.w3.org/2001/XMLSchema" xmlns:xs="http://www.w3.org/2001/XMLSchema" xmlns:p="http://schemas.microsoft.com/office/2006/metadata/properties" xmlns:ns3="b7f0fc2c-4a75-4e17-a499-aaaf763b60b3" targetNamespace="http://schemas.microsoft.com/office/2006/metadata/properties" ma:root="true" ma:fieldsID="41c3746491cd813b7b60691b11a462b4" ns3:_="">
    <xsd:import namespace="b7f0fc2c-4a75-4e17-a499-aaaf763b60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0fc2c-4a75-4e17-a499-aaaf763b60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178FDB-E6CA-4A53-9352-67199BA09C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379873-1F73-4785-960B-BCA6B806C9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0fc2c-4a75-4e17-a499-aaaf763b60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0EEADB-24AE-4133-B86D-14FB9DE63559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b7f0fc2c-4a75-4e17-a499-aaaf763b60b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8CF51DB-89F3-4C72-AD70-5F340000DA5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Uttaksbrev VM 2014</Template>
  <TotalTime>16</TotalTime>
  <Pages>4</Pages>
  <Words>450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NIF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us-jehe</dc:creator>
  <cp:keywords/>
  <dc:description/>
  <cp:lastModifiedBy>Salmi, Janne</cp:lastModifiedBy>
  <cp:revision>9</cp:revision>
  <cp:lastPrinted>2021-09-24T12:12:00Z</cp:lastPrinted>
  <dcterms:created xsi:type="dcterms:W3CDTF">2025-09-30T12:08:00Z</dcterms:created>
  <dcterms:modified xsi:type="dcterms:W3CDTF">2025-09-30T12:24:00Z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0x0101000D654C7DF603854388E4A06C59C04D70</vt:lpwstr>
  </property>
  <property fmtid="{D5CDD505-2E9C-101B-9397-08002B2CF9AE}" pid="3" name="OrgTilhorighet">
    <vt:lpwstr>1;#SF38|94558631-8d54-4b41-8d7f-8683995a165d</vt:lpwstr>
  </property>
  <property fmtid="{D5CDD505-2E9C-101B-9397-08002B2CF9AE}" pid="4" name="_dlc_DocIdItemGuid">
    <vt:lpwstr>378155cd-4719-4a08-a823-88229341eef8</vt:lpwstr>
  </property>
  <property fmtid="{D5CDD505-2E9C-101B-9397-08002B2CF9AE}" pid="5" name="Dokumentkategori">
    <vt:lpwstr/>
  </property>
</Properties>
</file>