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32895" w14:textId="719ECB82" w:rsidR="00F446A2" w:rsidRDefault="00F446A2">
      <w:pPr>
        <w:rPr>
          <w:b/>
          <w:sz w:val="28"/>
          <w:szCs w:val="28"/>
          <w:u w:val="single"/>
        </w:rPr>
      </w:pPr>
      <w:r w:rsidRPr="00FA0227">
        <w:rPr>
          <w:b/>
          <w:sz w:val="28"/>
          <w:szCs w:val="28"/>
          <w:u w:val="single"/>
        </w:rPr>
        <w:t>Organisasjonskart Sørumsand idrettsforening</w:t>
      </w:r>
    </w:p>
    <w:p w14:paraId="6DDD0AA4" w14:textId="6239F35F" w:rsidR="00197D2B" w:rsidRDefault="00197D2B" w:rsidP="00197D2B">
      <w:r>
        <w:t>Sørumsand idrettsforening (SIF) er et fleridrettslag og har pr. august 2020 10 grupper</w:t>
      </w:r>
      <w:r w:rsidR="00126A13">
        <w:t xml:space="preserve"> og ca. 1450 medlemmer</w:t>
      </w:r>
      <w:r>
        <w:t>.</w:t>
      </w:r>
    </w:p>
    <w:p w14:paraId="73F22B5E" w14:textId="0D7EF064" w:rsidR="00197D2B" w:rsidRDefault="00197D2B">
      <w:pPr>
        <w:rPr>
          <w:b/>
          <w:sz w:val="28"/>
          <w:szCs w:val="28"/>
          <w:u w:val="single"/>
        </w:rPr>
      </w:pPr>
      <w:r>
        <w:t>Idrettslaget har et hovedstyre og hver gruppe har et gruppestyre. SIF har ansatt en daglig leder i 100% stilling og en økonomiansvarlig i 50% stilling. Organisasjonskartet i figuren under viser hvordan idrettslaget er organisert.</w:t>
      </w:r>
    </w:p>
    <w:p w14:paraId="1B7F5999" w14:textId="1287A04E" w:rsidR="00F446A2" w:rsidRDefault="007E64C0">
      <w:pPr>
        <w:rPr>
          <w:b/>
          <w:u w:val="single"/>
        </w:rPr>
      </w:pPr>
      <w:r>
        <w:rPr>
          <w:b/>
          <w:noProof/>
          <w:u w:val="single"/>
        </w:rPr>
        <w:drawing>
          <wp:inline distT="0" distB="0" distL="0" distR="0" wp14:anchorId="29451EA8" wp14:editId="6D3BF2E9">
            <wp:extent cx="5877025" cy="4410222"/>
            <wp:effectExtent l="38100" t="38100" r="28575" b="476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017" cy="4413968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1D9292" w14:textId="3376593C" w:rsidR="00810DAB" w:rsidRDefault="00810DAB">
      <w:pPr>
        <w:rPr>
          <w:i/>
        </w:rPr>
      </w:pPr>
      <w:r>
        <w:rPr>
          <w:i/>
        </w:rPr>
        <w:t>Figur</w:t>
      </w:r>
      <w:r w:rsidR="00480328">
        <w:rPr>
          <w:i/>
        </w:rPr>
        <w:t>:</w:t>
      </w:r>
      <w:r>
        <w:rPr>
          <w:i/>
        </w:rPr>
        <w:t xml:space="preserve"> Organisasjonskart Sørumsand </w:t>
      </w:r>
      <w:r w:rsidR="006F6875">
        <w:rPr>
          <w:i/>
        </w:rPr>
        <w:t>idrettsforening</w:t>
      </w:r>
    </w:p>
    <w:p w14:paraId="4B5ADAC6" w14:textId="6EABDDDC" w:rsidR="006F6875" w:rsidRDefault="006F6875" w:rsidP="006F687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Roller og ansvar </w:t>
      </w:r>
    </w:p>
    <w:p w14:paraId="130ED7B8" w14:textId="7DEC602A" w:rsidR="00A063DD" w:rsidRDefault="00A063DD" w:rsidP="006F6875">
      <w:r w:rsidRPr="00837613">
        <w:rPr>
          <w:u w:val="single"/>
        </w:rPr>
        <w:t>Hovedstyret</w:t>
      </w:r>
      <w:r w:rsidR="00837613" w:rsidRPr="00837613">
        <w:rPr>
          <w:u w:val="single"/>
        </w:rPr>
        <w:t>s rolle</w:t>
      </w:r>
      <w:r w:rsidRPr="00A063DD">
        <w:t>:</w:t>
      </w:r>
    </w:p>
    <w:p w14:paraId="5A599217" w14:textId="35926F38" w:rsidR="00A063DD" w:rsidRPr="00A063DD" w:rsidRDefault="00A063DD" w:rsidP="006F6875">
      <w:r>
        <w:t>Hovedstyret er SIFs høyeste myndighet mellom årsmøtene og styrets medlemmer velges av årsmøtet. Styret består av 7 medlemmer + vararepresentant.</w:t>
      </w:r>
      <w:r w:rsidR="00352DDD">
        <w:t xml:space="preserve"> Idrettslaget er styrt av NIF sine lover. Idrettslaget er en juridisk enhet som hovedstyret er ansvarlig for. </w:t>
      </w:r>
      <w:r w:rsidR="009B0EEB">
        <w:t xml:space="preserve">Hovedstyret forplikter idrettslaget. Det betyr at gruppestyrene ikke </w:t>
      </w:r>
      <w:r w:rsidR="00AA7B27">
        <w:t>kan forplikte idrettslaget uten eventuell fullmakt</w:t>
      </w:r>
      <w:r w:rsidR="004C25D4">
        <w:t xml:space="preserve"> (inngåelse av </w:t>
      </w:r>
      <w:r w:rsidR="0047402E">
        <w:t>avtaler, ansettelser etc.)</w:t>
      </w:r>
      <w:r w:rsidR="00AA7B27">
        <w:t xml:space="preserve">. </w:t>
      </w:r>
      <w:r w:rsidR="00352DDD">
        <w:t xml:space="preserve">Alle styremedlemmene har et kollektivt ansvar for </w:t>
      </w:r>
      <w:r w:rsidR="00532125">
        <w:t xml:space="preserve">forvaltningen av idrettslaget, men har også </w:t>
      </w:r>
      <w:r w:rsidR="006852CC">
        <w:t>spesifikke</w:t>
      </w:r>
      <w:r w:rsidR="004318AF">
        <w:t xml:space="preserve"> roller i hovedstyret</w:t>
      </w:r>
      <w:r w:rsidR="00AA0028">
        <w:t xml:space="preserve">. </w:t>
      </w:r>
    </w:p>
    <w:p w14:paraId="0376313B" w14:textId="095F6567" w:rsidR="00A063DD" w:rsidRPr="00837613" w:rsidRDefault="000B5838" w:rsidP="006F6875">
      <w:pPr>
        <w:rPr>
          <w:u w:val="single"/>
        </w:rPr>
      </w:pPr>
      <w:r w:rsidRPr="00837613">
        <w:rPr>
          <w:u w:val="single"/>
        </w:rPr>
        <w:t>Ansvarsområder:</w:t>
      </w:r>
    </w:p>
    <w:p w14:paraId="30950485" w14:textId="77777777" w:rsidR="00C84A4A" w:rsidRDefault="00C84A4A" w:rsidP="009238AC">
      <w:pPr>
        <w:pStyle w:val="Listeavsnitt"/>
        <w:numPr>
          <w:ilvl w:val="0"/>
          <w:numId w:val="4"/>
        </w:numPr>
      </w:pPr>
      <w:r>
        <w:t>Iverksette vedtak fra årsmøtet</w:t>
      </w:r>
    </w:p>
    <w:p w14:paraId="31C77185" w14:textId="6D227E97" w:rsidR="006F6875" w:rsidRDefault="00996656" w:rsidP="009238AC">
      <w:pPr>
        <w:pStyle w:val="Listeavsnitt"/>
        <w:numPr>
          <w:ilvl w:val="0"/>
          <w:numId w:val="4"/>
        </w:numPr>
      </w:pPr>
      <w:r>
        <w:t>Tilrettelegge for god aktivitet</w:t>
      </w:r>
      <w:r w:rsidR="00962DED">
        <w:t xml:space="preserve"> og utvikling av idrettslaget</w:t>
      </w:r>
    </w:p>
    <w:p w14:paraId="5F5F5706" w14:textId="0D665565" w:rsidR="00FF098B" w:rsidRDefault="00FF098B" w:rsidP="009238AC">
      <w:pPr>
        <w:pStyle w:val="Listeavsnitt"/>
        <w:numPr>
          <w:ilvl w:val="0"/>
          <w:numId w:val="4"/>
        </w:numPr>
      </w:pPr>
      <w:r>
        <w:lastRenderedPageBreak/>
        <w:t>Arbeidsgiveransvar for daglig leder og økonomiansvarlig – ivareta de ansatte og følge regler og avtaler som gjelder for arbeidslivet. Sikre gode arbeidsforhold og HMS på arbeidsplassen</w:t>
      </w:r>
    </w:p>
    <w:p w14:paraId="04BCC22D" w14:textId="291E5B40" w:rsidR="00885D0C" w:rsidRDefault="00885D0C" w:rsidP="009238AC">
      <w:pPr>
        <w:pStyle w:val="Listeavsnitt"/>
        <w:numPr>
          <w:ilvl w:val="0"/>
          <w:numId w:val="4"/>
        </w:numPr>
      </w:pPr>
      <w:r>
        <w:t xml:space="preserve">Bruke og forvalte idrettslagets </w:t>
      </w:r>
      <w:r w:rsidR="00185DAF">
        <w:t>øko</w:t>
      </w:r>
      <w:r w:rsidR="003F2F5C">
        <w:t>no</w:t>
      </w:r>
      <w:r w:rsidR="00185DAF">
        <w:t xml:space="preserve">miske ressurser </w:t>
      </w:r>
      <w:r>
        <w:t>på en forsvarlig måte</w:t>
      </w:r>
    </w:p>
    <w:p w14:paraId="03835AD7" w14:textId="61D4E072" w:rsidR="00244EF6" w:rsidRDefault="00244EF6" w:rsidP="009238AC">
      <w:pPr>
        <w:pStyle w:val="Listeavsnitt"/>
        <w:numPr>
          <w:ilvl w:val="0"/>
          <w:numId w:val="4"/>
        </w:numPr>
      </w:pPr>
      <w:r>
        <w:t>Forvaltning av idrettslagets</w:t>
      </w:r>
      <w:r w:rsidR="00837613">
        <w:t xml:space="preserve"> m</w:t>
      </w:r>
      <w:r>
        <w:t>enneskelige ressurser</w:t>
      </w:r>
    </w:p>
    <w:p w14:paraId="61409975" w14:textId="7761EA42" w:rsidR="00244EF6" w:rsidRDefault="00C84A4A" w:rsidP="009238AC">
      <w:pPr>
        <w:pStyle w:val="Listeavsnitt"/>
        <w:numPr>
          <w:ilvl w:val="0"/>
          <w:numId w:val="4"/>
        </w:numPr>
      </w:pPr>
      <w:r>
        <w:t>Forvaltning av idrettslagets a</w:t>
      </w:r>
      <w:r w:rsidR="00244EF6">
        <w:t>nleggsressurser</w:t>
      </w:r>
    </w:p>
    <w:p w14:paraId="3C34E418" w14:textId="77777777" w:rsidR="003B37F1" w:rsidRDefault="003B37F1" w:rsidP="009238AC">
      <w:pPr>
        <w:pStyle w:val="Listeavsnitt"/>
        <w:numPr>
          <w:ilvl w:val="0"/>
          <w:numId w:val="4"/>
        </w:numPr>
      </w:pPr>
      <w:r>
        <w:t>Etter behov</w:t>
      </w:r>
      <w:r w:rsidR="00244EF6">
        <w:t>, oppnevne komiteer/utvalg/personer for spesielle oppgaver og utarbeide mandat/instrukser for disse</w:t>
      </w:r>
    </w:p>
    <w:p w14:paraId="50AA60CF" w14:textId="206ACC34" w:rsidR="009238AC" w:rsidRDefault="009238AC" w:rsidP="009238AC">
      <w:pPr>
        <w:pStyle w:val="Listeavsnitt"/>
        <w:numPr>
          <w:ilvl w:val="0"/>
          <w:numId w:val="4"/>
        </w:numPr>
      </w:pPr>
      <w:r>
        <w:t>Bygge idrettslagets omdømme</w:t>
      </w:r>
    </w:p>
    <w:p w14:paraId="3C28BCD5" w14:textId="66242A2F" w:rsidR="003375E2" w:rsidRDefault="003375E2" w:rsidP="009238AC">
      <w:pPr>
        <w:pStyle w:val="Listeavsnitt"/>
        <w:numPr>
          <w:ilvl w:val="0"/>
          <w:numId w:val="4"/>
        </w:numPr>
      </w:pPr>
      <w:r>
        <w:t>Bygge felles klubbfølelse og klubbkultur</w:t>
      </w:r>
    </w:p>
    <w:p w14:paraId="14733C6C" w14:textId="39F17141" w:rsidR="001508D7" w:rsidRDefault="001508D7" w:rsidP="009238AC">
      <w:pPr>
        <w:pStyle w:val="Listeavsnitt"/>
        <w:numPr>
          <w:ilvl w:val="0"/>
          <w:numId w:val="4"/>
        </w:numPr>
      </w:pPr>
      <w:r>
        <w:t xml:space="preserve">Ivareta og utvikle de frivillige ressursene </w:t>
      </w:r>
    </w:p>
    <w:p w14:paraId="347B3840" w14:textId="3C85C17D" w:rsidR="003B37F1" w:rsidRPr="0047402E" w:rsidRDefault="006266C1">
      <w:pPr>
        <w:rPr>
          <w:u w:val="single"/>
        </w:rPr>
      </w:pPr>
      <w:r>
        <w:rPr>
          <w:u w:val="single"/>
        </w:rPr>
        <w:t xml:space="preserve"> Styrets a</w:t>
      </w:r>
      <w:r w:rsidR="003B37F1" w:rsidRPr="0047402E">
        <w:rPr>
          <w:u w:val="single"/>
        </w:rPr>
        <w:t>rbeidsoppgaver:</w:t>
      </w:r>
    </w:p>
    <w:p w14:paraId="30AF1651" w14:textId="58271F70" w:rsidR="006B1475" w:rsidRDefault="006B1475" w:rsidP="006B1475">
      <w:pPr>
        <w:pStyle w:val="Listeavsnitt"/>
        <w:numPr>
          <w:ilvl w:val="0"/>
          <w:numId w:val="5"/>
        </w:numPr>
      </w:pPr>
      <w:r>
        <w:t xml:space="preserve">Overordnet HMS – daglig oppfølging </w:t>
      </w:r>
      <w:r w:rsidR="00263B0E">
        <w:t>gjøres av d</w:t>
      </w:r>
      <w:r>
        <w:t>aglig leder</w:t>
      </w:r>
    </w:p>
    <w:p w14:paraId="7629D047" w14:textId="22BC26D4" w:rsidR="004C2D33" w:rsidRDefault="004C2D33" w:rsidP="00941FE6">
      <w:pPr>
        <w:pStyle w:val="Listeavsnitt"/>
        <w:numPr>
          <w:ilvl w:val="0"/>
          <w:numId w:val="5"/>
        </w:numPr>
      </w:pPr>
      <w:r>
        <w:t>Utarbeide virksomhetsplan/strategiplan</w:t>
      </w:r>
    </w:p>
    <w:p w14:paraId="3D283C9D" w14:textId="77777777" w:rsidR="003B37F1" w:rsidRDefault="003B37F1" w:rsidP="00941FE6">
      <w:pPr>
        <w:pStyle w:val="Listeavsnitt"/>
        <w:numPr>
          <w:ilvl w:val="0"/>
          <w:numId w:val="5"/>
        </w:numPr>
      </w:pPr>
      <w:r>
        <w:t xml:space="preserve">Lage </w:t>
      </w:r>
      <w:proofErr w:type="spellStart"/>
      <w:r>
        <w:t>årshjul</w:t>
      </w:r>
      <w:proofErr w:type="spellEnd"/>
      <w:r>
        <w:t xml:space="preserve"> – skjematisk oversikt over de arbeidsoppgavene som gjentas hvert år.</w:t>
      </w:r>
    </w:p>
    <w:p w14:paraId="4BAA2096" w14:textId="7D8A0AEC" w:rsidR="003B37F1" w:rsidRDefault="003B37F1" w:rsidP="00941FE6">
      <w:pPr>
        <w:pStyle w:val="Listeavsnitt"/>
        <w:numPr>
          <w:ilvl w:val="0"/>
          <w:numId w:val="5"/>
        </w:numPr>
      </w:pPr>
      <w:r>
        <w:t xml:space="preserve">Lage </w:t>
      </w:r>
      <w:r w:rsidR="004A3100">
        <w:t>handlings</w:t>
      </w:r>
      <w:r>
        <w:t xml:space="preserve">plan – </w:t>
      </w:r>
      <w:r w:rsidR="00ED3BB5">
        <w:t xml:space="preserve">Et </w:t>
      </w:r>
      <w:r>
        <w:t>strategisk dokument for aktivitet og utvikling av idrettslaget</w:t>
      </w:r>
      <w:r w:rsidR="00ED3BB5">
        <w:t xml:space="preserve"> so</w:t>
      </w:r>
      <w:r w:rsidR="00075735">
        <w:t>m</w:t>
      </w:r>
      <w:r w:rsidR="00ED3BB5">
        <w:t xml:space="preserve"> </w:t>
      </w:r>
      <w:proofErr w:type="gramStart"/>
      <w:r w:rsidR="00ED3BB5">
        <w:t xml:space="preserve">gir </w:t>
      </w:r>
      <w:r w:rsidR="00075735">
        <w:t xml:space="preserve"> en</w:t>
      </w:r>
      <w:proofErr w:type="gramEnd"/>
      <w:r w:rsidR="00075735">
        <w:t xml:space="preserve"> g</w:t>
      </w:r>
      <w:r>
        <w:t xml:space="preserve">od </w:t>
      </w:r>
      <w:r w:rsidR="00244EF6">
        <w:t>beskrivelse</w:t>
      </w:r>
      <w:r>
        <w:t xml:space="preserve"> av hva styret skal jobbe med og hvordan.</w:t>
      </w:r>
    </w:p>
    <w:p w14:paraId="58B0F441" w14:textId="77777777" w:rsidR="00244EF6" w:rsidRDefault="00213631" w:rsidP="00941FE6">
      <w:pPr>
        <w:pStyle w:val="Listeavsnitt"/>
        <w:numPr>
          <w:ilvl w:val="0"/>
          <w:numId w:val="5"/>
        </w:numPr>
      </w:pPr>
      <w:r>
        <w:t>Beslutte budsjett og f</w:t>
      </w:r>
      <w:r w:rsidR="00244EF6">
        <w:t xml:space="preserve">ølge opp </w:t>
      </w:r>
      <w:r>
        <w:t xml:space="preserve">og kontrollere </w:t>
      </w:r>
      <w:r w:rsidR="00244EF6">
        <w:t>økonomi i idrettslaget</w:t>
      </w:r>
      <w:r w:rsidR="00D45AE4">
        <w:t>. Behandle og vedta disposisjoner i gruppene som er utenfor vedtatte rammer</w:t>
      </w:r>
      <w:r>
        <w:t xml:space="preserve"> i budsjettet/årsmøtet</w:t>
      </w:r>
      <w:r w:rsidR="00D45AE4">
        <w:t>.</w:t>
      </w:r>
    </w:p>
    <w:p w14:paraId="48279152" w14:textId="56BA2399" w:rsidR="00244EF6" w:rsidRPr="00D44597" w:rsidRDefault="001E0729" w:rsidP="00D44597">
      <w:pPr>
        <w:spacing w:after="0"/>
        <w:ind w:left="-732"/>
        <w:rPr>
          <w:u w:val="single"/>
        </w:rPr>
      </w:pPr>
      <w:r w:rsidRPr="001E0729">
        <w:rPr>
          <w:rFonts w:cstheme="minorHAnsi"/>
        </w:rPr>
        <w:t xml:space="preserve">     </w:t>
      </w:r>
      <w:r w:rsidRPr="001E0729">
        <w:rPr>
          <w:rFonts w:cstheme="minorHAnsi"/>
        </w:rPr>
        <w:tab/>
      </w:r>
      <w:r w:rsidR="00244EF6" w:rsidRPr="00D44597">
        <w:rPr>
          <w:u w:val="single"/>
        </w:rPr>
        <w:t>Styreleder</w:t>
      </w:r>
      <w:r w:rsidR="004651C2">
        <w:rPr>
          <w:u w:val="single"/>
        </w:rPr>
        <w:t>:</w:t>
      </w:r>
    </w:p>
    <w:p w14:paraId="67AAE8B1" w14:textId="77777777" w:rsidR="009D581A" w:rsidRDefault="009D581A" w:rsidP="009D58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</w:pPr>
      <w:r>
        <w:t>Kontaktpunkt og følge opp arbeidsgiveransvaret overfor daglig leder</w:t>
      </w:r>
      <w:r w:rsidRPr="00244EF6">
        <w:t>.</w:t>
      </w:r>
    </w:p>
    <w:p w14:paraId="6B94584F" w14:textId="42981353" w:rsidR="00244EF6" w:rsidRDefault="00244EF6" w:rsidP="003341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</w:pPr>
      <w:r w:rsidRPr="00244EF6">
        <w:t>Bidra til åpenhet og gode diskusjoner i styret, hvor alle bidrar.</w:t>
      </w:r>
    </w:p>
    <w:p w14:paraId="5714DD8C" w14:textId="5684195A" w:rsidR="00453BFE" w:rsidRPr="00244EF6" w:rsidRDefault="00453BFE" w:rsidP="00244E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</w:pPr>
      <w:r w:rsidRPr="00244EF6">
        <w:t>Forberede saksliste og lede styremøtene</w:t>
      </w:r>
    </w:p>
    <w:p w14:paraId="350CC1A4" w14:textId="77777777" w:rsidR="00244EF6" w:rsidRPr="00244EF6" w:rsidRDefault="00244EF6" w:rsidP="00244E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</w:pPr>
      <w:r w:rsidRPr="00244EF6">
        <w:t>Sørge for oppsummeringer og klare vedtak.</w:t>
      </w:r>
    </w:p>
    <w:p w14:paraId="456D7CA1" w14:textId="4152A5D2" w:rsidR="00244EF6" w:rsidRDefault="00244EF6" w:rsidP="00244E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</w:pPr>
      <w:r w:rsidRPr="00244EF6">
        <w:t>Sørge for at protokoll skrives og vedtak følges opp</w:t>
      </w:r>
    </w:p>
    <w:p w14:paraId="1AB03724" w14:textId="64BA1EB6" w:rsidR="0029508B" w:rsidRDefault="0029508B" w:rsidP="00244E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</w:pPr>
      <w:r>
        <w:t>Lede årsmøtet</w:t>
      </w:r>
    </w:p>
    <w:p w14:paraId="721528CB" w14:textId="7A03852E" w:rsidR="006A27A2" w:rsidRDefault="00B7388C" w:rsidP="00244E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</w:pPr>
      <w:r>
        <w:t>D</w:t>
      </w:r>
      <w:r w:rsidR="00950EE9">
        <w:t>ialog med</w:t>
      </w:r>
      <w:r w:rsidR="006A27A2">
        <w:t xml:space="preserve"> kommuner/fylke og andre eksterne</w:t>
      </w:r>
      <w:r w:rsidR="00950EE9">
        <w:t xml:space="preserve"> interessenter</w:t>
      </w:r>
      <w:r w:rsidR="006A27A2">
        <w:t xml:space="preserve"> </w:t>
      </w:r>
    </w:p>
    <w:p w14:paraId="7055D590" w14:textId="6C64A35D" w:rsidR="006D631E" w:rsidRPr="00244EF6" w:rsidRDefault="00230587" w:rsidP="00244E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</w:pPr>
      <w:r>
        <w:t>Jobbe aktivt m</w:t>
      </w:r>
      <w:r w:rsidR="008273E3">
        <w:t>ot</w:t>
      </w:r>
      <w:r>
        <w:t xml:space="preserve"> idrettsrådet i Lillestrøm kommune</w:t>
      </w:r>
    </w:p>
    <w:p w14:paraId="52401E01" w14:textId="77777777" w:rsidR="004C2D33" w:rsidRPr="009D581A" w:rsidRDefault="004C2D33" w:rsidP="004C2D33">
      <w:pPr>
        <w:shd w:val="clear" w:color="auto" w:fill="FFFFFF"/>
        <w:spacing w:before="100" w:beforeAutospacing="1" w:after="100" w:afterAutospacing="1" w:line="240" w:lineRule="auto"/>
        <w:rPr>
          <w:u w:val="single"/>
        </w:rPr>
      </w:pPr>
      <w:r w:rsidRPr="009D581A">
        <w:rPr>
          <w:u w:val="single"/>
        </w:rPr>
        <w:t>Nestleder:</w:t>
      </w:r>
    </w:p>
    <w:p w14:paraId="00CBE263" w14:textId="6EA9DC05" w:rsidR="004C2D33" w:rsidRDefault="00C54A90" w:rsidP="009D581A">
      <w:pPr>
        <w:pStyle w:val="Listeavsnit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</w:pPr>
      <w:r>
        <w:t>Stedfortreder for</w:t>
      </w:r>
      <w:r w:rsidR="009D581A">
        <w:t xml:space="preserve"> styre</w:t>
      </w:r>
      <w:r>
        <w:t>leder</w:t>
      </w:r>
    </w:p>
    <w:p w14:paraId="28B89129" w14:textId="77777777" w:rsidR="001E0729" w:rsidRDefault="001E0729" w:rsidP="009D581A">
      <w:pPr>
        <w:pStyle w:val="Listeavsnit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</w:pPr>
      <w:r>
        <w:t>Spesielt ansvar for budsjett og økonomioppfølging</w:t>
      </w:r>
    </w:p>
    <w:p w14:paraId="2AA96BC7" w14:textId="241C5FA5" w:rsidR="00C54A90" w:rsidRDefault="006266C1" w:rsidP="009D581A">
      <w:pPr>
        <w:pStyle w:val="Listeavsnit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</w:pPr>
      <w:r>
        <w:t>D</w:t>
      </w:r>
      <w:r w:rsidR="00C54A90">
        <w:t>ialog mot kommune/skole</w:t>
      </w:r>
      <w:r w:rsidR="000C0FF3">
        <w:t xml:space="preserve"> (høringsinnspill)</w:t>
      </w:r>
    </w:p>
    <w:p w14:paraId="40987F85" w14:textId="77777777" w:rsidR="00C54A90" w:rsidRPr="00F637FB" w:rsidRDefault="00C54A90" w:rsidP="004C2D33">
      <w:pPr>
        <w:shd w:val="clear" w:color="auto" w:fill="FFFFFF"/>
        <w:spacing w:before="100" w:beforeAutospacing="1" w:after="100" w:afterAutospacing="1" w:line="240" w:lineRule="auto"/>
        <w:rPr>
          <w:u w:val="single"/>
        </w:rPr>
      </w:pPr>
      <w:r w:rsidRPr="00F637FB">
        <w:rPr>
          <w:u w:val="single"/>
        </w:rPr>
        <w:t>Sekretær:</w:t>
      </w:r>
    </w:p>
    <w:p w14:paraId="3560DD12" w14:textId="1ED051A0" w:rsidR="00C54A90" w:rsidRDefault="00950EE9" w:rsidP="00950EE9">
      <w:pPr>
        <w:pStyle w:val="Listeavsnit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</w:pPr>
      <w:r>
        <w:t>Skrive r</w:t>
      </w:r>
      <w:r w:rsidR="00C54A90">
        <w:t>eferat fra styremøtene</w:t>
      </w:r>
    </w:p>
    <w:p w14:paraId="600DC784" w14:textId="1A05F73E" w:rsidR="00C54A90" w:rsidRDefault="00C54A90" w:rsidP="00950EE9">
      <w:pPr>
        <w:pStyle w:val="Listeavsnit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</w:pPr>
      <w:r>
        <w:t xml:space="preserve">Sikre kommunikasjon og informasjon </w:t>
      </w:r>
      <w:r w:rsidR="00950EE9">
        <w:t xml:space="preserve">når ut </w:t>
      </w:r>
      <w:r>
        <w:t>til alle gruppeledere</w:t>
      </w:r>
    </w:p>
    <w:p w14:paraId="0BABF3D7" w14:textId="33597C53" w:rsidR="00C54A90" w:rsidRPr="00F637FB" w:rsidRDefault="006000F9" w:rsidP="004C2D33">
      <w:pPr>
        <w:shd w:val="clear" w:color="auto" w:fill="FFFFFF"/>
        <w:spacing w:before="100" w:beforeAutospacing="1" w:after="100" w:afterAutospacing="1" w:line="240" w:lineRule="auto"/>
        <w:rPr>
          <w:u w:val="single"/>
        </w:rPr>
      </w:pPr>
      <w:r>
        <w:rPr>
          <w:u w:val="single"/>
        </w:rPr>
        <w:t>Styremedlem ansvarlig for s</w:t>
      </w:r>
      <w:r w:rsidR="00C54A90" w:rsidRPr="00F637FB">
        <w:rPr>
          <w:u w:val="single"/>
        </w:rPr>
        <w:t>portslig utvikling:</w:t>
      </w:r>
    </w:p>
    <w:p w14:paraId="5EB62D42" w14:textId="434023B1" w:rsidR="00C54A90" w:rsidRDefault="00F27E91" w:rsidP="006000F9">
      <w:pPr>
        <w:pStyle w:val="Listeavsnitt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</w:pPr>
      <w:r>
        <w:t xml:space="preserve">Bidra </w:t>
      </w:r>
      <w:r w:rsidR="007E1FD2">
        <w:t>til u</w:t>
      </w:r>
      <w:r w:rsidR="00C54A90">
        <w:t>tvikling/tilbud av idretter i SIF</w:t>
      </w:r>
    </w:p>
    <w:p w14:paraId="46DDE6A0" w14:textId="77777777" w:rsidR="00C54A90" w:rsidRDefault="00C54A90" w:rsidP="006000F9">
      <w:pPr>
        <w:pStyle w:val="Listeavsnitt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</w:pPr>
      <w:r>
        <w:t xml:space="preserve">Sikre at alle grupper har sportslig plan </w:t>
      </w:r>
    </w:p>
    <w:p w14:paraId="49E5621D" w14:textId="77777777" w:rsidR="00C54A90" w:rsidRDefault="00C54A90" w:rsidP="006000F9">
      <w:pPr>
        <w:pStyle w:val="Listeavsnitt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</w:pPr>
      <w:r>
        <w:t>Tilrettelegge for sportslig samarbeid på tvers av gruppene</w:t>
      </w:r>
    </w:p>
    <w:p w14:paraId="7FF1D224" w14:textId="0507DB36" w:rsidR="00C54A90" w:rsidRDefault="00C54A90" w:rsidP="006000F9">
      <w:pPr>
        <w:pStyle w:val="Listeavsnitt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</w:pPr>
      <w:r>
        <w:t>Være diskusjonspartner for gruppestyrene/sportslig leder i gruppene</w:t>
      </w:r>
    </w:p>
    <w:p w14:paraId="71B0F2BE" w14:textId="0AC35AF9" w:rsidR="007E456F" w:rsidRPr="00181CC2" w:rsidRDefault="007E456F" w:rsidP="004C2D33">
      <w:pPr>
        <w:shd w:val="clear" w:color="auto" w:fill="FFFFFF"/>
        <w:spacing w:before="100" w:beforeAutospacing="1" w:after="100" w:afterAutospacing="1" w:line="240" w:lineRule="auto"/>
        <w:rPr>
          <w:u w:val="single"/>
        </w:rPr>
      </w:pPr>
      <w:r w:rsidRPr="00181CC2">
        <w:rPr>
          <w:u w:val="single"/>
        </w:rPr>
        <w:t>Anleggsansvarlig</w:t>
      </w:r>
      <w:r w:rsidR="007A4905" w:rsidRPr="00181CC2">
        <w:rPr>
          <w:u w:val="single"/>
        </w:rPr>
        <w:t>:</w:t>
      </w:r>
    </w:p>
    <w:p w14:paraId="0385B9D5" w14:textId="0115A6E3" w:rsidR="007A4905" w:rsidRDefault="00E37C85" w:rsidP="00E00899">
      <w:pPr>
        <w:pStyle w:val="Listeavsnitt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</w:pPr>
      <w:r>
        <w:lastRenderedPageBreak/>
        <w:t xml:space="preserve">Oppfølging </w:t>
      </w:r>
      <w:r w:rsidR="00762555">
        <w:t xml:space="preserve">av </w:t>
      </w:r>
      <w:r w:rsidR="007A4905">
        <w:t>klubbens forvaltning av dagens anlegg</w:t>
      </w:r>
    </w:p>
    <w:p w14:paraId="0DA5AEE0" w14:textId="28FDCB00" w:rsidR="007A4905" w:rsidRDefault="007A4905" w:rsidP="00E00899">
      <w:pPr>
        <w:pStyle w:val="Listeavsnitt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</w:pPr>
      <w:r>
        <w:t xml:space="preserve">Rådgiver for daglig leder i </w:t>
      </w:r>
      <w:r w:rsidR="00E06569">
        <w:t>løpende oppgaver for drift og vedlikehold av anleggene</w:t>
      </w:r>
    </w:p>
    <w:p w14:paraId="067B871F" w14:textId="2079C350" w:rsidR="007E456F" w:rsidRDefault="007E456F" w:rsidP="004C2D33">
      <w:pPr>
        <w:shd w:val="clear" w:color="auto" w:fill="FFFFFF"/>
        <w:spacing w:before="100" w:beforeAutospacing="1" w:after="100" w:afterAutospacing="1" w:line="240" w:lineRule="auto"/>
        <w:rPr>
          <w:u w:val="single"/>
        </w:rPr>
      </w:pPr>
      <w:r w:rsidRPr="000E096E">
        <w:rPr>
          <w:u w:val="single"/>
        </w:rPr>
        <w:t>Kommunikasjon/IT ansva</w:t>
      </w:r>
      <w:r w:rsidR="000E096E">
        <w:rPr>
          <w:u w:val="single"/>
        </w:rPr>
        <w:t>r</w:t>
      </w:r>
      <w:r w:rsidRPr="000E096E">
        <w:rPr>
          <w:u w:val="single"/>
        </w:rPr>
        <w:t>lig</w:t>
      </w:r>
      <w:r w:rsidR="0098743A">
        <w:rPr>
          <w:u w:val="single"/>
        </w:rPr>
        <w:t>:</w:t>
      </w:r>
    </w:p>
    <w:p w14:paraId="79539ABF" w14:textId="09D3CFAB" w:rsidR="00DB599A" w:rsidRPr="00DB599A" w:rsidRDefault="00C500BD" w:rsidP="003E7AD1">
      <w:pPr>
        <w:pStyle w:val="Listeavsnitt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u w:val="single"/>
        </w:rPr>
      </w:pPr>
      <w:r>
        <w:t xml:space="preserve">Strategier, </w:t>
      </w:r>
      <w:proofErr w:type="spellStart"/>
      <w:r>
        <w:t>målbilde</w:t>
      </w:r>
      <w:proofErr w:type="spellEnd"/>
      <w:r>
        <w:t xml:space="preserve"> og r</w:t>
      </w:r>
      <w:r w:rsidR="003B630D">
        <w:t xml:space="preserve">etningslinjer </w:t>
      </w:r>
      <w:r w:rsidR="00DB599A">
        <w:t xml:space="preserve">for </w:t>
      </w:r>
      <w:r w:rsidR="00FC430E">
        <w:t>kommunikasjonsplat</w:t>
      </w:r>
      <w:r w:rsidR="009E310D">
        <w:t>t</w:t>
      </w:r>
      <w:r w:rsidR="00FC430E">
        <w:t xml:space="preserve">former og </w:t>
      </w:r>
      <w:r w:rsidR="00DB599A">
        <w:t xml:space="preserve">IT- systemløsninger i </w:t>
      </w:r>
      <w:r w:rsidR="009D30AF">
        <w:t>idrettslaget (</w:t>
      </w:r>
      <w:r w:rsidR="000356E3">
        <w:t xml:space="preserve">hjemmeside, sosiale medier, </w:t>
      </w:r>
      <w:r w:rsidR="009D30AF">
        <w:t>programvare</w:t>
      </w:r>
      <w:r w:rsidR="00FC430E">
        <w:t>+</w:t>
      </w:r>
      <w:r w:rsidR="001818D3">
        <w:t>)</w:t>
      </w:r>
    </w:p>
    <w:p w14:paraId="083835DB" w14:textId="220FA9F4" w:rsidR="00DB599A" w:rsidRPr="003E7AD1" w:rsidRDefault="001818D3" w:rsidP="003E7AD1">
      <w:pPr>
        <w:pStyle w:val="Listeavsnitt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u w:val="single"/>
        </w:rPr>
      </w:pPr>
      <w:r>
        <w:t xml:space="preserve">Støtte til daglig leder </w:t>
      </w:r>
      <w:r w:rsidR="002A730D">
        <w:t>i det daglige og</w:t>
      </w:r>
      <w:r w:rsidR="001B111B">
        <w:t xml:space="preserve"> </w:t>
      </w:r>
      <w:r w:rsidR="007C215F">
        <w:t>rådgiver</w:t>
      </w:r>
      <w:r w:rsidR="001B111B">
        <w:t xml:space="preserve"> i</w:t>
      </w:r>
      <w:r w:rsidR="002A730D">
        <w:t xml:space="preserve"> implementering av lø</w:t>
      </w:r>
      <w:r w:rsidR="002215C5">
        <w:t>sninger</w:t>
      </w:r>
      <w:r w:rsidR="00105F05">
        <w:t xml:space="preserve"> for kommunikasjon/I</w:t>
      </w:r>
      <w:r w:rsidR="002512D3">
        <w:t>T</w:t>
      </w:r>
    </w:p>
    <w:p w14:paraId="0D59498F" w14:textId="43E3CCED" w:rsidR="007E456F" w:rsidRDefault="007E456F" w:rsidP="004C2D33">
      <w:pPr>
        <w:shd w:val="clear" w:color="auto" w:fill="FFFFFF"/>
        <w:spacing w:before="100" w:beforeAutospacing="1" w:after="100" w:afterAutospacing="1" w:line="240" w:lineRule="auto"/>
        <w:rPr>
          <w:u w:val="single"/>
        </w:rPr>
      </w:pPr>
      <w:r w:rsidRPr="000E096E">
        <w:rPr>
          <w:u w:val="single"/>
        </w:rPr>
        <w:t>Markedsansvarlig</w:t>
      </w:r>
      <w:r w:rsidR="000E096E">
        <w:rPr>
          <w:u w:val="single"/>
        </w:rPr>
        <w:t>:</w:t>
      </w:r>
    </w:p>
    <w:p w14:paraId="4C5498A8" w14:textId="45EF2D29" w:rsidR="00335C6B" w:rsidRDefault="00335C6B" w:rsidP="00335C6B">
      <w:pPr>
        <w:pStyle w:val="Listeavsnitt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</w:pPr>
      <w:r>
        <w:t xml:space="preserve">Eie mandatet til markedsgruppa og </w:t>
      </w:r>
      <w:r w:rsidR="00B818CF">
        <w:t>sørge for at det følges opp</w:t>
      </w:r>
    </w:p>
    <w:p w14:paraId="03A45CD5" w14:textId="11EC2B66" w:rsidR="00B818CF" w:rsidRDefault="00B818CF" w:rsidP="00335C6B">
      <w:pPr>
        <w:pStyle w:val="Listeavsnitt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</w:pPr>
      <w:r>
        <w:t xml:space="preserve">Eie langsiktig mål på markedsinntekter </w:t>
      </w:r>
    </w:p>
    <w:p w14:paraId="2C49A546" w14:textId="698CD69A" w:rsidR="00A21916" w:rsidRDefault="00A21916" w:rsidP="00335C6B">
      <w:pPr>
        <w:pStyle w:val="Listeavsnitt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</w:pPr>
      <w:r>
        <w:t xml:space="preserve">Eie de langsiktige sponsoravtalene </w:t>
      </w:r>
    </w:p>
    <w:p w14:paraId="5B11BDC4" w14:textId="30EA9A01" w:rsidR="00906E40" w:rsidRDefault="00547E95" w:rsidP="00335C6B">
      <w:pPr>
        <w:pStyle w:val="Listeavsnitt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</w:pPr>
      <w:r>
        <w:t xml:space="preserve">Stille opp i det daglige når </w:t>
      </w:r>
      <w:r w:rsidR="00D7140B">
        <w:t>D</w:t>
      </w:r>
      <w:r>
        <w:t>L ønsker bistand</w:t>
      </w:r>
    </w:p>
    <w:p w14:paraId="50DFCC37" w14:textId="1F454BF0" w:rsidR="00547E95" w:rsidRDefault="00547E95" w:rsidP="00335C6B">
      <w:pPr>
        <w:pStyle w:val="Listeavsnitt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</w:pPr>
      <w:r>
        <w:t xml:space="preserve">Lage retningslinjer for gruppene på hav de kan gjøre </w:t>
      </w:r>
      <w:proofErr w:type="spellStart"/>
      <w:r>
        <w:t>ift</w:t>
      </w:r>
      <w:proofErr w:type="spellEnd"/>
      <w:r>
        <w:t xml:space="preserve"> sponsor</w:t>
      </w:r>
      <w:r w:rsidR="00F2541F">
        <w:t>-/markedsarbeid</w:t>
      </w:r>
    </w:p>
    <w:p w14:paraId="407F0876" w14:textId="236B871E" w:rsidR="00F2541F" w:rsidRPr="00335C6B" w:rsidRDefault="00F2541F" w:rsidP="00335C6B">
      <w:pPr>
        <w:pStyle w:val="Listeavsnitt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</w:pPr>
      <w:r>
        <w:t xml:space="preserve">Jobbe frem og vurdere nye </w:t>
      </w:r>
      <w:r w:rsidR="00643168">
        <w:t>inntektsmuligheter</w:t>
      </w:r>
      <w:r>
        <w:t xml:space="preserve"> for SIF og gruppene</w:t>
      </w:r>
    </w:p>
    <w:p w14:paraId="4453D17B" w14:textId="77777777" w:rsidR="007D24EA" w:rsidRDefault="007E456F" w:rsidP="004C2D33">
      <w:pPr>
        <w:shd w:val="clear" w:color="auto" w:fill="FFFFFF"/>
        <w:spacing w:before="100" w:beforeAutospacing="1" w:after="100" w:afterAutospacing="1" w:line="240" w:lineRule="auto"/>
        <w:rPr>
          <w:u w:val="single"/>
        </w:rPr>
      </w:pPr>
      <w:r w:rsidRPr="0099079A">
        <w:rPr>
          <w:u w:val="single"/>
        </w:rPr>
        <w:t>Varamedlem</w:t>
      </w:r>
      <w:r w:rsidR="0099079A">
        <w:rPr>
          <w:u w:val="single"/>
        </w:rPr>
        <w:t>:</w:t>
      </w:r>
    </w:p>
    <w:p w14:paraId="6F64EAFF" w14:textId="74AEDE0C" w:rsidR="007C4C2A" w:rsidRPr="005F6BB5" w:rsidRDefault="0099079A" w:rsidP="004C2D33">
      <w:pPr>
        <w:shd w:val="clear" w:color="auto" w:fill="FFFFFF"/>
        <w:spacing w:before="100" w:beforeAutospacing="1" w:after="100" w:afterAutospacing="1" w:line="240" w:lineRule="auto"/>
      </w:pPr>
      <w:r>
        <w:t>Varamedlem har møterett</w:t>
      </w:r>
      <w:r w:rsidR="0009162D">
        <w:t xml:space="preserve"> på styremøtene, men har ikke stemmerett. Var</w:t>
      </w:r>
      <w:r w:rsidR="00AE6393">
        <w:t>a</w:t>
      </w:r>
      <w:r w:rsidR="0009162D">
        <w:t>medlem</w:t>
      </w:r>
      <w:r w:rsidR="007268DF">
        <w:t>met</w:t>
      </w:r>
      <w:r w:rsidR="0009162D">
        <w:t xml:space="preserve"> kan selv velge om </w:t>
      </w:r>
      <w:r w:rsidR="007268DF">
        <w:t xml:space="preserve">han ønsker å delta på møtene. </w:t>
      </w:r>
      <w:r w:rsidR="007B2276">
        <w:t xml:space="preserve">Varamedlemmet </w:t>
      </w:r>
      <w:r w:rsidR="00525BC9">
        <w:t>k</w:t>
      </w:r>
      <w:r w:rsidR="00B877DB">
        <w:t xml:space="preserve">ommer inn som styremedlem hvis et styremedlem </w:t>
      </w:r>
      <w:r w:rsidR="00CA4757">
        <w:t>må trekke seg i løpet av perioden han/hun er valgt for. Varamedlemmet mottar all</w:t>
      </w:r>
      <w:r w:rsidR="00525BC9">
        <w:t>e</w:t>
      </w:r>
      <w:r w:rsidR="00D642FB">
        <w:t xml:space="preserve"> </w:t>
      </w:r>
      <w:r w:rsidR="00525BC9">
        <w:t>sakspapirer</w:t>
      </w:r>
      <w:r w:rsidR="00D642FB">
        <w:t xml:space="preserve"> og referat fra styremøtene.</w:t>
      </w:r>
    </w:p>
    <w:p w14:paraId="06A0DA40" w14:textId="77777777" w:rsidR="003B37F1" w:rsidRPr="00D51BF1" w:rsidRDefault="00D45AE4" w:rsidP="00D51BF1">
      <w:pPr>
        <w:shd w:val="clear" w:color="auto" w:fill="FFFFFF"/>
        <w:spacing w:before="100" w:beforeAutospacing="1" w:after="100" w:afterAutospacing="1" w:line="240" w:lineRule="auto"/>
        <w:rPr>
          <w:u w:val="single"/>
        </w:rPr>
      </w:pPr>
      <w:r w:rsidRPr="00D51BF1">
        <w:rPr>
          <w:u w:val="single"/>
        </w:rPr>
        <w:t>Daglig leder:</w:t>
      </w:r>
    </w:p>
    <w:p w14:paraId="6995AEA2" w14:textId="32103B3E" w:rsidR="00D45AE4" w:rsidRDefault="0058787E">
      <w:r>
        <w:t>Daglig leder er a</w:t>
      </w:r>
      <w:r w:rsidR="00D45AE4">
        <w:t>nsatt i idrettslaget 100%</w:t>
      </w:r>
      <w:r w:rsidR="00B81916">
        <w:t xml:space="preserve">. </w:t>
      </w:r>
      <w:r w:rsidR="007F10AF">
        <w:t xml:space="preserve"> Arbeidsoppgaver vil være </w:t>
      </w:r>
      <w:proofErr w:type="spellStart"/>
      <w:r w:rsidR="007F10AF">
        <w:t>iht</w:t>
      </w:r>
      <w:proofErr w:type="spellEnd"/>
      <w:r w:rsidR="007F10AF">
        <w:t xml:space="preserve"> retningslinjene som gis av hovedstyret</w:t>
      </w:r>
      <w:r w:rsidR="00503941">
        <w:t xml:space="preserve"> og gjennomføres i samarbeid </w:t>
      </w:r>
      <w:r w:rsidR="00977017">
        <w:t>med hovedstyret og gruppestyrene</w:t>
      </w:r>
      <w:r w:rsidR="00503941">
        <w:t>.</w:t>
      </w:r>
    </w:p>
    <w:p w14:paraId="0DD2C7C4" w14:textId="3195B716" w:rsidR="00503941" w:rsidRPr="00A41AE3" w:rsidRDefault="00503941">
      <w:pPr>
        <w:rPr>
          <w:u w:val="single"/>
        </w:rPr>
      </w:pPr>
      <w:r w:rsidRPr="00A41AE3">
        <w:rPr>
          <w:u w:val="single"/>
        </w:rPr>
        <w:t>Daglig leders arbeidsop</w:t>
      </w:r>
      <w:r w:rsidR="00A41AE3">
        <w:rPr>
          <w:u w:val="single"/>
        </w:rPr>
        <w:t>p</w:t>
      </w:r>
      <w:r w:rsidRPr="00A41AE3">
        <w:rPr>
          <w:u w:val="single"/>
        </w:rPr>
        <w:t>gaver:</w:t>
      </w:r>
    </w:p>
    <w:p w14:paraId="755F8FEF" w14:textId="4E41C900" w:rsidR="00C01007" w:rsidRDefault="00C01007" w:rsidP="0058787E">
      <w:pPr>
        <w:pStyle w:val="Listeavsnitt"/>
        <w:numPr>
          <w:ilvl w:val="0"/>
          <w:numId w:val="13"/>
        </w:numPr>
      </w:pPr>
      <w:r>
        <w:t>Utøvelse av HMS (Kan ikke delegere ansvar fra hovedstyret)</w:t>
      </w:r>
    </w:p>
    <w:p w14:paraId="54330C15" w14:textId="2AC4D914" w:rsidR="00637DCB" w:rsidRDefault="00637DCB" w:rsidP="0058787E">
      <w:pPr>
        <w:pStyle w:val="Listeavsnitt"/>
        <w:numPr>
          <w:ilvl w:val="0"/>
          <w:numId w:val="13"/>
        </w:numPr>
      </w:pPr>
      <w:r>
        <w:t>Implementere strategi/planer vedtatt av hovedstyret</w:t>
      </w:r>
    </w:p>
    <w:p w14:paraId="0BD3D8A6" w14:textId="36D22AAD" w:rsidR="00637DCB" w:rsidRDefault="006936C1" w:rsidP="0058787E">
      <w:pPr>
        <w:pStyle w:val="Listeavsnitt"/>
        <w:numPr>
          <w:ilvl w:val="0"/>
          <w:numId w:val="13"/>
        </w:numPr>
      </w:pPr>
      <w:r>
        <w:t>Sikre den</w:t>
      </w:r>
      <w:r w:rsidR="00802BDF">
        <w:t xml:space="preserve"> d</w:t>
      </w:r>
      <w:r w:rsidR="00637DCB">
        <w:t>aglig</w:t>
      </w:r>
      <w:r w:rsidR="00802BDF">
        <w:t>e</w:t>
      </w:r>
      <w:r w:rsidR="00637DCB">
        <w:t xml:space="preserve"> drift</w:t>
      </w:r>
      <w:r w:rsidR="00802BDF">
        <w:t>en</w:t>
      </w:r>
      <w:r w:rsidR="00637DCB">
        <w:t xml:space="preserve"> av anleggene</w:t>
      </w:r>
    </w:p>
    <w:p w14:paraId="120AEDFA" w14:textId="5C623E9D" w:rsidR="005B0895" w:rsidRDefault="00637DCB" w:rsidP="0058787E">
      <w:pPr>
        <w:pStyle w:val="Listeavsnitt"/>
        <w:numPr>
          <w:ilvl w:val="0"/>
          <w:numId w:val="13"/>
        </w:numPr>
      </w:pPr>
      <w:r>
        <w:t>Markedsføring av idrettslaget i lokalmiljøet</w:t>
      </w:r>
      <w:r w:rsidR="006405F8">
        <w:t>/på skolene</w:t>
      </w:r>
      <w:r>
        <w:t xml:space="preserve"> sammen med gruppene </w:t>
      </w:r>
    </w:p>
    <w:p w14:paraId="2E596E4B" w14:textId="7FA0125A" w:rsidR="00D45AE4" w:rsidRDefault="005B0895" w:rsidP="0058787E">
      <w:pPr>
        <w:pStyle w:val="Listeavsnitt"/>
        <w:numPr>
          <w:ilvl w:val="0"/>
          <w:numId w:val="13"/>
        </w:numPr>
      </w:pPr>
      <w:r>
        <w:t>Daglig oppfølging av sp</w:t>
      </w:r>
      <w:r w:rsidR="000D1814">
        <w:t>o</w:t>
      </w:r>
      <w:r>
        <w:t>nsorer</w:t>
      </w:r>
      <w:r w:rsidR="00D45AE4">
        <w:t xml:space="preserve"> og oppfølging av inngåtte sponsoravtaler. </w:t>
      </w:r>
    </w:p>
    <w:p w14:paraId="617836ED" w14:textId="77777777" w:rsidR="00D74E30" w:rsidRDefault="00D74E30" w:rsidP="0058787E">
      <w:pPr>
        <w:pStyle w:val="Listeavsnitt"/>
        <w:numPr>
          <w:ilvl w:val="0"/>
          <w:numId w:val="13"/>
        </w:numPr>
      </w:pPr>
      <w:r>
        <w:t>Søknader til stat, kommune, stiftelser og fond. Økonomisk støtte, tilgang på treningstider etc.</w:t>
      </w:r>
    </w:p>
    <w:p w14:paraId="15E7BFDA" w14:textId="3FBDADCF" w:rsidR="00D74E30" w:rsidRDefault="00D74E30" w:rsidP="0058787E">
      <w:pPr>
        <w:pStyle w:val="Listeavsnitt"/>
        <w:numPr>
          <w:ilvl w:val="0"/>
          <w:numId w:val="13"/>
        </w:numPr>
      </w:pPr>
      <w:r>
        <w:t>Dialog med idrett</w:t>
      </w:r>
      <w:r w:rsidR="009064C8">
        <w:t>s</w:t>
      </w:r>
      <w:r>
        <w:t>organisasjoner/skoler og kommune/stat (høringsinnspill ++)</w:t>
      </w:r>
    </w:p>
    <w:p w14:paraId="6AC1C6CC" w14:textId="0E20249E" w:rsidR="00230587" w:rsidRDefault="00230587" w:rsidP="0058787E">
      <w:pPr>
        <w:pStyle w:val="Listeavsnitt"/>
        <w:numPr>
          <w:ilvl w:val="0"/>
          <w:numId w:val="13"/>
        </w:numPr>
      </w:pPr>
      <w:r>
        <w:t xml:space="preserve">Dialog med </w:t>
      </w:r>
      <w:r w:rsidR="006D65E9">
        <w:t>i</w:t>
      </w:r>
      <w:r>
        <w:t>drettsrådet i Lillestrøm kommune</w:t>
      </w:r>
    </w:p>
    <w:p w14:paraId="5E72F864" w14:textId="7E9FAB5E" w:rsidR="00E34777" w:rsidRDefault="00E34777" w:rsidP="0058787E">
      <w:pPr>
        <w:pStyle w:val="Listeavsnitt"/>
        <w:numPr>
          <w:ilvl w:val="0"/>
          <w:numId w:val="13"/>
        </w:numPr>
      </w:pPr>
      <w:r>
        <w:t xml:space="preserve">Bistå gruppene med administrative oppgaver.  </w:t>
      </w:r>
      <w:r w:rsidR="003D727D">
        <w:t>S</w:t>
      </w:r>
      <w:r>
        <w:t>tøttespiller for gruppeledere</w:t>
      </w:r>
      <w:r w:rsidR="003D727D">
        <w:t xml:space="preserve"> og b</w:t>
      </w:r>
      <w:r>
        <w:t xml:space="preserve">indeledd mellom </w:t>
      </w:r>
      <w:r w:rsidR="003D727D">
        <w:t>h</w:t>
      </w:r>
      <w:r>
        <w:t>ovedstyret og gruppestyrene.</w:t>
      </w:r>
    </w:p>
    <w:p w14:paraId="0E10801E" w14:textId="0983D096" w:rsidR="00831B4A" w:rsidRDefault="00831B4A" w:rsidP="0058787E">
      <w:pPr>
        <w:pStyle w:val="Listeavsnitt"/>
        <w:numPr>
          <w:ilvl w:val="0"/>
          <w:numId w:val="13"/>
        </w:numPr>
      </w:pPr>
      <w:r>
        <w:t xml:space="preserve">Styre budsjettprosessen </w:t>
      </w:r>
      <w:r w:rsidR="0085264D">
        <w:t>til</w:t>
      </w:r>
      <w:r>
        <w:t xml:space="preserve"> alle gruppene og u</w:t>
      </w:r>
      <w:r w:rsidR="00C54A90">
        <w:t>tar</w:t>
      </w:r>
      <w:r w:rsidR="00213631">
        <w:t xml:space="preserve">beide budsjett </w:t>
      </w:r>
      <w:r w:rsidR="0041374A">
        <w:t>for hove</w:t>
      </w:r>
      <w:r>
        <w:t>dstyre</w:t>
      </w:r>
      <w:r w:rsidR="0085264D">
        <w:t>t</w:t>
      </w:r>
    </w:p>
    <w:p w14:paraId="54DD9D66" w14:textId="59A5D9C1" w:rsidR="00D45AE4" w:rsidRDefault="00B56834" w:rsidP="0058787E">
      <w:pPr>
        <w:pStyle w:val="Listeavsnitt"/>
        <w:numPr>
          <w:ilvl w:val="0"/>
          <w:numId w:val="13"/>
        </w:numPr>
      </w:pPr>
      <w:r>
        <w:t xml:space="preserve">Kontinuerlig </w:t>
      </w:r>
      <w:r w:rsidR="00D45AE4">
        <w:t>oppfølging av økonomi</w:t>
      </w:r>
    </w:p>
    <w:p w14:paraId="053FAC24" w14:textId="4A9F9E8C" w:rsidR="00D45AE4" w:rsidRDefault="00213631" w:rsidP="0058787E">
      <w:pPr>
        <w:pStyle w:val="Listeavsnitt"/>
        <w:numPr>
          <w:ilvl w:val="0"/>
          <w:numId w:val="13"/>
        </w:numPr>
      </w:pPr>
      <w:r>
        <w:t>Ivareta medlemsreg</w:t>
      </w:r>
      <w:r w:rsidR="00B56834">
        <w:t>i</w:t>
      </w:r>
      <w:r>
        <w:t>steret og sikre at den ivaretar idrettens krav</w:t>
      </w:r>
    </w:p>
    <w:p w14:paraId="3B7A9DA6" w14:textId="5B217545" w:rsidR="00D45AE4" w:rsidRDefault="00D45AE4" w:rsidP="0058787E">
      <w:pPr>
        <w:pStyle w:val="Listeavsnitt"/>
        <w:numPr>
          <w:ilvl w:val="0"/>
          <w:numId w:val="13"/>
        </w:numPr>
      </w:pPr>
      <w:r>
        <w:t>Forberedelser til hovedstyremøter – sakspapirer</w:t>
      </w:r>
    </w:p>
    <w:p w14:paraId="55981DA8" w14:textId="77777777" w:rsidR="00E34777" w:rsidRDefault="00E34777" w:rsidP="0058787E">
      <w:pPr>
        <w:pStyle w:val="Listeavsnitt"/>
        <w:numPr>
          <w:ilvl w:val="0"/>
          <w:numId w:val="13"/>
        </w:numPr>
      </w:pPr>
      <w:r>
        <w:t>Fordele treningstid i egne anlegg</w:t>
      </w:r>
    </w:p>
    <w:p w14:paraId="7B293D4B" w14:textId="0F210EFE" w:rsidR="00E9614D" w:rsidRDefault="0034754D" w:rsidP="0058787E">
      <w:pPr>
        <w:pStyle w:val="Listeavsnitt"/>
        <w:numPr>
          <w:ilvl w:val="0"/>
          <w:numId w:val="13"/>
        </w:numPr>
      </w:pPr>
      <w:r>
        <w:t xml:space="preserve">Kommunikasjon (ekstern/intern) i SIF </w:t>
      </w:r>
      <w:r w:rsidR="00E9614D">
        <w:t>(Hjemmeside, FB ++)</w:t>
      </w:r>
    </w:p>
    <w:p w14:paraId="29582E39" w14:textId="77777777" w:rsidR="00E34777" w:rsidRDefault="00E34777" w:rsidP="0058787E">
      <w:pPr>
        <w:pStyle w:val="Listeavsnitt"/>
        <w:numPr>
          <w:ilvl w:val="0"/>
          <w:numId w:val="13"/>
        </w:numPr>
      </w:pPr>
      <w:r>
        <w:t xml:space="preserve">Utleie av idrettsflater til </w:t>
      </w:r>
      <w:proofErr w:type="spellStart"/>
      <w:r>
        <w:t>kommune</w:t>
      </w:r>
      <w:proofErr w:type="spellEnd"/>
      <w:r>
        <w:t xml:space="preserve"> og private</w:t>
      </w:r>
    </w:p>
    <w:p w14:paraId="5BD613CB" w14:textId="708BC452" w:rsidR="00C54A90" w:rsidRDefault="00AF71F1" w:rsidP="0058787E">
      <w:pPr>
        <w:pStyle w:val="Listeavsnitt"/>
        <w:numPr>
          <w:ilvl w:val="0"/>
          <w:numId w:val="13"/>
        </w:numPr>
      </w:pPr>
      <w:r>
        <w:t xml:space="preserve">Sikre at </w:t>
      </w:r>
      <w:r w:rsidR="00C54A90">
        <w:t>Seniorklubben</w:t>
      </w:r>
      <w:r>
        <w:t xml:space="preserve"> har oppgaver og trives </w:t>
      </w:r>
      <w:r w:rsidR="0058787E">
        <w:t>som frivillige i SIF</w:t>
      </w:r>
    </w:p>
    <w:p w14:paraId="3CF76843" w14:textId="30685DA3" w:rsidR="00E55137" w:rsidRDefault="00E55137" w:rsidP="0058787E">
      <w:pPr>
        <w:pStyle w:val="Listeavsnitt"/>
        <w:numPr>
          <w:ilvl w:val="0"/>
          <w:numId w:val="13"/>
        </w:numPr>
      </w:pPr>
      <w:r>
        <w:lastRenderedPageBreak/>
        <w:t>Generell administrasjon</w:t>
      </w:r>
    </w:p>
    <w:p w14:paraId="3BE194E5" w14:textId="640A053C" w:rsidR="00D45AE4" w:rsidRDefault="007E456F">
      <w:pPr>
        <w:rPr>
          <w:b/>
          <w:u w:val="single"/>
        </w:rPr>
      </w:pPr>
      <w:r w:rsidRPr="0097269F">
        <w:rPr>
          <w:b/>
          <w:u w:val="single"/>
        </w:rPr>
        <w:t>Gruppestyrer</w:t>
      </w:r>
    </w:p>
    <w:p w14:paraId="195BAECE" w14:textId="7616D3C1" w:rsidR="00BF4276" w:rsidRPr="007252B7" w:rsidRDefault="00BF4276">
      <w:pPr>
        <w:rPr>
          <w:u w:val="single"/>
        </w:rPr>
      </w:pPr>
      <w:r w:rsidRPr="007252B7">
        <w:rPr>
          <w:u w:val="single"/>
        </w:rPr>
        <w:t xml:space="preserve">Gruppestyrenes </w:t>
      </w:r>
      <w:r w:rsidR="007252B7" w:rsidRPr="007252B7">
        <w:rPr>
          <w:u w:val="single"/>
        </w:rPr>
        <w:t>r</w:t>
      </w:r>
      <w:r w:rsidRPr="007252B7">
        <w:rPr>
          <w:u w:val="single"/>
        </w:rPr>
        <w:t>olle</w:t>
      </w:r>
      <w:r w:rsidR="007252B7" w:rsidRPr="007252B7">
        <w:rPr>
          <w:u w:val="single"/>
        </w:rPr>
        <w:t>:</w:t>
      </w:r>
    </w:p>
    <w:p w14:paraId="6F77BEBD" w14:textId="3C235EA3" w:rsidR="00C61217" w:rsidRDefault="00341B33">
      <w:pPr>
        <w:rPr>
          <w:b/>
          <w:u w:val="single"/>
        </w:rPr>
      </w:pPr>
      <w:r>
        <w:t xml:space="preserve">Alle gruppene har et eget </w:t>
      </w:r>
      <w:r w:rsidR="003D0FA3">
        <w:t>gruppestyre. Gruppene bestemmer hvordan gruppestyret skal organiseres</w:t>
      </w:r>
      <w:r w:rsidR="00D061A1">
        <w:t xml:space="preserve"> </w:t>
      </w:r>
      <w:r w:rsidR="0053578E">
        <w:t>slik at aktiviteten kan drive</w:t>
      </w:r>
      <w:r w:rsidR="00045B51">
        <w:t>s</w:t>
      </w:r>
      <w:r w:rsidR="0053578E">
        <w:t xml:space="preserve"> på en forsvarlig måte</w:t>
      </w:r>
      <w:r w:rsidR="00900707">
        <w:t>. Et</w:t>
      </w:r>
      <w:r w:rsidR="006E7D2A">
        <w:t xml:space="preserve"> g</w:t>
      </w:r>
      <w:r w:rsidR="0062794F">
        <w:t>ruppestyre</w:t>
      </w:r>
      <w:r w:rsidR="00900707">
        <w:t xml:space="preserve"> skal</w:t>
      </w:r>
      <w:r w:rsidR="0062794F">
        <w:t xml:space="preserve"> bestå av minst 3 medlemmer. </w:t>
      </w:r>
      <w:r w:rsidR="00B90F27">
        <w:t>Det avholdes ikke årsmøte i gruppene</w:t>
      </w:r>
      <w:r w:rsidR="00B628EB">
        <w:t>, men all gruppene skal avholde et årlig møte i forkant av å</w:t>
      </w:r>
      <w:r w:rsidR="00BF4276">
        <w:t xml:space="preserve">rsmøte i idrettslaget. </w:t>
      </w:r>
      <w:r w:rsidR="00C210DE">
        <w:t>Medlemmene i gruppestyret velges på årsmøtet</w:t>
      </w:r>
      <w:r w:rsidR="005771BE">
        <w:t xml:space="preserve"> </w:t>
      </w:r>
      <w:r w:rsidR="00891740">
        <w:t>til idretts</w:t>
      </w:r>
      <w:r w:rsidR="00B90F27">
        <w:t>laget</w:t>
      </w:r>
      <w:r w:rsidR="00D061A1">
        <w:t xml:space="preserve">. </w:t>
      </w:r>
      <w:r w:rsidR="00997DF9">
        <w:t>Gruppestyrene har myndighet i tråd med fullmakter som er gitt og vedtak som er fattet av hove</w:t>
      </w:r>
      <w:r w:rsidR="00580C03">
        <w:t>d</w:t>
      </w:r>
      <w:r w:rsidR="00997DF9">
        <w:t>styret eller årsmøte</w:t>
      </w:r>
      <w:r w:rsidR="00D16C73">
        <w:t>t</w:t>
      </w:r>
      <w:r w:rsidR="00997DF9">
        <w:t>.</w:t>
      </w:r>
    </w:p>
    <w:p w14:paraId="2F9180B4" w14:textId="3D7D8995" w:rsidR="0086751E" w:rsidRPr="006E7D2A" w:rsidRDefault="00997DF9">
      <w:pPr>
        <w:rPr>
          <w:u w:val="single"/>
        </w:rPr>
      </w:pPr>
      <w:r w:rsidRPr="006E7D2A">
        <w:rPr>
          <w:u w:val="single"/>
        </w:rPr>
        <w:t>Gruppe</w:t>
      </w:r>
      <w:r w:rsidR="006E7D2A" w:rsidRPr="006E7D2A">
        <w:rPr>
          <w:u w:val="single"/>
        </w:rPr>
        <w:t>styrenes ansvarsområder:</w:t>
      </w:r>
    </w:p>
    <w:p w14:paraId="517BF603" w14:textId="08692CF6" w:rsidR="008E761A" w:rsidRDefault="008E761A" w:rsidP="00A70138">
      <w:pPr>
        <w:pStyle w:val="Listeavsnitt"/>
        <w:numPr>
          <w:ilvl w:val="0"/>
          <w:numId w:val="14"/>
        </w:numPr>
      </w:pPr>
      <w:r>
        <w:t>Har ansvar for akt</w:t>
      </w:r>
      <w:r w:rsidR="0057303E">
        <w:t>i</w:t>
      </w:r>
      <w:r>
        <w:t>v</w:t>
      </w:r>
      <w:r w:rsidR="0057303E">
        <w:t>i</w:t>
      </w:r>
      <w:r>
        <w:t>t</w:t>
      </w:r>
      <w:r w:rsidR="0057303E">
        <w:t>et</w:t>
      </w:r>
      <w:r>
        <w:t xml:space="preserve"> og utvikling i egen gruppe</w:t>
      </w:r>
    </w:p>
    <w:p w14:paraId="45EE8D84" w14:textId="241BFC4C" w:rsidR="0057303E" w:rsidRDefault="0057303E" w:rsidP="00A70138">
      <w:pPr>
        <w:pStyle w:val="Listeavsnitt"/>
        <w:numPr>
          <w:ilvl w:val="0"/>
          <w:numId w:val="14"/>
        </w:numPr>
      </w:pPr>
      <w:r>
        <w:t>Utarbeide</w:t>
      </w:r>
      <w:r w:rsidR="007D724D">
        <w:t xml:space="preserve"> og implementere</w:t>
      </w:r>
      <w:r>
        <w:t xml:space="preserve"> sportslig plan</w:t>
      </w:r>
      <w:r w:rsidR="00B81104">
        <w:t xml:space="preserve"> i egen gruppe</w:t>
      </w:r>
    </w:p>
    <w:p w14:paraId="3B02A6A3" w14:textId="0670683A" w:rsidR="0057303E" w:rsidRDefault="0057303E" w:rsidP="00A70138">
      <w:pPr>
        <w:pStyle w:val="Listeavsnitt"/>
        <w:numPr>
          <w:ilvl w:val="0"/>
          <w:numId w:val="14"/>
        </w:numPr>
      </w:pPr>
      <w:r>
        <w:t>Utarbeide budsjett</w:t>
      </w:r>
    </w:p>
    <w:p w14:paraId="215B1C4A" w14:textId="1B4E758F" w:rsidR="00CE4CA1" w:rsidRDefault="00CE4CA1" w:rsidP="00A70138">
      <w:pPr>
        <w:pStyle w:val="Listeavsnitt"/>
        <w:numPr>
          <w:ilvl w:val="0"/>
          <w:numId w:val="14"/>
        </w:numPr>
      </w:pPr>
      <w:r>
        <w:t>Styre økonomi i egen gruppe gjennom budsjettåret</w:t>
      </w:r>
      <w:r w:rsidR="00A70138">
        <w:t>. Fullmakt</w:t>
      </w:r>
      <w:r w:rsidR="0071290E">
        <w:t xml:space="preserve"> til å </w:t>
      </w:r>
      <w:r w:rsidR="0097269F">
        <w:t>bruke økonomiske midler</w:t>
      </w:r>
      <w:r w:rsidR="006D29D3">
        <w:t xml:space="preserve"> innenfor rammene av budsjett besluttet på årsmøtet</w:t>
      </w:r>
    </w:p>
    <w:p w14:paraId="2C00B0E3" w14:textId="16926434" w:rsidR="001F0E88" w:rsidRDefault="00A64DD0" w:rsidP="00A70138">
      <w:pPr>
        <w:pStyle w:val="Listeavsnitt"/>
        <w:numPr>
          <w:ilvl w:val="0"/>
          <w:numId w:val="14"/>
        </w:numPr>
      </w:pPr>
      <w:r>
        <w:t>Markedsføring og synliggjøring av egen aktivitet i lokalsamfunnet</w:t>
      </w:r>
      <w:r w:rsidR="00EC4FE0">
        <w:t>, idrettskretsen og eget forbund</w:t>
      </w:r>
    </w:p>
    <w:p w14:paraId="788D3220" w14:textId="3EB97E41" w:rsidR="00CC4C0C" w:rsidRDefault="00CC4C0C" w:rsidP="00A70138">
      <w:pPr>
        <w:pStyle w:val="Listeavsnitt"/>
        <w:numPr>
          <w:ilvl w:val="0"/>
          <w:numId w:val="14"/>
        </w:numPr>
      </w:pPr>
      <w:r>
        <w:t>Delta på utvide</w:t>
      </w:r>
      <w:r w:rsidR="006242A6">
        <w:t>de</w:t>
      </w:r>
      <w:r>
        <w:t xml:space="preserve"> styremøter</w:t>
      </w:r>
      <w:r w:rsidR="00CD04C1">
        <w:t xml:space="preserve"> i hovedstyret</w:t>
      </w:r>
    </w:p>
    <w:p w14:paraId="2812EE1C" w14:textId="45F6FC09" w:rsidR="00E4520C" w:rsidRDefault="00E4520C" w:rsidP="00A70138">
      <w:pPr>
        <w:pStyle w:val="Listeavsnitt"/>
        <w:numPr>
          <w:ilvl w:val="0"/>
          <w:numId w:val="14"/>
        </w:numPr>
      </w:pPr>
      <w:r>
        <w:t xml:space="preserve">Sørge for god informasjonsflyt mellom egen gruppe og styret. </w:t>
      </w:r>
    </w:p>
    <w:p w14:paraId="2F2FC7BA" w14:textId="70EEDA05" w:rsidR="00E4520C" w:rsidRDefault="00E4520C" w:rsidP="00A70138">
      <w:pPr>
        <w:pStyle w:val="Listeavsnitt"/>
        <w:numPr>
          <w:ilvl w:val="0"/>
          <w:numId w:val="14"/>
        </w:numPr>
      </w:pPr>
      <w:r>
        <w:t>Påse av styrevedtak følges opp i egen gruppe</w:t>
      </w:r>
    </w:p>
    <w:p w14:paraId="3CD99DC1" w14:textId="197786F5" w:rsidR="00244A45" w:rsidRDefault="00E4520C" w:rsidP="00A70138">
      <w:pPr>
        <w:pStyle w:val="Listeavsnitt"/>
        <w:numPr>
          <w:ilvl w:val="0"/>
          <w:numId w:val="14"/>
        </w:numPr>
      </w:pPr>
      <w:r>
        <w:t>Fremme forslag til styret fra egen gruppe</w:t>
      </w:r>
      <w:r w:rsidR="00CE4CA1">
        <w:t xml:space="preserve"> </w:t>
      </w:r>
      <w:r w:rsidR="00244A45">
        <w:t>(</w:t>
      </w:r>
      <w:proofErr w:type="spellStart"/>
      <w:r w:rsidR="00244A45">
        <w:t>f.eks</w:t>
      </w:r>
      <w:proofErr w:type="spellEnd"/>
      <w:r w:rsidR="00244A45">
        <w:t xml:space="preserve"> behov/ønsker for investeringer i anlegg)</w:t>
      </w:r>
    </w:p>
    <w:p w14:paraId="07E2C061" w14:textId="77777777" w:rsidR="00C334BF" w:rsidRDefault="00C334BF" w:rsidP="00C334BF">
      <w:pPr>
        <w:pStyle w:val="Listeavsnitt"/>
        <w:numPr>
          <w:ilvl w:val="0"/>
          <w:numId w:val="14"/>
        </w:numPr>
      </w:pPr>
      <w:r>
        <w:t>Bygge idrettslagets omdømme</w:t>
      </w:r>
    </w:p>
    <w:p w14:paraId="20FAEF3B" w14:textId="77777777" w:rsidR="00C334BF" w:rsidRDefault="00C334BF" w:rsidP="00C334BF">
      <w:pPr>
        <w:pStyle w:val="Listeavsnitt"/>
        <w:numPr>
          <w:ilvl w:val="0"/>
          <w:numId w:val="14"/>
        </w:numPr>
      </w:pPr>
      <w:r>
        <w:t>Bygge felles klubbfølelse og klubbkultur</w:t>
      </w:r>
    </w:p>
    <w:p w14:paraId="198113D6" w14:textId="55B8616E" w:rsidR="00C334BF" w:rsidRPr="00CC4C0C" w:rsidRDefault="00C334BF" w:rsidP="00C334BF">
      <w:pPr>
        <w:pStyle w:val="Listeavsnitt"/>
        <w:numPr>
          <w:ilvl w:val="0"/>
          <w:numId w:val="14"/>
        </w:numPr>
      </w:pPr>
      <w:r>
        <w:t>Ivareta og utvikle de frivillige ressursene</w:t>
      </w:r>
    </w:p>
    <w:p w14:paraId="5819EE5B" w14:textId="690E4D73" w:rsidR="00D45AE4" w:rsidRDefault="00D45AE4"/>
    <w:p w14:paraId="64BE2BD6" w14:textId="011C7B2B" w:rsidR="006D29D3" w:rsidRDefault="006D29D3">
      <w:r>
        <w:t>Referanser:</w:t>
      </w:r>
    </w:p>
    <w:p w14:paraId="2C5DF366" w14:textId="13962396" w:rsidR="006D29D3" w:rsidRDefault="006D29D3" w:rsidP="006D29D3">
      <w:pPr>
        <w:pStyle w:val="Listeavsnitt"/>
        <w:numPr>
          <w:ilvl w:val="0"/>
          <w:numId w:val="15"/>
        </w:numPr>
      </w:pPr>
      <w:r>
        <w:t>Virksomhetsplan</w:t>
      </w:r>
    </w:p>
    <w:p w14:paraId="6CBFC540" w14:textId="3AD0995D" w:rsidR="003B37F1" w:rsidRDefault="006D29D3" w:rsidP="00EC2E18">
      <w:pPr>
        <w:pStyle w:val="Listeavsnitt"/>
        <w:numPr>
          <w:ilvl w:val="0"/>
          <w:numId w:val="15"/>
        </w:numPr>
      </w:pPr>
      <w:proofErr w:type="spellStart"/>
      <w:r>
        <w:t>Fullmaktsmatrise</w:t>
      </w:r>
      <w:bookmarkStart w:id="0" w:name="_GoBack"/>
      <w:bookmarkEnd w:id="0"/>
      <w:proofErr w:type="spellEnd"/>
    </w:p>
    <w:sectPr w:rsidR="003B37F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15BAF1" w14:textId="77777777" w:rsidR="00C41E9E" w:rsidRDefault="00C41E9E" w:rsidP="00D327B2">
      <w:pPr>
        <w:spacing w:after="0" w:line="240" w:lineRule="auto"/>
      </w:pPr>
      <w:r>
        <w:separator/>
      </w:r>
    </w:p>
  </w:endnote>
  <w:endnote w:type="continuationSeparator" w:id="0">
    <w:p w14:paraId="40CE4010" w14:textId="77777777" w:rsidR="00C41E9E" w:rsidRDefault="00C41E9E" w:rsidP="00D32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12DA1" w14:textId="77777777" w:rsidR="00775700" w:rsidRDefault="00775700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C2A7E" w14:textId="58F87F92" w:rsidR="00775700" w:rsidRDefault="003865AF">
    <w:pPr>
      <w:pStyle w:val="Bunntekst"/>
    </w:pPr>
    <w:proofErr w:type="spellStart"/>
    <w:r>
      <w:t>Revision</w:t>
    </w:r>
    <w:proofErr w:type="spellEnd"/>
    <w:r>
      <w:t>: 1</w:t>
    </w:r>
  </w:p>
  <w:p w14:paraId="5042DE67" w14:textId="133B17E2" w:rsidR="003865AF" w:rsidRDefault="003865AF">
    <w:pPr>
      <w:pStyle w:val="Bunntekst"/>
    </w:pPr>
    <w:r>
      <w:t xml:space="preserve">Dato: </w:t>
    </w:r>
    <w:r w:rsidR="00C42C4F">
      <w:t>9.oktober 2020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140591" w14:textId="77777777" w:rsidR="00775700" w:rsidRDefault="0077570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4D9F6B" w14:textId="77777777" w:rsidR="00C41E9E" w:rsidRDefault="00C41E9E" w:rsidP="00D327B2">
      <w:pPr>
        <w:spacing w:after="0" w:line="240" w:lineRule="auto"/>
      </w:pPr>
      <w:r>
        <w:separator/>
      </w:r>
    </w:p>
  </w:footnote>
  <w:footnote w:type="continuationSeparator" w:id="0">
    <w:p w14:paraId="72AC671B" w14:textId="77777777" w:rsidR="00C41E9E" w:rsidRDefault="00C41E9E" w:rsidP="00D32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2196F" w14:textId="77777777" w:rsidR="00775700" w:rsidRDefault="00775700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65230" w14:textId="2A6CE0F2" w:rsidR="00775700" w:rsidRDefault="00904AB6">
    <w:pPr>
      <w:pStyle w:val="Topptekst"/>
    </w:pPr>
    <w:r>
      <w:rPr>
        <w:noProof/>
      </w:rPr>
      <w:t xml:space="preserve">                                                                                                                                                         </w:t>
    </w:r>
    <w:r w:rsidR="00512936">
      <w:rPr>
        <w:noProof/>
      </w:rPr>
      <w:drawing>
        <wp:inline distT="0" distB="0" distL="0" distR="0" wp14:anchorId="3C04C37C" wp14:editId="2ADBFDD9">
          <wp:extent cx="908290" cy="941561"/>
          <wp:effectExtent l="0" t="0" r="6350" b="0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24596" cy="958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7E6DBD" w14:textId="77777777" w:rsidR="00775700" w:rsidRDefault="00775700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F4D16" w14:textId="77777777" w:rsidR="00775700" w:rsidRDefault="0077570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F08E0"/>
    <w:multiLevelType w:val="hybridMultilevel"/>
    <w:tmpl w:val="5B064FA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07AAA"/>
    <w:multiLevelType w:val="multilevel"/>
    <w:tmpl w:val="4F481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A6691"/>
    <w:multiLevelType w:val="hybridMultilevel"/>
    <w:tmpl w:val="4E4C45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31AC7"/>
    <w:multiLevelType w:val="hybridMultilevel"/>
    <w:tmpl w:val="D9BC9B7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820A0"/>
    <w:multiLevelType w:val="hybridMultilevel"/>
    <w:tmpl w:val="8A66F1B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673D6"/>
    <w:multiLevelType w:val="hybridMultilevel"/>
    <w:tmpl w:val="4172FC80"/>
    <w:lvl w:ilvl="0" w:tplc="0414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22CE6982"/>
    <w:multiLevelType w:val="hybridMultilevel"/>
    <w:tmpl w:val="C24A0C0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A0E64"/>
    <w:multiLevelType w:val="hybridMultilevel"/>
    <w:tmpl w:val="783878B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203B59"/>
    <w:multiLevelType w:val="hybridMultilevel"/>
    <w:tmpl w:val="09C88C7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B0A37"/>
    <w:multiLevelType w:val="hybridMultilevel"/>
    <w:tmpl w:val="08E6D5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FCAB6C">
      <w:numFmt w:val="bullet"/>
      <w:lvlText w:val="•"/>
      <w:lvlJc w:val="left"/>
      <w:pPr>
        <w:ind w:left="1780" w:hanging="700"/>
      </w:pPr>
      <w:rPr>
        <w:rFonts w:ascii="Calibri" w:eastAsiaTheme="minorHAnsi" w:hAnsi="Calibri" w:cs="Calibri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E73E40"/>
    <w:multiLevelType w:val="hybridMultilevel"/>
    <w:tmpl w:val="D6CA982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400996"/>
    <w:multiLevelType w:val="hybridMultilevel"/>
    <w:tmpl w:val="BE8A661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0F6B4F"/>
    <w:multiLevelType w:val="hybridMultilevel"/>
    <w:tmpl w:val="FB8AAA6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76091F"/>
    <w:multiLevelType w:val="hybridMultilevel"/>
    <w:tmpl w:val="2F66BA5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84ACF"/>
    <w:multiLevelType w:val="hybridMultilevel"/>
    <w:tmpl w:val="4796B43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10"/>
  </w:num>
  <w:num w:numId="5">
    <w:abstractNumId w:val="13"/>
  </w:num>
  <w:num w:numId="6">
    <w:abstractNumId w:val="2"/>
  </w:num>
  <w:num w:numId="7">
    <w:abstractNumId w:val="7"/>
  </w:num>
  <w:num w:numId="8">
    <w:abstractNumId w:val="3"/>
  </w:num>
  <w:num w:numId="9">
    <w:abstractNumId w:val="4"/>
  </w:num>
  <w:num w:numId="10">
    <w:abstractNumId w:val="11"/>
  </w:num>
  <w:num w:numId="11">
    <w:abstractNumId w:val="12"/>
  </w:num>
  <w:num w:numId="12">
    <w:abstractNumId w:val="8"/>
  </w:num>
  <w:num w:numId="13">
    <w:abstractNumId w:val="6"/>
  </w:num>
  <w:num w:numId="14">
    <w:abstractNumId w:val="1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F1"/>
    <w:rsid w:val="000356E3"/>
    <w:rsid w:val="00045B51"/>
    <w:rsid w:val="00075735"/>
    <w:rsid w:val="00087816"/>
    <w:rsid w:val="0009162D"/>
    <w:rsid w:val="000B5838"/>
    <w:rsid w:val="000C0FF3"/>
    <w:rsid w:val="000D1814"/>
    <w:rsid w:val="000E096E"/>
    <w:rsid w:val="000F0388"/>
    <w:rsid w:val="00105F05"/>
    <w:rsid w:val="00115786"/>
    <w:rsid w:val="00126A13"/>
    <w:rsid w:val="00131A01"/>
    <w:rsid w:val="001464C3"/>
    <w:rsid w:val="001508D7"/>
    <w:rsid w:val="001818D3"/>
    <w:rsid w:val="00181CC2"/>
    <w:rsid w:val="0018523D"/>
    <w:rsid w:val="00185DAF"/>
    <w:rsid w:val="00197D2B"/>
    <w:rsid w:val="001A514D"/>
    <w:rsid w:val="001B111B"/>
    <w:rsid w:val="001E0729"/>
    <w:rsid w:val="001F0E88"/>
    <w:rsid w:val="00213631"/>
    <w:rsid w:val="002215C5"/>
    <w:rsid w:val="00230587"/>
    <w:rsid w:val="00237D7E"/>
    <w:rsid w:val="00244A45"/>
    <w:rsid w:val="00244EF6"/>
    <w:rsid w:val="002512D3"/>
    <w:rsid w:val="00263B0E"/>
    <w:rsid w:val="00265BFA"/>
    <w:rsid w:val="0029508B"/>
    <w:rsid w:val="002A730D"/>
    <w:rsid w:val="002C1140"/>
    <w:rsid w:val="002E7B47"/>
    <w:rsid w:val="00313A94"/>
    <w:rsid w:val="00335C6B"/>
    <w:rsid w:val="003375E2"/>
    <w:rsid w:val="00341B33"/>
    <w:rsid w:val="00345357"/>
    <w:rsid w:val="0034754D"/>
    <w:rsid w:val="00352DDD"/>
    <w:rsid w:val="003865AF"/>
    <w:rsid w:val="003B37F1"/>
    <w:rsid w:val="003B630D"/>
    <w:rsid w:val="003D0FA3"/>
    <w:rsid w:val="003D727D"/>
    <w:rsid w:val="003E2A31"/>
    <w:rsid w:val="003E7AD1"/>
    <w:rsid w:val="003F2F5C"/>
    <w:rsid w:val="0041374A"/>
    <w:rsid w:val="004141FA"/>
    <w:rsid w:val="004318AF"/>
    <w:rsid w:val="00453BFE"/>
    <w:rsid w:val="00461365"/>
    <w:rsid w:val="004651C2"/>
    <w:rsid w:val="0047402E"/>
    <w:rsid w:val="00480328"/>
    <w:rsid w:val="0048618C"/>
    <w:rsid w:val="004A3100"/>
    <w:rsid w:val="004C25D4"/>
    <w:rsid w:val="004C2D33"/>
    <w:rsid w:val="0050307D"/>
    <w:rsid w:val="00503941"/>
    <w:rsid w:val="0051079E"/>
    <w:rsid w:val="00512936"/>
    <w:rsid w:val="00514E02"/>
    <w:rsid w:val="00525BC9"/>
    <w:rsid w:val="00531ED0"/>
    <w:rsid w:val="00532125"/>
    <w:rsid w:val="0053578E"/>
    <w:rsid w:val="00547E95"/>
    <w:rsid w:val="00572839"/>
    <w:rsid w:val="0057303E"/>
    <w:rsid w:val="005771BE"/>
    <w:rsid w:val="00580C03"/>
    <w:rsid w:val="0058787E"/>
    <w:rsid w:val="005A5F1C"/>
    <w:rsid w:val="005B0895"/>
    <w:rsid w:val="005B6730"/>
    <w:rsid w:val="005D7A2F"/>
    <w:rsid w:val="005E2BD9"/>
    <w:rsid w:val="005F3D30"/>
    <w:rsid w:val="005F6BB5"/>
    <w:rsid w:val="006000F9"/>
    <w:rsid w:val="00620E49"/>
    <w:rsid w:val="006242A6"/>
    <w:rsid w:val="006266C1"/>
    <w:rsid w:val="0062794F"/>
    <w:rsid w:val="00633CFB"/>
    <w:rsid w:val="00637DCB"/>
    <w:rsid w:val="006405F8"/>
    <w:rsid w:val="00643168"/>
    <w:rsid w:val="006732DF"/>
    <w:rsid w:val="006852CC"/>
    <w:rsid w:val="006936C1"/>
    <w:rsid w:val="00695A43"/>
    <w:rsid w:val="006969E4"/>
    <w:rsid w:val="006A27A2"/>
    <w:rsid w:val="006B1475"/>
    <w:rsid w:val="006D29D3"/>
    <w:rsid w:val="006D631E"/>
    <w:rsid w:val="006D65E9"/>
    <w:rsid w:val="006E6BF9"/>
    <w:rsid w:val="006E7A37"/>
    <w:rsid w:val="006E7D2A"/>
    <w:rsid w:val="006F6875"/>
    <w:rsid w:val="0071290E"/>
    <w:rsid w:val="007252B7"/>
    <w:rsid w:val="007268DF"/>
    <w:rsid w:val="00760C9A"/>
    <w:rsid w:val="00762555"/>
    <w:rsid w:val="00775700"/>
    <w:rsid w:val="007A4905"/>
    <w:rsid w:val="007B2276"/>
    <w:rsid w:val="007C215F"/>
    <w:rsid w:val="007C4C2A"/>
    <w:rsid w:val="007D24EA"/>
    <w:rsid w:val="007D3412"/>
    <w:rsid w:val="007D724D"/>
    <w:rsid w:val="007E1FD2"/>
    <w:rsid w:val="007E456F"/>
    <w:rsid w:val="007E64C0"/>
    <w:rsid w:val="007F10AF"/>
    <w:rsid w:val="00802BDF"/>
    <w:rsid w:val="00810DAB"/>
    <w:rsid w:val="008273E3"/>
    <w:rsid w:val="00831B4A"/>
    <w:rsid w:val="00837613"/>
    <w:rsid w:val="00841EED"/>
    <w:rsid w:val="008442C1"/>
    <w:rsid w:val="0085264D"/>
    <w:rsid w:val="008625A5"/>
    <w:rsid w:val="00866989"/>
    <w:rsid w:val="0086751E"/>
    <w:rsid w:val="00871C0D"/>
    <w:rsid w:val="00885D0C"/>
    <w:rsid w:val="00891740"/>
    <w:rsid w:val="008C547A"/>
    <w:rsid w:val="008D6989"/>
    <w:rsid w:val="008E761A"/>
    <w:rsid w:val="00900707"/>
    <w:rsid w:val="00904AB6"/>
    <w:rsid w:val="009064C8"/>
    <w:rsid w:val="00906E40"/>
    <w:rsid w:val="0090783C"/>
    <w:rsid w:val="00920266"/>
    <w:rsid w:val="009238AC"/>
    <w:rsid w:val="00941FE6"/>
    <w:rsid w:val="00950EE9"/>
    <w:rsid w:val="00961A2C"/>
    <w:rsid w:val="00962DED"/>
    <w:rsid w:val="0097269F"/>
    <w:rsid w:val="00973CBE"/>
    <w:rsid w:val="00977017"/>
    <w:rsid w:val="0098743A"/>
    <w:rsid w:val="0099079A"/>
    <w:rsid w:val="00996656"/>
    <w:rsid w:val="00997DF9"/>
    <w:rsid w:val="009A31C0"/>
    <w:rsid w:val="009B0EEB"/>
    <w:rsid w:val="009C3D98"/>
    <w:rsid w:val="009D30AF"/>
    <w:rsid w:val="009D581A"/>
    <w:rsid w:val="009E310D"/>
    <w:rsid w:val="00A063DD"/>
    <w:rsid w:val="00A21916"/>
    <w:rsid w:val="00A41AE3"/>
    <w:rsid w:val="00A514BC"/>
    <w:rsid w:val="00A64DD0"/>
    <w:rsid w:val="00A70138"/>
    <w:rsid w:val="00A71599"/>
    <w:rsid w:val="00A938BA"/>
    <w:rsid w:val="00AA0028"/>
    <w:rsid w:val="00AA74C0"/>
    <w:rsid w:val="00AA7B27"/>
    <w:rsid w:val="00AB7A67"/>
    <w:rsid w:val="00AC00BC"/>
    <w:rsid w:val="00AD651C"/>
    <w:rsid w:val="00AE6393"/>
    <w:rsid w:val="00AE685C"/>
    <w:rsid w:val="00AF71F1"/>
    <w:rsid w:val="00B31F77"/>
    <w:rsid w:val="00B56834"/>
    <w:rsid w:val="00B628EB"/>
    <w:rsid w:val="00B64A27"/>
    <w:rsid w:val="00B64C8D"/>
    <w:rsid w:val="00B7388C"/>
    <w:rsid w:val="00B81104"/>
    <w:rsid w:val="00B818CF"/>
    <w:rsid w:val="00B81916"/>
    <w:rsid w:val="00B877DB"/>
    <w:rsid w:val="00B90F27"/>
    <w:rsid w:val="00BA6C41"/>
    <w:rsid w:val="00BF4276"/>
    <w:rsid w:val="00C01007"/>
    <w:rsid w:val="00C057F6"/>
    <w:rsid w:val="00C210DE"/>
    <w:rsid w:val="00C31AF4"/>
    <w:rsid w:val="00C334BF"/>
    <w:rsid w:val="00C41E9E"/>
    <w:rsid w:val="00C42C4F"/>
    <w:rsid w:val="00C500BD"/>
    <w:rsid w:val="00C54A90"/>
    <w:rsid w:val="00C61217"/>
    <w:rsid w:val="00C635B5"/>
    <w:rsid w:val="00C71ED0"/>
    <w:rsid w:val="00C84A4A"/>
    <w:rsid w:val="00C9404E"/>
    <w:rsid w:val="00CA4757"/>
    <w:rsid w:val="00CC4C0C"/>
    <w:rsid w:val="00CD04C1"/>
    <w:rsid w:val="00CE4CA1"/>
    <w:rsid w:val="00D061A1"/>
    <w:rsid w:val="00D153FD"/>
    <w:rsid w:val="00D16C73"/>
    <w:rsid w:val="00D2121D"/>
    <w:rsid w:val="00D327B2"/>
    <w:rsid w:val="00D44597"/>
    <w:rsid w:val="00D45AE4"/>
    <w:rsid w:val="00D51BF1"/>
    <w:rsid w:val="00D51C92"/>
    <w:rsid w:val="00D642FB"/>
    <w:rsid w:val="00D7140B"/>
    <w:rsid w:val="00D741AC"/>
    <w:rsid w:val="00D74E30"/>
    <w:rsid w:val="00DB599A"/>
    <w:rsid w:val="00DF4716"/>
    <w:rsid w:val="00E00899"/>
    <w:rsid w:val="00E06569"/>
    <w:rsid w:val="00E34777"/>
    <w:rsid w:val="00E37C85"/>
    <w:rsid w:val="00E4520C"/>
    <w:rsid w:val="00E55137"/>
    <w:rsid w:val="00E7651D"/>
    <w:rsid w:val="00E9614D"/>
    <w:rsid w:val="00EC4FE0"/>
    <w:rsid w:val="00ED3BB5"/>
    <w:rsid w:val="00F2541F"/>
    <w:rsid w:val="00F27E91"/>
    <w:rsid w:val="00F446A2"/>
    <w:rsid w:val="00F47585"/>
    <w:rsid w:val="00F62740"/>
    <w:rsid w:val="00F637FB"/>
    <w:rsid w:val="00F64640"/>
    <w:rsid w:val="00F66F60"/>
    <w:rsid w:val="00F67AAF"/>
    <w:rsid w:val="00F76813"/>
    <w:rsid w:val="00F92686"/>
    <w:rsid w:val="00FA000E"/>
    <w:rsid w:val="00FA0227"/>
    <w:rsid w:val="00FA5829"/>
    <w:rsid w:val="00FB1646"/>
    <w:rsid w:val="00FB42AB"/>
    <w:rsid w:val="00FC430E"/>
    <w:rsid w:val="00FF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2E3A174"/>
  <w15:chartTrackingRefBased/>
  <w15:docId w15:val="{5FC88198-CB9E-4117-9412-45DD45907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4C2D33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C2D33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1E0729"/>
    <w:pPr>
      <w:spacing w:line="256" w:lineRule="auto"/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7E6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E64C0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775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75700"/>
  </w:style>
  <w:style w:type="paragraph" w:styleId="Bunntekst">
    <w:name w:val="footer"/>
    <w:basedOn w:val="Normal"/>
    <w:link w:val="BunntekstTegn"/>
    <w:uiPriority w:val="99"/>
    <w:unhideWhenUsed/>
    <w:rsid w:val="00775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757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47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A996AB4BFB4F46BA62D2CC8EF2760D" ma:contentTypeVersion="13" ma:contentTypeDescription="Create a new document." ma:contentTypeScope="" ma:versionID="e7cfd33aaf7950244eaca4273d51836c">
  <xsd:schema xmlns:xsd="http://www.w3.org/2001/XMLSchema" xmlns:xs="http://www.w3.org/2001/XMLSchema" xmlns:p="http://schemas.microsoft.com/office/2006/metadata/properties" xmlns:ns3="70162207-42fc-452b-a481-fe6fe769ecb0" xmlns:ns4="6b2c2220-bd1c-42ab-bfd9-55ccd1bd88b2" targetNamespace="http://schemas.microsoft.com/office/2006/metadata/properties" ma:root="true" ma:fieldsID="d49904faf9a1d23e18809ff91cfa4a70" ns3:_="" ns4:_="">
    <xsd:import namespace="70162207-42fc-452b-a481-fe6fe769ecb0"/>
    <xsd:import namespace="6b2c2220-bd1c-42ab-bfd9-55ccd1bd88b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162207-42fc-452b-a481-fe6fe769ecb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2c2220-bd1c-42ab-bfd9-55ccd1bd88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FA9BA-8067-415B-82C4-78DC5CA813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F514E7-E207-4255-9940-FC65B99A4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162207-42fc-452b-a481-fe6fe769ecb0"/>
    <ds:schemaRef ds:uri="6b2c2220-bd1c-42ab-bfd9-55ccd1bd8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11AF8C-71A1-4F86-A2D6-C498C622D866}">
  <ds:schemaRefs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70162207-42fc-452b-a481-fe6fe769ecb0"/>
    <ds:schemaRef ds:uri="http://schemas.openxmlformats.org/package/2006/metadata/core-properties"/>
    <ds:schemaRef ds:uri="http://schemas.microsoft.com/office/infopath/2007/PartnerControls"/>
    <ds:schemaRef ds:uri="6b2c2220-bd1c-42ab-bfd9-55ccd1bd88b2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56426E3-76C5-4137-AC73-5B1E273D5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4B93C7CB.dotm</Template>
  <TotalTime>28</TotalTime>
  <Pages>4</Pages>
  <Words>947</Words>
  <Characters>5952</Characters>
  <Application>Microsoft Office Word</Application>
  <DocSecurity>0</DocSecurity>
  <Lines>126</Lines>
  <Paragraphs>111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Statnett</Company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 Revelsby</dc:creator>
  <cp:keywords/>
  <dc:description/>
  <cp:lastModifiedBy>Siri Revelsby</cp:lastModifiedBy>
  <cp:revision>13</cp:revision>
  <dcterms:created xsi:type="dcterms:W3CDTF">2020-10-08T12:12:00Z</dcterms:created>
  <dcterms:modified xsi:type="dcterms:W3CDTF">2020-10-08T12:39:00Z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526a644-be5d-489f-bf1d-9269cb07edbe_Enabled">
    <vt:lpwstr>True</vt:lpwstr>
  </property>
  <property fmtid="{D5CDD505-2E9C-101B-9397-08002B2CF9AE}" pid="3" name="MSIP_Label_c526a644-be5d-489f-bf1d-9269cb07edbe_SiteId">
    <vt:lpwstr>a8d61462-f252-44b2-bf6a-d7231960c041</vt:lpwstr>
  </property>
  <property fmtid="{D5CDD505-2E9C-101B-9397-08002B2CF9AE}" pid="4" name="MSIP_Label_c526a644-be5d-489f-bf1d-9269cb07edbe_Owner">
    <vt:lpwstr>Siri.Revelsby@Statnett.no</vt:lpwstr>
  </property>
  <property fmtid="{D5CDD505-2E9C-101B-9397-08002B2CF9AE}" pid="5" name="MSIP_Label_c526a644-be5d-489f-bf1d-9269cb07edbe_SetDate">
    <vt:lpwstr>2020-08-23T10:04:02.2389159Z</vt:lpwstr>
  </property>
  <property fmtid="{D5CDD505-2E9C-101B-9397-08002B2CF9AE}" pid="6" name="MSIP_Label_c526a644-be5d-489f-bf1d-9269cb07edbe_Name">
    <vt:lpwstr>Annet</vt:lpwstr>
  </property>
  <property fmtid="{D5CDD505-2E9C-101B-9397-08002B2CF9AE}" pid="7" name="MSIP_Label_c526a644-be5d-489f-bf1d-9269cb07edbe_Application">
    <vt:lpwstr>Microsoft Azure Information Protection</vt:lpwstr>
  </property>
  <property fmtid="{D5CDD505-2E9C-101B-9397-08002B2CF9AE}" pid="8" name="MSIP_Label_c526a644-be5d-489f-bf1d-9269cb07edbe_ActionId">
    <vt:lpwstr>903504c5-a3b3-4089-8323-8b6d2032c99d</vt:lpwstr>
  </property>
  <property fmtid="{D5CDD505-2E9C-101B-9397-08002B2CF9AE}" pid="9" name="MSIP_Label_c526a644-be5d-489f-bf1d-9269cb07edbe_Extended_MSFT_Method">
    <vt:lpwstr>Manual</vt:lpwstr>
  </property>
  <property fmtid="{D5CDD505-2E9C-101B-9397-08002B2CF9AE}" pid="10" name="MSIP_Label_53cc820c-7ecf-4d66-ad4f-3d23d4695006_Enabled">
    <vt:lpwstr>True</vt:lpwstr>
  </property>
  <property fmtid="{D5CDD505-2E9C-101B-9397-08002B2CF9AE}" pid="11" name="MSIP_Label_53cc820c-7ecf-4d66-ad4f-3d23d4695006_SiteId">
    <vt:lpwstr>a8d61462-f252-44b2-bf6a-d7231960c041</vt:lpwstr>
  </property>
  <property fmtid="{D5CDD505-2E9C-101B-9397-08002B2CF9AE}" pid="12" name="MSIP_Label_53cc820c-7ecf-4d66-ad4f-3d23d4695006_Owner">
    <vt:lpwstr>Siri.Revelsby@Statnett.no</vt:lpwstr>
  </property>
  <property fmtid="{D5CDD505-2E9C-101B-9397-08002B2CF9AE}" pid="13" name="MSIP_Label_53cc820c-7ecf-4d66-ad4f-3d23d4695006_SetDate">
    <vt:lpwstr>2020-08-23T10:04:02.2389159Z</vt:lpwstr>
  </property>
  <property fmtid="{D5CDD505-2E9C-101B-9397-08002B2CF9AE}" pid="14" name="MSIP_Label_53cc820c-7ecf-4d66-ad4f-3d23d4695006_Name">
    <vt:lpwstr>Ikke jobbrelatert</vt:lpwstr>
  </property>
  <property fmtid="{D5CDD505-2E9C-101B-9397-08002B2CF9AE}" pid="15" name="MSIP_Label_53cc820c-7ecf-4d66-ad4f-3d23d4695006_Application">
    <vt:lpwstr>Microsoft Azure Information Protection</vt:lpwstr>
  </property>
  <property fmtid="{D5CDD505-2E9C-101B-9397-08002B2CF9AE}" pid="16" name="MSIP_Label_53cc820c-7ecf-4d66-ad4f-3d23d4695006_ActionId">
    <vt:lpwstr>903504c5-a3b3-4089-8323-8b6d2032c99d</vt:lpwstr>
  </property>
  <property fmtid="{D5CDD505-2E9C-101B-9397-08002B2CF9AE}" pid="17" name="MSIP_Label_53cc820c-7ecf-4d66-ad4f-3d23d4695006_Parent">
    <vt:lpwstr>c526a644-be5d-489f-bf1d-9269cb07edbe</vt:lpwstr>
  </property>
  <property fmtid="{D5CDD505-2E9C-101B-9397-08002B2CF9AE}" pid="18" name="MSIP_Label_53cc820c-7ecf-4d66-ad4f-3d23d4695006_Extended_MSFT_Method">
    <vt:lpwstr>Manual</vt:lpwstr>
  </property>
  <property fmtid="{D5CDD505-2E9C-101B-9397-08002B2CF9AE}" pid="19" name="Sensitivity">
    <vt:lpwstr>Annet Ikke jobbrelatert</vt:lpwstr>
  </property>
  <property fmtid="{D5CDD505-2E9C-101B-9397-08002B2CF9AE}" pid="20" name="ContentTypeId">
    <vt:lpwstr>0x0101005EA996AB4BFB4F46BA62D2CC8EF2760D</vt:lpwstr>
  </property>
  <property fmtid="{D5CDD505-2E9C-101B-9397-08002B2CF9AE}" pid="21" name="Addo_DocID">
    <vt:lpwstr>fd726538-02fa-4ebb-9182-f1220c7f0439</vt:lpwstr>
  </property>
</Properties>
</file>