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71" w:rsidRPr="00FC13E1" w:rsidRDefault="003B603A" w:rsidP="000B2CA7">
      <w:pPr>
        <w:jc w:val="center"/>
        <w:rPr>
          <w:b/>
          <w:sz w:val="40"/>
          <w:u w:val="single"/>
        </w:rPr>
      </w:pPr>
      <w:r w:rsidRPr="00FC13E1">
        <w:rPr>
          <w:b/>
          <w:sz w:val="40"/>
          <w:u w:val="single"/>
        </w:rPr>
        <w:t>Invitasjon til Informasjonsmøte SIF Fotball</w:t>
      </w:r>
    </w:p>
    <w:p w:rsidR="003B603A" w:rsidRDefault="003B603A" w:rsidP="001E3AB6">
      <w:pPr>
        <w:spacing w:after="0"/>
      </w:pPr>
      <w:r>
        <w:t xml:space="preserve">Jubileumsåret 2017 har vært et begivenhetsrikt år for SIF Fotball. Nå som vi ser frem mot nok et spennende år, så finner vi det riktig å invitere til et informasjonsmøte slik at medlemmene i SIF Fotball får svar på </w:t>
      </w:r>
      <w:r w:rsidR="001E3AB6">
        <w:t>eventuelle</w:t>
      </w:r>
      <w:r>
        <w:t xml:space="preserve"> spørsmål de har:</w:t>
      </w:r>
    </w:p>
    <w:p w:rsidR="003B603A" w:rsidRDefault="003B603A" w:rsidP="001E3AB6">
      <w:pPr>
        <w:spacing w:after="0"/>
      </w:pPr>
    </w:p>
    <w:p w:rsidR="003B603A" w:rsidRDefault="003B603A">
      <w:r w:rsidRPr="003B603A">
        <w:rPr>
          <w:b/>
        </w:rPr>
        <w:t>Sted</w:t>
      </w:r>
      <w:r>
        <w:t xml:space="preserve">: </w:t>
      </w:r>
      <w:r>
        <w:tab/>
      </w:r>
      <w:r>
        <w:tab/>
        <w:t>Klubbhuset-Storsalen</w:t>
      </w:r>
    </w:p>
    <w:p w:rsidR="003B603A" w:rsidRDefault="003B603A">
      <w:r w:rsidRPr="003B603A">
        <w:rPr>
          <w:b/>
        </w:rPr>
        <w:t>Tid</w:t>
      </w:r>
      <w:r>
        <w:t xml:space="preserve">: </w:t>
      </w:r>
      <w:r>
        <w:tab/>
      </w:r>
      <w:r>
        <w:tab/>
      </w:r>
      <w:r w:rsidR="0021495F">
        <w:t>Tirs</w:t>
      </w:r>
      <w:r>
        <w:t xml:space="preserve">dag </w:t>
      </w:r>
      <w:r w:rsidR="0021495F">
        <w:t>13</w:t>
      </w:r>
      <w:r>
        <w:t xml:space="preserve">. Februar 2018, </w:t>
      </w:r>
      <w:proofErr w:type="spellStart"/>
      <w:r>
        <w:t>kl</w:t>
      </w:r>
      <w:proofErr w:type="spellEnd"/>
      <w:r>
        <w:t xml:space="preserve"> 19:00</w:t>
      </w:r>
    </w:p>
    <w:p w:rsidR="003B603A" w:rsidRDefault="003B603A">
      <w:proofErr w:type="gramStart"/>
      <w:r w:rsidRPr="003B603A">
        <w:rPr>
          <w:b/>
        </w:rPr>
        <w:t>Agenda</w:t>
      </w:r>
      <w:r>
        <w:t>:</w:t>
      </w:r>
      <w:r>
        <w:tab/>
      </w:r>
      <w:proofErr w:type="gramEnd"/>
      <w:r>
        <w:t>I. Oppsummering av 2017 – Sportslig og økonomisk</w:t>
      </w:r>
    </w:p>
    <w:p w:rsidR="003B603A" w:rsidRDefault="003B603A">
      <w:r>
        <w:tab/>
      </w:r>
      <w:r>
        <w:tab/>
        <w:t>II. Utsiktene for 2018– Sportslig og økonomisk</w:t>
      </w:r>
    </w:p>
    <w:p w:rsidR="003B603A" w:rsidRDefault="003B603A" w:rsidP="001E3AB6">
      <w:pPr>
        <w:spacing w:after="0"/>
      </w:pPr>
      <w:r>
        <w:tab/>
      </w:r>
      <w:r>
        <w:tab/>
        <w:t>III Status Kunstgressbane 2</w:t>
      </w:r>
    </w:p>
    <w:p w:rsidR="003B603A" w:rsidRDefault="003B603A" w:rsidP="001E3AB6">
      <w:pPr>
        <w:spacing w:after="0"/>
      </w:pPr>
    </w:p>
    <w:p w:rsidR="003B603A" w:rsidRDefault="00D3744E">
      <w:r>
        <w:t>Sportslig ble 2017 et meget godt år både for aldersbestemte lag og seniorlagene. A-lag Herrer in</w:t>
      </w:r>
      <w:r w:rsidR="00941161">
        <w:t>n</w:t>
      </w:r>
      <w:r>
        <w:t xml:space="preserve">kasserte en </w:t>
      </w:r>
      <w:r w:rsidR="001E3AB6">
        <w:t>1. plass i 5. divisjon som sik</w:t>
      </w:r>
      <w:r w:rsidR="00941161">
        <w:t>r</w:t>
      </w:r>
      <w:r w:rsidR="001E3AB6">
        <w:t>et</w:t>
      </w:r>
      <w:r>
        <w:t xml:space="preserve"> opprykk til 4. divisjon for 2018, mens Damelaget tok en sterk 3. plass i 4. divisjon.</w:t>
      </w:r>
      <w:r w:rsidR="00FC13E1">
        <w:t xml:space="preserve"> </w:t>
      </w:r>
      <w:r w:rsidR="00941161">
        <w:t xml:space="preserve">Det nyetablerte Rekruttlaget rykket opp fra 9. div til 8. div.  </w:t>
      </w:r>
      <w:r w:rsidR="00FC13E1">
        <w:t>Totalt 45 aldersbestemte lag var påmeldt til seriespill i 2017, og SIF Fotball oppnådde mange gode resultater med kanskje 1. plass i 1. divisjon for G16 som det gjeveste. I tillegg har våre lag deltatt i diverse cuper. Bl.a. kom 4 av 4 mulige lag til finale</w:t>
      </w:r>
      <w:r w:rsidR="001E3AB6">
        <w:t>r</w:t>
      </w:r>
      <w:r w:rsidR="00FC13E1">
        <w:t xml:space="preserve"> i den anerkjente Sør-Cup. Vår fotballskole holdt som vanlig høy kvalitet, og ble av Akershus Fotballkrets kåret til Akershus beste fotballskole. </w:t>
      </w:r>
      <w:r w:rsidR="008D0D8D">
        <w:t>Med sine påmeldte 170 lag ble SIF</w:t>
      </w:r>
      <w:r w:rsidR="00941161">
        <w:t>-</w:t>
      </w:r>
      <w:r w:rsidR="008D0D8D">
        <w:t>Cup noe mindre enn de to foregående årene, men vi har fortsatt en av de største og mest populære cupene på Romerike.</w:t>
      </w:r>
    </w:p>
    <w:p w:rsidR="00886103" w:rsidRDefault="008D0D8D">
      <w:r>
        <w:t xml:space="preserve">Økonomien i </w:t>
      </w:r>
      <w:r w:rsidR="0012374E">
        <w:t xml:space="preserve">Idrettslaget </w:t>
      </w:r>
      <w:r>
        <w:t xml:space="preserve">er solid, </w:t>
      </w:r>
      <w:r w:rsidR="00835EFC">
        <w:t>men</w:t>
      </w:r>
      <w:r>
        <w:t xml:space="preserve"> SIF Fotball har derimot hatt et noe tyngre år rent økonomisk. I forhold til budsjett</w:t>
      </w:r>
      <w:r w:rsidR="001E3AB6">
        <w:t>et</w:t>
      </w:r>
      <w:r>
        <w:t xml:space="preserve"> </w:t>
      </w:r>
      <w:r w:rsidR="004F21B5">
        <w:t>ble inntektene lavere (</w:t>
      </w:r>
      <w:r>
        <w:t>svikt i innbetalte treningsavgifter,</w:t>
      </w:r>
      <w:r w:rsidR="00941161">
        <w:t xml:space="preserve"> </w:t>
      </w:r>
      <w:r w:rsidR="00074FBB">
        <w:t xml:space="preserve">noe </w:t>
      </w:r>
      <w:r w:rsidR="00941161">
        <w:t xml:space="preserve">mindre sponsormidler, </w:t>
      </w:r>
      <w:r w:rsidR="004F21B5">
        <w:t xml:space="preserve">kun en felles </w:t>
      </w:r>
      <w:r w:rsidR="00941161">
        <w:t>dugnad og</w:t>
      </w:r>
      <w:r>
        <w:t xml:space="preserve"> </w:t>
      </w:r>
      <w:r w:rsidR="001E3AB6">
        <w:t>lavere inntekt fra SIF</w:t>
      </w:r>
      <w:r w:rsidR="00941161">
        <w:t>-</w:t>
      </w:r>
      <w:r w:rsidR="004F21B5">
        <w:t>Cup) samtidig som kostnadene ble høyere (</w:t>
      </w:r>
      <w:r>
        <w:t>økt</w:t>
      </w:r>
      <w:r w:rsidR="00941161">
        <w:t xml:space="preserve"> kostnad </w:t>
      </w:r>
      <w:proofErr w:type="spellStart"/>
      <w:r w:rsidR="00941161">
        <w:t>ifm</w:t>
      </w:r>
      <w:proofErr w:type="spellEnd"/>
      <w:r>
        <w:t xml:space="preserve"> innkjøp av</w:t>
      </w:r>
      <w:r w:rsidR="00941161">
        <w:t xml:space="preserve"> nye</w:t>
      </w:r>
      <w:r>
        <w:t xml:space="preserve"> drakter og annet materiell</w:t>
      </w:r>
      <w:r w:rsidR="00941161">
        <w:t xml:space="preserve">, </w:t>
      </w:r>
      <w:r w:rsidR="004F21B5">
        <w:t xml:space="preserve">økte kostnader mot kretsen og andre eksterne aktører </w:t>
      </w:r>
      <w:r>
        <w:t xml:space="preserve">samt </w:t>
      </w:r>
      <w:r w:rsidR="00941161">
        <w:t xml:space="preserve">økte </w:t>
      </w:r>
      <w:r>
        <w:t>kompensasjoner til sportslig leder/trenere</w:t>
      </w:r>
      <w:r w:rsidR="004F21B5">
        <w:t>)</w:t>
      </w:r>
      <w:r>
        <w:t>. Samlet sett medfører det at SIF Fotball sikter mot et underskudd rundt 500</w:t>
      </w:r>
      <w:r w:rsidR="00941161">
        <w:t xml:space="preserve"> 000 </w:t>
      </w:r>
      <w:r>
        <w:t xml:space="preserve">kr for 2017. </w:t>
      </w:r>
      <w:r w:rsidR="00543AD3">
        <w:t>Underskuddet</w:t>
      </w:r>
      <w:r>
        <w:t xml:space="preserve"> er ikke kritisk</w:t>
      </w:r>
      <w:r w:rsidR="00543AD3">
        <w:t xml:space="preserve"> da </w:t>
      </w:r>
      <w:r w:rsidR="001E3AB6">
        <w:t>underskuddet</w:t>
      </w:r>
      <w:r w:rsidR="00543AD3">
        <w:t xml:space="preserve"> midlertidig dekkes opp av </w:t>
      </w:r>
      <w:r w:rsidR="0012374E">
        <w:t xml:space="preserve">et internt lån fra </w:t>
      </w:r>
      <w:proofErr w:type="spellStart"/>
      <w:r w:rsidR="00543AD3">
        <w:t>Hovedlaget</w:t>
      </w:r>
      <w:proofErr w:type="spellEnd"/>
      <w:r w:rsidR="0066643B">
        <w:t>,</w:t>
      </w:r>
      <w:r w:rsidR="00886103">
        <w:t xml:space="preserve"> og Fotballstyret har tatt grep for å bedre økonomistyringen og avsluttet/stoppet forhold som har gitt e</w:t>
      </w:r>
      <w:r w:rsidR="0021495F">
        <w:t>ngangseffekter på resultatet for</w:t>
      </w:r>
      <w:r w:rsidR="00886103">
        <w:t xml:space="preserve"> 2017.  Underskuddet skal betales tilbake til </w:t>
      </w:r>
      <w:proofErr w:type="spellStart"/>
      <w:r w:rsidR="00886103">
        <w:t>Hovedlaget</w:t>
      </w:r>
      <w:proofErr w:type="spellEnd"/>
      <w:r w:rsidR="00886103">
        <w:t xml:space="preserve"> over en tidsperiode som </w:t>
      </w:r>
      <w:r w:rsidR="00074FBB">
        <w:t>gjør at det sportslige tilbudet opprettholdes</w:t>
      </w:r>
      <w:r w:rsidR="00835EFC">
        <w:t>.</w:t>
      </w:r>
      <w:r w:rsidR="00074FBB">
        <w:t xml:space="preserve"> </w:t>
      </w:r>
    </w:p>
    <w:p w:rsidR="008D0D8D" w:rsidRDefault="00886103">
      <w:r>
        <w:t xml:space="preserve">Det økonomiske </w:t>
      </w:r>
      <w:r w:rsidR="00074FBB">
        <w:t>resultatet i</w:t>
      </w:r>
      <w:r>
        <w:t xml:space="preserve"> 2017 sammen med erfaringene </w:t>
      </w:r>
      <w:r w:rsidR="003F618F">
        <w:t xml:space="preserve">på kostnadene </w:t>
      </w:r>
      <w:r w:rsidR="0066643B">
        <w:t>v</w:t>
      </w:r>
      <w:r w:rsidR="00543AD3">
        <w:t xml:space="preserve">il få noen konsekvenser for driften </w:t>
      </w:r>
      <w:r w:rsidR="001E3AB6">
        <w:t xml:space="preserve">av SIF Fotball </w:t>
      </w:r>
      <w:r w:rsidR="00543AD3">
        <w:t>i 2018:</w:t>
      </w:r>
    </w:p>
    <w:p w:rsidR="00543AD3" w:rsidRDefault="00543AD3" w:rsidP="00543AD3">
      <w:pPr>
        <w:pStyle w:val="Listeavsnitt"/>
        <w:numPr>
          <w:ilvl w:val="0"/>
          <w:numId w:val="3"/>
        </w:numPr>
      </w:pPr>
      <w:r>
        <w:t>Materialkostnader reduseres til det mest nødvendige</w:t>
      </w:r>
    </w:p>
    <w:p w:rsidR="00543AD3" w:rsidRDefault="00D66F99" w:rsidP="00543AD3">
      <w:pPr>
        <w:pStyle w:val="Listeavsnitt"/>
        <w:numPr>
          <w:ilvl w:val="0"/>
          <w:numId w:val="3"/>
        </w:numPr>
      </w:pPr>
      <w:r>
        <w:t xml:space="preserve">Vurdere </w:t>
      </w:r>
      <w:r w:rsidR="00543AD3">
        <w:t>økning i treningsavgiftene – Mest for de lag/grupper hvor kostnadene er høyest</w:t>
      </w:r>
    </w:p>
    <w:p w:rsidR="003F618F" w:rsidRDefault="003F618F" w:rsidP="00543AD3">
      <w:pPr>
        <w:pStyle w:val="Listeavsnitt"/>
        <w:numPr>
          <w:ilvl w:val="0"/>
          <w:numId w:val="3"/>
        </w:numPr>
      </w:pPr>
      <w:r>
        <w:t>Bedre balanse mellom penger brukt på gutte- og jentesiden</w:t>
      </w:r>
      <w:r w:rsidR="00FA460A">
        <w:t xml:space="preserve"> </w:t>
      </w:r>
    </w:p>
    <w:p w:rsidR="00543AD3" w:rsidRDefault="00543AD3" w:rsidP="00543AD3">
      <w:pPr>
        <w:pStyle w:val="Listeavsnitt"/>
        <w:numPr>
          <w:ilvl w:val="0"/>
          <w:numId w:val="3"/>
        </w:numPr>
      </w:pPr>
      <w:r>
        <w:t>Noe økt dugnadsaktivitet</w:t>
      </w:r>
    </w:p>
    <w:p w:rsidR="00543AD3" w:rsidRDefault="00543AD3">
      <w:r>
        <w:t xml:space="preserve">Med aktiv økonomistyring skal vi klare denne innsparingen uten at det går utover det sportslige tilbudet. </w:t>
      </w:r>
      <w:r w:rsidR="008E36CC">
        <w:t xml:space="preserve">Tvert imot mener vi det sportslige tilbudet vil styrkes med bygging av kunstgressbane nr. 2 som vi satser på å realisere i løpet av 2018. </w:t>
      </w:r>
    </w:p>
    <w:p w:rsidR="008E36CC" w:rsidRDefault="00543AD3">
      <w:r>
        <w:t xml:space="preserve">For de som ønsker ytterligere informasjon blir det gitt på informasjonsmøtet </w:t>
      </w:r>
      <w:r w:rsidR="0021495F">
        <w:t>tirs</w:t>
      </w:r>
      <w:r>
        <w:t xml:space="preserve">dag </w:t>
      </w:r>
      <w:r w:rsidR="0021495F">
        <w:t>13</w:t>
      </w:r>
      <w:r>
        <w:t xml:space="preserve">. februar.  </w:t>
      </w:r>
    </w:p>
    <w:p w:rsidR="00543AD3" w:rsidRDefault="00543AD3">
      <w:r>
        <w:t>(</w:t>
      </w:r>
      <w:r w:rsidR="008E36CC">
        <w:t>På det ordinære årsmøtet 20. mars vil de</w:t>
      </w:r>
      <w:r w:rsidR="007178FB">
        <w:t>t ikke bli anledning til å dy</w:t>
      </w:r>
      <w:r w:rsidR="008E36CC">
        <w:t>kke ned i detaljene)</w:t>
      </w:r>
    </w:p>
    <w:p w:rsidR="008E36CC" w:rsidRDefault="008E36CC"/>
    <w:p w:rsidR="008E36CC" w:rsidRDefault="00365E7F" w:rsidP="00E713A8">
      <w:r>
        <w:t>SIF Hovedstyret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36CC">
        <w:t>Styret SIF Fotball</w:t>
      </w:r>
    </w:p>
    <w:sectPr w:rsidR="008E36CC" w:rsidSect="0066643B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A5" w:rsidRDefault="005707A5" w:rsidP="00F30FC0">
      <w:pPr>
        <w:spacing w:after="0" w:line="240" w:lineRule="auto"/>
      </w:pPr>
      <w:r>
        <w:separator/>
      </w:r>
    </w:p>
  </w:endnote>
  <w:endnote w:type="continuationSeparator" w:id="0">
    <w:p w:rsidR="005707A5" w:rsidRDefault="005707A5" w:rsidP="00F3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A5" w:rsidRDefault="005707A5" w:rsidP="00F30FC0">
      <w:pPr>
        <w:spacing w:after="0" w:line="240" w:lineRule="auto"/>
      </w:pPr>
      <w:r>
        <w:separator/>
      </w:r>
    </w:p>
  </w:footnote>
  <w:footnote w:type="continuationSeparator" w:id="0">
    <w:p w:rsidR="005707A5" w:rsidRDefault="005707A5" w:rsidP="00F3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B5" w:rsidRDefault="004F21B5">
    <w:pPr>
      <w:pStyle w:val="Topptekst"/>
    </w:pPr>
    <w:r>
      <w:rPr>
        <w:noProof/>
        <w:spacing w:val="68"/>
        <w:lang w:eastAsia="nb-NO"/>
      </w:rPr>
      <w:drawing>
        <wp:anchor distT="0" distB="0" distL="114300" distR="114300" simplePos="0" relativeHeight="251659264" behindDoc="0" locked="0" layoutInCell="1" allowOverlap="1" wp14:anchorId="333602F8" wp14:editId="333602F9">
          <wp:simplePos x="0" y="0"/>
          <wp:positionH relativeFrom="column">
            <wp:posOffset>5464910</wp:posOffset>
          </wp:positionH>
          <wp:positionV relativeFrom="paragraph">
            <wp:posOffset>-341296</wp:posOffset>
          </wp:positionV>
          <wp:extent cx="608895" cy="679696"/>
          <wp:effectExtent l="0" t="0" r="1270" b="6350"/>
          <wp:wrapNone/>
          <wp:docPr id="11" name="Bil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0160" cy="6922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238B9"/>
    <w:multiLevelType w:val="hybridMultilevel"/>
    <w:tmpl w:val="B15E12BC"/>
    <w:lvl w:ilvl="0" w:tplc="04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53A5416"/>
    <w:multiLevelType w:val="hybridMultilevel"/>
    <w:tmpl w:val="20A267C0"/>
    <w:lvl w:ilvl="0" w:tplc="1DA4A7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56AB8"/>
    <w:multiLevelType w:val="hybridMultilevel"/>
    <w:tmpl w:val="E048A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68"/>
    <w:rsid w:val="00012638"/>
    <w:rsid w:val="00023FF8"/>
    <w:rsid w:val="00070D79"/>
    <w:rsid w:val="00073168"/>
    <w:rsid w:val="00074FBB"/>
    <w:rsid w:val="000973B7"/>
    <w:rsid w:val="000B2CA7"/>
    <w:rsid w:val="0012374E"/>
    <w:rsid w:val="001D4D06"/>
    <w:rsid w:val="001E3AB6"/>
    <w:rsid w:val="0021495F"/>
    <w:rsid w:val="00285199"/>
    <w:rsid w:val="002C55E6"/>
    <w:rsid w:val="002F65A9"/>
    <w:rsid w:val="003653CE"/>
    <w:rsid w:val="00365E7F"/>
    <w:rsid w:val="003B603A"/>
    <w:rsid w:val="003F618F"/>
    <w:rsid w:val="004F21B5"/>
    <w:rsid w:val="00543AD3"/>
    <w:rsid w:val="005707A5"/>
    <w:rsid w:val="0066643B"/>
    <w:rsid w:val="00677B8E"/>
    <w:rsid w:val="00691A4D"/>
    <w:rsid w:val="006C6971"/>
    <w:rsid w:val="006D427D"/>
    <w:rsid w:val="007178FB"/>
    <w:rsid w:val="00831EC9"/>
    <w:rsid w:val="00835EFC"/>
    <w:rsid w:val="00886103"/>
    <w:rsid w:val="008D0D8D"/>
    <w:rsid w:val="008E36CC"/>
    <w:rsid w:val="00941161"/>
    <w:rsid w:val="009C79E3"/>
    <w:rsid w:val="00AD58CB"/>
    <w:rsid w:val="00BA3162"/>
    <w:rsid w:val="00BE63C3"/>
    <w:rsid w:val="00C011BF"/>
    <w:rsid w:val="00CD0DF5"/>
    <w:rsid w:val="00D3744E"/>
    <w:rsid w:val="00D66F99"/>
    <w:rsid w:val="00D727CF"/>
    <w:rsid w:val="00E713A8"/>
    <w:rsid w:val="00F30FC0"/>
    <w:rsid w:val="00FA460A"/>
    <w:rsid w:val="00FC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02DA"/>
  <w15:docId w15:val="{3ACE6E18-233F-4474-83BB-71E5BBB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011BF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F30FC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30FC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30FC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30FC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30FC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3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0FC0"/>
    <w:rPr>
      <w:rFonts w:ascii="Segoe UI" w:hAnsi="Segoe UI" w:cs="Segoe UI"/>
      <w:sz w:val="18"/>
      <w:szCs w:val="18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30FC0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30FC0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30FC0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30FC0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30FC0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30FC0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097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73B7"/>
  </w:style>
  <w:style w:type="paragraph" w:styleId="Bunntekst">
    <w:name w:val="footer"/>
    <w:basedOn w:val="Normal"/>
    <w:link w:val="BunntekstTegn"/>
    <w:uiPriority w:val="99"/>
    <w:unhideWhenUsed/>
    <w:rsid w:val="00097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E6040-EBB5-4753-9261-CEE0AE7A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1532C3BF.dotm</Template>
  <TotalTime>3</TotalTime>
  <Pages>1</Pages>
  <Words>492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Energi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Jostein Haugnes</dc:creator>
  <cp:lastModifiedBy>Siri Revelsby</cp:lastModifiedBy>
  <cp:revision>4</cp:revision>
  <cp:lastPrinted>2018-01-31T11:43:00Z</cp:lastPrinted>
  <dcterms:created xsi:type="dcterms:W3CDTF">2018-02-06T18:40:00Z</dcterms:created>
  <dcterms:modified xsi:type="dcterms:W3CDTF">2018-02-06T18:42:00Z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b433c942-7fdc-49fc-9812-a9eaa4d0ae46</vt:lpwstr>
  </property>
</Properties>
</file>