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54C" w:rsidRDefault="00851AC0" w:rsidP="004F6ECC">
      <w:pPr>
        <w:pStyle w:val="Overskrift1"/>
      </w:pPr>
      <w:r>
        <w:t xml:space="preserve">Pressemelding </w:t>
      </w:r>
      <w:r w:rsidR="0040066D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2200275" y="1047750"/>
            <wp:positionH relativeFrom="margin">
              <wp:align>right</wp:align>
            </wp:positionH>
            <wp:positionV relativeFrom="margin">
              <wp:align>top</wp:align>
            </wp:positionV>
            <wp:extent cx="3121025" cy="1365250"/>
            <wp:effectExtent l="0" t="0" r="3175" b="635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025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AC0" w:rsidRDefault="00125CDB">
      <w:r>
        <w:t>Verdens første 3-årig</w:t>
      </w:r>
      <w:r w:rsidR="0065529E">
        <w:t>e</w:t>
      </w:r>
      <w:r>
        <w:t xml:space="preserve"> utdanningstilbud innen hundekjøring</w:t>
      </w:r>
      <w:r w:rsidR="000830AE">
        <w:t xml:space="preserve"> i Tana</w:t>
      </w:r>
    </w:p>
    <w:p w:rsidR="00125CDB" w:rsidRDefault="00125CDB"/>
    <w:p w:rsidR="00860B80" w:rsidRDefault="00851AC0">
      <w:r>
        <w:t>Lands</w:t>
      </w:r>
      <w:r w:rsidR="00E53EBA">
        <w:t xml:space="preserve">dekkende </w:t>
      </w:r>
      <w:r>
        <w:t>linje</w:t>
      </w:r>
      <w:r w:rsidR="00E53EBA">
        <w:t xml:space="preserve"> i</w:t>
      </w:r>
      <w:r>
        <w:t xml:space="preserve"> </w:t>
      </w:r>
      <w:r w:rsidR="00E53EBA">
        <w:t>h</w:t>
      </w:r>
      <w:r>
        <w:t xml:space="preserve">undekjøring klar til oppstart fra høsten 2016 på verdens </w:t>
      </w:r>
      <w:r w:rsidR="00924795">
        <w:t xml:space="preserve">nordligste </w:t>
      </w:r>
      <w:r w:rsidR="00860B80">
        <w:t>landbruksskole</w:t>
      </w:r>
      <w:r w:rsidR="00D819DE">
        <w:t xml:space="preserve">, Tana videregående skole. </w:t>
      </w:r>
    </w:p>
    <w:p w:rsidR="00860B80" w:rsidRDefault="00860B80" w:rsidP="00860B80">
      <w:r>
        <w:t>Hovedutvalg for</w:t>
      </w:r>
      <w:r w:rsidR="00CC2DED">
        <w:t xml:space="preserve"> kompetanse </w:t>
      </w:r>
      <w:r w:rsidR="00E53EBA">
        <w:t xml:space="preserve">i Finnmark </w:t>
      </w:r>
      <w:r w:rsidR="00CC2DED">
        <w:t>(HUK</w:t>
      </w:r>
      <w:r w:rsidR="00E53EBA">
        <w:t xml:space="preserve">) vedtok </w:t>
      </w:r>
      <w:r>
        <w:t>denne uken å gi ungdom fra hele landet mulighet til å søke Vg1 hundekjøring</w:t>
      </w:r>
      <w:r w:rsidR="0045206E">
        <w:t>. Dette er en g</w:t>
      </w:r>
      <w:r w:rsidR="00A036AA">
        <w:t xml:space="preserve">ledens </w:t>
      </w:r>
      <w:r w:rsidR="00E53EBA">
        <w:t>dag for unge hundekjørere.</w:t>
      </w:r>
    </w:p>
    <w:p w:rsidR="00D70276" w:rsidRDefault="00D70276" w:rsidP="00860B80"/>
    <w:p w:rsidR="00C04805" w:rsidRDefault="00D70276" w:rsidP="00D70276">
      <w:r>
        <w:t xml:space="preserve">Utdanningen forankres i programområde </w:t>
      </w:r>
      <w:r w:rsidR="008F7ED4">
        <w:t>naturbruk, der det brukes</w:t>
      </w:r>
      <w:r w:rsidR="009A4D5F">
        <w:t xml:space="preserve"> </w:t>
      </w:r>
      <w:r>
        <w:t xml:space="preserve">lokale læreplaner i programfag vinklet mot hundekjøring. </w:t>
      </w:r>
      <w:r w:rsidR="009D3D13">
        <w:t xml:space="preserve">Gjennom </w:t>
      </w:r>
      <w:r w:rsidR="008F7ED4">
        <w:t xml:space="preserve">Naturbruk </w:t>
      </w:r>
      <w:r w:rsidR="00773CDC">
        <w:t xml:space="preserve">vil både </w:t>
      </w:r>
      <w:r w:rsidR="000A6AC4">
        <w:t>det hundefaglige</w:t>
      </w:r>
      <w:r w:rsidR="004E79E4">
        <w:t xml:space="preserve">, </w:t>
      </w:r>
      <w:r w:rsidR="00773CDC">
        <w:t>idretts-</w:t>
      </w:r>
      <w:r>
        <w:t xml:space="preserve"> og næringsperspektivet ivaret</w:t>
      </w:r>
      <w:r w:rsidR="004915EE">
        <w:t xml:space="preserve">as. </w:t>
      </w:r>
      <w:r>
        <w:t xml:space="preserve">Elevene går Vg1 og Vg2 innenfor naturbruk og Vg3 studieforberedende naturbruk. Dette vil gi elevene </w:t>
      </w:r>
      <w:r w:rsidRPr="00D70276">
        <w:t>studiekompetanse i</w:t>
      </w:r>
      <w:r>
        <w:t xml:space="preserve"> tillegg til </w:t>
      </w:r>
      <w:r w:rsidR="00574ED8">
        <w:t xml:space="preserve">kompetanse innen kynologi </w:t>
      </w:r>
      <w:r w:rsidR="009D3D13">
        <w:t>(</w:t>
      </w:r>
      <w:r w:rsidR="00E81EC0">
        <w:t>læren om hund</w:t>
      </w:r>
      <w:r w:rsidR="009D3D13">
        <w:t>)</w:t>
      </w:r>
      <w:r w:rsidR="00E81EC0">
        <w:t xml:space="preserve">, </w:t>
      </w:r>
      <w:r w:rsidR="00C7352D">
        <w:t>entreprenørskap, friluftsliv, økonomi og bær</w:t>
      </w:r>
      <w:r w:rsidR="00C04805">
        <w:t>ekraftig bruk av naturressurser.</w:t>
      </w:r>
    </w:p>
    <w:p w:rsidR="006F102A" w:rsidRDefault="006F102A" w:rsidP="00D70276"/>
    <w:p w:rsidR="00D70276" w:rsidRDefault="0088644E" w:rsidP="00D70276">
      <w:r>
        <w:t xml:space="preserve">Studiekompetanse gir elevene mulighet for videre høyere utdanning på høgskoler og </w:t>
      </w:r>
      <w:r w:rsidR="00C04805">
        <w:t>universitet.</w:t>
      </w:r>
    </w:p>
    <w:p w:rsidR="00D60E31" w:rsidRDefault="00D60E31" w:rsidP="00D70276"/>
    <w:p w:rsidR="00D60E31" w:rsidRDefault="00D60E31" w:rsidP="00D70276">
      <w:r>
        <w:t>Naturbruksskolene jobber parallelt med å opprette</w:t>
      </w:r>
      <w:r w:rsidR="000F2B4B">
        <w:t xml:space="preserve"> ett dyrefag som ha</w:t>
      </w:r>
      <w:r w:rsidR="00C04805">
        <w:t>r som mål å gi elevene fagbrev.</w:t>
      </w:r>
    </w:p>
    <w:p w:rsidR="00526755" w:rsidRDefault="00526755" w:rsidP="00860B80"/>
    <w:p w:rsidR="00B77243" w:rsidRDefault="00C04805" w:rsidP="00860B80">
      <w:r>
        <w:t>Det er 8 plasser på V</w:t>
      </w:r>
      <w:r w:rsidR="00526755">
        <w:t>g1</w:t>
      </w:r>
      <w:r w:rsidR="00681509">
        <w:t xml:space="preserve"> </w:t>
      </w:r>
      <w:r>
        <w:t xml:space="preserve">hundekjøring </w:t>
      </w:r>
      <w:r w:rsidR="00681509">
        <w:t xml:space="preserve">og </w:t>
      </w:r>
      <w:r>
        <w:t xml:space="preserve">utdanningen vil være søkbar fra </w:t>
      </w:r>
      <w:proofErr w:type="spellStart"/>
      <w:r>
        <w:t>ca</w:t>
      </w:r>
      <w:proofErr w:type="spellEnd"/>
      <w:r>
        <w:t xml:space="preserve"> 1. </w:t>
      </w:r>
      <w:r w:rsidR="0069167D">
        <w:t>ja</w:t>
      </w:r>
      <w:r w:rsidR="001E36FF">
        <w:t>nuar</w:t>
      </w:r>
      <w:r>
        <w:t xml:space="preserve"> -16</w:t>
      </w:r>
      <w:r w:rsidR="001E36FF">
        <w:t xml:space="preserve">. Inntaket skjer </w:t>
      </w:r>
      <w:r w:rsidR="00DA1AD2">
        <w:t>delvis etter karakter og delvis basert på i</w:t>
      </w:r>
      <w:r w:rsidR="001E36FF">
        <w:t xml:space="preserve">ntervju </w:t>
      </w:r>
      <w:r w:rsidR="002039D4">
        <w:t xml:space="preserve">med eleven. Motivasjon, personlig egnethet og karakterer vil </w:t>
      </w:r>
      <w:r w:rsidR="00DA1AD2">
        <w:t xml:space="preserve">alle inngå i </w:t>
      </w:r>
      <w:r w:rsidR="002039D4">
        <w:t xml:space="preserve">kriteriene for opptak. </w:t>
      </w:r>
    </w:p>
    <w:p w:rsidR="00EF64BA" w:rsidRDefault="00EF64BA" w:rsidP="00860B80"/>
    <w:p w:rsidR="00EF64BA" w:rsidRDefault="00EF64BA" w:rsidP="00860B80">
      <w:r>
        <w:t xml:space="preserve">Det </w:t>
      </w:r>
      <w:r w:rsidR="00C04805">
        <w:t>vil bli m</w:t>
      </w:r>
      <w:r>
        <w:t>ulig f</w:t>
      </w:r>
      <w:r w:rsidR="001E36FF">
        <w:t>or elevene å ha med seg et begrenset</w:t>
      </w:r>
      <w:r>
        <w:t xml:space="preserve"> antall hunder etter søknad. </w:t>
      </w:r>
    </w:p>
    <w:p w:rsidR="00DF73C2" w:rsidRDefault="00DF73C2" w:rsidP="00860B80"/>
    <w:p w:rsidR="00DF73C2" w:rsidRDefault="00DF73C2" w:rsidP="00860B80">
      <w:r>
        <w:t xml:space="preserve">Kontaktperson Marianne Dahlen </w:t>
      </w:r>
      <w:proofErr w:type="spellStart"/>
      <w:r>
        <w:t>mob</w:t>
      </w:r>
      <w:proofErr w:type="spellEnd"/>
      <w:r>
        <w:t>.</w:t>
      </w:r>
      <w:r w:rsidR="007D5798" w:rsidRPr="007D5798">
        <w:rPr>
          <w:rFonts w:ascii="Helvetica" w:hAnsi="Helvetica" w:cs="Helvetica"/>
          <w:color w:val="141823"/>
          <w:sz w:val="20"/>
          <w:szCs w:val="20"/>
          <w:shd w:val="clear" w:color="auto" w:fill="FFFFFF"/>
        </w:rPr>
        <w:t xml:space="preserve"> </w:t>
      </w:r>
      <w:r w:rsidR="007D5798" w:rsidRPr="007D5798">
        <w:t>48240682</w:t>
      </w:r>
      <w:r>
        <w:t xml:space="preserve"> </w:t>
      </w:r>
      <w:hyperlink r:id="rId7" w:history="1">
        <w:r w:rsidRPr="001F3900">
          <w:rPr>
            <w:rStyle w:val="Hyperkobling"/>
          </w:rPr>
          <w:t>marianne.dahlen@ffk.no</w:t>
        </w:r>
      </w:hyperlink>
      <w:bookmarkStart w:id="0" w:name="_GoBack"/>
      <w:bookmarkEnd w:id="0"/>
    </w:p>
    <w:p w:rsidR="00DF73C2" w:rsidRDefault="00DF73C2" w:rsidP="00860B80"/>
    <w:p w:rsidR="00851AC0" w:rsidRDefault="00851AC0"/>
    <w:sectPr w:rsidR="00851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D4432"/>
    <w:multiLevelType w:val="hybridMultilevel"/>
    <w:tmpl w:val="E690AC6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C0"/>
    <w:rsid w:val="0006150D"/>
    <w:rsid w:val="000830AE"/>
    <w:rsid w:val="000A6AC4"/>
    <w:rsid w:val="000F2B4B"/>
    <w:rsid w:val="00125CDB"/>
    <w:rsid w:val="00140DFC"/>
    <w:rsid w:val="001E36FF"/>
    <w:rsid w:val="002039D4"/>
    <w:rsid w:val="0022454C"/>
    <w:rsid w:val="002502B7"/>
    <w:rsid w:val="002B3B6A"/>
    <w:rsid w:val="002E146B"/>
    <w:rsid w:val="003746CC"/>
    <w:rsid w:val="0040066D"/>
    <w:rsid w:val="0045206E"/>
    <w:rsid w:val="004915EE"/>
    <w:rsid w:val="004A4311"/>
    <w:rsid w:val="004E79E4"/>
    <w:rsid w:val="004F6ECC"/>
    <w:rsid w:val="00526755"/>
    <w:rsid w:val="00542CDC"/>
    <w:rsid w:val="00574ED8"/>
    <w:rsid w:val="0065529E"/>
    <w:rsid w:val="006647D0"/>
    <w:rsid w:val="00681509"/>
    <w:rsid w:val="0069167D"/>
    <w:rsid w:val="006A1A48"/>
    <w:rsid w:val="006F102A"/>
    <w:rsid w:val="00773CDC"/>
    <w:rsid w:val="007761D3"/>
    <w:rsid w:val="007D5798"/>
    <w:rsid w:val="00851AC0"/>
    <w:rsid w:val="00860B80"/>
    <w:rsid w:val="0088644E"/>
    <w:rsid w:val="008F7ED4"/>
    <w:rsid w:val="00924795"/>
    <w:rsid w:val="009569C4"/>
    <w:rsid w:val="009740FB"/>
    <w:rsid w:val="00984F89"/>
    <w:rsid w:val="009A4D5F"/>
    <w:rsid w:val="009D3D13"/>
    <w:rsid w:val="00A036AA"/>
    <w:rsid w:val="00A519E7"/>
    <w:rsid w:val="00B05C52"/>
    <w:rsid w:val="00B20017"/>
    <w:rsid w:val="00B427EE"/>
    <w:rsid w:val="00B77243"/>
    <w:rsid w:val="00C04805"/>
    <w:rsid w:val="00C61891"/>
    <w:rsid w:val="00C7352D"/>
    <w:rsid w:val="00CB3D77"/>
    <w:rsid w:val="00CC2DED"/>
    <w:rsid w:val="00D17143"/>
    <w:rsid w:val="00D60E31"/>
    <w:rsid w:val="00D70276"/>
    <w:rsid w:val="00D819DE"/>
    <w:rsid w:val="00DA1AD2"/>
    <w:rsid w:val="00DF73C2"/>
    <w:rsid w:val="00E53EBA"/>
    <w:rsid w:val="00E65634"/>
    <w:rsid w:val="00E81EC0"/>
    <w:rsid w:val="00EC7509"/>
    <w:rsid w:val="00EF64BA"/>
    <w:rsid w:val="00F2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F89"/>
    <w:pPr>
      <w:spacing w:after="0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984F8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84F89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B427EE"/>
    <w:pPr>
      <w:spacing w:after="0" w:line="240" w:lineRule="auto"/>
    </w:pPr>
    <w:rPr>
      <w:rFonts w:ascii="Times New Roman" w:hAnsi="Times New Roman" w:cs="Times New Roman"/>
      <w:sz w:val="16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rsid w:val="00984F89"/>
    <w:rPr>
      <w:rFonts w:ascii="Times New Roman" w:eastAsia="Times New Roman" w:hAnsi="Times New Roman" w:cs="Arial"/>
      <w:b/>
      <w:bCs/>
      <w:kern w:val="32"/>
      <w:sz w:val="32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84F89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Listeavsnitt">
    <w:name w:val="List Paragraph"/>
    <w:basedOn w:val="Normal"/>
    <w:uiPriority w:val="34"/>
    <w:qFormat/>
    <w:rsid w:val="00D7027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kobling">
    <w:name w:val="Hyperlink"/>
    <w:basedOn w:val="Standardskriftforavsnitt"/>
    <w:uiPriority w:val="99"/>
    <w:unhideWhenUsed/>
    <w:rsid w:val="00DF73C2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0066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0066D"/>
    <w:rPr>
      <w:rFonts w:ascii="Tahoma" w:hAnsi="Tahoma" w:cs="Tahoma"/>
      <w:sz w:val="16"/>
      <w:szCs w:val="16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F89"/>
    <w:pPr>
      <w:spacing w:after="0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984F8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84F89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B427EE"/>
    <w:pPr>
      <w:spacing w:after="0" w:line="240" w:lineRule="auto"/>
    </w:pPr>
    <w:rPr>
      <w:rFonts w:ascii="Times New Roman" w:hAnsi="Times New Roman" w:cs="Times New Roman"/>
      <w:sz w:val="16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rsid w:val="00984F89"/>
    <w:rPr>
      <w:rFonts w:ascii="Times New Roman" w:eastAsia="Times New Roman" w:hAnsi="Times New Roman" w:cs="Arial"/>
      <w:b/>
      <w:bCs/>
      <w:kern w:val="32"/>
      <w:sz w:val="32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84F89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Listeavsnitt">
    <w:name w:val="List Paragraph"/>
    <w:basedOn w:val="Normal"/>
    <w:uiPriority w:val="34"/>
    <w:qFormat/>
    <w:rsid w:val="00D7027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kobling">
    <w:name w:val="Hyperlink"/>
    <w:basedOn w:val="Standardskriftforavsnitt"/>
    <w:uiPriority w:val="99"/>
    <w:unhideWhenUsed/>
    <w:rsid w:val="00DF73C2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0066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0066D"/>
    <w:rPr>
      <w:rFonts w:ascii="Tahoma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2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arianne.dahlen@ffk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94491D39</Template>
  <TotalTime>86</TotalTime>
  <Pages>1</Pages>
  <Words>238</Words>
  <Characters>1267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Finnmark fylkeskommune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Halvari, Tonje Kristine</dc:creator>
  <cp:lastModifiedBy>Halvari, Tonje Kristine</cp:lastModifiedBy>
  <cp:revision>51</cp:revision>
  <dcterms:created xsi:type="dcterms:W3CDTF">2015-11-24T12:42:00Z</dcterms:created>
  <dcterms:modified xsi:type="dcterms:W3CDTF">2015-11-24T21:03:00Z</dcterms:modified>
</cp:coreProperties>
</file>