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A549E0" w14:textId="586DA84B" w:rsidR="005E1A3B" w:rsidRPr="00F348AA" w:rsidRDefault="00DA4177" w:rsidP="00DD12F1">
      <w:pPr>
        <w:rPr>
          <w:rFonts w:ascii="Arial Black" w:hAnsi="Arial Black" w:cs="Arial"/>
          <w:color w:val="1F497D" w:themeColor="text2"/>
          <w:sz w:val="40"/>
          <w:szCs w:val="40"/>
        </w:rPr>
      </w:pPr>
      <w:r>
        <w:rPr>
          <w:rFonts w:ascii="Arial Black" w:hAnsi="Arial Black" w:cs="Arial"/>
          <w:noProof/>
          <w:color w:val="00527D"/>
          <w:sz w:val="55"/>
          <w:szCs w:val="55"/>
          <w:lang w:val="en-US" w:eastAsia="nb-NO"/>
        </w:rPr>
        <w:drawing>
          <wp:inline distT="0" distB="0" distL="0" distR="0" wp14:anchorId="2027861D" wp14:editId="7D4130B4">
            <wp:extent cx="1878649" cy="1252432"/>
            <wp:effectExtent l="0" t="0" r="1270" b="0"/>
            <wp:docPr id="3" name="Bilde 3" descr="Macintosh HD:Users:mariannelund:Desktop:11826067_906721002754032_7124631484047187936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iannelund:Desktop:11826067_906721002754032_7124631484047187936_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28" cy="125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2F1">
        <w:rPr>
          <w:rFonts w:ascii="Arial Black" w:hAnsi="Arial Black" w:cs="Arial"/>
          <w:color w:val="00527D"/>
          <w:sz w:val="55"/>
          <w:szCs w:val="55"/>
        </w:rPr>
        <w:t xml:space="preserve">  </w:t>
      </w:r>
      <w:r>
        <w:rPr>
          <w:rFonts w:ascii="Arial Black" w:hAnsi="Arial Black" w:cs="Arial"/>
          <w:color w:val="00527D"/>
          <w:sz w:val="55"/>
          <w:szCs w:val="55"/>
        </w:rPr>
        <w:t xml:space="preserve">              </w:t>
      </w:r>
      <w:r w:rsidR="00C3518A" w:rsidRPr="00B3233A">
        <w:rPr>
          <w:rFonts w:ascii="Arial Black" w:hAnsi="Arial Black" w:cs="Arial"/>
          <w:color w:val="17365D" w:themeColor="text2" w:themeShade="BF"/>
          <w:sz w:val="40"/>
          <w:szCs w:val="40"/>
        </w:rPr>
        <w:t>JURYPROTOKOLL</w:t>
      </w:r>
    </w:p>
    <w:p w14:paraId="110FFC5B" w14:textId="77777777" w:rsidR="005E1A3B" w:rsidRPr="00870E07" w:rsidRDefault="005E1A3B" w:rsidP="005E1A3B">
      <w:pPr>
        <w:rPr>
          <w:rFonts w:cs="Arial"/>
        </w:rPr>
      </w:pPr>
    </w:p>
    <w:p w14:paraId="1448C559" w14:textId="77777777" w:rsidR="005E1A3B" w:rsidRPr="00B01C84" w:rsidRDefault="005E1A3B" w:rsidP="005E1A3B">
      <w:pPr>
        <w:rPr>
          <w:rFonts w:ascii="CG Times" w:hAnsi="CG Times"/>
          <w:b/>
        </w:rPr>
      </w:pPr>
    </w:p>
    <w:tbl>
      <w:tblPr>
        <w:tblW w:w="9638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2441"/>
        <w:gridCol w:w="7197"/>
      </w:tblGrid>
      <w:tr w:rsidR="00B74154" w:rsidRPr="003C1AC2" w14:paraId="6A9E12C4" w14:textId="77777777" w:rsidTr="00B3233A">
        <w:trPr>
          <w:trHeight w:val="454"/>
        </w:trPr>
        <w:tc>
          <w:tcPr>
            <w:tcW w:w="2268" w:type="dxa"/>
            <w:tcBorders>
              <w:bottom w:val="single" w:sz="18" w:space="0" w:color="FFFFFF"/>
            </w:tcBorders>
            <w:shd w:val="clear" w:color="auto" w:fill="003366"/>
            <w:vAlign w:val="center"/>
          </w:tcPr>
          <w:p w14:paraId="46C7A586" w14:textId="0BC74E35" w:rsidR="00B74154" w:rsidRPr="002940F8" w:rsidRDefault="00C3518A" w:rsidP="00E12815">
            <w:pPr>
              <w:rPr>
                <w:color w:val="FFFFFF"/>
                <w:szCs w:val="28"/>
              </w:rPr>
            </w:pPr>
            <w:r w:rsidRPr="002940F8">
              <w:rPr>
                <w:color w:val="FFFFFF"/>
                <w:szCs w:val="28"/>
              </w:rPr>
              <w:t>ARRANGEMENT</w:t>
            </w:r>
            <w:r w:rsidR="00D37D82" w:rsidRPr="002940F8">
              <w:rPr>
                <w:color w:val="FFFFFF"/>
                <w:szCs w:val="28"/>
              </w:rPr>
              <w:t>:</w:t>
            </w:r>
          </w:p>
        </w:tc>
        <w:tc>
          <w:tcPr>
            <w:tcW w:w="7370" w:type="dxa"/>
            <w:shd w:val="clear" w:color="auto" w:fill="F2F2F2"/>
            <w:vAlign w:val="center"/>
          </w:tcPr>
          <w:p w14:paraId="7425D660" w14:textId="6D939A65" w:rsidR="00B74154" w:rsidRPr="00546A06" w:rsidRDefault="00B74154" w:rsidP="00697EFB">
            <w:pPr>
              <w:rPr>
                <w:rFonts w:ascii="Georgia" w:hAnsi="Georgia"/>
                <w:szCs w:val="24"/>
              </w:rPr>
            </w:pPr>
          </w:p>
        </w:tc>
      </w:tr>
      <w:tr w:rsidR="00B74154" w:rsidRPr="003C1AC2" w14:paraId="32A7AA43" w14:textId="77777777" w:rsidTr="00B3233A">
        <w:trPr>
          <w:trHeight w:val="454"/>
        </w:trPr>
        <w:tc>
          <w:tcPr>
            <w:tcW w:w="2268" w:type="dxa"/>
            <w:tcBorders>
              <w:bottom w:val="single" w:sz="18" w:space="0" w:color="FFFFFF"/>
            </w:tcBorders>
            <w:shd w:val="clear" w:color="auto" w:fill="003366"/>
            <w:vAlign w:val="center"/>
          </w:tcPr>
          <w:p w14:paraId="4D42C6A3" w14:textId="7810115B" w:rsidR="00B74154" w:rsidRPr="002940F8" w:rsidRDefault="00C3518A" w:rsidP="00E12815">
            <w:pPr>
              <w:rPr>
                <w:color w:val="FFFFFF"/>
                <w:szCs w:val="28"/>
              </w:rPr>
            </w:pPr>
            <w:r w:rsidRPr="002940F8">
              <w:rPr>
                <w:color w:val="FFFFFF"/>
                <w:szCs w:val="28"/>
              </w:rPr>
              <w:t>ARRANGØR</w:t>
            </w:r>
            <w:r w:rsidR="00D37D82" w:rsidRPr="002940F8">
              <w:rPr>
                <w:color w:val="FFFFFF"/>
                <w:szCs w:val="28"/>
              </w:rPr>
              <w:t>:</w:t>
            </w:r>
          </w:p>
        </w:tc>
        <w:tc>
          <w:tcPr>
            <w:tcW w:w="7370" w:type="dxa"/>
            <w:shd w:val="clear" w:color="auto" w:fill="F2F2F2"/>
            <w:vAlign w:val="center"/>
          </w:tcPr>
          <w:p w14:paraId="15CB4877" w14:textId="1CB185A1" w:rsidR="00B74154" w:rsidRPr="00303D56" w:rsidRDefault="00B74154" w:rsidP="00697EFB">
            <w:pPr>
              <w:rPr>
                <w:rFonts w:ascii="Georgia" w:hAnsi="Georgia"/>
                <w:szCs w:val="24"/>
              </w:rPr>
            </w:pPr>
          </w:p>
        </w:tc>
      </w:tr>
      <w:tr w:rsidR="00E06950" w:rsidRPr="003C1AC2" w14:paraId="5B0D25B2" w14:textId="77777777" w:rsidTr="00B3233A">
        <w:trPr>
          <w:trHeight w:val="454"/>
        </w:trPr>
        <w:tc>
          <w:tcPr>
            <w:tcW w:w="2268" w:type="dxa"/>
            <w:tcBorders>
              <w:bottom w:val="single" w:sz="18" w:space="0" w:color="FFFFFF"/>
            </w:tcBorders>
            <w:shd w:val="clear" w:color="auto" w:fill="003366"/>
            <w:vAlign w:val="center"/>
          </w:tcPr>
          <w:p w14:paraId="653BAC8C" w14:textId="1B76C28D" w:rsidR="00E06950" w:rsidRPr="002940F8" w:rsidRDefault="00C3518A" w:rsidP="00E12815">
            <w:pPr>
              <w:rPr>
                <w:color w:val="FFFFFF"/>
                <w:szCs w:val="28"/>
              </w:rPr>
            </w:pPr>
            <w:r w:rsidRPr="002940F8">
              <w:rPr>
                <w:color w:val="FFFFFF"/>
                <w:szCs w:val="28"/>
              </w:rPr>
              <w:t>DATO</w:t>
            </w:r>
            <w:r w:rsidR="00D37D82" w:rsidRPr="002940F8">
              <w:rPr>
                <w:color w:val="FFFFFF"/>
                <w:szCs w:val="28"/>
              </w:rPr>
              <w:t>:</w:t>
            </w:r>
          </w:p>
        </w:tc>
        <w:tc>
          <w:tcPr>
            <w:tcW w:w="7370" w:type="dxa"/>
            <w:shd w:val="clear" w:color="auto" w:fill="F2F2F2"/>
            <w:vAlign w:val="center"/>
          </w:tcPr>
          <w:p w14:paraId="3D575964" w14:textId="3A9A445B" w:rsidR="00E06950" w:rsidRPr="00303D56" w:rsidRDefault="00E06950" w:rsidP="00697EFB">
            <w:pPr>
              <w:rPr>
                <w:rFonts w:ascii="Georgia" w:hAnsi="Georgia"/>
                <w:szCs w:val="24"/>
              </w:rPr>
            </w:pPr>
          </w:p>
        </w:tc>
      </w:tr>
      <w:tr w:rsidR="00B74154" w:rsidRPr="003C1AC2" w14:paraId="0ED6CCA4" w14:textId="77777777" w:rsidTr="00B3233A">
        <w:trPr>
          <w:trHeight w:val="454"/>
        </w:trPr>
        <w:tc>
          <w:tcPr>
            <w:tcW w:w="2268" w:type="dxa"/>
            <w:shd w:val="clear" w:color="auto" w:fill="003366"/>
            <w:vAlign w:val="center"/>
          </w:tcPr>
          <w:p w14:paraId="226C0BBC" w14:textId="26A74FA6" w:rsidR="00B74154" w:rsidRPr="002940F8" w:rsidRDefault="002940F8" w:rsidP="00E12815">
            <w:pPr>
              <w:rPr>
                <w:color w:val="FFFFFF"/>
                <w:szCs w:val="28"/>
              </w:rPr>
            </w:pPr>
            <w:r w:rsidRPr="002940F8">
              <w:rPr>
                <w:color w:val="FFFFFF"/>
                <w:szCs w:val="28"/>
              </w:rPr>
              <w:t xml:space="preserve">PROTEST/RAPPORT: </w:t>
            </w:r>
          </w:p>
        </w:tc>
        <w:tc>
          <w:tcPr>
            <w:tcW w:w="7370" w:type="dxa"/>
            <w:shd w:val="clear" w:color="auto" w:fill="F2F2F2"/>
            <w:vAlign w:val="center"/>
          </w:tcPr>
          <w:p w14:paraId="260AFE9E" w14:textId="682071F2" w:rsidR="00B74154" w:rsidRPr="00303D56" w:rsidRDefault="00B74154" w:rsidP="00697EFB">
            <w:pPr>
              <w:rPr>
                <w:rFonts w:ascii="Georgia" w:hAnsi="Georgia"/>
                <w:szCs w:val="24"/>
              </w:rPr>
            </w:pPr>
          </w:p>
        </w:tc>
      </w:tr>
    </w:tbl>
    <w:p w14:paraId="61756FDD" w14:textId="1DC903EC" w:rsidR="00870E07" w:rsidRDefault="002940F8" w:rsidP="005E1A3B">
      <w:pPr>
        <w:rPr>
          <w:sz w:val="20"/>
        </w:rPr>
      </w:pPr>
      <w:r w:rsidRPr="002940F8">
        <w:rPr>
          <w:sz w:val="20"/>
        </w:rPr>
        <w:t xml:space="preserve">Protest/rapportskjema skal vedlegges juryprotokollen. </w:t>
      </w:r>
    </w:p>
    <w:p w14:paraId="38594C19" w14:textId="77777777" w:rsidR="003E3230" w:rsidRPr="002940F8" w:rsidRDefault="003E3230" w:rsidP="005E1A3B">
      <w:pPr>
        <w:rPr>
          <w:sz w:val="20"/>
        </w:rPr>
      </w:pPr>
    </w:p>
    <w:p w14:paraId="71516BA4" w14:textId="77777777" w:rsidR="005E1A3B" w:rsidRDefault="005E1A3B" w:rsidP="005E1A3B"/>
    <w:tbl>
      <w:tblPr>
        <w:tblW w:w="968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003366"/>
        <w:tblLook w:val="01E0" w:firstRow="1" w:lastRow="1" w:firstColumn="1" w:lastColumn="1" w:noHBand="0" w:noVBand="0"/>
      </w:tblPr>
      <w:tblGrid>
        <w:gridCol w:w="9683"/>
      </w:tblGrid>
      <w:tr w:rsidR="001D22A9" w:rsidRPr="00D86D33" w14:paraId="735EAD8B" w14:textId="77777777" w:rsidTr="00C2794A">
        <w:trPr>
          <w:trHeight w:val="454"/>
        </w:trPr>
        <w:tc>
          <w:tcPr>
            <w:tcW w:w="9683" w:type="dxa"/>
            <w:shd w:val="clear" w:color="auto" w:fill="003366"/>
            <w:vAlign w:val="center"/>
          </w:tcPr>
          <w:p w14:paraId="5B9B642B" w14:textId="7375B1BB" w:rsidR="001D22A9" w:rsidRPr="002940F8" w:rsidRDefault="00C3518A" w:rsidP="001D22A9">
            <w:pPr>
              <w:jc w:val="center"/>
              <w:rPr>
                <w:rFonts w:cs="Arial"/>
                <w:bCs/>
                <w:color w:val="FFFFFF"/>
                <w:sz w:val="24"/>
                <w:szCs w:val="24"/>
              </w:rPr>
            </w:pPr>
            <w:r w:rsidRPr="002940F8">
              <w:rPr>
                <w:rFonts w:cs="Arial"/>
                <w:bCs/>
                <w:color w:val="FFFFFF"/>
                <w:sz w:val="24"/>
                <w:szCs w:val="24"/>
              </w:rPr>
              <w:t>MØTEDATA</w:t>
            </w:r>
          </w:p>
        </w:tc>
      </w:tr>
    </w:tbl>
    <w:p w14:paraId="0E64AAAA" w14:textId="17C57F7B" w:rsidR="00426B3D" w:rsidRDefault="00426B3D" w:rsidP="005E1A3B">
      <w:pPr>
        <w:rPr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457"/>
      </w:tblGrid>
      <w:tr w:rsidR="00E95261" w14:paraId="74A573A6" w14:textId="77777777" w:rsidTr="00E95261">
        <w:tc>
          <w:tcPr>
            <w:tcW w:w="9607" w:type="dxa"/>
          </w:tcPr>
          <w:p w14:paraId="661FFFCE" w14:textId="0CC722A3" w:rsidR="00E95261" w:rsidRDefault="00E95261" w:rsidP="005E1A3B">
            <w:pPr>
              <w:rPr>
                <w:sz w:val="24"/>
              </w:rPr>
            </w:pPr>
            <w:r>
              <w:rPr>
                <w:sz w:val="24"/>
              </w:rPr>
              <w:t>Møtested:</w:t>
            </w:r>
          </w:p>
        </w:tc>
      </w:tr>
      <w:tr w:rsidR="00E95261" w14:paraId="1F6F9DDF" w14:textId="77777777" w:rsidTr="00E95261">
        <w:tc>
          <w:tcPr>
            <w:tcW w:w="9607" w:type="dxa"/>
          </w:tcPr>
          <w:p w14:paraId="0A52A424" w14:textId="4E886C4E" w:rsidR="00E95261" w:rsidRDefault="00E95261" w:rsidP="005E1A3B">
            <w:pPr>
              <w:rPr>
                <w:sz w:val="24"/>
              </w:rPr>
            </w:pPr>
            <w:r>
              <w:rPr>
                <w:sz w:val="24"/>
              </w:rPr>
              <w:t>Start:</w:t>
            </w:r>
          </w:p>
        </w:tc>
      </w:tr>
      <w:tr w:rsidR="00E95261" w14:paraId="0CF0CBCD" w14:textId="77777777" w:rsidTr="00E95261">
        <w:tc>
          <w:tcPr>
            <w:tcW w:w="9607" w:type="dxa"/>
          </w:tcPr>
          <w:p w14:paraId="18082E9C" w14:textId="62AFC2CD" w:rsidR="00E95261" w:rsidRDefault="00E95261" w:rsidP="005E1A3B">
            <w:pPr>
              <w:rPr>
                <w:sz w:val="24"/>
              </w:rPr>
            </w:pPr>
            <w:r>
              <w:rPr>
                <w:sz w:val="24"/>
              </w:rPr>
              <w:t xml:space="preserve">Slutt: </w:t>
            </w:r>
          </w:p>
        </w:tc>
      </w:tr>
    </w:tbl>
    <w:p w14:paraId="26809201" w14:textId="46F3F155" w:rsidR="005E1A3B" w:rsidRPr="00603B37" w:rsidRDefault="00603B37" w:rsidP="005E1A3B">
      <w:pPr>
        <w:rPr>
          <w:sz w:val="24"/>
        </w:rPr>
      </w:pPr>
      <w:r>
        <w:rPr>
          <w:sz w:val="24"/>
        </w:rPr>
        <w:br/>
      </w:r>
    </w:p>
    <w:tbl>
      <w:tblPr>
        <w:tblW w:w="962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</w:tblBorders>
        <w:shd w:val="clear" w:color="auto" w:fill="003366"/>
        <w:tblLook w:val="01E0" w:firstRow="1" w:lastRow="1" w:firstColumn="1" w:lastColumn="1" w:noHBand="0" w:noVBand="0"/>
      </w:tblPr>
      <w:tblGrid>
        <w:gridCol w:w="9629"/>
      </w:tblGrid>
      <w:tr w:rsidR="00E12815" w:rsidRPr="005447A9" w14:paraId="6FAD2B08" w14:textId="77777777" w:rsidTr="00B3233A">
        <w:trPr>
          <w:trHeight w:val="454"/>
        </w:trPr>
        <w:tc>
          <w:tcPr>
            <w:tcW w:w="9629" w:type="dxa"/>
            <w:shd w:val="clear" w:color="auto" w:fill="003366"/>
            <w:vAlign w:val="center"/>
          </w:tcPr>
          <w:p w14:paraId="2D6DFDC5" w14:textId="493959F5" w:rsidR="00E12815" w:rsidRPr="002940F8" w:rsidRDefault="00D37D82" w:rsidP="00E12815">
            <w:pPr>
              <w:jc w:val="center"/>
              <w:rPr>
                <w:rFonts w:cs="Arial"/>
                <w:bCs/>
                <w:color w:val="FFFFFF" w:themeColor="background1"/>
                <w:sz w:val="24"/>
                <w:szCs w:val="24"/>
              </w:rPr>
            </w:pPr>
            <w:r w:rsidRPr="002940F8">
              <w:rPr>
                <w:rFonts w:cs="Arial"/>
                <w:bCs/>
                <w:color w:val="FFFFFF" w:themeColor="background1"/>
                <w:sz w:val="24"/>
                <w:szCs w:val="24"/>
              </w:rPr>
              <w:t>TIL</w:t>
            </w:r>
            <w:r w:rsidR="00186D1F">
              <w:rPr>
                <w:rFonts w:cs="Arial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2940F8">
              <w:rPr>
                <w:rFonts w:cs="Arial"/>
                <w:bCs/>
                <w:color w:val="FFFFFF" w:themeColor="background1"/>
                <w:sz w:val="24"/>
                <w:szCs w:val="24"/>
              </w:rPr>
              <w:t>STEDE MED STEMMERETT</w:t>
            </w:r>
          </w:p>
        </w:tc>
      </w:tr>
    </w:tbl>
    <w:p w14:paraId="02841C1A" w14:textId="6EE39604" w:rsidR="00A11BA0" w:rsidRPr="003E3230" w:rsidRDefault="00D37D82" w:rsidP="00D37D82">
      <w:pPr>
        <w:spacing w:before="120" w:after="120"/>
        <w:rPr>
          <w:b/>
          <w:sz w:val="20"/>
        </w:rPr>
      </w:pPr>
      <w:r w:rsidRPr="003E3230">
        <w:rPr>
          <w:sz w:val="20"/>
        </w:rPr>
        <w:t>§2.6 TD</w:t>
      </w:r>
      <w:r w:rsidR="00186D1F">
        <w:rPr>
          <w:sz w:val="20"/>
        </w:rPr>
        <w:t>-</w:t>
      </w:r>
      <w:r w:rsidRPr="003E3230">
        <w:rPr>
          <w:sz w:val="20"/>
        </w:rPr>
        <w:t>en</w:t>
      </w:r>
      <w:r w:rsidR="00186D1F">
        <w:rPr>
          <w:sz w:val="20"/>
        </w:rPr>
        <w:t xml:space="preserve"> </w:t>
      </w:r>
      <w:r w:rsidRPr="003E3230">
        <w:rPr>
          <w:sz w:val="20"/>
        </w:rPr>
        <w:t xml:space="preserve">(hoved TD) skal sørge for oppnevnelse av jury med følgende sammensetning: </w:t>
      </w:r>
      <w:r w:rsidR="00C61AD2">
        <w:rPr>
          <w:sz w:val="20"/>
        </w:rPr>
        <w:br/>
      </w:r>
      <w:r w:rsidRPr="003E3230">
        <w:rPr>
          <w:sz w:val="20"/>
        </w:rPr>
        <w:t>Hoved-TD, løpsleder, en representant fra løpsarrangøren, en lagleder/handler med personlig vara. Lagleder/handler og vara skal velges på lagleder/kjørermøte i forkant av konkurransen.</w:t>
      </w:r>
      <w:r w:rsidRPr="003E3230">
        <w:rPr>
          <w:sz w:val="20"/>
        </w:rPr>
        <w:br/>
        <w:t>Alle har én</w:t>
      </w:r>
      <w:r w:rsidR="00186D1F">
        <w:rPr>
          <w:sz w:val="20"/>
        </w:rPr>
        <w:t xml:space="preserve"> </w:t>
      </w:r>
      <w:r w:rsidRPr="003E3230">
        <w:rPr>
          <w:sz w:val="20"/>
        </w:rPr>
        <w:t xml:space="preserve">(1) stemme hver, men ved stemmelikhet teller TD sin stemme dobbelt. </w:t>
      </w:r>
      <w:r w:rsidR="00A11BA0" w:rsidRPr="003E3230">
        <w:rPr>
          <w:b/>
          <w:sz w:val="20"/>
        </w:rPr>
        <w:br/>
      </w:r>
      <w:r w:rsidR="00A11BA0" w:rsidRPr="003E3230">
        <w:rPr>
          <w:b/>
          <w:sz w:val="20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70"/>
        <w:gridCol w:w="3144"/>
        <w:gridCol w:w="3143"/>
      </w:tblGrid>
      <w:tr w:rsidR="00A11BA0" w14:paraId="29EC1E70" w14:textId="77777777" w:rsidTr="00A11BA0">
        <w:tc>
          <w:tcPr>
            <w:tcW w:w="3202" w:type="dxa"/>
          </w:tcPr>
          <w:p w14:paraId="60BF77DC" w14:textId="43D70E31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Hoved-TD:</w:t>
            </w:r>
          </w:p>
        </w:tc>
        <w:tc>
          <w:tcPr>
            <w:tcW w:w="3202" w:type="dxa"/>
          </w:tcPr>
          <w:p w14:paraId="2C662078" w14:textId="2C485594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Mobil: </w:t>
            </w:r>
          </w:p>
        </w:tc>
        <w:tc>
          <w:tcPr>
            <w:tcW w:w="3203" w:type="dxa"/>
          </w:tcPr>
          <w:p w14:paraId="64F86FF6" w14:textId="6E07D831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E-post:</w:t>
            </w:r>
          </w:p>
        </w:tc>
      </w:tr>
      <w:tr w:rsidR="003D40B6" w14:paraId="72574D7A" w14:textId="77777777" w:rsidTr="00A11BA0">
        <w:tc>
          <w:tcPr>
            <w:tcW w:w="3202" w:type="dxa"/>
          </w:tcPr>
          <w:p w14:paraId="36AE8A50" w14:textId="5A3EA605" w:rsidR="003D40B6" w:rsidRDefault="003D40B6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Stevneveterinær:</w:t>
            </w:r>
          </w:p>
        </w:tc>
        <w:tc>
          <w:tcPr>
            <w:tcW w:w="3202" w:type="dxa"/>
          </w:tcPr>
          <w:p w14:paraId="60FCDD54" w14:textId="5303E305" w:rsidR="003D40B6" w:rsidRDefault="003D40B6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3203" w:type="dxa"/>
          </w:tcPr>
          <w:p w14:paraId="5FC3B72E" w14:textId="35B5925E" w:rsidR="003D40B6" w:rsidRDefault="003D40B6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E-post:</w:t>
            </w:r>
          </w:p>
        </w:tc>
      </w:tr>
      <w:tr w:rsidR="00A11BA0" w14:paraId="28E71CBF" w14:textId="77777777" w:rsidTr="00A11BA0">
        <w:tc>
          <w:tcPr>
            <w:tcW w:w="3202" w:type="dxa"/>
          </w:tcPr>
          <w:p w14:paraId="62588202" w14:textId="3DFDD04E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Løpsleder:</w:t>
            </w:r>
          </w:p>
        </w:tc>
        <w:tc>
          <w:tcPr>
            <w:tcW w:w="3202" w:type="dxa"/>
          </w:tcPr>
          <w:p w14:paraId="78805FF7" w14:textId="4D2D0798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3203" w:type="dxa"/>
          </w:tcPr>
          <w:p w14:paraId="6FEE6D61" w14:textId="53892217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E-post:</w:t>
            </w:r>
          </w:p>
        </w:tc>
      </w:tr>
      <w:tr w:rsidR="00A11BA0" w14:paraId="2E0F441D" w14:textId="77777777" w:rsidTr="00A11BA0">
        <w:tc>
          <w:tcPr>
            <w:tcW w:w="3202" w:type="dxa"/>
          </w:tcPr>
          <w:p w14:paraId="4546A4A0" w14:textId="4EEDBE52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Arrangørens representant:</w:t>
            </w:r>
          </w:p>
        </w:tc>
        <w:tc>
          <w:tcPr>
            <w:tcW w:w="3202" w:type="dxa"/>
          </w:tcPr>
          <w:p w14:paraId="422674C7" w14:textId="11AB3432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3203" w:type="dxa"/>
          </w:tcPr>
          <w:p w14:paraId="585ACA49" w14:textId="6FFE24EC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E-post:</w:t>
            </w:r>
          </w:p>
        </w:tc>
      </w:tr>
      <w:tr w:rsidR="00A11BA0" w14:paraId="643B39C7" w14:textId="77777777" w:rsidTr="00A11BA0">
        <w:tc>
          <w:tcPr>
            <w:tcW w:w="3202" w:type="dxa"/>
          </w:tcPr>
          <w:p w14:paraId="1AB4CE1A" w14:textId="03DB6BDF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Lagleder/handler: </w:t>
            </w:r>
          </w:p>
        </w:tc>
        <w:tc>
          <w:tcPr>
            <w:tcW w:w="3202" w:type="dxa"/>
          </w:tcPr>
          <w:p w14:paraId="25536C73" w14:textId="13C6007D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3203" w:type="dxa"/>
          </w:tcPr>
          <w:p w14:paraId="0C7449AD" w14:textId="2E0D70E9" w:rsidR="00A11BA0" w:rsidRDefault="00A11BA0" w:rsidP="00D37D82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E-post: </w:t>
            </w:r>
          </w:p>
        </w:tc>
      </w:tr>
    </w:tbl>
    <w:p w14:paraId="65A5AA70" w14:textId="7F0BCB53" w:rsidR="00D37D82" w:rsidRPr="00D37D82" w:rsidRDefault="00D37D82" w:rsidP="00D37D82">
      <w:pPr>
        <w:spacing w:before="120" w:after="120"/>
        <w:rPr>
          <w:b/>
          <w:sz w:val="20"/>
        </w:rPr>
      </w:pPr>
    </w:p>
    <w:p w14:paraId="1CC5351A" w14:textId="25D2ED3C" w:rsidR="006314AD" w:rsidRPr="002E1C2D" w:rsidRDefault="002E1C2D" w:rsidP="005E1A3B">
      <w:pPr>
        <w:spacing w:before="120" w:after="120"/>
        <w:rPr>
          <w:sz w:val="20"/>
        </w:rPr>
      </w:pPr>
      <w:r w:rsidRPr="00D37D82">
        <w:rPr>
          <w:sz w:val="20"/>
        </w:rPr>
        <w:br/>
      </w:r>
      <w:r w:rsidRPr="002E1C2D">
        <w:rPr>
          <w:sz w:val="20"/>
        </w:rPr>
        <w:t>§</w:t>
      </w:r>
      <w:r w:rsidRPr="00F348AA">
        <w:rPr>
          <w:sz w:val="20"/>
        </w:rPr>
        <w:t>4.4.</w:t>
      </w:r>
      <w:r w:rsidR="00D37D82">
        <w:rPr>
          <w:sz w:val="20"/>
        </w:rPr>
        <w:t xml:space="preserve">3. </w:t>
      </w:r>
      <w:r w:rsidRPr="00F348AA">
        <w:rPr>
          <w:sz w:val="20"/>
        </w:rPr>
        <w:t xml:space="preserve">Juryen skal være samlet når utøveren forklarer seg, med mindre det er vanskelig/umulig å samle hele juryen og vararepresentanten heller ikke kan møte. I så fall må det protokolleres at det ikke er protestert mot juryens sammensetning. </w:t>
      </w:r>
      <w:r w:rsidR="009A5178" w:rsidRPr="00F348AA">
        <w:rPr>
          <w:sz w:val="20"/>
        </w:rPr>
        <w:br/>
      </w:r>
      <w:r w:rsidR="009A5178" w:rsidRPr="00F348AA">
        <w:rPr>
          <w:sz w:val="20"/>
        </w:rPr>
        <w:br/>
      </w:r>
      <w:r w:rsidR="00D37D82" w:rsidRPr="003E3230">
        <w:rPr>
          <w:b/>
          <w:sz w:val="20"/>
        </w:rPr>
        <w:t>U</w:t>
      </w:r>
      <w:r w:rsidR="009A5178" w:rsidRPr="003E3230">
        <w:rPr>
          <w:b/>
          <w:sz w:val="20"/>
        </w:rPr>
        <w:t xml:space="preserve">tøver </w:t>
      </w:r>
      <w:r w:rsidR="00D37D82" w:rsidRPr="003E3230">
        <w:rPr>
          <w:b/>
          <w:sz w:val="20"/>
        </w:rPr>
        <w:t xml:space="preserve">aksepterer </w:t>
      </w:r>
      <w:r w:rsidR="009A5178" w:rsidRPr="003E3230">
        <w:rPr>
          <w:b/>
          <w:sz w:val="20"/>
        </w:rPr>
        <w:t>juryens sammensetning</w:t>
      </w:r>
      <w:r w:rsidR="003E3230">
        <w:rPr>
          <w:sz w:val="20"/>
        </w:rPr>
        <w:t>: ……………………………………………………………</w:t>
      </w:r>
      <w:r w:rsidR="009A5178">
        <w:rPr>
          <w:sz w:val="20"/>
        </w:rPr>
        <w:br/>
        <w:t xml:space="preserve">                                                                                          Utøvers signatur</w:t>
      </w:r>
    </w:p>
    <w:tbl>
      <w:tblPr>
        <w:tblW w:w="962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9629"/>
      </w:tblGrid>
      <w:tr w:rsidR="00B80FB8" w:rsidRPr="00D86D33" w14:paraId="245C9AC4" w14:textId="77777777" w:rsidTr="00C61AD2">
        <w:trPr>
          <w:trHeight w:val="454"/>
        </w:trPr>
        <w:tc>
          <w:tcPr>
            <w:tcW w:w="9629" w:type="dxa"/>
            <w:shd w:val="clear" w:color="auto" w:fill="003366"/>
            <w:vAlign w:val="center"/>
          </w:tcPr>
          <w:p w14:paraId="5492F20C" w14:textId="668F9DF9" w:rsidR="00B80FB8" w:rsidRPr="00C61AD2" w:rsidRDefault="002E1C2D" w:rsidP="00C07601">
            <w:pPr>
              <w:jc w:val="center"/>
              <w:rPr>
                <w:rFonts w:cs="Arial"/>
                <w:bCs/>
                <w:color w:val="FFFFFF"/>
                <w:sz w:val="28"/>
                <w:szCs w:val="28"/>
              </w:rPr>
            </w:pPr>
            <w:r w:rsidRPr="00C61AD2">
              <w:rPr>
                <w:rFonts w:cs="Arial"/>
                <w:bCs/>
                <w:color w:val="FFFFFF"/>
                <w:sz w:val="24"/>
                <w:szCs w:val="24"/>
                <w:shd w:val="clear" w:color="auto" w:fill="003366"/>
              </w:rPr>
              <w:lastRenderedPageBreak/>
              <w:t>TILSTEDE UTEN STEMMERETT</w:t>
            </w:r>
            <w:r w:rsidR="00C61AD2" w:rsidRPr="00C61AD2">
              <w:rPr>
                <w:rFonts w:cs="Arial"/>
                <w:bCs/>
                <w:color w:val="FFFFFF"/>
                <w:sz w:val="24"/>
                <w:szCs w:val="24"/>
                <w:shd w:val="clear" w:color="auto" w:fill="003366"/>
              </w:rPr>
              <w:t xml:space="preserve"> </w:t>
            </w:r>
            <w:proofErr w:type="gramStart"/>
            <w:r w:rsidR="009A5178" w:rsidRPr="00C61AD2">
              <w:rPr>
                <w:rFonts w:cs="Arial"/>
                <w:bCs/>
                <w:color w:val="FFFFFF"/>
                <w:sz w:val="20"/>
                <w:shd w:val="clear" w:color="auto" w:fill="003366"/>
              </w:rPr>
              <w:t>( Lagleder</w:t>
            </w:r>
            <w:proofErr w:type="gramEnd"/>
            <w:r w:rsidR="009A5178" w:rsidRPr="00C61AD2">
              <w:rPr>
                <w:rFonts w:cs="Arial"/>
                <w:bCs/>
                <w:color w:val="FFFFFF"/>
                <w:sz w:val="20"/>
                <w:shd w:val="clear" w:color="auto" w:fill="003366"/>
              </w:rPr>
              <w:t>/handlers</w:t>
            </w:r>
            <w:r w:rsidRPr="00C61AD2">
              <w:rPr>
                <w:rFonts w:cs="Arial"/>
                <w:bCs/>
                <w:color w:val="FFFFFF"/>
                <w:sz w:val="20"/>
                <w:shd w:val="clear" w:color="auto" w:fill="003366"/>
              </w:rPr>
              <w:t xml:space="preserve"> vara, </w:t>
            </w:r>
            <w:r w:rsidR="00C61AD2" w:rsidRPr="00C61AD2">
              <w:rPr>
                <w:rFonts w:cs="Arial"/>
                <w:bCs/>
                <w:color w:val="FFFFFF"/>
                <w:sz w:val="20"/>
                <w:shd w:val="clear" w:color="auto" w:fill="003366"/>
              </w:rPr>
              <w:t xml:space="preserve">funksjonær, øvrige </w:t>
            </w:r>
            <w:r w:rsidRPr="00C61AD2">
              <w:rPr>
                <w:rFonts w:cs="Arial"/>
                <w:bCs/>
                <w:color w:val="FFFFFF"/>
                <w:sz w:val="20"/>
                <w:shd w:val="clear" w:color="auto" w:fill="003366"/>
              </w:rPr>
              <w:t>vitner</w:t>
            </w:r>
            <w:r w:rsidRPr="00C61AD2">
              <w:rPr>
                <w:rFonts w:cs="Arial"/>
                <w:bCs/>
                <w:color w:val="FFFFFF"/>
                <w:sz w:val="20"/>
              </w:rPr>
              <w:t>)</w:t>
            </w:r>
          </w:p>
        </w:tc>
      </w:tr>
    </w:tbl>
    <w:p w14:paraId="7C83B668" w14:textId="77777777" w:rsidR="00A11BA0" w:rsidRDefault="00610C56" w:rsidP="005E1A3B">
      <w:pPr>
        <w:rPr>
          <w:b/>
          <w:sz w:val="24"/>
        </w:rPr>
      </w:pPr>
      <w:r>
        <w:rPr>
          <w:b/>
          <w:sz w:val="24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52"/>
        <w:gridCol w:w="3152"/>
        <w:gridCol w:w="3153"/>
      </w:tblGrid>
      <w:tr w:rsidR="00A11BA0" w14:paraId="742DCA01" w14:textId="77777777" w:rsidTr="00A11BA0">
        <w:tc>
          <w:tcPr>
            <w:tcW w:w="3202" w:type="dxa"/>
          </w:tcPr>
          <w:p w14:paraId="2CE681B8" w14:textId="7C52648F" w:rsidR="00A11BA0" w:rsidRPr="002940F8" w:rsidRDefault="002940F8" w:rsidP="005E1A3B">
            <w:pPr>
              <w:rPr>
                <w:b/>
                <w:sz w:val="20"/>
              </w:rPr>
            </w:pPr>
            <w:r w:rsidRPr="002940F8">
              <w:rPr>
                <w:b/>
                <w:sz w:val="20"/>
              </w:rPr>
              <w:t>N</w:t>
            </w:r>
            <w:r w:rsidR="00A11BA0" w:rsidRPr="002940F8">
              <w:rPr>
                <w:b/>
                <w:sz w:val="20"/>
              </w:rPr>
              <w:t>avn:</w:t>
            </w:r>
          </w:p>
        </w:tc>
        <w:tc>
          <w:tcPr>
            <w:tcW w:w="3202" w:type="dxa"/>
          </w:tcPr>
          <w:p w14:paraId="220B4304" w14:textId="1CE66117" w:rsidR="00A11BA0" w:rsidRPr="002940F8" w:rsidRDefault="002940F8" w:rsidP="005E1A3B">
            <w:pPr>
              <w:rPr>
                <w:b/>
                <w:sz w:val="20"/>
              </w:rPr>
            </w:pPr>
            <w:r w:rsidRPr="002940F8">
              <w:rPr>
                <w:b/>
                <w:sz w:val="20"/>
              </w:rPr>
              <w:t>Rolle:</w:t>
            </w:r>
          </w:p>
        </w:tc>
        <w:tc>
          <w:tcPr>
            <w:tcW w:w="3203" w:type="dxa"/>
          </w:tcPr>
          <w:p w14:paraId="2516BBC2" w14:textId="45918979" w:rsidR="00A11BA0" w:rsidRPr="002940F8" w:rsidRDefault="006E1BF9" w:rsidP="005E1A3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Mobil/ </w:t>
            </w:r>
            <w:r w:rsidR="002940F8" w:rsidRPr="002940F8">
              <w:rPr>
                <w:b/>
                <w:sz w:val="20"/>
              </w:rPr>
              <w:t>E-post:</w:t>
            </w:r>
          </w:p>
        </w:tc>
      </w:tr>
      <w:tr w:rsidR="00A11BA0" w14:paraId="0AC6067C" w14:textId="77777777" w:rsidTr="00A11BA0">
        <w:tc>
          <w:tcPr>
            <w:tcW w:w="3202" w:type="dxa"/>
          </w:tcPr>
          <w:p w14:paraId="1BAB81F9" w14:textId="77777777" w:rsidR="00A11BA0" w:rsidRDefault="00A11BA0" w:rsidP="005E1A3B">
            <w:pPr>
              <w:rPr>
                <w:b/>
                <w:sz w:val="24"/>
              </w:rPr>
            </w:pPr>
          </w:p>
        </w:tc>
        <w:tc>
          <w:tcPr>
            <w:tcW w:w="3202" w:type="dxa"/>
          </w:tcPr>
          <w:p w14:paraId="1DA5FFCE" w14:textId="77777777" w:rsidR="00A11BA0" w:rsidRDefault="00A11BA0" w:rsidP="005E1A3B">
            <w:pPr>
              <w:rPr>
                <w:b/>
                <w:sz w:val="24"/>
              </w:rPr>
            </w:pPr>
          </w:p>
        </w:tc>
        <w:tc>
          <w:tcPr>
            <w:tcW w:w="3203" w:type="dxa"/>
          </w:tcPr>
          <w:p w14:paraId="04534D38" w14:textId="77777777" w:rsidR="00A11BA0" w:rsidRDefault="00A11BA0" w:rsidP="005E1A3B">
            <w:pPr>
              <w:rPr>
                <w:b/>
                <w:sz w:val="24"/>
              </w:rPr>
            </w:pPr>
          </w:p>
        </w:tc>
      </w:tr>
      <w:tr w:rsidR="00A11BA0" w14:paraId="3D586F39" w14:textId="77777777" w:rsidTr="00A11BA0">
        <w:tc>
          <w:tcPr>
            <w:tcW w:w="3202" w:type="dxa"/>
          </w:tcPr>
          <w:p w14:paraId="69F36BCE" w14:textId="77777777" w:rsidR="00A11BA0" w:rsidRDefault="00A11BA0" w:rsidP="005E1A3B">
            <w:pPr>
              <w:rPr>
                <w:b/>
                <w:sz w:val="24"/>
              </w:rPr>
            </w:pPr>
          </w:p>
        </w:tc>
        <w:tc>
          <w:tcPr>
            <w:tcW w:w="3202" w:type="dxa"/>
          </w:tcPr>
          <w:p w14:paraId="3A7BB6D9" w14:textId="77777777" w:rsidR="00A11BA0" w:rsidRDefault="00A11BA0" w:rsidP="005E1A3B">
            <w:pPr>
              <w:rPr>
                <w:b/>
                <w:sz w:val="24"/>
              </w:rPr>
            </w:pPr>
          </w:p>
        </w:tc>
        <w:tc>
          <w:tcPr>
            <w:tcW w:w="3203" w:type="dxa"/>
          </w:tcPr>
          <w:p w14:paraId="372263B9" w14:textId="77777777" w:rsidR="00A11BA0" w:rsidRDefault="00A11BA0" w:rsidP="005E1A3B">
            <w:pPr>
              <w:rPr>
                <w:b/>
                <w:sz w:val="24"/>
              </w:rPr>
            </w:pPr>
          </w:p>
        </w:tc>
      </w:tr>
      <w:tr w:rsidR="00A11BA0" w14:paraId="77BAA864" w14:textId="77777777" w:rsidTr="00A11BA0">
        <w:tc>
          <w:tcPr>
            <w:tcW w:w="3202" w:type="dxa"/>
          </w:tcPr>
          <w:p w14:paraId="04AFAE55" w14:textId="77777777" w:rsidR="00A11BA0" w:rsidRDefault="00A11BA0" w:rsidP="005E1A3B">
            <w:pPr>
              <w:rPr>
                <w:b/>
                <w:sz w:val="24"/>
              </w:rPr>
            </w:pPr>
          </w:p>
        </w:tc>
        <w:tc>
          <w:tcPr>
            <w:tcW w:w="3202" w:type="dxa"/>
          </w:tcPr>
          <w:p w14:paraId="62BFB770" w14:textId="77777777" w:rsidR="00A11BA0" w:rsidRDefault="00A11BA0" w:rsidP="005E1A3B">
            <w:pPr>
              <w:rPr>
                <w:b/>
                <w:sz w:val="24"/>
              </w:rPr>
            </w:pPr>
          </w:p>
        </w:tc>
        <w:tc>
          <w:tcPr>
            <w:tcW w:w="3203" w:type="dxa"/>
          </w:tcPr>
          <w:p w14:paraId="6FED253E" w14:textId="77777777" w:rsidR="00A11BA0" w:rsidRDefault="00A11BA0" w:rsidP="005E1A3B">
            <w:pPr>
              <w:rPr>
                <w:b/>
                <w:sz w:val="24"/>
              </w:rPr>
            </w:pPr>
          </w:p>
        </w:tc>
      </w:tr>
      <w:tr w:rsidR="00A11BA0" w14:paraId="09091472" w14:textId="77777777" w:rsidTr="00A11BA0">
        <w:tc>
          <w:tcPr>
            <w:tcW w:w="3202" w:type="dxa"/>
          </w:tcPr>
          <w:p w14:paraId="4EDB01AF" w14:textId="77777777" w:rsidR="00A11BA0" w:rsidRDefault="00A11BA0" w:rsidP="005E1A3B">
            <w:pPr>
              <w:rPr>
                <w:b/>
                <w:sz w:val="24"/>
              </w:rPr>
            </w:pPr>
          </w:p>
        </w:tc>
        <w:tc>
          <w:tcPr>
            <w:tcW w:w="3202" w:type="dxa"/>
          </w:tcPr>
          <w:p w14:paraId="42DC6C11" w14:textId="77777777" w:rsidR="00A11BA0" w:rsidRDefault="00A11BA0" w:rsidP="005E1A3B">
            <w:pPr>
              <w:rPr>
                <w:b/>
                <w:sz w:val="24"/>
              </w:rPr>
            </w:pPr>
          </w:p>
        </w:tc>
        <w:tc>
          <w:tcPr>
            <w:tcW w:w="3203" w:type="dxa"/>
          </w:tcPr>
          <w:p w14:paraId="1D2AABAF" w14:textId="77777777" w:rsidR="00A11BA0" w:rsidRDefault="00A11BA0" w:rsidP="005E1A3B">
            <w:pPr>
              <w:rPr>
                <w:b/>
                <w:sz w:val="24"/>
              </w:rPr>
            </w:pPr>
          </w:p>
        </w:tc>
      </w:tr>
    </w:tbl>
    <w:p w14:paraId="41EB6104" w14:textId="47ED7A90" w:rsidR="00A11BA0" w:rsidRDefault="00A11BA0" w:rsidP="005E1A3B">
      <w:pPr>
        <w:rPr>
          <w:b/>
          <w:sz w:val="24"/>
        </w:rPr>
      </w:pPr>
    </w:p>
    <w:p w14:paraId="61042503" w14:textId="23C4085B" w:rsidR="005E1A3B" w:rsidRPr="003E3230" w:rsidRDefault="00A11BA0" w:rsidP="005E1A3B">
      <w:pPr>
        <w:rPr>
          <w:sz w:val="18"/>
          <w:szCs w:val="18"/>
        </w:rPr>
      </w:pPr>
      <w:r w:rsidRPr="003E3230">
        <w:rPr>
          <w:sz w:val="18"/>
          <w:szCs w:val="18"/>
        </w:rPr>
        <w:t xml:space="preserve">Sett inn flere tabeller hvis behov. </w:t>
      </w:r>
      <w:r w:rsidR="002940F8" w:rsidRPr="003E3230">
        <w:rPr>
          <w:sz w:val="18"/>
          <w:szCs w:val="18"/>
        </w:rPr>
        <w:br/>
      </w:r>
      <w:r w:rsidR="002940F8" w:rsidRPr="003E3230">
        <w:rPr>
          <w:sz w:val="18"/>
          <w:szCs w:val="18"/>
        </w:rPr>
        <w:br/>
      </w:r>
      <w:r w:rsidR="00610C56" w:rsidRPr="003E3230">
        <w:rPr>
          <w:sz w:val="18"/>
          <w:szCs w:val="18"/>
        </w:rPr>
        <w:br/>
      </w:r>
    </w:p>
    <w:p w14:paraId="192BB98D" w14:textId="77777777" w:rsidR="002E1C2D" w:rsidRPr="00C07601" w:rsidRDefault="002E1C2D" w:rsidP="005E1A3B">
      <w:pPr>
        <w:rPr>
          <w:b/>
          <w:sz w:val="24"/>
        </w:rPr>
      </w:pPr>
    </w:p>
    <w:tbl>
      <w:tblPr>
        <w:tblW w:w="962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9629"/>
      </w:tblGrid>
      <w:tr w:rsidR="00C07601" w:rsidRPr="00D86D33" w14:paraId="3F12E2CE" w14:textId="77777777" w:rsidTr="00C61AD2">
        <w:trPr>
          <w:trHeight w:val="454"/>
        </w:trPr>
        <w:tc>
          <w:tcPr>
            <w:tcW w:w="9629" w:type="dxa"/>
            <w:tcBorders>
              <w:bottom w:val="single" w:sz="18" w:space="0" w:color="FFFFFF"/>
            </w:tcBorders>
            <w:shd w:val="clear" w:color="auto" w:fill="003366"/>
            <w:vAlign w:val="center"/>
          </w:tcPr>
          <w:p w14:paraId="770CBF46" w14:textId="1C38ACCF" w:rsidR="00C07601" w:rsidRPr="00AC3EB0" w:rsidRDefault="003E3230" w:rsidP="00C07601">
            <w:pPr>
              <w:jc w:val="center"/>
              <w:rPr>
                <w:rFonts w:cs="Arial"/>
                <w:bCs/>
                <w:sz w:val="28"/>
                <w:szCs w:val="28"/>
              </w:rPr>
            </w:pPr>
            <w:r w:rsidRPr="00AC3EB0">
              <w:rPr>
                <w:rFonts w:cs="Arial"/>
                <w:bCs/>
                <w:sz w:val="28"/>
                <w:szCs w:val="28"/>
              </w:rPr>
              <w:t>SAK</w:t>
            </w:r>
            <w:r w:rsidR="00AC3EB0" w:rsidRPr="00AC3EB0">
              <w:rPr>
                <w:rFonts w:cs="Arial"/>
                <w:bCs/>
                <w:sz w:val="28"/>
                <w:szCs w:val="28"/>
              </w:rPr>
              <w:t>S</w:t>
            </w:r>
            <w:r w:rsidR="00854245">
              <w:rPr>
                <w:rFonts w:cs="Arial"/>
                <w:bCs/>
                <w:sz w:val="28"/>
                <w:szCs w:val="28"/>
              </w:rPr>
              <w:t>PROSEDYRE</w:t>
            </w:r>
          </w:p>
        </w:tc>
      </w:tr>
      <w:tr w:rsidR="00A202EC" w:rsidRPr="00D86D33" w14:paraId="20E28F6A" w14:textId="77777777" w:rsidTr="00C61AD2">
        <w:trPr>
          <w:trHeight w:val="340"/>
        </w:trPr>
        <w:tc>
          <w:tcPr>
            <w:tcW w:w="9629" w:type="dxa"/>
            <w:shd w:val="clear" w:color="auto" w:fill="333333"/>
            <w:vAlign w:val="center"/>
          </w:tcPr>
          <w:p w14:paraId="445F8E4A" w14:textId="4823DE1D" w:rsidR="00A202EC" w:rsidRDefault="00A108D5" w:rsidP="003E3230">
            <w:pPr>
              <w:jc w:val="center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 xml:space="preserve">SAKSBEHANDLING </w:t>
            </w:r>
          </w:p>
        </w:tc>
      </w:tr>
      <w:tr w:rsidR="00A202EC" w:rsidRPr="007A13A9" w14:paraId="5C3742BF" w14:textId="77777777" w:rsidTr="00F90316">
        <w:trPr>
          <w:trHeight w:val="454"/>
        </w:trPr>
        <w:tc>
          <w:tcPr>
            <w:tcW w:w="9629" w:type="dxa"/>
            <w:tcBorders>
              <w:bottom w:val="single" w:sz="18" w:space="0" w:color="FFFFFF"/>
            </w:tcBorders>
            <w:shd w:val="clear" w:color="auto" w:fill="F2F2F2"/>
            <w:vAlign w:val="center"/>
          </w:tcPr>
          <w:p w14:paraId="46DD71D8" w14:textId="77777777" w:rsidR="00A202EC" w:rsidRDefault="00A202EC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219F082C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190FF91D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39D8C592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0B9364DE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4EF49263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0B07F0E4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08083AC9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7A7840F2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7B128C25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75005E42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20FE70BA" w14:textId="77777777" w:rsidR="00F71977" w:rsidRDefault="00F71977" w:rsidP="00F90316">
            <w:pPr>
              <w:rPr>
                <w:rFonts w:ascii="Georgia" w:hAnsi="Georgia" w:cs="Arial"/>
                <w:b/>
                <w:bCs/>
                <w:szCs w:val="22"/>
              </w:rPr>
            </w:pPr>
          </w:p>
        </w:tc>
      </w:tr>
      <w:tr w:rsidR="00C07601" w:rsidRPr="00D86D33" w14:paraId="0C5684E7" w14:textId="77777777" w:rsidTr="00C61AD2">
        <w:trPr>
          <w:trHeight w:val="340"/>
        </w:trPr>
        <w:tc>
          <w:tcPr>
            <w:tcW w:w="9629" w:type="dxa"/>
            <w:shd w:val="clear" w:color="auto" w:fill="333333"/>
            <w:vAlign w:val="center"/>
          </w:tcPr>
          <w:p w14:paraId="5293D4C6" w14:textId="7BBCF9CF" w:rsidR="00C07601" w:rsidRPr="00DF3068" w:rsidRDefault="003E3230" w:rsidP="003E3230">
            <w:pPr>
              <w:jc w:val="center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 xml:space="preserve">SAKEN </w:t>
            </w:r>
            <w:r w:rsidR="00952C6C">
              <w:rPr>
                <w:rFonts w:cs="Arial"/>
                <w:b/>
                <w:bCs/>
                <w:color w:val="FFFFFF"/>
                <w:sz w:val="20"/>
              </w:rPr>
              <w:t xml:space="preserve">OMHANDLER: </w:t>
            </w:r>
          </w:p>
        </w:tc>
      </w:tr>
      <w:tr w:rsidR="00C07601" w:rsidRPr="007A13A9" w14:paraId="0C9746A9" w14:textId="77777777" w:rsidTr="00C2794A">
        <w:trPr>
          <w:trHeight w:val="454"/>
        </w:trPr>
        <w:tc>
          <w:tcPr>
            <w:tcW w:w="9629" w:type="dxa"/>
            <w:tcBorders>
              <w:bottom w:val="single" w:sz="18" w:space="0" w:color="FFFFFF"/>
            </w:tcBorders>
            <w:shd w:val="clear" w:color="auto" w:fill="F2F2F2"/>
            <w:vAlign w:val="center"/>
          </w:tcPr>
          <w:p w14:paraId="5220D64D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50CA2A21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76BF0BE0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1D28B5AB" w14:textId="77777777" w:rsidR="00F71977" w:rsidRDefault="00F71977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2A2EF2C2" w14:textId="77777777" w:rsidR="00F71977" w:rsidRDefault="00F71977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1A37930D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61112B2B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5124DFE1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04ABE6EC" w14:textId="77777777" w:rsidR="00A43B7C" w:rsidRDefault="00A43B7C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55E4E801" w14:textId="77777777" w:rsidR="00A43B7C" w:rsidRDefault="00A43B7C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0EAD9ABA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6E3544A4" w14:textId="439C63A9" w:rsidR="00C07601" w:rsidRPr="007A13A9" w:rsidRDefault="00C07601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  <w:r>
              <w:rPr>
                <w:rFonts w:ascii="Georgia" w:hAnsi="Georgia" w:cs="Arial"/>
                <w:b/>
                <w:bCs/>
                <w:szCs w:val="22"/>
              </w:rPr>
              <w:br/>
            </w:r>
          </w:p>
        </w:tc>
      </w:tr>
      <w:tr w:rsidR="00C07601" w:rsidRPr="00DF3068" w14:paraId="68B25C8B" w14:textId="77777777" w:rsidTr="00C2794A">
        <w:trPr>
          <w:trHeight w:val="340"/>
        </w:trPr>
        <w:tc>
          <w:tcPr>
            <w:tcW w:w="9629" w:type="dxa"/>
            <w:shd w:val="clear" w:color="auto" w:fill="333333"/>
            <w:vAlign w:val="center"/>
          </w:tcPr>
          <w:p w14:paraId="227E7745" w14:textId="59E59856" w:rsidR="00C07601" w:rsidRPr="00DF3068" w:rsidRDefault="003E3230" w:rsidP="00C07601">
            <w:pPr>
              <w:jc w:val="center"/>
              <w:rPr>
                <w:rFonts w:cs="Arial"/>
                <w:b/>
                <w:bCs/>
                <w:color w:val="FFFFFF"/>
                <w:sz w:val="20"/>
              </w:rPr>
            </w:pPr>
            <w:r>
              <w:rPr>
                <w:rFonts w:cs="Arial"/>
                <w:b/>
                <w:bCs/>
                <w:color w:val="FFFFFF"/>
                <w:sz w:val="20"/>
              </w:rPr>
              <w:t>JURY</w:t>
            </w:r>
            <w:r w:rsidR="009A5178">
              <w:rPr>
                <w:rFonts w:cs="Arial"/>
                <w:b/>
                <w:bCs/>
                <w:color w:val="FFFFFF"/>
                <w:sz w:val="20"/>
              </w:rPr>
              <w:t>VEDTAK:</w:t>
            </w:r>
          </w:p>
        </w:tc>
      </w:tr>
      <w:tr w:rsidR="00C07601" w:rsidRPr="007A13A9" w14:paraId="7F4AC271" w14:textId="77777777" w:rsidTr="00C2794A">
        <w:trPr>
          <w:trHeight w:val="454"/>
        </w:trPr>
        <w:tc>
          <w:tcPr>
            <w:tcW w:w="9629" w:type="dxa"/>
            <w:tcBorders>
              <w:bottom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AB1FB77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4909052F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7A18A6B3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49A55012" w14:textId="77777777" w:rsidR="00A43B7C" w:rsidRDefault="00A43B7C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1EC01DEF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3012731E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4ED723C8" w14:textId="77777777" w:rsidR="00A35C63" w:rsidRDefault="00A35C63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</w:p>
          <w:p w14:paraId="1D952F78" w14:textId="77777777" w:rsidR="00C07601" w:rsidRPr="007A13A9" w:rsidRDefault="00C07601" w:rsidP="00C07601">
            <w:pPr>
              <w:rPr>
                <w:rFonts w:ascii="Georgia" w:hAnsi="Georgia" w:cs="Arial"/>
                <w:b/>
                <w:bCs/>
                <w:szCs w:val="22"/>
              </w:rPr>
            </w:pPr>
            <w:r>
              <w:rPr>
                <w:rFonts w:ascii="Georgia" w:hAnsi="Georgia" w:cs="Arial"/>
                <w:b/>
                <w:bCs/>
                <w:szCs w:val="22"/>
              </w:rPr>
              <w:br/>
            </w:r>
            <w:r>
              <w:rPr>
                <w:rFonts w:ascii="Georgia" w:hAnsi="Georgia" w:cs="Arial"/>
                <w:b/>
                <w:bCs/>
                <w:szCs w:val="22"/>
              </w:rPr>
              <w:br/>
            </w:r>
          </w:p>
        </w:tc>
      </w:tr>
      <w:tr w:rsidR="00C07601" w:rsidRPr="007A13A9" w14:paraId="459C4889" w14:textId="77777777" w:rsidTr="00C2794A">
        <w:trPr>
          <w:trHeight w:val="340"/>
        </w:trPr>
        <w:tc>
          <w:tcPr>
            <w:tcW w:w="9629" w:type="dxa"/>
            <w:shd w:val="clear" w:color="auto" w:fill="333333"/>
            <w:vAlign w:val="center"/>
          </w:tcPr>
          <w:p w14:paraId="72125D90" w14:textId="4B9CCFD6" w:rsidR="00C07601" w:rsidRPr="006314AD" w:rsidRDefault="009A5178" w:rsidP="00C07601">
            <w:pPr>
              <w:jc w:val="center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>
              <w:rPr>
                <w:rFonts w:cs="Arial"/>
                <w:b/>
                <w:bCs/>
                <w:color w:val="FFFFFF" w:themeColor="background1"/>
                <w:szCs w:val="22"/>
              </w:rPr>
              <w:lastRenderedPageBreak/>
              <w:t xml:space="preserve">SANKSJON: </w:t>
            </w:r>
          </w:p>
        </w:tc>
      </w:tr>
      <w:tr w:rsidR="00C07601" w:rsidRPr="0089759D" w14:paraId="2B1F7C00" w14:textId="77777777" w:rsidTr="00C07601">
        <w:trPr>
          <w:trHeight w:val="45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9398"/>
            </w:tblGrid>
            <w:tr w:rsidR="00A11BA0" w:rsidRPr="0089759D" w14:paraId="09DAF7E9" w14:textId="77777777" w:rsidTr="00A11BA0">
              <w:tc>
                <w:tcPr>
                  <w:tcW w:w="9398" w:type="dxa"/>
                </w:tcPr>
                <w:p w14:paraId="27447F78" w14:textId="6B36E97E" w:rsidR="00A11BA0" w:rsidRPr="0089759D" w:rsidRDefault="0089759D" w:rsidP="00C61AD2">
                  <w:pPr>
                    <w:rPr>
                      <w:rFonts w:cs="Arial"/>
                      <w:bCs/>
                      <w:szCs w:val="22"/>
                    </w:rPr>
                  </w:pPr>
                  <w:r>
                    <w:rPr>
                      <w:rFonts w:cs="Arial"/>
                      <w:bCs/>
                      <w:szCs w:val="22"/>
                    </w:rPr>
                    <w:t>§ 4.5.1</w:t>
                  </w:r>
                  <w:r w:rsidR="00A11BA0" w:rsidRPr="0089759D">
                    <w:rPr>
                      <w:rFonts w:cs="Arial"/>
                      <w:bCs/>
                      <w:szCs w:val="22"/>
                    </w:rPr>
                    <w:t xml:space="preserve"> </w:t>
                  </w:r>
                  <w:r w:rsidR="00C61AD2">
                    <w:rPr>
                      <w:rFonts w:cs="Arial"/>
                      <w:bCs/>
                      <w:szCs w:val="22"/>
                    </w:rPr>
                    <w:t>Advarsel:</w:t>
                  </w:r>
                </w:p>
              </w:tc>
            </w:tr>
            <w:tr w:rsidR="00A11BA0" w:rsidRPr="0089759D" w14:paraId="3E0FA9CB" w14:textId="77777777" w:rsidTr="00A11BA0">
              <w:tc>
                <w:tcPr>
                  <w:tcW w:w="9398" w:type="dxa"/>
                </w:tcPr>
                <w:p w14:paraId="30656CE7" w14:textId="091504B1" w:rsidR="00A11BA0" w:rsidRPr="0089759D" w:rsidRDefault="00A11BA0" w:rsidP="00C61AD2">
                  <w:pPr>
                    <w:rPr>
                      <w:rFonts w:cs="Arial"/>
                      <w:bCs/>
                      <w:szCs w:val="22"/>
                    </w:rPr>
                  </w:pPr>
                  <w:r w:rsidRPr="0089759D">
                    <w:rPr>
                      <w:rFonts w:cs="Arial"/>
                      <w:bCs/>
                      <w:szCs w:val="22"/>
                    </w:rPr>
                    <w:t xml:space="preserve">§ 4.3.2 </w:t>
                  </w:r>
                  <w:r w:rsidR="00C61AD2">
                    <w:rPr>
                      <w:rFonts w:cs="Arial"/>
                      <w:bCs/>
                      <w:szCs w:val="22"/>
                    </w:rPr>
                    <w:t>Tidsstraff:</w:t>
                  </w:r>
                </w:p>
              </w:tc>
            </w:tr>
            <w:tr w:rsidR="00A11BA0" w:rsidRPr="0089759D" w14:paraId="4507E6BC" w14:textId="77777777" w:rsidTr="00A11BA0">
              <w:tc>
                <w:tcPr>
                  <w:tcW w:w="9398" w:type="dxa"/>
                </w:tcPr>
                <w:p w14:paraId="79F19C58" w14:textId="6BCA832C" w:rsidR="00A11BA0" w:rsidRPr="0089759D" w:rsidRDefault="00A11BA0" w:rsidP="00C61AD2">
                  <w:pPr>
                    <w:rPr>
                      <w:rFonts w:cs="Arial"/>
                      <w:bCs/>
                      <w:szCs w:val="22"/>
                    </w:rPr>
                  </w:pPr>
                  <w:r w:rsidRPr="0089759D">
                    <w:rPr>
                      <w:rFonts w:cs="Arial"/>
                      <w:bCs/>
                      <w:szCs w:val="22"/>
                    </w:rPr>
                    <w:t xml:space="preserve">§ 4.5.3 </w:t>
                  </w:r>
                  <w:r w:rsidR="00C61AD2">
                    <w:rPr>
                      <w:rFonts w:cs="Arial"/>
                      <w:bCs/>
                      <w:szCs w:val="22"/>
                    </w:rPr>
                    <w:t xml:space="preserve">Diskvalifikasjon: </w:t>
                  </w:r>
                </w:p>
              </w:tc>
            </w:tr>
          </w:tbl>
          <w:p w14:paraId="179786EA" w14:textId="360F5009" w:rsidR="00C07601" w:rsidRPr="003E3230" w:rsidRDefault="00C07601" w:rsidP="00C07601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89759D">
              <w:rPr>
                <w:rFonts w:cs="Arial"/>
                <w:bCs/>
                <w:szCs w:val="22"/>
              </w:rPr>
              <w:br/>
            </w:r>
            <w:r w:rsidRPr="0089759D">
              <w:rPr>
                <w:rFonts w:cs="Arial"/>
                <w:b/>
                <w:bCs/>
                <w:sz w:val="20"/>
              </w:rPr>
              <w:br/>
            </w:r>
            <w:r w:rsidR="0089759D" w:rsidRPr="003E3230">
              <w:rPr>
                <w:rFonts w:cs="Arial"/>
                <w:bCs/>
                <w:sz w:val="18"/>
                <w:szCs w:val="18"/>
              </w:rPr>
              <w:t>Fra §4.5</w:t>
            </w:r>
            <w:r w:rsidR="00047AB0" w:rsidRPr="003E3230">
              <w:rPr>
                <w:rFonts w:cs="Arial"/>
                <w:bCs/>
                <w:sz w:val="18"/>
                <w:szCs w:val="18"/>
              </w:rPr>
              <w:t xml:space="preserve">.4 Tidsstraff: </w:t>
            </w:r>
            <w:r w:rsidR="00047AB0" w:rsidRPr="003E3230">
              <w:rPr>
                <w:rFonts w:cs="Arial"/>
                <w:bCs/>
                <w:sz w:val="18"/>
                <w:szCs w:val="18"/>
              </w:rPr>
              <w:br/>
              <w:t>LD - inntil 4 timer,</w:t>
            </w:r>
            <w:r w:rsidR="00EC786A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BB0A0A">
              <w:rPr>
                <w:rFonts w:cs="Arial"/>
                <w:bCs/>
                <w:sz w:val="18"/>
                <w:szCs w:val="18"/>
              </w:rPr>
              <w:t>legges til sluttiden</w:t>
            </w:r>
            <w:r w:rsidR="00047AB0" w:rsidRPr="003E3230">
              <w:rPr>
                <w:rFonts w:cs="Arial"/>
                <w:bCs/>
                <w:sz w:val="18"/>
                <w:szCs w:val="18"/>
              </w:rPr>
              <w:t xml:space="preserve">. </w:t>
            </w:r>
            <w:r w:rsidR="00047AB0" w:rsidRPr="003E3230">
              <w:rPr>
                <w:rFonts w:cs="Arial"/>
                <w:bCs/>
                <w:sz w:val="18"/>
                <w:szCs w:val="18"/>
              </w:rPr>
              <w:br/>
              <w:t>MD - 5 minutter</w:t>
            </w:r>
            <w:r w:rsidR="00047AB0" w:rsidRPr="003E3230">
              <w:rPr>
                <w:rFonts w:cs="Arial"/>
                <w:bCs/>
                <w:sz w:val="18"/>
                <w:szCs w:val="18"/>
              </w:rPr>
              <w:br/>
              <w:t>Barmark, sprint og nordisk: 15 sekunder</w:t>
            </w:r>
          </w:p>
        </w:tc>
      </w:tr>
    </w:tbl>
    <w:p w14:paraId="71E4E04B" w14:textId="6650966F" w:rsidR="005E1A3B" w:rsidRPr="0089759D" w:rsidRDefault="002940F8" w:rsidP="005E1A3B">
      <w:pPr>
        <w:rPr>
          <w:rFonts w:cs="Arial"/>
          <w:sz w:val="20"/>
        </w:rPr>
      </w:pPr>
      <w:r w:rsidRPr="0089759D">
        <w:rPr>
          <w:rFonts w:cs="Arial"/>
          <w:b/>
          <w:sz w:val="20"/>
        </w:rPr>
        <w:br/>
      </w:r>
      <w:r w:rsidRPr="0089759D">
        <w:rPr>
          <w:rFonts w:cs="Arial"/>
          <w:sz w:val="20"/>
        </w:rPr>
        <w:t>Ingen annen form for disiplinære reaksjoner kan gis i</w:t>
      </w:r>
      <w:r w:rsidR="00EC786A">
        <w:rPr>
          <w:rFonts w:cs="Arial"/>
          <w:sz w:val="20"/>
        </w:rPr>
        <w:t xml:space="preserve"> forbindelse med</w:t>
      </w:r>
      <w:r w:rsidRPr="0089759D">
        <w:rPr>
          <w:rFonts w:cs="Arial"/>
          <w:sz w:val="20"/>
        </w:rPr>
        <w:t xml:space="preserve"> løpet. </w:t>
      </w:r>
      <w:r w:rsidR="003E3230">
        <w:rPr>
          <w:rFonts w:cs="Arial"/>
          <w:sz w:val="20"/>
        </w:rPr>
        <w:br/>
      </w:r>
      <w:r w:rsidRPr="0089759D">
        <w:rPr>
          <w:rFonts w:cs="Arial"/>
          <w:sz w:val="20"/>
        </w:rPr>
        <w:t>TD eller organisasjonsledd kan inngi rapport om forhol</w:t>
      </w:r>
      <w:r w:rsidR="0089759D">
        <w:rPr>
          <w:rFonts w:cs="Arial"/>
          <w:sz w:val="20"/>
        </w:rPr>
        <w:t>det til Sanksjonsutvalget i NHF.</w:t>
      </w:r>
      <w:r w:rsidR="000846F6">
        <w:rPr>
          <w:rFonts w:cs="Arial"/>
          <w:sz w:val="20"/>
        </w:rPr>
        <w:t xml:space="preserve"> </w:t>
      </w:r>
      <w:r w:rsidR="003E3230">
        <w:rPr>
          <w:rFonts w:cs="Arial"/>
          <w:sz w:val="20"/>
        </w:rPr>
        <w:br/>
      </w:r>
      <w:r w:rsidRPr="0089759D">
        <w:rPr>
          <w:rFonts w:cs="Arial"/>
          <w:sz w:val="20"/>
        </w:rPr>
        <w:t>Ved mistanke eller påstand om alvorlig brudd på lover om dyrevelferd eller helse, skal forholdet anmeldes til pol</w:t>
      </w:r>
      <w:r w:rsidR="0089759D" w:rsidRPr="0089759D">
        <w:rPr>
          <w:rFonts w:cs="Arial"/>
          <w:sz w:val="20"/>
        </w:rPr>
        <w:t xml:space="preserve">iti av løpsledelse eller TD. </w:t>
      </w:r>
    </w:p>
    <w:p w14:paraId="747D8458" w14:textId="77777777" w:rsidR="00E06950" w:rsidRPr="0089759D" w:rsidRDefault="00E06950" w:rsidP="005E1A3B">
      <w:pPr>
        <w:rPr>
          <w:rFonts w:cs="Arial"/>
          <w:sz w:val="20"/>
        </w:rPr>
      </w:pPr>
    </w:p>
    <w:p w14:paraId="0E4B21C7" w14:textId="77777777" w:rsidR="00E06950" w:rsidRDefault="00E06950" w:rsidP="005E1A3B"/>
    <w:p w14:paraId="5B519C28" w14:textId="77777777" w:rsidR="00CE342B" w:rsidRDefault="00CE342B" w:rsidP="006059FE">
      <w:pPr>
        <w:tabs>
          <w:tab w:val="left" w:pos="2940"/>
        </w:tabs>
      </w:pPr>
    </w:p>
    <w:p w14:paraId="57864555" w14:textId="37ECF3BE" w:rsidR="006059FE" w:rsidRDefault="009A5178" w:rsidP="006059FE">
      <w:pPr>
        <w:tabs>
          <w:tab w:val="left" w:pos="2940"/>
        </w:tabs>
      </w:pPr>
      <w:r>
        <w:t xml:space="preserve">Vi </w:t>
      </w:r>
      <w:r w:rsidR="00047AB0">
        <w:t xml:space="preserve">bekrefter at </w:t>
      </w:r>
      <w:r>
        <w:t>jurybehandling</w:t>
      </w:r>
      <w:r w:rsidR="000846F6">
        <w:t>,</w:t>
      </w:r>
      <w:r>
        <w:t xml:space="preserve"> </w:t>
      </w:r>
      <w:r w:rsidR="00D37D82">
        <w:t>som angitt i NHFs Konkurranse og Arrangementsreglement for Hundekjøring</w:t>
      </w:r>
      <w:r w:rsidR="000846F6">
        <w:t>,</w:t>
      </w:r>
      <w:r w:rsidR="00D37D82">
        <w:t xml:space="preserve"> </w:t>
      </w:r>
      <w:r>
        <w:t xml:space="preserve">er fulgt. </w:t>
      </w:r>
      <w:r>
        <w:br/>
      </w:r>
      <w:r>
        <w:br/>
      </w:r>
    </w:p>
    <w:p w14:paraId="71B0ED79" w14:textId="77777777" w:rsidR="009A5178" w:rsidRDefault="009A5178" w:rsidP="006059FE">
      <w:pPr>
        <w:tabs>
          <w:tab w:val="left" w:pos="2940"/>
        </w:tabs>
      </w:pPr>
    </w:p>
    <w:p w14:paraId="477D063B" w14:textId="77777777" w:rsidR="009A5178" w:rsidRDefault="009A5178" w:rsidP="006059FE">
      <w:pPr>
        <w:tabs>
          <w:tab w:val="left" w:pos="2940"/>
        </w:tabs>
      </w:pPr>
    </w:p>
    <w:p w14:paraId="2264E87E" w14:textId="77777777" w:rsidR="009A5178" w:rsidRDefault="009A5178" w:rsidP="006059FE">
      <w:pPr>
        <w:tabs>
          <w:tab w:val="left" w:pos="2940"/>
        </w:tabs>
      </w:pPr>
    </w:p>
    <w:p w14:paraId="1437E233" w14:textId="77777777" w:rsidR="009A5178" w:rsidRDefault="009A5178" w:rsidP="006059FE">
      <w:pPr>
        <w:tabs>
          <w:tab w:val="left" w:pos="2940"/>
        </w:tabs>
      </w:pPr>
    </w:p>
    <w:p w14:paraId="3EED6963" w14:textId="77777777" w:rsidR="009A5178" w:rsidRDefault="009A5178" w:rsidP="006059FE">
      <w:pPr>
        <w:tabs>
          <w:tab w:val="left" w:pos="2940"/>
        </w:tabs>
      </w:pPr>
    </w:p>
    <w:p w14:paraId="3AE87623" w14:textId="6D1D24CF" w:rsidR="00996E7D" w:rsidRDefault="009A5178" w:rsidP="006059FE">
      <w:pPr>
        <w:tabs>
          <w:tab w:val="left" w:pos="2940"/>
        </w:tabs>
      </w:pPr>
      <w:r>
        <w:t>………………………</w:t>
      </w:r>
      <w:r w:rsidR="00996E7D">
        <w:t>…….</w:t>
      </w:r>
      <w:r>
        <w:t xml:space="preserve">       </w:t>
      </w:r>
      <w:r w:rsidR="00B10EC0">
        <w:t>….</w:t>
      </w:r>
      <w:r>
        <w:t>……………………</w:t>
      </w:r>
      <w:r w:rsidR="00996E7D">
        <w:t>………..</w:t>
      </w:r>
      <w:r w:rsidR="00B10EC0">
        <w:t xml:space="preserve">     ..</w:t>
      </w:r>
      <w:r>
        <w:t>……………………</w:t>
      </w:r>
      <w:r w:rsidR="00020C36">
        <w:t>…….</w:t>
      </w:r>
      <w:r>
        <w:t xml:space="preserve">       </w:t>
      </w:r>
    </w:p>
    <w:p w14:paraId="34F0D0E9" w14:textId="44CF86A0" w:rsidR="009A5178" w:rsidRPr="00020C36" w:rsidRDefault="009A5178" w:rsidP="006059FE">
      <w:pPr>
        <w:tabs>
          <w:tab w:val="left" w:pos="2940"/>
        </w:tabs>
        <w:rPr>
          <w:sz w:val="20"/>
        </w:rPr>
      </w:pPr>
      <w:r w:rsidRPr="009A5178">
        <w:rPr>
          <w:sz w:val="20"/>
        </w:rPr>
        <w:t xml:space="preserve">Hoved-TD sign.              </w:t>
      </w:r>
      <w:r w:rsidR="00B10EC0">
        <w:rPr>
          <w:sz w:val="20"/>
        </w:rPr>
        <w:t xml:space="preserve">      </w:t>
      </w:r>
      <w:r w:rsidR="00996E7D">
        <w:rPr>
          <w:sz w:val="20"/>
        </w:rPr>
        <w:tab/>
      </w:r>
      <w:r w:rsidRPr="009A5178">
        <w:rPr>
          <w:sz w:val="20"/>
        </w:rPr>
        <w:t xml:space="preserve">Løpsleder sign.                </w:t>
      </w:r>
      <w:r w:rsidR="00020C36">
        <w:rPr>
          <w:sz w:val="20"/>
        </w:rPr>
        <w:tab/>
      </w:r>
      <w:r w:rsidRPr="009A5178">
        <w:rPr>
          <w:sz w:val="20"/>
        </w:rPr>
        <w:t xml:space="preserve"> </w:t>
      </w:r>
      <w:r w:rsidR="00020C36">
        <w:rPr>
          <w:sz w:val="20"/>
        </w:rPr>
        <w:t xml:space="preserve">      </w:t>
      </w:r>
      <w:r w:rsidR="00470D77">
        <w:rPr>
          <w:sz w:val="20"/>
        </w:rPr>
        <w:t>Stevneveterinær</w:t>
      </w:r>
      <w:r w:rsidR="00996E7D">
        <w:rPr>
          <w:sz w:val="20"/>
        </w:rPr>
        <w:t xml:space="preserve"> sign.</w:t>
      </w:r>
    </w:p>
    <w:p w14:paraId="1D438918" w14:textId="42EF1F48" w:rsidR="00470D77" w:rsidRDefault="00470D77" w:rsidP="006059FE">
      <w:pPr>
        <w:tabs>
          <w:tab w:val="left" w:pos="2940"/>
        </w:tabs>
        <w:rPr>
          <w:sz w:val="20"/>
        </w:rPr>
      </w:pPr>
    </w:p>
    <w:p w14:paraId="6A8FE485" w14:textId="2D3EBA94" w:rsidR="00470D77" w:rsidRDefault="00470D77" w:rsidP="006059FE">
      <w:pPr>
        <w:tabs>
          <w:tab w:val="left" w:pos="2940"/>
        </w:tabs>
        <w:rPr>
          <w:sz w:val="20"/>
        </w:rPr>
      </w:pPr>
    </w:p>
    <w:p w14:paraId="5A8887B2" w14:textId="42CA9FE4" w:rsidR="00470D77" w:rsidRDefault="00470D77" w:rsidP="006059FE">
      <w:pPr>
        <w:tabs>
          <w:tab w:val="left" w:pos="2940"/>
        </w:tabs>
        <w:rPr>
          <w:sz w:val="20"/>
        </w:rPr>
      </w:pPr>
    </w:p>
    <w:p w14:paraId="7264BAB4" w14:textId="2B321FE8" w:rsidR="00470D77" w:rsidRPr="009A5178" w:rsidRDefault="00470D77" w:rsidP="006059FE">
      <w:pPr>
        <w:tabs>
          <w:tab w:val="left" w:pos="2940"/>
        </w:tabs>
        <w:rPr>
          <w:sz w:val="20"/>
        </w:rPr>
      </w:pPr>
      <w:r>
        <w:rPr>
          <w:sz w:val="20"/>
        </w:rPr>
        <w:t>………………………………….</w:t>
      </w:r>
      <w:r>
        <w:rPr>
          <w:sz w:val="20"/>
        </w:rPr>
        <w:tab/>
        <w:t>………………………………….</w:t>
      </w:r>
    </w:p>
    <w:p w14:paraId="551EA252" w14:textId="526ED504" w:rsidR="00E06950" w:rsidRPr="009A5178" w:rsidRDefault="00470D77" w:rsidP="006059FE">
      <w:pPr>
        <w:tabs>
          <w:tab w:val="left" w:pos="2940"/>
        </w:tabs>
        <w:rPr>
          <w:sz w:val="20"/>
        </w:rPr>
      </w:pPr>
      <w:r>
        <w:rPr>
          <w:sz w:val="20"/>
        </w:rPr>
        <w:t xml:space="preserve">Lagleder/handler </w:t>
      </w:r>
      <w:proofErr w:type="spellStart"/>
      <w:r>
        <w:rPr>
          <w:sz w:val="20"/>
        </w:rPr>
        <w:t>sign</w:t>
      </w:r>
      <w:proofErr w:type="spellEnd"/>
      <w:r>
        <w:rPr>
          <w:sz w:val="20"/>
        </w:rPr>
        <w:tab/>
      </w:r>
      <w:r w:rsidRPr="009A5178">
        <w:rPr>
          <w:sz w:val="20"/>
        </w:rPr>
        <w:t xml:space="preserve">Arrangørs repr. </w:t>
      </w:r>
      <w:proofErr w:type="spellStart"/>
      <w:r>
        <w:rPr>
          <w:sz w:val="20"/>
        </w:rPr>
        <w:t>s</w:t>
      </w:r>
      <w:r w:rsidRPr="009A5178">
        <w:rPr>
          <w:sz w:val="20"/>
        </w:rPr>
        <w:t>ign</w:t>
      </w:r>
      <w:proofErr w:type="spellEnd"/>
      <w:r>
        <w:rPr>
          <w:sz w:val="20"/>
        </w:rPr>
        <w:t xml:space="preserve">          </w:t>
      </w:r>
    </w:p>
    <w:p w14:paraId="012A9475" w14:textId="77777777" w:rsidR="00B10EC0" w:rsidRDefault="00B10EC0" w:rsidP="006059FE">
      <w:pPr>
        <w:tabs>
          <w:tab w:val="left" w:pos="2940"/>
        </w:tabs>
        <w:rPr>
          <w:rFonts w:ascii="Georgia" w:hAnsi="Georgia" w:cs="Arial"/>
          <w:sz w:val="20"/>
        </w:rPr>
      </w:pPr>
    </w:p>
    <w:p w14:paraId="598E0E5D" w14:textId="77777777" w:rsidR="00B10EC0" w:rsidRDefault="00B10EC0" w:rsidP="006059FE">
      <w:pPr>
        <w:tabs>
          <w:tab w:val="left" w:pos="2940"/>
        </w:tabs>
        <w:rPr>
          <w:rFonts w:ascii="Georgia" w:hAnsi="Georgia" w:cs="Arial"/>
          <w:sz w:val="20"/>
        </w:rPr>
      </w:pPr>
    </w:p>
    <w:p w14:paraId="39C9F907" w14:textId="77777777" w:rsidR="00B10EC0" w:rsidRDefault="00B10EC0" w:rsidP="006059FE">
      <w:pPr>
        <w:tabs>
          <w:tab w:val="left" w:pos="2940"/>
        </w:tabs>
        <w:rPr>
          <w:rFonts w:ascii="Georgia" w:hAnsi="Georgia" w:cs="Arial"/>
          <w:sz w:val="20"/>
        </w:rPr>
      </w:pPr>
    </w:p>
    <w:p w14:paraId="14634E6C" w14:textId="77777777" w:rsidR="00B10EC0" w:rsidRDefault="00B10EC0" w:rsidP="006059FE">
      <w:pPr>
        <w:tabs>
          <w:tab w:val="left" w:pos="2940"/>
        </w:tabs>
        <w:rPr>
          <w:rFonts w:ascii="Georgia" w:hAnsi="Georgia" w:cs="Arial"/>
          <w:sz w:val="20"/>
        </w:rPr>
      </w:pPr>
    </w:p>
    <w:p w14:paraId="59D6C97B" w14:textId="77777777" w:rsidR="006D52A7" w:rsidRDefault="003E3230" w:rsidP="000846F6">
      <w:pPr>
        <w:rPr>
          <w:rFonts w:ascii="Georgia" w:hAnsi="Georgia" w:cs="Arial"/>
          <w:b/>
          <w:sz w:val="20"/>
        </w:rPr>
      </w:pPr>
      <w:r>
        <w:rPr>
          <w:rFonts w:ascii="Georgia" w:hAnsi="Georgia" w:cs="Arial"/>
          <w:noProof/>
          <w:sz w:val="20"/>
          <w:lang w:val="en-US"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278EE" wp14:editId="13411D33">
                <wp:simplePos x="0" y="0"/>
                <wp:positionH relativeFrom="column">
                  <wp:posOffset>4509135</wp:posOffset>
                </wp:positionH>
                <wp:positionV relativeFrom="paragraph">
                  <wp:posOffset>9114790</wp:posOffset>
                </wp:positionV>
                <wp:extent cx="1177290" cy="329565"/>
                <wp:effectExtent l="0" t="0" r="0" b="635"/>
                <wp:wrapSquare wrapText="bothSides"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729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CDBEEE" w14:textId="2FFD0E60" w:rsidR="00C2794A" w:rsidRPr="00C61AD2" w:rsidRDefault="00C2794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278EE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55.05pt;margin-top:717.7pt;width:92.7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" filled="f" stroked="f">
                <v:textbox>
                  <w:txbxContent>
                    <w:p w14:paraId="44CDBEEE" w14:textId="2FFD0E60" w:rsidR="00C2794A" w:rsidRPr="00C61AD2" w:rsidRDefault="00C2794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eorgia" w:hAnsi="Georgia" w:cs="Arial"/>
          <w:sz w:val="20"/>
        </w:rPr>
        <w:br/>
      </w:r>
      <w:r w:rsidR="00C61AD2">
        <w:rPr>
          <w:rFonts w:ascii="Georgia" w:hAnsi="Georgia" w:cs="Arial"/>
          <w:b/>
          <w:sz w:val="20"/>
        </w:rPr>
        <w:br/>
      </w:r>
    </w:p>
    <w:p w14:paraId="2D7EBC1F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1291444A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0BF18A98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666316AD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3276F9E6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3BB98E94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7ACD9EC0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45E43649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1EBF1A81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59A570B2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6E61D41C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0A56DDE0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7B4B578C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54823E39" w14:textId="77777777" w:rsidR="006D52A7" w:rsidRDefault="006D52A7" w:rsidP="000846F6">
      <w:pPr>
        <w:rPr>
          <w:rFonts w:ascii="Georgia" w:hAnsi="Georgia" w:cs="Arial"/>
          <w:b/>
          <w:sz w:val="20"/>
        </w:rPr>
      </w:pPr>
    </w:p>
    <w:p w14:paraId="03334C38" w14:textId="146A7E76" w:rsidR="00E06950" w:rsidRPr="000846F6" w:rsidRDefault="00C61AD2" w:rsidP="000846F6">
      <w:pPr>
        <w:rPr>
          <w:rFonts w:ascii="Times" w:hAnsi="Times"/>
          <w:sz w:val="20"/>
          <w:lang w:eastAsia="nb-NO"/>
        </w:rPr>
      </w:pPr>
      <w:r>
        <w:rPr>
          <w:rFonts w:ascii="Georgia" w:hAnsi="Georgia" w:cs="Arial"/>
          <w:b/>
          <w:sz w:val="20"/>
        </w:rPr>
        <w:br/>
      </w:r>
      <w:r>
        <w:rPr>
          <w:rFonts w:ascii="Georgia" w:hAnsi="Georgia" w:cs="Arial"/>
          <w:b/>
          <w:sz w:val="20"/>
        </w:rPr>
        <w:br/>
      </w:r>
      <w:r>
        <w:rPr>
          <w:rFonts w:ascii="Georgia" w:hAnsi="Georgia" w:cs="Arial"/>
          <w:b/>
          <w:sz w:val="20"/>
        </w:rPr>
        <w:br/>
      </w:r>
      <w:r>
        <w:rPr>
          <w:rFonts w:ascii="Georgia" w:hAnsi="Georgia" w:cs="Arial"/>
          <w:sz w:val="20"/>
        </w:rPr>
        <w:t xml:space="preserve">Skjema sendes med TD-rapporten til løpsleder, NHF kontor </w:t>
      </w:r>
      <w:r w:rsidR="002661A5">
        <w:rPr>
          <w:rFonts w:ascii="Georgia" w:hAnsi="Georgia" w:cs="Arial"/>
          <w:sz w:val="20"/>
        </w:rPr>
        <w:t xml:space="preserve">på e-post </w:t>
      </w:r>
      <w:hyperlink r:id="rId14" w:history="1">
        <w:r w:rsidR="00470D77" w:rsidRPr="00C054B6">
          <w:rPr>
            <w:rStyle w:val="Hyperkobling"/>
            <w:rFonts w:ascii="Georgia" w:hAnsi="Georgia" w:cs="Arial"/>
            <w:sz w:val="20"/>
          </w:rPr>
          <w:t>post@sleddog.no</w:t>
        </w:r>
      </w:hyperlink>
      <w:r w:rsidR="002661A5">
        <w:rPr>
          <w:rFonts w:ascii="Georgia" w:hAnsi="Georgia" w:cs="Arial"/>
          <w:sz w:val="20"/>
        </w:rPr>
        <w:t xml:space="preserve"> o</w:t>
      </w:r>
      <w:r>
        <w:rPr>
          <w:rFonts w:ascii="Times" w:hAnsi="Times"/>
          <w:sz w:val="20"/>
          <w:lang w:eastAsia="nb-NO"/>
        </w:rPr>
        <w:t xml:space="preserve">g </w:t>
      </w:r>
      <w:r>
        <w:rPr>
          <w:rFonts w:ascii="Georgia" w:hAnsi="Georgia" w:cs="Arial"/>
          <w:sz w:val="20"/>
        </w:rPr>
        <w:t>TDK v/</w:t>
      </w:r>
      <w:proofErr w:type="gramStart"/>
      <w:r>
        <w:rPr>
          <w:rFonts w:ascii="Georgia" w:hAnsi="Georgia" w:cs="Arial"/>
          <w:sz w:val="20"/>
        </w:rPr>
        <w:t>leder :</w:t>
      </w:r>
      <w:proofErr w:type="gramEnd"/>
      <w:r w:rsidRPr="00994972">
        <w:rPr>
          <w:rFonts w:ascii="Georgia" w:hAnsi="Georgia" w:cs="Arial"/>
          <w:sz w:val="20"/>
        </w:rPr>
        <w:t xml:space="preserve"> </w:t>
      </w:r>
      <w:hyperlink r:id="rId15" w:history="1">
        <w:r w:rsidRPr="00FC224D">
          <w:rPr>
            <w:rStyle w:val="Hyperkobling"/>
            <w:rFonts w:ascii="Georgia" w:hAnsi="Georgia" w:cs="Arial"/>
            <w:sz w:val="20"/>
          </w:rPr>
          <w:t>tdk.nhf@gmail.com</w:t>
        </w:r>
      </w:hyperlink>
      <w:r>
        <w:rPr>
          <w:rFonts w:ascii="Georgia" w:hAnsi="Georgia" w:cs="Arial"/>
          <w:sz w:val="20"/>
        </w:rPr>
        <w:t xml:space="preserve"> </w:t>
      </w:r>
      <w:r>
        <w:rPr>
          <w:rFonts w:ascii="Georgia" w:hAnsi="Georgia" w:cs="Arial"/>
          <w:sz w:val="20"/>
        </w:rPr>
        <w:br/>
      </w:r>
      <w:r>
        <w:rPr>
          <w:rFonts w:ascii="Georgia" w:hAnsi="Georgia" w:cs="Arial"/>
          <w:sz w:val="20"/>
        </w:rPr>
        <w:br/>
      </w:r>
      <w:r>
        <w:rPr>
          <w:rFonts w:ascii="Georgia" w:hAnsi="Georgia" w:cs="Arial"/>
          <w:b/>
          <w:sz w:val="20"/>
        </w:rPr>
        <w:br/>
      </w:r>
      <w:r>
        <w:rPr>
          <w:rFonts w:ascii="Georgia" w:hAnsi="Georgia" w:cs="Arial"/>
          <w:b/>
          <w:sz w:val="20"/>
        </w:rPr>
        <w:lastRenderedPageBreak/>
        <w:br/>
      </w:r>
      <w:r>
        <w:rPr>
          <w:rFonts w:ascii="Georgia" w:hAnsi="Georgia" w:cs="Arial"/>
          <w:b/>
          <w:sz w:val="20"/>
        </w:rPr>
        <w:br/>
      </w:r>
    </w:p>
    <w:sectPr w:rsidR="00E06950" w:rsidRPr="000846F6" w:rsidSect="00B171D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09" w:right="102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5B0B" w14:textId="77777777" w:rsidR="00F026B3" w:rsidRDefault="00F026B3">
      <w:r>
        <w:separator/>
      </w:r>
    </w:p>
  </w:endnote>
  <w:endnote w:type="continuationSeparator" w:id="0">
    <w:p w14:paraId="7F5AB8A2" w14:textId="77777777" w:rsidR="00F026B3" w:rsidRDefault="00F0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E496" w14:textId="77777777" w:rsidR="00552605" w:rsidRDefault="0055260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0A13" w14:textId="0E7BE8E6" w:rsidR="00986FC6" w:rsidRDefault="00986FC6">
    <w:pPr>
      <w:pStyle w:val="Bunntekst"/>
    </w:pPr>
    <w:r>
      <w:rPr>
        <w:noProof/>
        <w:lang w:val="en-US" w:eastAsia="nb-N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17FD48" wp14:editId="04D13B82">
              <wp:simplePos x="0" y="0"/>
              <wp:positionH relativeFrom="column">
                <wp:posOffset>5385435</wp:posOffset>
              </wp:positionH>
              <wp:positionV relativeFrom="paragraph">
                <wp:posOffset>-8678</wp:posOffset>
              </wp:positionV>
              <wp:extent cx="821055" cy="304800"/>
              <wp:effectExtent l="0" t="0" r="0" b="0"/>
              <wp:wrapNone/>
              <wp:docPr id="4" name="Tekstbok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105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EBDF6" w14:textId="125EC565" w:rsidR="00986FC6" w:rsidRPr="00986FC6" w:rsidRDefault="00986FC6" w:rsidP="00986FC6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86FC6">
                            <w:rPr>
                              <w:sz w:val="16"/>
                              <w:szCs w:val="16"/>
                            </w:rPr>
                            <w:t>TDK-20</w:t>
                          </w:r>
                          <w:r w:rsidR="009964C7">
                            <w:rPr>
                              <w:sz w:val="16"/>
                              <w:szCs w:val="16"/>
                            </w:rPr>
                            <w:t>20</w:t>
                          </w:r>
                          <w:r w:rsidRPr="00986FC6">
                            <w:rPr>
                              <w:sz w:val="16"/>
                              <w:szCs w:val="16"/>
                            </w:rPr>
                            <w:t>-M</w:t>
                          </w:r>
                          <w:r w:rsidR="009964C7">
                            <w:rPr>
                              <w:sz w:val="16"/>
                              <w:szCs w:val="16"/>
                            </w:rPr>
                            <w:t>BH</w:t>
                          </w:r>
                        </w:p>
                        <w:p w14:paraId="464A4BC0" w14:textId="77777777" w:rsidR="00986FC6" w:rsidRDefault="00986FC6" w:rsidP="00986FC6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7FD48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7" type="#_x0000_t202" style="position:absolute;margin-left:424.05pt;margin-top:-.7pt;width:64.65pt;height:2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" filled="f" stroked="f">
              <v:textbox>
                <w:txbxContent>
                  <w:p w14:paraId="117EBDF6" w14:textId="125EC565" w:rsidR="00986FC6" w:rsidRPr="00986FC6" w:rsidRDefault="00986FC6" w:rsidP="00986FC6">
                    <w:pPr>
                      <w:rPr>
                        <w:sz w:val="16"/>
                        <w:szCs w:val="16"/>
                      </w:rPr>
                    </w:pPr>
                    <w:r w:rsidRPr="00986FC6">
                      <w:rPr>
                        <w:sz w:val="16"/>
                        <w:szCs w:val="16"/>
                      </w:rPr>
                      <w:t>TDK-20</w:t>
                    </w:r>
                    <w:r w:rsidR="009964C7">
                      <w:rPr>
                        <w:sz w:val="16"/>
                        <w:szCs w:val="16"/>
                      </w:rPr>
                      <w:t>20</w:t>
                    </w:r>
                    <w:r w:rsidRPr="00986FC6">
                      <w:rPr>
                        <w:sz w:val="16"/>
                        <w:szCs w:val="16"/>
                      </w:rPr>
                      <w:t>-M</w:t>
                    </w:r>
                    <w:r w:rsidR="009964C7">
                      <w:rPr>
                        <w:sz w:val="16"/>
                        <w:szCs w:val="16"/>
                      </w:rPr>
                      <w:t>BH</w:t>
                    </w:r>
                  </w:p>
                  <w:p w14:paraId="464A4BC0" w14:textId="77777777" w:rsidR="00986FC6" w:rsidRDefault="00986FC6" w:rsidP="00986FC6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DATE \@ "dd.MM.yy" </w:instrText>
    </w:r>
    <w:r>
      <w:fldChar w:fldCharType="separate"/>
    </w:r>
    <w:r w:rsidR="006D52A7">
      <w:rPr>
        <w:noProof/>
      </w:rPr>
      <w:t>27.06.23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D3EA" w14:textId="46282839" w:rsidR="00C2794A" w:rsidRPr="00986FC6" w:rsidRDefault="00986FC6" w:rsidP="00986FC6">
    <w:pPr>
      <w:rPr>
        <w:sz w:val="20"/>
      </w:rPr>
    </w:pPr>
    <w:r>
      <w:rPr>
        <w:noProof/>
        <w:lang w:val="en-US"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31A330" wp14:editId="64B1B2E2">
              <wp:simplePos x="0" y="0"/>
              <wp:positionH relativeFrom="column">
                <wp:posOffset>5233035</wp:posOffset>
              </wp:positionH>
              <wp:positionV relativeFrom="paragraph">
                <wp:posOffset>12488</wp:posOffset>
              </wp:positionV>
              <wp:extent cx="821055" cy="304800"/>
              <wp:effectExtent l="0" t="0" r="0" b="0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105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2DC55C" w14:textId="28B215E0" w:rsidR="00986FC6" w:rsidRPr="00986FC6" w:rsidRDefault="00986FC6" w:rsidP="00986FC6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86FC6">
                            <w:rPr>
                              <w:sz w:val="16"/>
                              <w:szCs w:val="16"/>
                            </w:rPr>
                            <w:t>TDK-20</w:t>
                          </w:r>
                          <w:r w:rsidR="00552605">
                            <w:rPr>
                              <w:sz w:val="16"/>
                              <w:szCs w:val="16"/>
                            </w:rPr>
                            <w:t>20</w:t>
                          </w:r>
                          <w:r w:rsidRPr="00986FC6">
                            <w:rPr>
                              <w:sz w:val="16"/>
                              <w:szCs w:val="16"/>
                            </w:rPr>
                            <w:t>-M</w:t>
                          </w:r>
                          <w:r w:rsidR="00552605">
                            <w:rPr>
                              <w:sz w:val="16"/>
                              <w:szCs w:val="16"/>
                            </w:rPr>
                            <w:t>BH</w:t>
                          </w:r>
                        </w:p>
                        <w:p w14:paraId="079D0FD9" w14:textId="77777777" w:rsidR="00986FC6" w:rsidRDefault="00986FC6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31A330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8" type="#_x0000_t202" style="position:absolute;margin-left:412.05pt;margin-top:1pt;width:64.65pt;height:2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" filled="f" stroked="f">
              <v:textbox>
                <w:txbxContent>
                  <w:p w14:paraId="532DC55C" w14:textId="28B215E0" w:rsidR="00986FC6" w:rsidRPr="00986FC6" w:rsidRDefault="00986FC6" w:rsidP="00986FC6">
                    <w:pPr>
                      <w:rPr>
                        <w:sz w:val="16"/>
                        <w:szCs w:val="16"/>
                      </w:rPr>
                    </w:pPr>
                    <w:r w:rsidRPr="00986FC6">
                      <w:rPr>
                        <w:sz w:val="16"/>
                        <w:szCs w:val="16"/>
                      </w:rPr>
                      <w:t>TDK-20</w:t>
                    </w:r>
                    <w:r w:rsidR="00552605">
                      <w:rPr>
                        <w:sz w:val="16"/>
                        <w:szCs w:val="16"/>
                      </w:rPr>
                      <w:t>20</w:t>
                    </w:r>
                    <w:r w:rsidRPr="00986FC6">
                      <w:rPr>
                        <w:sz w:val="16"/>
                        <w:szCs w:val="16"/>
                      </w:rPr>
                      <w:t>-M</w:t>
                    </w:r>
                    <w:r w:rsidR="00552605">
                      <w:rPr>
                        <w:sz w:val="16"/>
                        <w:szCs w:val="16"/>
                      </w:rPr>
                      <w:t>BH</w:t>
                    </w:r>
                  </w:p>
                  <w:p w14:paraId="079D0FD9" w14:textId="77777777" w:rsidR="00986FC6" w:rsidRDefault="00986FC6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DATE \@ "dd.MM.yy" </w:instrText>
    </w:r>
    <w:r>
      <w:fldChar w:fldCharType="separate"/>
    </w:r>
    <w:r w:rsidR="006D52A7">
      <w:rPr>
        <w:noProof/>
      </w:rPr>
      <w:t>27.06.23</w:t>
    </w:r>
    <w:r>
      <w:fldChar w:fldCharType="end"/>
    </w:r>
    <w:r w:rsidRPr="00986FC6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1F92A" w14:textId="77777777" w:rsidR="00F026B3" w:rsidRDefault="00F026B3">
      <w:r>
        <w:separator/>
      </w:r>
    </w:p>
  </w:footnote>
  <w:footnote w:type="continuationSeparator" w:id="0">
    <w:p w14:paraId="66C60DAE" w14:textId="77777777" w:rsidR="00F026B3" w:rsidRDefault="00F02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7BC73" w14:textId="77777777" w:rsidR="00552605" w:rsidRDefault="0055260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F48E" w14:textId="77777777" w:rsidR="00C2794A" w:rsidRDefault="00C2794A">
    <w:pPr>
      <w:pStyle w:val="Topptekst"/>
      <w:rPr>
        <w:sz w:val="20"/>
      </w:rPr>
    </w:pPr>
    <w:r>
      <w:rPr>
        <w:sz w:val="20"/>
      </w:rPr>
      <w:tab/>
    </w:r>
    <w:r>
      <w:rPr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8491A" w14:textId="77777777" w:rsidR="00C2794A" w:rsidRDefault="00C2794A">
    <w:pPr>
      <w:pStyle w:val="Topptekst"/>
      <w:tabs>
        <w:tab w:val="clear" w:pos="9072"/>
        <w:tab w:val="right" w:pos="9923"/>
      </w:tabs>
      <w:ind w:right="-85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PLICATION.APPLICATION" w:val="MS WORD"/>
    <w:docVar w:name="APPLICATION.DESCRIPTION" w:val="Microsoft Word"/>
    <w:docVar w:name="AUTHOR.FULL_NAME" w:val="Vegar Rolfsrud"/>
    <w:docVar w:name="AUTHOR.USER_ID" w:val="US-VERO"/>
    <w:docVar w:name="CREATION_DATE" w:val="09.01.2012"/>
    <w:docVar w:name="DEFAULT_RIGHTS" w:val="1"/>
    <w:docVar w:name="DELIVER_REC" w:val="0"/>
    <w:docVar w:name="DOCNAME" w:val="TD evaluering mal fra 2011-12"/>
    <w:docVar w:name="DOCNUMBER" w:val="521240"/>
    <w:docVar w:name="DOCUMENTTYPE.DESCRIPTION" w:val="Statistikker, registreringer, pressemeldinger, artikler osv"/>
    <w:docVar w:name="DOCUMENTTYPE.FULL_TEXT" w:val="Y"/>
    <w:docVar w:name="DOCUMENTTYPE.RETENTION_DAYS" w:val="0"/>
    <w:docVar w:name="DOCUMENTTYPE.STORAGE_TYPE" w:val="A"/>
    <w:docVar w:name="DOCUMENTTYPE.TYPE_ID" w:val="INFO"/>
    <w:docVar w:name="FULLTEXT" w:val="Y"/>
    <w:docVar w:name="LAST_EDIT_DATE" w:val="09.01.2012"/>
    <w:docVar w:name="LAST_EDITED_BY.FULL_NAME" w:val="Vegar Rolfsrud"/>
    <w:docVar w:name="LIBRARY" w:val="IDRETT"/>
    <w:docVar w:name="MSG_ITEM" w:val="0"/>
    <w:docVar w:name="RETENTION" w:val="0"/>
    <w:docVar w:name="STATUS" w:val="0"/>
    <w:docVar w:name="STORAGETYPE" w:val="A"/>
    <w:docVar w:name="THREAD_NUM" w:val="0"/>
    <w:docVar w:name="TYPIST.FULL_NAME" w:val="Vegar Rolfsrud"/>
    <w:docVar w:name="TYPIST.USER_ID" w:val="US-VERO"/>
    <w:docVar w:name="VERSION_ID" w:val="1"/>
    <w:docVar w:name="Y_FRIST" w:val="23.01.2012"/>
    <w:docVar w:name="Z_INNUTINT.BESKRIVELSE" w:val="Internt"/>
    <w:docVar w:name="Z_INNUTINT.KODE" w:val="Internt"/>
    <w:docVar w:name="Z_ORGENHET.BESKRIVELSE" w:val="Norges Skiskytterforbund"/>
    <w:docVar w:name="Z_ORGENHET.Z_ORGENHET_ID" w:val="SF49"/>
    <w:docVar w:name="Z_STATUS.BESKRIVELSE" w:val="Sak under arbeid"/>
    <w:docVar w:name="Z_STATUS.KODE" w:val="Under Arbeid"/>
  </w:docVars>
  <w:rsids>
    <w:rsidRoot w:val="00C80341"/>
    <w:rsid w:val="000002F4"/>
    <w:rsid w:val="000044DE"/>
    <w:rsid w:val="00020C36"/>
    <w:rsid w:val="00037917"/>
    <w:rsid w:val="00047AB0"/>
    <w:rsid w:val="00055017"/>
    <w:rsid w:val="000846F6"/>
    <w:rsid w:val="00186D1F"/>
    <w:rsid w:val="001957C5"/>
    <w:rsid w:val="001D22A9"/>
    <w:rsid w:val="002661A5"/>
    <w:rsid w:val="002940F8"/>
    <w:rsid w:val="002C2D86"/>
    <w:rsid w:val="002E1C2D"/>
    <w:rsid w:val="002E4E3D"/>
    <w:rsid w:val="002F4B55"/>
    <w:rsid w:val="00303D56"/>
    <w:rsid w:val="0036360D"/>
    <w:rsid w:val="003B3D6E"/>
    <w:rsid w:val="003D40B6"/>
    <w:rsid w:val="003D6C0C"/>
    <w:rsid w:val="003E3230"/>
    <w:rsid w:val="00426B3D"/>
    <w:rsid w:val="004557B5"/>
    <w:rsid w:val="00470D77"/>
    <w:rsid w:val="004B2949"/>
    <w:rsid w:val="00515FAB"/>
    <w:rsid w:val="00527FC8"/>
    <w:rsid w:val="005373F6"/>
    <w:rsid w:val="005447A9"/>
    <w:rsid w:val="00546A06"/>
    <w:rsid w:val="00552605"/>
    <w:rsid w:val="005670DA"/>
    <w:rsid w:val="005A03F2"/>
    <w:rsid w:val="005B1AAF"/>
    <w:rsid w:val="005E1A3B"/>
    <w:rsid w:val="00603B37"/>
    <w:rsid w:val="006059FE"/>
    <w:rsid w:val="00607F24"/>
    <w:rsid w:val="00610C56"/>
    <w:rsid w:val="00622F70"/>
    <w:rsid w:val="006314AD"/>
    <w:rsid w:val="00640AEE"/>
    <w:rsid w:val="006607DA"/>
    <w:rsid w:val="00697EFB"/>
    <w:rsid w:val="006D52A7"/>
    <w:rsid w:val="006E1BF9"/>
    <w:rsid w:val="006E7A38"/>
    <w:rsid w:val="00752233"/>
    <w:rsid w:val="007846C6"/>
    <w:rsid w:val="007A55AB"/>
    <w:rsid w:val="007E08D1"/>
    <w:rsid w:val="00854245"/>
    <w:rsid w:val="00870E07"/>
    <w:rsid w:val="0087484C"/>
    <w:rsid w:val="0089759D"/>
    <w:rsid w:val="008B7FE5"/>
    <w:rsid w:val="008E7127"/>
    <w:rsid w:val="00952C6C"/>
    <w:rsid w:val="00966632"/>
    <w:rsid w:val="009746F3"/>
    <w:rsid w:val="009833E6"/>
    <w:rsid w:val="00986FC6"/>
    <w:rsid w:val="00994972"/>
    <w:rsid w:val="009964C7"/>
    <w:rsid w:val="00996E7D"/>
    <w:rsid w:val="009A5178"/>
    <w:rsid w:val="009E3BD6"/>
    <w:rsid w:val="009F1FB9"/>
    <w:rsid w:val="00A108D5"/>
    <w:rsid w:val="00A11BA0"/>
    <w:rsid w:val="00A202EC"/>
    <w:rsid w:val="00A35C63"/>
    <w:rsid w:val="00A43B7C"/>
    <w:rsid w:val="00A82A09"/>
    <w:rsid w:val="00AA0CC6"/>
    <w:rsid w:val="00AC3EB0"/>
    <w:rsid w:val="00AE219B"/>
    <w:rsid w:val="00AF6B5B"/>
    <w:rsid w:val="00B01C84"/>
    <w:rsid w:val="00B04C9B"/>
    <w:rsid w:val="00B0761B"/>
    <w:rsid w:val="00B10EC0"/>
    <w:rsid w:val="00B171D5"/>
    <w:rsid w:val="00B3233A"/>
    <w:rsid w:val="00B74154"/>
    <w:rsid w:val="00B75AC0"/>
    <w:rsid w:val="00B80FB8"/>
    <w:rsid w:val="00BB0A0A"/>
    <w:rsid w:val="00BC72EE"/>
    <w:rsid w:val="00C07601"/>
    <w:rsid w:val="00C07A41"/>
    <w:rsid w:val="00C2794A"/>
    <w:rsid w:val="00C3518A"/>
    <w:rsid w:val="00C354A9"/>
    <w:rsid w:val="00C44ED5"/>
    <w:rsid w:val="00C5140B"/>
    <w:rsid w:val="00C61AD2"/>
    <w:rsid w:val="00C80341"/>
    <w:rsid w:val="00CE342B"/>
    <w:rsid w:val="00D37D82"/>
    <w:rsid w:val="00D52469"/>
    <w:rsid w:val="00D97E9E"/>
    <w:rsid w:val="00DA4177"/>
    <w:rsid w:val="00DB3587"/>
    <w:rsid w:val="00DB76FD"/>
    <w:rsid w:val="00DD12F1"/>
    <w:rsid w:val="00DF50A4"/>
    <w:rsid w:val="00E02CBA"/>
    <w:rsid w:val="00E06950"/>
    <w:rsid w:val="00E12815"/>
    <w:rsid w:val="00E543C6"/>
    <w:rsid w:val="00E941D2"/>
    <w:rsid w:val="00E95261"/>
    <w:rsid w:val="00EA5CF0"/>
    <w:rsid w:val="00EB13A5"/>
    <w:rsid w:val="00EC4F40"/>
    <w:rsid w:val="00EC786A"/>
    <w:rsid w:val="00F026B3"/>
    <w:rsid w:val="00F348AA"/>
    <w:rsid w:val="00F47A8F"/>
    <w:rsid w:val="00F504E2"/>
    <w:rsid w:val="00F71977"/>
    <w:rsid w:val="00F7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82E360"/>
  <w15:docId w15:val="{AA73A405-0AB7-4B69-93BE-CB3DE477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6F3"/>
    <w:pPr>
      <w:suppressAutoHyphens/>
    </w:pPr>
    <w:rPr>
      <w:rFonts w:ascii="Arial" w:hAnsi="Arial"/>
      <w:sz w:val="22"/>
      <w:lang w:eastAsia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tandardskriftforavsnitt1">
    <w:name w:val="Standardskrift for avsnitt1"/>
    <w:rsid w:val="009746F3"/>
  </w:style>
  <w:style w:type="character" w:styleId="Hyperkobling">
    <w:name w:val="Hyperlink"/>
    <w:basedOn w:val="Standardskriftforavsnitt1"/>
    <w:rsid w:val="009746F3"/>
    <w:rPr>
      <w:color w:val="0000FF"/>
      <w:u w:val="single"/>
    </w:rPr>
  </w:style>
  <w:style w:type="paragraph" w:customStyle="1" w:styleId="Heading">
    <w:name w:val="Heading"/>
    <w:basedOn w:val="Normal"/>
    <w:next w:val="Brdtekst"/>
    <w:rsid w:val="009746F3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Brdtekst">
    <w:name w:val="Body Text"/>
    <w:basedOn w:val="Normal"/>
    <w:rsid w:val="009746F3"/>
    <w:pPr>
      <w:spacing w:after="120"/>
    </w:pPr>
  </w:style>
  <w:style w:type="paragraph" w:styleId="Liste">
    <w:name w:val="List"/>
    <w:basedOn w:val="Brdtekst"/>
    <w:rsid w:val="009746F3"/>
    <w:rPr>
      <w:rFonts w:cs="Tahoma"/>
    </w:rPr>
  </w:style>
  <w:style w:type="paragraph" w:customStyle="1" w:styleId="Bildetekst1">
    <w:name w:val="Bildetekst1"/>
    <w:basedOn w:val="Normal"/>
    <w:rsid w:val="009746F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9746F3"/>
    <w:pPr>
      <w:suppressLineNumbers/>
    </w:pPr>
    <w:rPr>
      <w:rFonts w:cs="Tahoma"/>
    </w:rPr>
  </w:style>
  <w:style w:type="paragraph" w:styleId="Topptekst">
    <w:name w:val="header"/>
    <w:basedOn w:val="Normal"/>
    <w:link w:val="TopptekstTegn"/>
    <w:uiPriority w:val="99"/>
    <w:rsid w:val="009746F3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rsid w:val="009746F3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04C9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4C9B"/>
    <w:rPr>
      <w:rFonts w:ascii="Tahoma" w:hAnsi="Tahoma" w:cs="Tahoma"/>
      <w:sz w:val="16"/>
      <w:szCs w:val="16"/>
      <w:lang w:eastAsia="ar-SA"/>
    </w:rPr>
  </w:style>
  <w:style w:type="character" w:customStyle="1" w:styleId="BunntekstTegn">
    <w:name w:val="Bunntekst Tegn"/>
    <w:basedOn w:val="Standardskriftforavsnitt"/>
    <w:link w:val="Bunntekst"/>
    <w:uiPriority w:val="99"/>
    <w:rsid w:val="008E7127"/>
    <w:rPr>
      <w:rFonts w:ascii="Arial" w:hAnsi="Arial"/>
      <w:sz w:val="22"/>
      <w:lang w:eastAsia="ar-SA"/>
    </w:rPr>
  </w:style>
  <w:style w:type="table" w:styleId="Tabellrutenett">
    <w:name w:val="Table Grid"/>
    <w:basedOn w:val="Vanligtabell"/>
    <w:rsid w:val="005E1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pptekstTegn">
    <w:name w:val="Topptekst Tegn"/>
    <w:basedOn w:val="Standardskriftforavsnitt"/>
    <w:link w:val="Topptekst"/>
    <w:uiPriority w:val="99"/>
    <w:rsid w:val="00986FC6"/>
    <w:rPr>
      <w:rFonts w:ascii="Arial" w:hAnsi="Arial"/>
      <w:sz w:val="22"/>
      <w:lang w:eastAsia="ar-SA"/>
    </w:rPr>
  </w:style>
  <w:style w:type="character" w:styleId="Ulstomtale">
    <w:name w:val="Unresolved Mention"/>
    <w:basedOn w:val="Standardskriftforavsnitt"/>
    <w:uiPriority w:val="99"/>
    <w:semiHidden/>
    <w:unhideWhenUsed/>
    <w:rsid w:val="00266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tdk.nhf@gmail.com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post@sleddog.no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-rara\Local%20Settings\Temporary%20Internet%20Files\OLK7\Brevmal%20NSSF_side2%20(3)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861AC25E8F051A45AD094AF77BFA993C00D735EB29B0F3394DA50401299F0DBB7D" ma:contentTypeVersion="8" ma:contentTypeDescription="Opprett et nytt dokument." ma:contentTypeScope="" ma:versionID="b61fd93d750a0412e0f25abda301b77c">
  <xsd:schema xmlns:xsd="http://www.w3.org/2001/XMLSchema" xmlns:xs="http://www.w3.org/2001/XMLSchema" xmlns:p="http://schemas.microsoft.com/office/2006/metadata/properties" xmlns:ns2="aec5f570-5954-42b2-93f8-bbdf6252596e" xmlns:ns3="80ab29e7-d7a0-4df1-be6d-d284d68559a9" targetNamespace="http://schemas.microsoft.com/office/2006/metadata/properties" ma:root="true" ma:fieldsID="d8c7b3a15860318b9e2ce731449b6d9f" ns2:_="" ns3:_="">
    <xsd:import namespace="aec5f570-5954-42b2-93f8-bbdf6252596e"/>
    <xsd:import namespace="80ab29e7-d7a0-4df1-be6d-d284d68559a9"/>
    <xsd:element name="properties">
      <xsd:complexType>
        <xsd:sequence>
          <xsd:element name="documentManagement">
            <xsd:complexType>
              <xsd:all>
                <xsd:element ref="ns2:_nifDokumenteier"/>
                <xsd:element ref="ns2:_nifSaksbehandler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ma:displayName="Dokumenteier" ma:internalName="_nifDokumentei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ma:displayName="Saksbehandler" ma:SearchPeopleOnly="false" ma:SharePointGroup="0" ma:internalName="_nifSaksbehand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50403f81-8aee-4f47-a14a-ec79d746b979}" ma:internalName="TaxCatchAll" ma:showField="CatchAllData" ma:web="80ab29e7-d7a0-4df1-be6d-d284d685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50403f81-8aee-4f47-a14a-ec79d746b979}" ma:internalName="TaxCatchAllLabel" ma:readOnly="true" ma:showField="CatchAllDataLabel" ma:web="80ab29e7-d7a0-4df1-be6d-d284d685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29e7-d7a0-4df1-be6d-d284d68559a9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SF49 Norges Skiskytterforbund</TermName>
          <TermId xmlns="http://schemas.microsoft.com/office/infopath/2007/PartnerControls">e15f694a-752d-40b2-a313-d48917f2bf2e</TermId>
        </TermInfo>
      </Terms>
    </e390b8d06ece46449586677b864a8181>
    <TaxCatchAll xmlns="aec5f570-5954-42b2-93f8-bbdf6252596e"/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ns2:UserInfo xmlns:ns2="aec5f570-5954-42b2-93f8-bbdf6252596e">
        <ns2:DisplayName>Rolfsrud, Vegar</ns2:DisplayName>
        <ns2:AccountId>48</ns2:AccountId>
        <ns2:AccountType>User</ns2:AccountType>
      </ns2: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ns2:UserInfo xmlns:ns2="aec5f570-5954-42b2-93f8-bbdf6252596e">
        <ns2:DisplayName>Rolfsrud, Vegar</ns2:DisplayName>
        <ns2:AccountId>48</ns2:AccountId>
        <ns2:AccountType>User</ns2:AccountType>
      </ns2:UserInfo>
    </_nifDokumenteier>
    <_nifDokumentbeskrivelse xmlns="aec5f570-5954-42b2-93f8-bbdf6252596e" xsi:nil="true"/>
    <_nifTil xmlns="aec5f570-5954-42b2-93f8-bbdf6252596e" xsi:nil="true"/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Props1.xml><?xml version="1.0" encoding="utf-8"?>
<ds:datastoreItem xmlns:ds="http://schemas.openxmlformats.org/officeDocument/2006/customXml" ds:itemID="{D7ED69A1-8B32-4750-BFB0-45E217ED42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B3357-754E-E34A-87A4-2C9AE1B68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2F868D-BA89-411A-969F-F33770C2C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80ab29e7-d7a0-4df1-be6d-d284d6855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248566-BFAA-4054-ADC6-8F5AD5C4212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A54F45-3FEE-43F5-AA1E-611D694F0F1B}">
  <ds:schemaRefs>
    <ds:schemaRef ds:uri="http://schemas.microsoft.com/office/2006/metadata/properties"/>
    <ds:schemaRef ds:uri="http://schemas.microsoft.com/office/infopath/2007/PartnerControls"/>
    <ds:schemaRef ds:uri="aec5f570-5954-42b2-93f8-bbdf6252596e"/>
  </ds:schemaRefs>
</ds:datastoreItem>
</file>

<file path=customXml/itemProps6.xml><?xml version="1.0" encoding="utf-8"?>
<ds:datastoreItem xmlns:ds="http://schemas.openxmlformats.org/officeDocument/2006/customXml" ds:itemID="{41D4D2F9-67EC-4663-8782-7B77446069A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DD99ACB-D168-4EDB-B749-815C8DE41F9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 NSSF_side2 (3)</Template>
  <TotalTime>20</TotalTime>
  <Pages>4</Pages>
  <Words>401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US-RARA</dc:creator>
  <cp:lastModifiedBy>Hofstad, Marianne Bjørnson</cp:lastModifiedBy>
  <cp:revision>18</cp:revision>
  <cp:lastPrinted>2022-03-22T12:19:00Z</cp:lastPrinted>
  <dcterms:created xsi:type="dcterms:W3CDTF">2022-03-22T11:25:00Z</dcterms:created>
  <dcterms:modified xsi:type="dcterms:W3CDTF">2023-06-27T10:25:00Z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ableAutoMacro">
    <vt:lpwstr>0</vt:lpwstr>
  </property>
  <property fmtid="{D5CDD505-2E9C-101B-9397-08002B2CF9AE}" pid="3" name="ContentTypeId">
    <vt:lpwstr>0x01010089F515CEF38C6043B09A4EB0A2E09D630200861AC25E8F051A45AD094AF77BFA993C00D735EB29B0F3394DA50401299F0DBB7D</vt:lpwstr>
  </property>
</Properties>
</file>