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434757" w14:textId="75A7EE29" w:rsidR="007D3F2B" w:rsidRDefault="007D3F2B" w:rsidP="00DF2A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  <w:szCs w:val="28"/>
        </w:rPr>
      </w:pPr>
      <w:bookmarkStart w:id="0" w:name="_Hlk527970394"/>
      <w:bookmarkStart w:id="1" w:name="_Hlk527970342"/>
      <w:r>
        <w:rPr>
          <w:b/>
          <w:sz w:val="28"/>
          <w:szCs w:val="28"/>
        </w:rPr>
        <w:t>Forslag</w:t>
      </w:r>
      <w:r w:rsidR="00AA19E2">
        <w:rPr>
          <w:b/>
          <w:sz w:val="28"/>
          <w:szCs w:val="28"/>
        </w:rPr>
        <w:t xml:space="preserve"> til</w:t>
      </w:r>
      <w:r w:rsidR="006D5CF6">
        <w:rPr>
          <w:b/>
          <w:sz w:val="28"/>
          <w:szCs w:val="28"/>
        </w:rPr>
        <w:t xml:space="preserve"> årsmøte i</w:t>
      </w:r>
      <w:r w:rsidR="00EF3183">
        <w:rPr>
          <w:b/>
          <w:sz w:val="28"/>
          <w:szCs w:val="28"/>
        </w:rPr>
        <w:t>:</w:t>
      </w:r>
      <w:r w:rsidR="00EF3183">
        <w:rPr>
          <w:b/>
          <w:sz w:val="28"/>
          <w:szCs w:val="28"/>
        </w:rPr>
        <w:tab/>
      </w:r>
      <w:r w:rsidR="00EF3183">
        <w:rPr>
          <w:b/>
          <w:sz w:val="28"/>
          <w:szCs w:val="28"/>
        </w:rPr>
        <w:tab/>
      </w:r>
      <w:r w:rsidR="00580F0C">
        <w:rPr>
          <w:b/>
          <w:sz w:val="28"/>
          <w:szCs w:val="28"/>
        </w:rPr>
        <w:t>Bingsfoss sykkelklubb 2020</w:t>
      </w:r>
    </w:p>
    <w:p w14:paraId="4C14AE5F" w14:textId="426F41F0" w:rsidR="007D3F2B" w:rsidRDefault="007D3F2B" w:rsidP="006D5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32" w:hanging="2832"/>
        <w:rPr>
          <w:b/>
          <w:sz w:val="28"/>
          <w:szCs w:val="28"/>
        </w:rPr>
      </w:pPr>
      <w:r>
        <w:rPr>
          <w:b/>
          <w:sz w:val="28"/>
          <w:szCs w:val="28"/>
        </w:rPr>
        <w:t>Fra:</w:t>
      </w:r>
      <w:r w:rsidR="00EF3183">
        <w:rPr>
          <w:b/>
          <w:sz w:val="28"/>
          <w:szCs w:val="28"/>
        </w:rPr>
        <w:tab/>
      </w:r>
      <w:r w:rsidR="006D5CF6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[navn </w:t>
      </w:r>
      <w:r w:rsidR="006D5CF6">
        <w:rPr>
          <w:b/>
          <w:sz w:val="28"/>
          <w:szCs w:val="28"/>
        </w:rPr>
        <w:t>på forslagsstiller]</w:t>
      </w:r>
    </w:p>
    <w:bookmarkEnd w:id="0"/>
    <w:p w14:paraId="50723D37" w14:textId="07AAE2C2" w:rsidR="007D3F2B" w:rsidRPr="008F0089" w:rsidRDefault="007D3F2B" w:rsidP="00DF2A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>Tittel på forslag:</w:t>
      </w:r>
      <w:r w:rsidR="00EF3183">
        <w:rPr>
          <w:b/>
          <w:sz w:val="28"/>
          <w:szCs w:val="28"/>
        </w:rPr>
        <w:tab/>
      </w:r>
      <w:r w:rsidR="006D5CF6">
        <w:rPr>
          <w:b/>
          <w:sz w:val="28"/>
          <w:szCs w:val="28"/>
        </w:rPr>
        <w:tab/>
      </w:r>
      <w:r w:rsidR="006D5CF6">
        <w:rPr>
          <w:b/>
          <w:sz w:val="28"/>
          <w:szCs w:val="28"/>
        </w:rPr>
        <w:tab/>
      </w:r>
      <w:r>
        <w:rPr>
          <w:b/>
          <w:sz w:val="28"/>
          <w:szCs w:val="28"/>
        </w:rPr>
        <w:t>[</w:t>
      </w:r>
      <w:r w:rsidR="006A333B">
        <w:rPr>
          <w:b/>
          <w:sz w:val="28"/>
          <w:szCs w:val="28"/>
        </w:rPr>
        <w:t>skriv inn tittel]</w:t>
      </w:r>
    </w:p>
    <w:bookmarkEnd w:id="1"/>
    <w:p w14:paraId="0A1BB8A4" w14:textId="77777777" w:rsidR="00C33CA5" w:rsidRDefault="00C33CA5" w:rsidP="00C33CA5"/>
    <w:p w14:paraId="648727F8" w14:textId="77777777" w:rsidR="00C33CA5" w:rsidRPr="00004931" w:rsidRDefault="00C33CA5" w:rsidP="00C33CA5">
      <w:pPr>
        <w:rPr>
          <w:b/>
        </w:rPr>
      </w:pPr>
      <w:r w:rsidRPr="00004931">
        <w:rPr>
          <w:b/>
        </w:rPr>
        <w:t>Forslag:</w:t>
      </w:r>
    </w:p>
    <w:p w14:paraId="30153E5F" w14:textId="42340AC8" w:rsidR="00C33CA5" w:rsidRDefault="00C33CA5" w:rsidP="00C33CA5">
      <w:r>
        <w:t>[Her skal forslaget skrives nøyaktig i den ordlyd det ønskes vedtatt. Begrunnelsen for forslaget skal fremgå i begrunnelsen under.</w:t>
      </w:r>
      <w:r w:rsidR="006A333B">
        <w:t>]</w:t>
      </w:r>
      <w:r>
        <w:t xml:space="preserve"> </w:t>
      </w:r>
    </w:p>
    <w:p w14:paraId="3A067DDB" w14:textId="43D3A8B6" w:rsidR="00C33CA5" w:rsidRPr="00004931" w:rsidRDefault="006A333B" w:rsidP="00C33CA5">
      <w:pPr>
        <w:rPr>
          <w:b/>
        </w:rPr>
      </w:pPr>
      <w:r>
        <w:rPr>
          <w:b/>
        </w:rPr>
        <w:t>Begrunnelse</w:t>
      </w:r>
      <w:r w:rsidR="00C33CA5" w:rsidRPr="00004931">
        <w:rPr>
          <w:b/>
        </w:rPr>
        <w:t>:</w:t>
      </w:r>
    </w:p>
    <w:p w14:paraId="26170F01" w14:textId="44B39DD8" w:rsidR="00C33CA5" w:rsidRDefault="00C33CA5" w:rsidP="00C33CA5">
      <w:r>
        <w:t>[Her skal forslagsstillers begrunnelse for å fremme forslaget presenteres.</w:t>
      </w:r>
      <w:r w:rsidR="005955DB">
        <w:t>]</w:t>
      </w:r>
      <w:r>
        <w:t xml:space="preserve"> </w:t>
      </w:r>
    </w:p>
    <w:p w14:paraId="529C7422" w14:textId="77777777" w:rsidR="002E2DFA" w:rsidRDefault="002E2DFA" w:rsidP="002E2DFA">
      <w:pPr>
        <w:spacing w:after="0"/>
      </w:pPr>
    </w:p>
    <w:p w14:paraId="04B28AF8" w14:textId="77777777" w:rsidR="002E2DFA" w:rsidRDefault="002E2DFA" w:rsidP="002E2DFA">
      <w:pPr>
        <w:spacing w:after="0"/>
      </w:pPr>
    </w:p>
    <w:p w14:paraId="4A444F4D" w14:textId="5720142B" w:rsidR="002E2DFA" w:rsidRPr="00580F0C" w:rsidRDefault="002E2DFA" w:rsidP="002E2DFA">
      <w:pPr>
        <w:spacing w:after="0"/>
        <w:rPr>
          <w:lang w:val="da-DK"/>
        </w:rPr>
      </w:pPr>
      <w:bookmarkStart w:id="2" w:name="_Hlk527969160"/>
      <w:r w:rsidRPr="00580F0C">
        <w:rPr>
          <w:lang w:val="da-DK"/>
        </w:rPr>
        <w:t xml:space="preserve">[Sted og dato] </w:t>
      </w:r>
    </w:p>
    <w:p w14:paraId="5DA76809" w14:textId="77777777" w:rsidR="00C33CA5" w:rsidRPr="00580F0C" w:rsidRDefault="00C33CA5" w:rsidP="00C33CA5">
      <w:pPr>
        <w:spacing w:after="0"/>
        <w:rPr>
          <w:lang w:val="da-DK"/>
        </w:rPr>
      </w:pPr>
    </w:p>
    <w:p w14:paraId="7A4F16D4" w14:textId="5E8E13B3" w:rsidR="00C33CA5" w:rsidRPr="00580F0C" w:rsidRDefault="00E766BC" w:rsidP="00C33CA5">
      <w:pPr>
        <w:spacing w:after="0"/>
        <w:rPr>
          <w:lang w:val="da-DK"/>
        </w:rPr>
      </w:pPr>
      <w:r w:rsidRPr="00580F0C">
        <w:rPr>
          <w:lang w:val="da-DK"/>
        </w:rPr>
        <w:t>_______________</w:t>
      </w:r>
    </w:p>
    <w:p w14:paraId="0B969A17" w14:textId="7A9451E8" w:rsidR="00E766BC" w:rsidRPr="00580F0C" w:rsidRDefault="002E2DFA" w:rsidP="00E43953">
      <w:pPr>
        <w:pStyle w:val="NoSpacing"/>
        <w:rPr>
          <w:lang w:val="da-DK"/>
        </w:rPr>
      </w:pPr>
      <w:r w:rsidRPr="00580F0C">
        <w:rPr>
          <w:lang w:val="da-DK"/>
        </w:rPr>
        <w:t>[signatur]</w:t>
      </w:r>
    </w:p>
    <w:p w14:paraId="0D98AE97" w14:textId="136F3BCA" w:rsidR="006A333B" w:rsidRPr="00580F0C" w:rsidRDefault="002E2DFA" w:rsidP="006D5CF6">
      <w:pPr>
        <w:pStyle w:val="NoSpacing"/>
        <w:rPr>
          <w:lang w:val="da-DK"/>
        </w:rPr>
      </w:pPr>
      <w:r w:rsidRPr="00580F0C">
        <w:rPr>
          <w:lang w:val="da-DK"/>
        </w:rPr>
        <w:t xml:space="preserve">[Navn </w:t>
      </w:r>
      <w:r w:rsidR="006D5CF6" w:rsidRPr="00580F0C">
        <w:rPr>
          <w:lang w:val="da-DK"/>
        </w:rPr>
        <w:t>på forslagsstiller]</w:t>
      </w:r>
    </w:p>
    <w:p w14:paraId="64177563" w14:textId="11C3871F" w:rsidR="001E0B31" w:rsidRPr="00580F0C" w:rsidRDefault="001E0B31" w:rsidP="006A333B">
      <w:pPr>
        <w:spacing w:after="0"/>
        <w:rPr>
          <w:lang w:val="da-DK"/>
        </w:rPr>
      </w:pPr>
      <w:bookmarkStart w:id="3" w:name="_GoBack"/>
      <w:bookmarkEnd w:id="2"/>
      <w:bookmarkEnd w:id="3"/>
    </w:p>
    <w:sectPr w:rsidR="001E0B31" w:rsidRPr="00580F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025E5F" w14:textId="77777777" w:rsidR="00062714" w:rsidRDefault="00062714" w:rsidP="00AE3AAA">
      <w:pPr>
        <w:spacing w:after="0" w:line="240" w:lineRule="auto"/>
      </w:pPr>
      <w:r>
        <w:separator/>
      </w:r>
    </w:p>
  </w:endnote>
  <w:endnote w:type="continuationSeparator" w:id="0">
    <w:p w14:paraId="2B0EC579" w14:textId="77777777" w:rsidR="00062714" w:rsidRDefault="00062714" w:rsidP="00AE3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77451D" w14:textId="77777777" w:rsidR="00062714" w:rsidRDefault="00062714" w:rsidP="00AE3AAA">
      <w:pPr>
        <w:spacing w:after="0" w:line="240" w:lineRule="auto"/>
      </w:pPr>
      <w:r>
        <w:separator/>
      </w:r>
    </w:p>
  </w:footnote>
  <w:footnote w:type="continuationSeparator" w:id="0">
    <w:p w14:paraId="1202C185" w14:textId="77777777" w:rsidR="00062714" w:rsidRDefault="00062714" w:rsidP="00AE3A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334"/>
    <w:rsid w:val="00004931"/>
    <w:rsid w:val="00062714"/>
    <w:rsid w:val="000705CA"/>
    <w:rsid w:val="000804EC"/>
    <w:rsid w:val="00082033"/>
    <w:rsid w:val="000A7FC0"/>
    <w:rsid w:val="001E0B31"/>
    <w:rsid w:val="00223133"/>
    <w:rsid w:val="00271CFE"/>
    <w:rsid w:val="002E2DFA"/>
    <w:rsid w:val="00347A2E"/>
    <w:rsid w:val="00482AD3"/>
    <w:rsid w:val="00580F0C"/>
    <w:rsid w:val="005955DB"/>
    <w:rsid w:val="005C0B24"/>
    <w:rsid w:val="00645CED"/>
    <w:rsid w:val="006A333B"/>
    <w:rsid w:val="006D5CF6"/>
    <w:rsid w:val="007D3F2B"/>
    <w:rsid w:val="008B7EC5"/>
    <w:rsid w:val="009E2C20"/>
    <w:rsid w:val="00A93D6E"/>
    <w:rsid w:val="00AA19E2"/>
    <w:rsid w:val="00AE3AAA"/>
    <w:rsid w:val="00C33CA5"/>
    <w:rsid w:val="00C4260D"/>
    <w:rsid w:val="00C57334"/>
    <w:rsid w:val="00CE50E8"/>
    <w:rsid w:val="00DD1CD2"/>
    <w:rsid w:val="00DD7443"/>
    <w:rsid w:val="00DE70D5"/>
    <w:rsid w:val="00DF2A9C"/>
    <w:rsid w:val="00E263FB"/>
    <w:rsid w:val="00E43953"/>
    <w:rsid w:val="00E766BC"/>
    <w:rsid w:val="00ED61AD"/>
    <w:rsid w:val="00EF1046"/>
    <w:rsid w:val="00EF3183"/>
    <w:rsid w:val="00FE548C"/>
    <w:rsid w:val="00FE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C2519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3C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B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263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263F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263F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63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263F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63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63FB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E4395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AE3A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3AAA"/>
  </w:style>
  <w:style w:type="paragraph" w:styleId="Footer">
    <w:name w:val="footer"/>
    <w:basedOn w:val="Normal"/>
    <w:link w:val="FooterChar"/>
    <w:uiPriority w:val="99"/>
    <w:unhideWhenUsed/>
    <w:rsid w:val="00AE3A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3A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3C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B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263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263F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263F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63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263F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63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63FB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E4395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AE3A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3AAA"/>
  </w:style>
  <w:style w:type="paragraph" w:styleId="Footer">
    <w:name w:val="footer"/>
    <w:basedOn w:val="Normal"/>
    <w:link w:val="FooterChar"/>
    <w:uiPriority w:val="99"/>
    <w:unhideWhenUsed/>
    <w:rsid w:val="00AE3A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3A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8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B85B12998784A96597A618F291963" ma:contentTypeVersion="10" ma:contentTypeDescription="Opprett et nytt dokument." ma:contentTypeScope="" ma:versionID="946a897ae3fa59f8f81e2b5ed3afdb1e">
  <xsd:schema xmlns:xsd="http://www.w3.org/2001/XMLSchema" xmlns:xs="http://www.w3.org/2001/XMLSchema" xmlns:p="http://schemas.microsoft.com/office/2006/metadata/properties" xmlns:ns2="3365417a-ef82-4f0d-a621-41a2df99bbc9" xmlns:ns3="b0504001-e236-49cf-9017-4d4e67757fee" targetNamespace="http://schemas.microsoft.com/office/2006/metadata/properties" ma:root="true" ma:fieldsID="848e3ff58bb9624d4edd312d107fbad9" ns2:_="" ns3:_="">
    <xsd:import namespace="3365417a-ef82-4f0d-a621-41a2df99bbc9"/>
    <xsd:import namespace="b0504001-e236-49cf-9017-4d4e67757f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65417a-ef82-4f0d-a621-41a2df99bb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504001-e236-49cf-9017-4d4e67757fe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43FF65C-4165-4CD8-88E8-C8B749E0D9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65417a-ef82-4f0d-a621-41a2df99bbc9"/>
    <ds:schemaRef ds:uri="b0504001-e236-49cf-9017-4d4e67757f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CEF278-044B-4E32-8F53-E806AF9C70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9B75B9-EB20-4C25-AE29-B64C1E9E9CEB}">
  <ds:schemaRefs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3365417a-ef82-4f0d-a621-41a2df99bbc9"/>
    <ds:schemaRef ds:uri="b0504001-e236-49cf-9017-4d4e67757fe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709983E8.dotm</Template>
  <TotalTime>0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2020-01-14T14:21:00Z</dcterms:created>
  <dcterms:modified xsi:type="dcterms:W3CDTF">2020-01-25T12:15:00Z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0x010100AAAB85B12998784A96597A618F291963</vt:lpwstr>
  </property>
</Properties>
</file>