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D1D" w:rsidRPr="00473DD5" w:rsidRDefault="001D7D1D">
      <w:pPr>
        <w:rPr>
          <w:rFonts w:cstheme="minorHAnsi"/>
          <w:sz w:val="40"/>
          <w:szCs w:val="40"/>
        </w:rPr>
      </w:pPr>
      <w:r w:rsidRPr="001D7D1D">
        <w:rPr>
          <w:rFonts w:cstheme="minorHAnsi"/>
          <w:sz w:val="40"/>
          <w:szCs w:val="40"/>
        </w:rPr>
        <w:t>Møtereferat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98"/>
        <w:gridCol w:w="270"/>
        <w:gridCol w:w="1980"/>
        <w:gridCol w:w="2381"/>
        <w:gridCol w:w="3109"/>
        <w:gridCol w:w="9"/>
        <w:gridCol w:w="621"/>
      </w:tblGrid>
      <w:tr w:rsidR="00A038F1" w:rsidRPr="00194C44" w:rsidTr="00BB2010">
        <w:tc>
          <w:tcPr>
            <w:tcW w:w="10368" w:type="dxa"/>
            <w:gridSpan w:val="7"/>
            <w:tcBorders>
              <w:top w:val="nil"/>
              <w:left w:val="nil"/>
              <w:right w:val="nil"/>
            </w:tcBorders>
          </w:tcPr>
          <w:p w:rsidR="00A038F1" w:rsidRPr="00194C44" w:rsidRDefault="00A038F1" w:rsidP="00BB2010">
            <w:pPr>
              <w:pStyle w:val="SI3brdtekst"/>
              <w:rPr>
                <w:rFonts w:ascii="Times New Roman" w:hAnsi="Times New Roman"/>
                <w:noProof/>
                <w:lang w:val="en-US"/>
              </w:rPr>
            </w:pPr>
          </w:p>
        </w:tc>
      </w:tr>
      <w:tr w:rsidR="00E5547D" w:rsidRPr="001D7D1D" w:rsidTr="00355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630" w:type="dxa"/>
        </w:trPr>
        <w:tc>
          <w:tcPr>
            <w:tcW w:w="1998" w:type="dxa"/>
          </w:tcPr>
          <w:p w:rsidR="00E5547D" w:rsidRDefault="00E5547D" w:rsidP="00285822">
            <w:pPr>
              <w:pStyle w:val="SI3brdtekst"/>
              <w:rPr>
                <w:rFonts w:cstheme="minorHAnsi"/>
                <w:b/>
                <w:sz w:val="22"/>
                <w:szCs w:val="22"/>
              </w:rPr>
            </w:pPr>
          </w:p>
          <w:p w:rsidR="00E5547D" w:rsidRPr="001D7D1D" w:rsidRDefault="00E5547D" w:rsidP="00285822">
            <w:pPr>
              <w:pStyle w:val="SI3brdtekst"/>
              <w:rPr>
                <w:rFonts w:cstheme="minorHAnsi"/>
                <w:b/>
                <w:sz w:val="22"/>
                <w:szCs w:val="22"/>
              </w:rPr>
            </w:pPr>
            <w:r w:rsidRPr="001D7D1D">
              <w:rPr>
                <w:rFonts w:cstheme="minorHAnsi"/>
                <w:b/>
                <w:sz w:val="22"/>
                <w:szCs w:val="22"/>
              </w:rPr>
              <w:t>Referatdato:</w:t>
            </w:r>
          </w:p>
        </w:tc>
        <w:tc>
          <w:tcPr>
            <w:tcW w:w="270" w:type="dxa"/>
          </w:tcPr>
          <w:p w:rsidR="00E5547D" w:rsidRPr="001D7D1D" w:rsidRDefault="00E5547D" w:rsidP="00285822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:rsidR="00E5547D" w:rsidRDefault="00E5547D" w:rsidP="00285822">
            <w:pPr>
              <w:rPr>
                <w:rFonts w:cstheme="minorHAnsi"/>
                <w:b/>
                <w:sz w:val="22"/>
                <w:szCs w:val="22"/>
              </w:rPr>
            </w:pPr>
          </w:p>
          <w:p w:rsidR="00E5547D" w:rsidRPr="001D7D1D" w:rsidRDefault="00E5547D" w:rsidP="00285822">
            <w:pPr>
              <w:rPr>
                <w:rFonts w:cstheme="minorHAnsi"/>
                <w:b/>
                <w:sz w:val="22"/>
                <w:szCs w:val="22"/>
              </w:rPr>
            </w:pPr>
            <w:r w:rsidRPr="001D7D1D">
              <w:rPr>
                <w:rFonts w:cstheme="minorHAnsi"/>
                <w:b/>
                <w:sz w:val="22"/>
                <w:szCs w:val="22"/>
              </w:rPr>
              <w:t>Møtedato:</w:t>
            </w:r>
          </w:p>
        </w:tc>
      </w:tr>
      <w:tr w:rsidR="00E5547D" w:rsidRPr="001D7D1D" w:rsidTr="00355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630" w:type="dxa"/>
        </w:trPr>
        <w:sdt>
          <w:sdtPr>
            <w:rPr>
              <w:rStyle w:val="TemplateStyle"/>
              <w:rFonts w:cstheme="minorHAnsi"/>
              <w:szCs w:val="22"/>
            </w:rPr>
            <w:tag w:val="CreatedDate"/>
            <w:id w:val="10000"/>
            <w:lock w:val="sdtLocked"/>
            <w:placeholder>
              <w:docPart w:val="32293561130A4AA99499B78808E47891"/>
            </w:placeholder>
            <w:dataBinding w:prefixMappings="xmlns:gbs='http://www.software-innovation.no/growBusinessDocument'" w:xpath="/gbs:GrowBusinessDocument/gbs:CreatedDate[@gbs:key='10000']" w:storeItemID="{D885F3AC-B35A-4757-B7E2-7218636754E7}"/>
            <w:date w:fullDate="2019-10-22T00:00:00Z">
              <w:dateFormat w:val="dd.MM.yyyy"/>
              <w:lid w:val="nb-NO"/>
              <w:storeMappedDataAs w:val="dateTime"/>
              <w:calendar w:val="gregorian"/>
            </w:date>
          </w:sdtPr>
          <w:sdtEndPr>
            <w:rPr>
              <w:rStyle w:val="Standardskriftforavsnitt"/>
              <w:color w:val="808080"/>
              <w:sz w:val="24"/>
              <w:lang w:val="en-US"/>
            </w:rPr>
          </w:sdtEndPr>
          <w:sdtContent>
            <w:tc>
              <w:tcPr>
                <w:tcW w:w="1998" w:type="dxa"/>
              </w:tcPr>
              <w:p w:rsidR="00E5547D" w:rsidRPr="00CC06A1" w:rsidRDefault="00CC06A1" w:rsidP="00194C44">
                <w:pPr>
                  <w:rPr>
                    <w:rFonts w:cstheme="minorHAnsi"/>
                    <w:sz w:val="22"/>
                    <w:szCs w:val="22"/>
                  </w:rPr>
                </w:pPr>
                <w:r>
                  <w:rPr>
                    <w:rStyle w:val="TemplateStyle"/>
                    <w:rFonts w:cstheme="minorHAnsi"/>
                    <w:szCs w:val="22"/>
                  </w:rPr>
                  <w:t>22</w:t>
                </w:r>
                <w:r w:rsidR="00E5547D">
                  <w:rPr>
                    <w:rStyle w:val="TemplateStyle"/>
                    <w:rFonts w:cstheme="minorHAnsi"/>
                    <w:szCs w:val="22"/>
                  </w:rPr>
                  <w:t>.10.2019</w:t>
                </w:r>
              </w:p>
            </w:tc>
          </w:sdtContent>
        </w:sdt>
        <w:tc>
          <w:tcPr>
            <w:tcW w:w="270" w:type="dxa"/>
          </w:tcPr>
          <w:p w:rsidR="00E5547D" w:rsidRPr="00CC06A1" w:rsidRDefault="00E5547D" w:rsidP="00285822">
            <w:pPr>
              <w:rPr>
                <w:rFonts w:cstheme="minorHAnsi"/>
                <w:sz w:val="22"/>
                <w:szCs w:val="22"/>
              </w:rPr>
            </w:pPr>
          </w:p>
        </w:tc>
        <w:sdt>
          <w:sdtPr>
            <w:rPr>
              <w:rStyle w:val="TemplateStyle"/>
              <w:rFonts w:cstheme="minorHAnsi"/>
              <w:szCs w:val="22"/>
            </w:rPr>
            <w:tag w:val="ToActivity.StartDate"/>
            <w:id w:val="10001"/>
            <w:lock w:val="sdtLocked"/>
            <w:placeholder>
              <w:docPart w:val="32293561130A4AA99499B78808E47891"/>
            </w:placeholder>
            <w:dataBinding w:prefixMappings="xmlns:gbs='http://www.software-innovation.no/growBusinessDocument'" w:xpath="/gbs:GrowBusinessDocument/gbs:ToActivityJOINEX.StartDate[@gbs:key='10001']" w:storeItemID="{D885F3AC-B35A-4757-B7E2-7218636754E7}"/>
            <w:date w:fullDate="2019-10-14T00:00:00Z">
              <w:dateFormat w:val="dd.MM.yyyy"/>
              <w:lid w:val="nb-NO"/>
              <w:storeMappedDataAs w:val="dateTime"/>
              <w:calendar w:val="gregorian"/>
            </w:date>
          </w:sdtPr>
          <w:sdtEndPr>
            <w:rPr>
              <w:rStyle w:val="Standardskriftforavsnitt"/>
              <w:color w:val="808080"/>
              <w:sz w:val="24"/>
              <w:lang w:val="en-US"/>
            </w:rPr>
          </w:sdtEndPr>
          <w:sdtContent>
            <w:tc>
              <w:tcPr>
                <w:tcW w:w="1980" w:type="dxa"/>
              </w:tcPr>
              <w:p w:rsidR="00E5547D" w:rsidRPr="00CC06A1" w:rsidRDefault="00E5547D" w:rsidP="00194C44">
                <w:pPr>
                  <w:rPr>
                    <w:rFonts w:cstheme="minorHAnsi"/>
                    <w:sz w:val="22"/>
                    <w:szCs w:val="22"/>
                  </w:rPr>
                </w:pPr>
                <w:r>
                  <w:rPr>
                    <w:rStyle w:val="TemplateStyle"/>
                    <w:rFonts w:cstheme="minorHAnsi"/>
                    <w:szCs w:val="22"/>
                  </w:rPr>
                  <w:t>14.10.2019</w:t>
                </w:r>
              </w:p>
            </w:tc>
          </w:sdtContent>
        </w:sdt>
      </w:tr>
      <w:tr w:rsidR="00776A2A" w:rsidRPr="001D7D1D" w:rsidTr="00355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630" w:type="dxa"/>
        </w:trPr>
        <w:tc>
          <w:tcPr>
            <w:tcW w:w="1998" w:type="dxa"/>
          </w:tcPr>
          <w:p w:rsidR="00776A2A" w:rsidRPr="00CC06A1" w:rsidRDefault="00776A2A" w:rsidP="00285822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70" w:type="dxa"/>
          </w:tcPr>
          <w:p w:rsidR="00776A2A" w:rsidRPr="00CC06A1" w:rsidRDefault="00776A2A" w:rsidP="00285822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:rsidR="00776A2A" w:rsidRPr="00CC06A1" w:rsidRDefault="00776A2A" w:rsidP="00285822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90" w:type="dxa"/>
            <w:gridSpan w:val="2"/>
          </w:tcPr>
          <w:p w:rsidR="00453E14" w:rsidRPr="00CC06A1" w:rsidRDefault="00453E14" w:rsidP="00285822">
            <w:pPr>
              <w:jc w:val="right"/>
              <w:rPr>
                <w:rFonts w:cstheme="minorHAnsi"/>
                <w:sz w:val="22"/>
                <w:szCs w:val="22"/>
              </w:rPr>
            </w:pPr>
          </w:p>
          <w:p w:rsidR="00776A2A" w:rsidRPr="00CC06A1" w:rsidRDefault="00776A2A" w:rsidP="00285822">
            <w:pPr>
              <w:jc w:val="right"/>
              <w:rPr>
                <w:rFonts w:cstheme="minorHAnsi"/>
                <w:sz w:val="22"/>
                <w:szCs w:val="22"/>
              </w:rPr>
            </w:pPr>
          </w:p>
        </w:tc>
      </w:tr>
      <w:tr w:rsidR="00776A2A" w:rsidRPr="001D7D1D" w:rsidTr="001D7D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21" w:type="dxa"/>
          <w:trHeight w:val="80"/>
        </w:trPr>
        <w:tc>
          <w:tcPr>
            <w:tcW w:w="6629" w:type="dxa"/>
            <w:gridSpan w:val="4"/>
          </w:tcPr>
          <w:p w:rsidR="00776A2A" w:rsidRPr="001D7D1D" w:rsidRDefault="00663B01" w:rsidP="00285822">
            <w:pPr>
              <w:rPr>
                <w:rFonts w:cstheme="minorHAnsi"/>
                <w:b/>
                <w:sz w:val="22"/>
                <w:szCs w:val="22"/>
              </w:rPr>
            </w:pPr>
            <w:r w:rsidRPr="001D7D1D">
              <w:rPr>
                <w:rFonts w:cstheme="minorHAnsi"/>
                <w:b/>
                <w:sz w:val="22"/>
                <w:szCs w:val="22"/>
              </w:rPr>
              <w:t>Mottakere</w:t>
            </w:r>
            <w:r w:rsidR="00776A2A" w:rsidRPr="001D7D1D">
              <w:rPr>
                <w:rFonts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3118" w:type="dxa"/>
            <w:gridSpan w:val="2"/>
          </w:tcPr>
          <w:p w:rsidR="00776A2A" w:rsidRPr="00CC06A1" w:rsidRDefault="00776A2A" w:rsidP="002E3291">
            <w:pPr>
              <w:jc w:val="right"/>
              <w:rPr>
                <w:rFonts w:cstheme="minorHAnsi"/>
                <w:sz w:val="22"/>
                <w:szCs w:val="22"/>
              </w:rPr>
            </w:pPr>
          </w:p>
        </w:tc>
      </w:tr>
      <w:tr w:rsidR="00776A2A" w:rsidRPr="001D7D1D" w:rsidTr="00355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21" w:type="dxa"/>
        </w:trPr>
        <w:tc>
          <w:tcPr>
            <w:tcW w:w="6629" w:type="dxa"/>
            <w:gridSpan w:val="4"/>
          </w:tcPr>
          <w:p w:rsidR="00776A2A" w:rsidRPr="00562DA7" w:rsidRDefault="00E5547D" w:rsidP="00E5547D">
            <w:pPr>
              <w:pStyle w:val="SI3brdteks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Styret i IL </w:t>
            </w:r>
            <w:proofErr w:type="spellStart"/>
            <w:r>
              <w:rPr>
                <w:rFonts w:cstheme="minorHAnsi"/>
                <w:sz w:val="22"/>
                <w:szCs w:val="22"/>
              </w:rPr>
              <w:t>Flåværingen</w:t>
            </w:r>
            <w:proofErr w:type="spellEnd"/>
            <w:r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118" w:type="dxa"/>
            <w:gridSpan w:val="2"/>
          </w:tcPr>
          <w:p w:rsidR="00776A2A" w:rsidRPr="00562DA7" w:rsidRDefault="00776A2A" w:rsidP="002E3291">
            <w:pPr>
              <w:jc w:val="right"/>
              <w:rPr>
                <w:rFonts w:cstheme="minorHAnsi"/>
                <w:sz w:val="22"/>
                <w:szCs w:val="22"/>
              </w:rPr>
            </w:pPr>
            <w:bookmarkStart w:id="0" w:name="OpprettetAV"/>
            <w:bookmarkStart w:id="1" w:name="Contact2"/>
            <w:bookmarkStart w:id="2" w:name="Contact3"/>
            <w:bookmarkStart w:id="3" w:name="ContactPerson3"/>
            <w:bookmarkStart w:id="4" w:name="ContactPerson2"/>
            <w:bookmarkStart w:id="5" w:name="ContactPerson1"/>
            <w:bookmarkEnd w:id="0"/>
            <w:bookmarkEnd w:id="1"/>
            <w:bookmarkEnd w:id="2"/>
            <w:bookmarkEnd w:id="3"/>
            <w:bookmarkEnd w:id="4"/>
            <w:bookmarkEnd w:id="5"/>
          </w:p>
        </w:tc>
      </w:tr>
      <w:tr w:rsidR="00776A2A" w:rsidRPr="001D7D1D" w:rsidTr="00355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18" w:type="dxa"/>
        </w:trPr>
        <w:tc>
          <w:tcPr>
            <w:tcW w:w="6629" w:type="dxa"/>
            <w:gridSpan w:val="4"/>
          </w:tcPr>
          <w:p w:rsidR="00776A2A" w:rsidRPr="00CC06A1" w:rsidRDefault="00776A2A" w:rsidP="00E75F67">
            <w:pPr>
              <w:rPr>
                <w:rFonts w:cstheme="minorHAnsi"/>
                <w:b/>
                <w:sz w:val="22"/>
                <w:szCs w:val="22"/>
              </w:rPr>
            </w:pPr>
            <w:bookmarkStart w:id="6" w:name="Contact1"/>
            <w:bookmarkEnd w:id="6"/>
            <w:r w:rsidRPr="00CC06A1">
              <w:rPr>
                <w:rFonts w:cstheme="minorHAnsi"/>
                <w:b/>
                <w:sz w:val="22"/>
                <w:szCs w:val="22"/>
              </w:rPr>
              <w:t xml:space="preserve">Referent: </w:t>
            </w:r>
          </w:p>
        </w:tc>
      </w:tr>
      <w:tr w:rsidR="00776A2A" w:rsidRPr="001D7D1D" w:rsidTr="00355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18" w:type="dxa"/>
        </w:trPr>
        <w:sdt>
          <w:sdtPr>
            <w:rPr>
              <w:rStyle w:val="TemplateStyle"/>
              <w:rFonts w:cstheme="minorHAnsi"/>
              <w:szCs w:val="22"/>
            </w:rPr>
            <w:tag w:val="OurRef.Name"/>
            <w:id w:val="10004"/>
            <w:placeholder>
              <w:docPart w:val="C419E2ECE70642B3ABB2BB87A93CF2F7"/>
            </w:placeholder>
            <w:dataBinding w:prefixMappings="xmlns:gbs='http://www.software-innovation.no/growBusinessDocument'" w:xpath="/gbs:GrowBusinessDocument/gbs:OurRef.Name[@gbs:key='10004']" w:storeItemID="{D885F3AC-B35A-4757-B7E2-7218636754E7}"/>
            <w:text/>
          </w:sdtPr>
          <w:sdtEndPr>
            <w:rPr>
              <w:rStyle w:val="Standardskriftforavsnitt"/>
              <w:color w:val="auto"/>
              <w:sz w:val="24"/>
              <w:lang w:val="en-US"/>
            </w:rPr>
          </w:sdtEndPr>
          <w:sdtContent>
            <w:tc>
              <w:tcPr>
                <w:tcW w:w="6629" w:type="dxa"/>
                <w:gridSpan w:val="4"/>
              </w:tcPr>
              <w:p w:rsidR="00776A2A" w:rsidRPr="00CC06A1" w:rsidRDefault="00E5547D" w:rsidP="00E5547D">
                <w:pPr>
                  <w:rPr>
                    <w:rFonts w:cstheme="minorHAnsi"/>
                    <w:sz w:val="22"/>
                    <w:szCs w:val="22"/>
                  </w:rPr>
                </w:pPr>
                <w:r>
                  <w:rPr>
                    <w:rStyle w:val="TemplateStyle"/>
                    <w:rFonts w:cstheme="minorHAnsi"/>
                    <w:szCs w:val="22"/>
                  </w:rPr>
                  <w:t>Andrine Markegård</w:t>
                </w:r>
              </w:p>
            </w:tc>
          </w:sdtContent>
        </w:sdt>
      </w:tr>
      <w:tr w:rsidR="00776A2A" w:rsidRPr="001D7D1D" w:rsidTr="00355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18" w:type="dxa"/>
        </w:trPr>
        <w:tc>
          <w:tcPr>
            <w:tcW w:w="6629" w:type="dxa"/>
            <w:gridSpan w:val="4"/>
          </w:tcPr>
          <w:p w:rsidR="00776A2A" w:rsidRPr="00CC06A1" w:rsidRDefault="00776A2A" w:rsidP="00285822">
            <w:pPr>
              <w:rPr>
                <w:rFonts w:cstheme="minorHAnsi"/>
                <w:b/>
                <w:sz w:val="22"/>
                <w:szCs w:val="22"/>
              </w:rPr>
            </w:pPr>
            <w:r w:rsidRPr="00CC06A1">
              <w:rPr>
                <w:rFonts w:cstheme="minorHAnsi"/>
                <w:b/>
                <w:sz w:val="22"/>
                <w:szCs w:val="22"/>
              </w:rPr>
              <w:t>Kopi:</w:t>
            </w:r>
          </w:p>
        </w:tc>
      </w:tr>
      <w:tr w:rsidR="00776A2A" w:rsidRPr="001D7D1D" w:rsidTr="00355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18" w:type="dxa"/>
        </w:trPr>
        <w:sdt>
          <w:sdtPr>
            <w:rPr>
              <w:rStyle w:val="TemplateStyle"/>
              <w:rFonts w:cstheme="minorHAnsi"/>
              <w:szCs w:val="22"/>
            </w:rPr>
            <w:tag w:val="ToActivityContact"/>
            <w:id w:val="10002"/>
            <w:placeholder>
              <w:docPart w:val="30DB1F7F9B8A456A88CB0D9942B960C0"/>
            </w:placeholder>
            <w:dataBinding w:prefixMappings="xmlns:gbs='http://www.software-innovation.no/growBusinessDocument'" w:xpath="/gbs:GrowBusinessDocument/gbs:Lists/gbs:SingleLines/gbs:ToActivityContact/gbs:DisplayField[@gbs:key='10002']" w:storeItemID="{D885F3AC-B35A-4757-B7E2-7218636754E7}"/>
            <w:text/>
          </w:sdtPr>
          <w:sdtEndPr>
            <w:rPr>
              <w:rStyle w:val="Standardskriftforavsnitt"/>
              <w:color w:val="auto"/>
              <w:sz w:val="24"/>
              <w:lang w:val="en-US"/>
            </w:rPr>
          </w:sdtEndPr>
          <w:sdtContent>
            <w:tc>
              <w:tcPr>
                <w:tcW w:w="6629" w:type="dxa"/>
                <w:gridSpan w:val="4"/>
              </w:tcPr>
              <w:p w:rsidR="00776A2A" w:rsidRPr="00E5547D" w:rsidRDefault="00E5547D" w:rsidP="00E5547D">
                <w:pPr>
                  <w:rPr>
                    <w:rFonts w:cstheme="minorHAnsi"/>
                    <w:sz w:val="22"/>
                    <w:szCs w:val="22"/>
                  </w:rPr>
                </w:pPr>
                <w:r>
                  <w:rPr>
                    <w:rStyle w:val="TemplateStyle"/>
                    <w:rFonts w:cstheme="minorHAnsi"/>
                    <w:szCs w:val="22"/>
                  </w:rPr>
                  <w:t xml:space="preserve">Gruppeledere undergrupper i IL </w:t>
                </w:r>
                <w:proofErr w:type="spellStart"/>
                <w:r>
                  <w:rPr>
                    <w:rStyle w:val="TemplateStyle"/>
                    <w:rFonts w:cstheme="minorHAnsi"/>
                    <w:szCs w:val="22"/>
                  </w:rPr>
                  <w:t>Flåværingen</w:t>
                </w:r>
                <w:proofErr w:type="spellEnd"/>
              </w:p>
            </w:tc>
          </w:sdtContent>
        </w:sdt>
      </w:tr>
    </w:tbl>
    <w:p w:rsidR="00776A2A" w:rsidRPr="00E5547D" w:rsidRDefault="00776A2A" w:rsidP="00776A2A">
      <w:pPr>
        <w:pStyle w:val="SI3brdtekst"/>
        <w:ind w:left="17"/>
        <w:rPr>
          <w:rFonts w:ascii="Times New Roman" w:hAnsi="Times New Roman"/>
          <w:noProof/>
        </w:rPr>
        <w:sectPr w:rsidR="00776A2A" w:rsidRPr="00E5547D" w:rsidSect="00387F24">
          <w:headerReference w:type="default" r:id="rId9"/>
          <w:headerReference w:type="first" r:id="rId10"/>
          <w:pgSz w:w="11906" w:h="16838" w:code="9"/>
          <w:pgMar w:top="2230" w:right="1021" w:bottom="1418" w:left="1134" w:header="709" w:footer="397" w:gutter="0"/>
          <w:cols w:space="708"/>
          <w:formProt w:val="0"/>
          <w:titlePg/>
          <w:docGrid w:linePitch="272"/>
        </w:sectPr>
      </w:pPr>
    </w:p>
    <w:p w:rsidR="00776A2A" w:rsidRPr="00473DD5" w:rsidRDefault="00473DD5" w:rsidP="00776A2A">
      <w:pPr>
        <w:pStyle w:val="SI3brdtekst"/>
        <w:tabs>
          <w:tab w:val="right" w:pos="2552"/>
          <w:tab w:val="left" w:pos="2835"/>
          <w:tab w:val="right" w:pos="9498"/>
        </w:tabs>
        <w:rPr>
          <w:sz w:val="18"/>
        </w:rPr>
      </w:pPr>
      <w:r>
        <w:rPr>
          <w:sz w:val="18"/>
        </w:rPr>
        <w:t>Til</w:t>
      </w:r>
      <w:r w:rsidR="00E5547D">
        <w:rPr>
          <w:sz w:val="18"/>
        </w:rPr>
        <w:t>stede: Karen Johanne Gulsvik, Nina Hjelmaas Lien, Simen Hagberg, Geir Olav Østdahl og Andrine Markegård</w:t>
      </w:r>
    </w:p>
    <w:p w:rsidR="00776A2A" w:rsidRPr="00473DD5" w:rsidRDefault="00776A2A" w:rsidP="00776A2A">
      <w:pPr>
        <w:pStyle w:val="SI3brdtekst"/>
        <w:ind w:left="17"/>
        <w:rPr>
          <w:noProof/>
          <w:sz w:val="18"/>
        </w:rPr>
      </w:pPr>
    </w:p>
    <w:sdt>
      <w:sdtPr>
        <w:rPr>
          <w:rStyle w:val="Overskrift2Tegn"/>
          <w:rFonts w:asciiTheme="minorHAnsi" w:hAnsiTheme="minorHAnsi" w:cstheme="minorHAnsi"/>
          <w:sz w:val="28"/>
          <w:szCs w:val="28"/>
        </w:rPr>
        <w:tag w:val="Title"/>
        <w:id w:val="10005"/>
        <w:lock w:val="sdtLocked"/>
        <w:placeholder>
          <w:docPart w:val="30DB1F7F9B8A456A88CB0D9942B960C0"/>
        </w:placeholder>
        <w:dataBinding w:prefixMappings="xmlns:gbs='http://www.software-innovation.no/growBusinessDocument'" w:xpath="/gbs:GrowBusinessDocument/gbs:Title[@gbs:key='10005']" w:storeItemID="{D885F3AC-B35A-4757-B7E2-7218636754E7}"/>
        <w:text w:multiLine="1"/>
      </w:sdtPr>
      <w:sdtEndPr>
        <w:rPr>
          <w:rStyle w:val="Standardskriftforavsnitt"/>
          <w:b w:val="0"/>
          <w:color w:val="808080"/>
          <w:lang w:val="en-US"/>
        </w:rPr>
      </w:sdtEndPr>
      <w:sdtContent>
        <w:p w:rsidR="00776A2A" w:rsidRPr="00562DA7" w:rsidRDefault="00562DA7" w:rsidP="00776A2A">
          <w:pPr>
            <w:rPr>
              <w:rFonts w:ascii="Times New Roman" w:hAnsi="Times New Roman"/>
              <w:sz w:val="28"/>
              <w:szCs w:val="28"/>
            </w:rPr>
          </w:pPr>
          <w:r>
            <w:rPr>
              <w:rStyle w:val="Overskrift2Tegn"/>
              <w:rFonts w:asciiTheme="minorHAnsi" w:hAnsiTheme="minorHAnsi" w:cstheme="minorHAnsi"/>
              <w:sz w:val="28"/>
              <w:szCs w:val="28"/>
            </w:rPr>
            <w:t xml:space="preserve">Referat fra </w:t>
          </w:r>
          <w:r w:rsidR="00E5547D">
            <w:rPr>
              <w:rStyle w:val="Overskrift2Tegn"/>
              <w:rFonts w:asciiTheme="minorHAnsi" w:hAnsiTheme="minorHAnsi" w:cstheme="minorHAnsi"/>
              <w:sz w:val="28"/>
              <w:szCs w:val="28"/>
            </w:rPr>
            <w:t>styremøte 14</w:t>
          </w:r>
          <w:r>
            <w:rPr>
              <w:rStyle w:val="Overskrift2Tegn"/>
              <w:rFonts w:asciiTheme="minorHAnsi" w:hAnsiTheme="minorHAnsi" w:cstheme="minorHAnsi"/>
              <w:sz w:val="28"/>
              <w:szCs w:val="28"/>
            </w:rPr>
            <w:t>.10.19</w:t>
          </w:r>
        </w:p>
      </w:sdtContent>
    </w:sdt>
    <w:p w:rsidR="001F3309" w:rsidRPr="00562DA7" w:rsidRDefault="001F3309" w:rsidP="00776A2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330"/>
        <w:gridCol w:w="1417"/>
        <w:gridCol w:w="983"/>
      </w:tblGrid>
      <w:tr w:rsidR="00776A2A" w:rsidRPr="00194C44" w:rsidTr="00D0636A">
        <w:trPr>
          <w:trHeight w:val="279"/>
        </w:trPr>
        <w:tc>
          <w:tcPr>
            <w:tcW w:w="900" w:type="dxa"/>
          </w:tcPr>
          <w:p w:rsidR="00776A2A" w:rsidRPr="001D7D1D" w:rsidRDefault="00776A2A" w:rsidP="00285822">
            <w:pPr>
              <w:pStyle w:val="SI3brdtekst"/>
              <w:rPr>
                <w:rFonts w:cstheme="minorHAnsi"/>
                <w:b/>
              </w:rPr>
            </w:pPr>
            <w:r w:rsidRPr="001D7D1D">
              <w:rPr>
                <w:rFonts w:cstheme="minorHAnsi"/>
                <w:b/>
              </w:rPr>
              <w:t>Punkt</w:t>
            </w:r>
          </w:p>
        </w:tc>
        <w:tc>
          <w:tcPr>
            <w:tcW w:w="6330" w:type="dxa"/>
          </w:tcPr>
          <w:p w:rsidR="00776A2A" w:rsidRPr="001D7D1D" w:rsidRDefault="00776A2A" w:rsidP="00285822">
            <w:pPr>
              <w:pStyle w:val="SI3brdtekst"/>
              <w:rPr>
                <w:rFonts w:cstheme="minorHAnsi"/>
                <w:b/>
              </w:rPr>
            </w:pPr>
            <w:r w:rsidRPr="001D7D1D">
              <w:rPr>
                <w:rFonts w:cstheme="minorHAnsi"/>
                <w:b/>
              </w:rPr>
              <w:t>Beskrivelse</w:t>
            </w:r>
          </w:p>
        </w:tc>
        <w:tc>
          <w:tcPr>
            <w:tcW w:w="1417" w:type="dxa"/>
          </w:tcPr>
          <w:p w:rsidR="00776A2A" w:rsidRPr="001D7D1D" w:rsidRDefault="00776A2A" w:rsidP="00285822">
            <w:pPr>
              <w:pStyle w:val="SI3brdtekst"/>
              <w:rPr>
                <w:rFonts w:cstheme="minorHAnsi"/>
                <w:b/>
              </w:rPr>
            </w:pPr>
            <w:r w:rsidRPr="001D7D1D">
              <w:rPr>
                <w:rFonts w:cstheme="minorHAnsi"/>
                <w:b/>
              </w:rPr>
              <w:t>Ansvarlig</w:t>
            </w:r>
          </w:p>
        </w:tc>
        <w:tc>
          <w:tcPr>
            <w:tcW w:w="983" w:type="dxa"/>
          </w:tcPr>
          <w:p w:rsidR="00776A2A" w:rsidRPr="001D7D1D" w:rsidRDefault="00776A2A" w:rsidP="00285822">
            <w:pPr>
              <w:pStyle w:val="SI3brdtekst"/>
              <w:rPr>
                <w:rFonts w:cstheme="minorHAnsi"/>
                <w:b/>
              </w:rPr>
            </w:pPr>
            <w:r w:rsidRPr="001D7D1D">
              <w:rPr>
                <w:rFonts w:cstheme="minorHAnsi"/>
                <w:b/>
              </w:rPr>
              <w:t>Frist</w:t>
            </w:r>
          </w:p>
        </w:tc>
      </w:tr>
      <w:tr w:rsidR="00776A2A" w:rsidRPr="00194C44" w:rsidTr="00D0636A">
        <w:trPr>
          <w:trHeight w:val="287"/>
        </w:trPr>
        <w:tc>
          <w:tcPr>
            <w:tcW w:w="900" w:type="dxa"/>
          </w:tcPr>
          <w:p w:rsidR="00776A2A" w:rsidRPr="001D7D1D" w:rsidRDefault="00D0636A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330" w:type="dxa"/>
          </w:tcPr>
          <w:p w:rsidR="00D0636A" w:rsidRPr="002C2A64" w:rsidRDefault="002C2A64" w:rsidP="002C2A64">
            <w:pPr>
              <w:pStyle w:val="SI3brdtekst"/>
              <w:rPr>
                <w:rFonts w:cstheme="minorHAnsi"/>
                <w:b/>
              </w:rPr>
            </w:pPr>
            <w:r w:rsidRPr="002C2A64">
              <w:rPr>
                <w:rFonts w:cstheme="minorHAnsi"/>
                <w:b/>
              </w:rPr>
              <w:t>Godkjenne sist referat</w:t>
            </w:r>
          </w:p>
          <w:p w:rsidR="002C2A64" w:rsidRPr="001D7D1D" w:rsidRDefault="002C2A64" w:rsidP="002C2A64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Referat signert og godkjent</w:t>
            </w:r>
          </w:p>
        </w:tc>
        <w:tc>
          <w:tcPr>
            <w:tcW w:w="1417" w:type="dxa"/>
          </w:tcPr>
          <w:p w:rsidR="00776A2A" w:rsidRPr="001D7D1D" w:rsidRDefault="002C2A64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Alle</w:t>
            </w:r>
          </w:p>
        </w:tc>
        <w:tc>
          <w:tcPr>
            <w:tcW w:w="983" w:type="dxa"/>
          </w:tcPr>
          <w:p w:rsidR="00776A2A" w:rsidRPr="001D7D1D" w:rsidRDefault="00776A2A" w:rsidP="00285822">
            <w:pPr>
              <w:pStyle w:val="SI3brdtekst"/>
              <w:rPr>
                <w:rFonts w:cstheme="minorHAnsi"/>
              </w:rPr>
            </w:pPr>
          </w:p>
        </w:tc>
      </w:tr>
      <w:tr w:rsidR="00776A2A" w:rsidRPr="00194C44" w:rsidTr="00D0636A">
        <w:trPr>
          <w:trHeight w:val="263"/>
        </w:trPr>
        <w:tc>
          <w:tcPr>
            <w:tcW w:w="900" w:type="dxa"/>
          </w:tcPr>
          <w:p w:rsidR="00776A2A" w:rsidRPr="001D7D1D" w:rsidRDefault="00D0636A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6330" w:type="dxa"/>
          </w:tcPr>
          <w:p w:rsidR="00D0636A" w:rsidRPr="00D0636A" w:rsidRDefault="002C2A64" w:rsidP="00D0636A">
            <w:pPr>
              <w:pStyle w:val="SI3brdteks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Opprette prosjektstilling</w:t>
            </w:r>
          </w:p>
          <w:p w:rsidR="00473DD5" w:rsidRPr="001D7D1D" w:rsidRDefault="002C2A64" w:rsidP="00B1577D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 xml:space="preserve">IL </w:t>
            </w:r>
            <w:proofErr w:type="spellStart"/>
            <w:r>
              <w:rPr>
                <w:rFonts w:cstheme="minorHAnsi"/>
              </w:rPr>
              <w:t>Flåværingen</w:t>
            </w:r>
            <w:proofErr w:type="spellEnd"/>
            <w:r>
              <w:rPr>
                <w:rFonts w:cstheme="minorHAnsi"/>
              </w:rPr>
              <w:t xml:space="preserve"> fikk 150 000 i støtte for å ansette en person i 20% prosjektstilling. Enighet om at dette må på plass så fort som mulig. Sjekk om Flå kommune kan ta på seg ansettelsesfor</w:t>
            </w:r>
            <w:r w:rsidR="00404075">
              <w:rPr>
                <w:rFonts w:cstheme="minorHAnsi"/>
              </w:rPr>
              <w:t xml:space="preserve">holdet mot at IL </w:t>
            </w:r>
            <w:proofErr w:type="spellStart"/>
            <w:r w:rsidR="00404075">
              <w:rPr>
                <w:rFonts w:cstheme="minorHAnsi"/>
              </w:rPr>
              <w:t>Flåværingen</w:t>
            </w:r>
            <w:proofErr w:type="spellEnd"/>
            <w:r w:rsidR="00404075">
              <w:rPr>
                <w:rFonts w:cstheme="minorHAnsi"/>
              </w:rPr>
              <w:t xml:space="preserve"> overfører</w:t>
            </w:r>
            <w:r>
              <w:rPr>
                <w:rFonts w:cstheme="minorHAnsi"/>
              </w:rPr>
              <w:t xml:space="preserve"> penger til kommunen. </w:t>
            </w:r>
            <w:r w:rsidR="00B1577D">
              <w:rPr>
                <w:rFonts w:cstheme="minorHAnsi"/>
              </w:rPr>
              <w:t xml:space="preserve"> Andrine</w:t>
            </w:r>
            <w:r>
              <w:rPr>
                <w:rFonts w:cstheme="minorHAnsi"/>
              </w:rPr>
              <w:t xml:space="preserve"> har sagt seg villig til å ta på seg jobben dersom det er ønskelig fra styret. </w:t>
            </w:r>
          </w:p>
        </w:tc>
        <w:tc>
          <w:tcPr>
            <w:tcW w:w="1417" w:type="dxa"/>
          </w:tcPr>
          <w:p w:rsidR="00776A2A" w:rsidRPr="001D7D1D" w:rsidRDefault="00786CE3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KJ</w:t>
            </w:r>
            <w:r w:rsidR="002C2A64">
              <w:rPr>
                <w:rFonts w:cstheme="minorHAnsi"/>
              </w:rPr>
              <w:t xml:space="preserve"> </w:t>
            </w:r>
          </w:p>
        </w:tc>
        <w:tc>
          <w:tcPr>
            <w:tcW w:w="983" w:type="dxa"/>
          </w:tcPr>
          <w:p w:rsidR="00776A2A" w:rsidRPr="001D7D1D" w:rsidRDefault="002C2A64" w:rsidP="002C2A64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1. nov</w:t>
            </w:r>
          </w:p>
        </w:tc>
      </w:tr>
      <w:tr w:rsidR="00776A2A" w:rsidRPr="00194C44" w:rsidTr="00D0636A">
        <w:trPr>
          <w:trHeight w:val="263"/>
        </w:trPr>
        <w:tc>
          <w:tcPr>
            <w:tcW w:w="900" w:type="dxa"/>
          </w:tcPr>
          <w:p w:rsidR="00776A2A" w:rsidRPr="001D7D1D" w:rsidRDefault="00D0636A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6330" w:type="dxa"/>
          </w:tcPr>
          <w:p w:rsidR="00473DD5" w:rsidRPr="002C2A64" w:rsidRDefault="002C2A64" w:rsidP="002C2A64">
            <w:pPr>
              <w:pStyle w:val="SI3brdtekst"/>
              <w:rPr>
                <w:b/>
              </w:rPr>
            </w:pPr>
            <w:r w:rsidRPr="002C2A64">
              <w:rPr>
                <w:b/>
              </w:rPr>
              <w:t>Vassfardansen</w:t>
            </w:r>
          </w:p>
          <w:p w:rsidR="002C2A64" w:rsidRDefault="002C2A64" w:rsidP="00F53979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En i fra styr</w:t>
            </w:r>
            <w:r w:rsidR="00F53979">
              <w:rPr>
                <w:rFonts w:cstheme="minorHAnsi"/>
              </w:rPr>
              <w:t xml:space="preserve">et bør inn i </w:t>
            </w:r>
            <w:proofErr w:type="spellStart"/>
            <w:r w:rsidR="00F53979">
              <w:rPr>
                <w:rFonts w:cstheme="minorHAnsi"/>
              </w:rPr>
              <w:t>Vassfardansko</w:t>
            </w:r>
            <w:r w:rsidR="00910D71">
              <w:rPr>
                <w:rFonts w:cstheme="minorHAnsi"/>
              </w:rPr>
              <w:t>miten</w:t>
            </w:r>
            <w:proofErr w:type="spellEnd"/>
            <w:r w:rsidR="00F53979">
              <w:rPr>
                <w:rFonts w:cstheme="minorHAnsi"/>
              </w:rPr>
              <w:t>, men uklart hvem det blir, kanskje Andrine når prosjektstillingen er i gang. Enighet om at ting må gjøres mer lønnsom</w:t>
            </w:r>
            <w:r w:rsidR="00404075">
              <w:rPr>
                <w:rFonts w:cstheme="minorHAnsi"/>
              </w:rPr>
              <w:t>t neste år,</w:t>
            </w:r>
            <w:r w:rsidR="00F53979">
              <w:rPr>
                <w:rFonts w:cstheme="minorHAnsi"/>
              </w:rPr>
              <w:t xml:space="preserve"> ny evaluering om idrettslaget skal fortsette å være arrangør i 2021 må gjøres rett etter vassfardansen 2020. </w:t>
            </w:r>
          </w:p>
          <w:p w:rsidR="00F53979" w:rsidRPr="001D7D1D" w:rsidRDefault="00F53979" w:rsidP="00F53979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 xml:space="preserve">Idrettslaget ønsker ikke å gjøre større investeringer som innkjøp av dansegulv og bord/benker foreløpig.  </w:t>
            </w:r>
          </w:p>
        </w:tc>
        <w:tc>
          <w:tcPr>
            <w:tcW w:w="1417" w:type="dxa"/>
          </w:tcPr>
          <w:p w:rsidR="00776A2A" w:rsidRPr="001D7D1D" w:rsidRDefault="00786CE3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Alle</w:t>
            </w:r>
          </w:p>
        </w:tc>
        <w:tc>
          <w:tcPr>
            <w:tcW w:w="983" w:type="dxa"/>
          </w:tcPr>
          <w:p w:rsidR="00776A2A" w:rsidRPr="001D7D1D" w:rsidRDefault="00776A2A" w:rsidP="00285822">
            <w:pPr>
              <w:pStyle w:val="SI3brdtekst"/>
              <w:rPr>
                <w:rFonts w:cstheme="minorHAnsi"/>
              </w:rPr>
            </w:pPr>
          </w:p>
        </w:tc>
      </w:tr>
      <w:tr w:rsidR="00473DD5" w:rsidRPr="00194C44" w:rsidTr="00D0636A">
        <w:trPr>
          <w:trHeight w:val="263"/>
        </w:trPr>
        <w:tc>
          <w:tcPr>
            <w:tcW w:w="900" w:type="dxa"/>
          </w:tcPr>
          <w:p w:rsidR="00473DD5" w:rsidRDefault="00473DD5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6330" w:type="dxa"/>
          </w:tcPr>
          <w:p w:rsidR="00F53979" w:rsidRPr="00F53979" w:rsidRDefault="00F53979" w:rsidP="00285822">
            <w:pPr>
              <w:pStyle w:val="SI3brdtekst"/>
              <w:rPr>
                <w:rFonts w:cstheme="minorHAnsi"/>
                <w:b/>
              </w:rPr>
            </w:pPr>
            <w:r w:rsidRPr="00F53979">
              <w:rPr>
                <w:rFonts w:cstheme="minorHAnsi"/>
                <w:b/>
              </w:rPr>
              <w:t>Sponsing</w:t>
            </w:r>
          </w:p>
          <w:p w:rsidR="00473DD5" w:rsidRDefault="00F53979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 xml:space="preserve">Det må utarbeides en instruks for sponsing og bekledning i IL </w:t>
            </w:r>
            <w:proofErr w:type="spellStart"/>
            <w:r>
              <w:rPr>
                <w:rFonts w:cstheme="minorHAnsi"/>
              </w:rPr>
              <w:t>Flåværingen</w:t>
            </w:r>
            <w:proofErr w:type="spellEnd"/>
            <w:r>
              <w:rPr>
                <w:rFonts w:cstheme="minorHAnsi"/>
              </w:rPr>
              <w:t xml:space="preserve">. Gruppeledere blir invitert med på neste styremøte slik at retningslinjene for sponsing og bekledning kan gjøres kjent. </w:t>
            </w:r>
            <w:r w:rsidR="00786CE3">
              <w:rPr>
                <w:rFonts w:cstheme="minorHAnsi"/>
              </w:rPr>
              <w:t xml:space="preserve">Retningslinjer vil også bli sendt ut på mail </w:t>
            </w:r>
            <w:r w:rsidR="00B1577D">
              <w:rPr>
                <w:rFonts w:cstheme="minorHAnsi"/>
              </w:rPr>
              <w:t xml:space="preserve">til gruppeledere </w:t>
            </w:r>
            <w:r w:rsidR="00786CE3">
              <w:rPr>
                <w:rFonts w:cstheme="minorHAnsi"/>
              </w:rPr>
              <w:t xml:space="preserve">og legges inn i klubbhåndboka. </w:t>
            </w:r>
          </w:p>
          <w:p w:rsidR="00404075" w:rsidRDefault="00404075" w:rsidP="00285822">
            <w:pPr>
              <w:pStyle w:val="SI3brdtekst"/>
              <w:rPr>
                <w:rFonts w:cstheme="minorHAnsi"/>
              </w:rPr>
            </w:pPr>
          </w:p>
          <w:p w:rsidR="00473DD5" w:rsidRPr="001D7D1D" w:rsidRDefault="00473DD5" w:rsidP="00285822">
            <w:pPr>
              <w:pStyle w:val="SI3brdtekst"/>
              <w:rPr>
                <w:rFonts w:cstheme="minorHAnsi"/>
              </w:rPr>
            </w:pPr>
          </w:p>
        </w:tc>
        <w:tc>
          <w:tcPr>
            <w:tcW w:w="1417" w:type="dxa"/>
          </w:tcPr>
          <w:p w:rsidR="00473DD5" w:rsidRPr="001D7D1D" w:rsidRDefault="00F53979" w:rsidP="00B1577D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Andrine</w:t>
            </w:r>
            <w:r w:rsidR="00B1577D">
              <w:rPr>
                <w:rFonts w:cstheme="minorHAnsi"/>
              </w:rPr>
              <w:t>/KJ</w:t>
            </w:r>
          </w:p>
        </w:tc>
        <w:tc>
          <w:tcPr>
            <w:tcW w:w="983" w:type="dxa"/>
          </w:tcPr>
          <w:p w:rsidR="00473DD5" w:rsidRPr="001D7D1D" w:rsidRDefault="00473DD5" w:rsidP="00285822">
            <w:pPr>
              <w:pStyle w:val="SI3brdtekst"/>
              <w:rPr>
                <w:rFonts w:cstheme="minorHAnsi"/>
              </w:rPr>
            </w:pPr>
          </w:p>
        </w:tc>
      </w:tr>
      <w:tr w:rsidR="00473DD5" w:rsidRPr="00194C44" w:rsidTr="00D0636A">
        <w:trPr>
          <w:trHeight w:val="263"/>
        </w:trPr>
        <w:tc>
          <w:tcPr>
            <w:tcW w:w="900" w:type="dxa"/>
          </w:tcPr>
          <w:p w:rsidR="00473DD5" w:rsidRDefault="00404075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  <w:p w:rsidR="00404075" w:rsidRDefault="00404075" w:rsidP="00285822">
            <w:pPr>
              <w:pStyle w:val="SI3brdtekst"/>
              <w:rPr>
                <w:rFonts w:cstheme="minorHAnsi"/>
              </w:rPr>
            </w:pPr>
          </w:p>
        </w:tc>
        <w:tc>
          <w:tcPr>
            <w:tcW w:w="6330" w:type="dxa"/>
          </w:tcPr>
          <w:p w:rsidR="00F53979" w:rsidRDefault="00694092" w:rsidP="00404075">
            <w:pPr>
              <w:pStyle w:val="SI3brdteks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Flå idrettsråd</w:t>
            </w:r>
          </w:p>
          <w:p w:rsidR="00694092" w:rsidRPr="00694092" w:rsidRDefault="00694092" w:rsidP="00786CE3">
            <w:pPr>
              <w:pStyle w:val="SI3brdtekst"/>
              <w:rPr>
                <w:rFonts w:cstheme="minorHAnsi"/>
              </w:rPr>
            </w:pPr>
            <w:r w:rsidRPr="00694092">
              <w:rPr>
                <w:rFonts w:cstheme="minorHAnsi"/>
              </w:rPr>
              <w:t xml:space="preserve">2 fra styret </w:t>
            </w:r>
            <w:r w:rsidR="00786CE3">
              <w:rPr>
                <w:rFonts w:cstheme="minorHAnsi"/>
              </w:rPr>
              <w:t>har pleid å sitte der</w:t>
            </w:r>
            <w:r w:rsidRPr="00694092">
              <w:rPr>
                <w:rFonts w:cstheme="minorHAnsi"/>
              </w:rPr>
              <w:t xml:space="preserve">. Karen Johanne og Andrine tar det. </w:t>
            </w:r>
            <w:r>
              <w:rPr>
                <w:rFonts w:cstheme="minorHAnsi"/>
              </w:rPr>
              <w:t xml:space="preserve">Flå idrettsråd fordeler LAM (Lokale aktivitetsmidler) til undergruppene. </w:t>
            </w:r>
          </w:p>
        </w:tc>
        <w:tc>
          <w:tcPr>
            <w:tcW w:w="1417" w:type="dxa"/>
          </w:tcPr>
          <w:p w:rsidR="00473DD5" w:rsidRPr="001D7D1D" w:rsidRDefault="00694092" w:rsidP="0028582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Andrine</w:t>
            </w:r>
            <w:r w:rsidR="00ED7F34">
              <w:rPr>
                <w:rFonts w:cstheme="minorHAnsi"/>
              </w:rPr>
              <w:t>/KJ</w:t>
            </w:r>
          </w:p>
        </w:tc>
        <w:tc>
          <w:tcPr>
            <w:tcW w:w="983" w:type="dxa"/>
          </w:tcPr>
          <w:p w:rsidR="00473DD5" w:rsidRDefault="00473DD5" w:rsidP="00285822">
            <w:pPr>
              <w:pStyle w:val="SI3brdtekst"/>
              <w:rPr>
                <w:rFonts w:cstheme="minorHAnsi"/>
              </w:rPr>
            </w:pPr>
          </w:p>
          <w:p w:rsidR="00404075" w:rsidRDefault="00404075" w:rsidP="00285822">
            <w:pPr>
              <w:pStyle w:val="SI3brdtekst"/>
              <w:rPr>
                <w:rFonts w:cstheme="minorHAnsi"/>
              </w:rPr>
            </w:pPr>
          </w:p>
          <w:p w:rsidR="00404075" w:rsidRPr="001D7D1D" w:rsidRDefault="00404075" w:rsidP="00285822">
            <w:pPr>
              <w:pStyle w:val="SI3brdtekst"/>
              <w:rPr>
                <w:rFonts w:cstheme="minorHAnsi"/>
              </w:rPr>
            </w:pPr>
          </w:p>
        </w:tc>
      </w:tr>
      <w:tr w:rsidR="00404075" w:rsidRPr="001D7D1D" w:rsidTr="00404075">
        <w:trPr>
          <w:trHeight w:val="263"/>
        </w:trPr>
        <w:tc>
          <w:tcPr>
            <w:tcW w:w="90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04075" w:rsidRDefault="00404075" w:rsidP="00596FE5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63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04075" w:rsidRDefault="00694092" w:rsidP="00694092">
            <w:pPr>
              <w:pStyle w:val="SI3brdteks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Spillemidler</w:t>
            </w:r>
            <w:r w:rsidR="00D760C1">
              <w:rPr>
                <w:rFonts w:cstheme="minorHAnsi"/>
                <w:b/>
              </w:rPr>
              <w:t xml:space="preserve"> 2020</w:t>
            </w:r>
          </w:p>
          <w:p w:rsidR="00404075" w:rsidRPr="00B1577D" w:rsidRDefault="00694092" w:rsidP="00596FE5">
            <w:pPr>
              <w:pStyle w:val="SI3brdtekst"/>
              <w:rPr>
                <w:rFonts w:cstheme="minorHAnsi"/>
              </w:rPr>
            </w:pPr>
            <w:r w:rsidRPr="00D760C1">
              <w:rPr>
                <w:rFonts w:cstheme="minorHAnsi"/>
              </w:rPr>
              <w:t>Det kom opp ønske om en st</w:t>
            </w:r>
            <w:r w:rsidR="00D760C1" w:rsidRPr="00D760C1">
              <w:rPr>
                <w:rFonts w:cstheme="minorHAnsi"/>
              </w:rPr>
              <w:t xml:space="preserve">or buldrestein i sentrum og vanntrampoline/hoppetårn på Gulsvik stranda. Ble enige om at buldrestein var </w:t>
            </w:r>
            <w:r w:rsidR="00D760C1">
              <w:rPr>
                <w:rFonts w:cstheme="minorHAnsi"/>
              </w:rPr>
              <w:t xml:space="preserve">mest aktuelt nå i første omgang. Karen Johanne tar dette videre med rådmann. </w:t>
            </w:r>
            <w:r w:rsidR="00786CE3">
              <w:rPr>
                <w:rFonts w:cstheme="minorHAnsi"/>
              </w:rPr>
              <w:t xml:space="preserve">Frist </w:t>
            </w:r>
            <w:r w:rsidR="00AE65D6">
              <w:rPr>
                <w:rFonts w:cstheme="minorHAnsi"/>
              </w:rPr>
              <w:t>for å søke om spillemidler er 1</w:t>
            </w:r>
            <w:r w:rsidR="00786CE3">
              <w:rPr>
                <w:rFonts w:cstheme="minorHAnsi"/>
              </w:rPr>
              <w:t>. november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04075" w:rsidRPr="001D7D1D" w:rsidRDefault="00786CE3" w:rsidP="00596FE5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KJ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04075" w:rsidRDefault="00ED7F34" w:rsidP="00596FE5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  <w:r w:rsidR="00D760C1">
              <w:rPr>
                <w:rFonts w:cstheme="minorHAnsi"/>
              </w:rPr>
              <w:t xml:space="preserve">. </w:t>
            </w:r>
            <w:proofErr w:type="spellStart"/>
            <w:r w:rsidR="00D760C1">
              <w:rPr>
                <w:rFonts w:cstheme="minorHAnsi"/>
              </w:rPr>
              <w:t>okt</w:t>
            </w:r>
            <w:proofErr w:type="spellEnd"/>
          </w:p>
          <w:p w:rsidR="00404075" w:rsidRPr="001D7D1D" w:rsidRDefault="00404075" w:rsidP="00596FE5">
            <w:pPr>
              <w:pStyle w:val="SI3brdtekst"/>
              <w:rPr>
                <w:rFonts w:cstheme="minorHAnsi"/>
              </w:rPr>
            </w:pPr>
          </w:p>
        </w:tc>
      </w:tr>
      <w:tr w:rsidR="00404075" w:rsidRPr="001D7D1D" w:rsidTr="00404075">
        <w:trPr>
          <w:trHeight w:val="263"/>
        </w:trPr>
        <w:tc>
          <w:tcPr>
            <w:tcW w:w="90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04075" w:rsidRDefault="00676C97" w:rsidP="00596FE5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63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04075" w:rsidRDefault="00404075" w:rsidP="00596FE5">
            <w:pPr>
              <w:pStyle w:val="SI3brdtekst"/>
              <w:rPr>
                <w:rFonts w:cstheme="minorHAnsi"/>
                <w:b/>
              </w:rPr>
            </w:pPr>
            <w:r w:rsidRPr="00F53979">
              <w:rPr>
                <w:rFonts w:cstheme="minorHAnsi"/>
                <w:b/>
              </w:rPr>
              <w:t>Dato for neste styremøte</w:t>
            </w:r>
          </w:p>
          <w:p w:rsidR="00404075" w:rsidRPr="00B1577D" w:rsidRDefault="00404075" w:rsidP="00596FE5">
            <w:pPr>
              <w:pStyle w:val="SI3brdtekst"/>
              <w:rPr>
                <w:rFonts w:cstheme="minorHAnsi"/>
              </w:rPr>
            </w:pPr>
            <w:r w:rsidRPr="00D16C42">
              <w:rPr>
                <w:rFonts w:cstheme="minorHAnsi"/>
              </w:rPr>
              <w:t>21. november klokken 18.00 på klubbhuset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04075" w:rsidRPr="001D7D1D" w:rsidRDefault="00404075" w:rsidP="00596FE5">
            <w:pPr>
              <w:pStyle w:val="SI3brdtekst"/>
              <w:rPr>
                <w:rFonts w:cstheme="minorHAnsi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04075" w:rsidRDefault="00404075" w:rsidP="00596FE5">
            <w:pPr>
              <w:pStyle w:val="SI3brdtekst"/>
              <w:rPr>
                <w:rFonts w:cstheme="minorHAnsi"/>
              </w:rPr>
            </w:pPr>
          </w:p>
          <w:p w:rsidR="00404075" w:rsidRDefault="00404075" w:rsidP="00596FE5">
            <w:pPr>
              <w:pStyle w:val="SI3brdtekst"/>
              <w:rPr>
                <w:rFonts w:cstheme="minorHAnsi"/>
              </w:rPr>
            </w:pPr>
          </w:p>
          <w:p w:rsidR="00404075" w:rsidRPr="001D7D1D" w:rsidRDefault="00404075" w:rsidP="00596FE5">
            <w:pPr>
              <w:pStyle w:val="SI3brdtekst"/>
              <w:rPr>
                <w:rFonts w:cstheme="minorHAnsi"/>
              </w:rPr>
            </w:pPr>
          </w:p>
        </w:tc>
      </w:tr>
      <w:tr w:rsidR="00D16C42" w:rsidRPr="001D7D1D" w:rsidTr="00596FE5">
        <w:trPr>
          <w:trHeight w:val="263"/>
        </w:trPr>
        <w:tc>
          <w:tcPr>
            <w:tcW w:w="90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16C42" w:rsidRDefault="00676C97" w:rsidP="00D16C42">
            <w:pPr>
              <w:pStyle w:val="SI3brdtekst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63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6C42" w:rsidRDefault="00B1577D" w:rsidP="00D16C42">
            <w:pPr>
              <w:pStyle w:val="SI3brdteks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Eventuelt</w:t>
            </w:r>
          </w:p>
          <w:p w:rsidR="00D16C42" w:rsidRDefault="00D16C42" w:rsidP="00D16C42">
            <w:pPr>
              <w:pStyle w:val="SI3brdtekst"/>
              <w:numPr>
                <w:ilvl w:val="0"/>
                <w:numId w:val="3"/>
              </w:numPr>
              <w:rPr>
                <w:rFonts w:cstheme="minorHAnsi"/>
              </w:rPr>
            </w:pPr>
            <w:r w:rsidRPr="00D16C42">
              <w:rPr>
                <w:rFonts w:cstheme="minorHAnsi"/>
              </w:rPr>
              <w:t>Invitere Merete Gandrud med på neste styremøte</w:t>
            </w:r>
          </w:p>
          <w:p w:rsidR="00D16C42" w:rsidRPr="00D16C42" w:rsidRDefault="00D16C42" w:rsidP="00D16C42">
            <w:pPr>
              <w:pStyle w:val="SI3brdtek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Bør s</w:t>
            </w:r>
            <w:r w:rsidRPr="00D16C42">
              <w:rPr>
                <w:rFonts w:cstheme="minorHAnsi"/>
              </w:rPr>
              <w:t>øke om penger for å øke aktiviteten</w:t>
            </w:r>
            <w:r>
              <w:rPr>
                <w:rFonts w:cstheme="minorHAnsi"/>
              </w:rPr>
              <w:t xml:space="preserve"> </w:t>
            </w:r>
            <w:r w:rsidR="009A29F8">
              <w:rPr>
                <w:rFonts w:cstheme="minorHAnsi"/>
              </w:rPr>
              <w:t>i idrettslaget</w:t>
            </w:r>
            <w:r>
              <w:rPr>
                <w:rFonts w:cstheme="minorHAnsi"/>
              </w:rPr>
              <w:t xml:space="preserve">(Avinor og </w:t>
            </w:r>
            <w:proofErr w:type="spellStart"/>
            <w:r>
              <w:rPr>
                <w:rFonts w:cstheme="minorHAnsi"/>
              </w:rPr>
              <w:t>Zuccarello</w:t>
            </w:r>
            <w:proofErr w:type="spellEnd"/>
            <w:r>
              <w:rPr>
                <w:rFonts w:cstheme="minorHAnsi"/>
              </w:rPr>
              <w:t xml:space="preserve"> stiftelsen)</w:t>
            </w:r>
          </w:p>
          <w:p w:rsidR="00D16C42" w:rsidRPr="00D16C42" w:rsidRDefault="00B1577D" w:rsidP="00D16C42">
            <w:pPr>
              <w:pStyle w:val="SI3brdtek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Enighet om å b</w:t>
            </w:r>
            <w:r w:rsidR="00D16C42" w:rsidRPr="00D16C42">
              <w:rPr>
                <w:rFonts w:cstheme="minorHAnsi"/>
              </w:rPr>
              <w:t xml:space="preserve">etale trenere </w:t>
            </w:r>
            <w:r w:rsidR="00D16C42">
              <w:rPr>
                <w:rFonts w:cstheme="minorHAnsi"/>
              </w:rPr>
              <w:t>for å øke aktiviteten</w:t>
            </w:r>
            <w:r w:rsidR="00ED7F34">
              <w:rPr>
                <w:rFonts w:cstheme="minorHAnsi"/>
              </w:rPr>
              <w:t xml:space="preserve"> </w:t>
            </w:r>
            <w:r w:rsidR="00D16C42" w:rsidRPr="00D16C42">
              <w:rPr>
                <w:rFonts w:cstheme="minorHAnsi"/>
              </w:rPr>
              <w:t xml:space="preserve">– </w:t>
            </w:r>
            <w:proofErr w:type="spellStart"/>
            <w:r w:rsidR="00D16C42" w:rsidRPr="00D16C42">
              <w:rPr>
                <w:rFonts w:cstheme="minorHAnsi"/>
              </w:rPr>
              <w:t>allidrett</w:t>
            </w:r>
            <w:proofErr w:type="spellEnd"/>
            <w:r w:rsidR="00D16C42" w:rsidRPr="00D16C42">
              <w:rPr>
                <w:rFonts w:cstheme="minorHAnsi"/>
              </w:rPr>
              <w:t xml:space="preserve"> og friidrett</w:t>
            </w:r>
            <w:r>
              <w:rPr>
                <w:rFonts w:cstheme="minorHAnsi"/>
              </w:rPr>
              <w:t xml:space="preserve">. </w:t>
            </w:r>
          </w:p>
          <w:p w:rsidR="00D16C42" w:rsidRPr="00404075" w:rsidRDefault="00D16C42" w:rsidP="00D16C42">
            <w:pPr>
              <w:pStyle w:val="SI3brdtekst"/>
              <w:rPr>
                <w:rFonts w:cstheme="minorHAnsi"/>
                <w:b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6C42" w:rsidRPr="001D7D1D" w:rsidRDefault="00D16C42" w:rsidP="00D16C42">
            <w:pPr>
              <w:pStyle w:val="SI3brdtekst"/>
              <w:rPr>
                <w:rFonts w:cstheme="minorHAnsi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D16C42" w:rsidRDefault="00D16C42" w:rsidP="00D16C42">
            <w:pPr>
              <w:pStyle w:val="SI3brdtekst"/>
              <w:rPr>
                <w:rFonts w:cstheme="minorHAnsi"/>
              </w:rPr>
            </w:pPr>
          </w:p>
          <w:p w:rsidR="00D16C42" w:rsidRDefault="00D16C42" w:rsidP="00D16C42">
            <w:pPr>
              <w:pStyle w:val="SI3brdtekst"/>
              <w:rPr>
                <w:rFonts w:cstheme="minorHAnsi"/>
              </w:rPr>
            </w:pPr>
          </w:p>
          <w:p w:rsidR="00D16C42" w:rsidRPr="001D7D1D" w:rsidRDefault="00D16C42" w:rsidP="00D16C42">
            <w:pPr>
              <w:pStyle w:val="SI3brdtekst"/>
              <w:rPr>
                <w:rFonts w:cstheme="minorHAnsi"/>
              </w:rPr>
            </w:pPr>
          </w:p>
        </w:tc>
      </w:tr>
    </w:tbl>
    <w:p w:rsidR="00776A2A" w:rsidRDefault="00776A2A" w:rsidP="00776A2A">
      <w:pPr>
        <w:rPr>
          <w:rFonts w:ascii="Times New Roman" w:hAnsi="Times New Roman"/>
        </w:rPr>
      </w:pPr>
    </w:p>
    <w:p w:rsidR="00404075" w:rsidRDefault="00404075" w:rsidP="00776A2A">
      <w:pPr>
        <w:rPr>
          <w:rFonts w:ascii="Times New Roman" w:hAnsi="Times New Roman"/>
        </w:rPr>
      </w:pPr>
    </w:p>
    <w:p w:rsidR="00FF035A" w:rsidRPr="00194C44" w:rsidRDefault="00FF035A" w:rsidP="00776A2A">
      <w:pPr>
        <w:rPr>
          <w:rFonts w:ascii="Times New Roman" w:hAnsi="Times New Roman"/>
        </w:rPr>
      </w:pPr>
      <w:bookmarkStart w:id="7" w:name="_GoBack"/>
      <w:bookmarkEnd w:id="7"/>
    </w:p>
    <w:p w:rsidR="00D16C42" w:rsidRDefault="00D16C42" w:rsidP="00776A2A">
      <w:pPr>
        <w:rPr>
          <w:rFonts w:cstheme="minorHAnsi"/>
          <w:szCs w:val="24"/>
        </w:rPr>
      </w:pPr>
    </w:p>
    <w:p w:rsidR="00D16C42" w:rsidRDefault="00D16C42" w:rsidP="00776A2A">
      <w:pPr>
        <w:rPr>
          <w:rFonts w:cstheme="minorHAnsi"/>
          <w:szCs w:val="24"/>
        </w:rPr>
      </w:pPr>
    </w:p>
    <w:p w:rsidR="00776A2A" w:rsidRPr="001D7D1D" w:rsidRDefault="00515331" w:rsidP="00776A2A">
      <w:pPr>
        <w:rPr>
          <w:rFonts w:cstheme="minorHAnsi"/>
          <w:szCs w:val="24"/>
        </w:rPr>
      </w:pPr>
      <w:r>
        <w:rPr>
          <w:rFonts w:cstheme="minorHAnsi"/>
          <w:szCs w:val="24"/>
        </w:rPr>
        <w:t>Referent:</w:t>
      </w:r>
    </w:p>
    <w:p w:rsidR="00776A2A" w:rsidRPr="001D7D1D" w:rsidRDefault="00776A2A" w:rsidP="00776A2A">
      <w:pPr>
        <w:pStyle w:val="SI3brdtekst"/>
        <w:rPr>
          <w:rFonts w:cstheme="minorHAnsi"/>
          <w:szCs w:val="24"/>
        </w:rPr>
      </w:pPr>
    </w:p>
    <w:sdt>
      <w:sdtPr>
        <w:rPr>
          <w:rStyle w:val="TemplateStyle"/>
          <w:sz w:val="24"/>
        </w:rPr>
        <w:tag w:val="OurRef.Name"/>
        <w:id w:val="10009"/>
        <w:placeholder>
          <w:docPart w:val="30DB1F7F9B8A456A88CB0D9942B960C0"/>
        </w:placeholder>
        <w:dataBinding w:prefixMappings="xmlns:gbs='http://www.software-innovation.no/growBusinessDocument'" w:xpath="/gbs:GrowBusinessDocument/gbs:OurRef.Name[@gbs:key='10009']" w:storeItemID="{D885F3AC-B35A-4757-B7E2-7218636754E7}"/>
        <w:text/>
      </w:sdtPr>
      <w:sdtEndPr>
        <w:rPr>
          <w:rStyle w:val="TemplateStyle"/>
        </w:rPr>
      </w:sdtEndPr>
      <w:sdtContent>
        <w:p w:rsidR="004459BD" w:rsidRPr="00473DD5" w:rsidRDefault="00404075" w:rsidP="00404075">
          <w:pPr>
            <w:pStyle w:val="SI3brdtekst"/>
            <w:rPr>
              <w:rFonts w:cstheme="minorHAnsi"/>
              <w:b/>
              <w:szCs w:val="24"/>
            </w:rPr>
          </w:pPr>
          <w:r>
            <w:rPr>
              <w:rStyle w:val="TemplateStyle"/>
              <w:sz w:val="24"/>
            </w:rPr>
            <w:t>Andrine Markegård</w:t>
          </w:r>
        </w:p>
      </w:sdtContent>
    </w:sdt>
    <w:sectPr w:rsidR="004459BD" w:rsidRPr="00473DD5" w:rsidSect="00387F24">
      <w:headerReference w:type="default" r:id="rId11"/>
      <w:type w:val="continuous"/>
      <w:pgSz w:w="11906" w:h="16838" w:code="9"/>
      <w:pgMar w:top="2230" w:right="1021" w:bottom="1418" w:left="1134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CC7" w:rsidRDefault="00B40CC7" w:rsidP="00776A2A">
      <w:r>
        <w:separator/>
      </w:r>
    </w:p>
  </w:endnote>
  <w:endnote w:type="continuationSeparator" w:id="0">
    <w:p w:rsidR="00B40CC7" w:rsidRDefault="00B40CC7" w:rsidP="0077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con-Light">
    <w:altName w:val="Trebuchet MS"/>
    <w:charset w:val="00"/>
    <w:family w:val="auto"/>
    <w:pitch w:val="variable"/>
    <w:sig w:usb0="80000027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CC7" w:rsidRDefault="00B40CC7" w:rsidP="00776A2A">
      <w:r>
        <w:separator/>
      </w:r>
    </w:p>
  </w:footnote>
  <w:footnote w:type="continuationSeparator" w:id="0">
    <w:p w:rsidR="00B40CC7" w:rsidRDefault="00B40CC7" w:rsidP="00776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87" w:type="dxa"/>
      <w:tblLook w:val="01E0" w:firstRow="1" w:lastRow="1" w:firstColumn="1" w:lastColumn="1" w:noHBand="0" w:noVBand="0"/>
    </w:tblPr>
    <w:tblGrid>
      <w:gridCol w:w="2867"/>
      <w:gridCol w:w="3001"/>
      <w:gridCol w:w="3419"/>
    </w:tblGrid>
    <w:tr w:rsidR="0071103F" w:rsidTr="000B0F64">
      <w:tc>
        <w:tcPr>
          <w:tcW w:w="2867" w:type="dxa"/>
        </w:tcPr>
        <w:p w:rsidR="0071103F" w:rsidRDefault="0071103F" w:rsidP="001D7D1D"/>
      </w:tc>
      <w:tc>
        <w:tcPr>
          <w:tcW w:w="3001" w:type="dxa"/>
        </w:tcPr>
        <w:p w:rsidR="0071103F" w:rsidRDefault="0071103F" w:rsidP="000B0F64">
          <w:pPr>
            <w:rPr>
              <w:rFonts w:cs="Arial"/>
              <w:b/>
              <w:bCs/>
              <w:sz w:val="28"/>
              <w:szCs w:val="21"/>
            </w:rPr>
          </w:pPr>
        </w:p>
        <w:p w:rsidR="0071103F" w:rsidRDefault="0071103F" w:rsidP="000B0F64">
          <w:pPr>
            <w:rPr>
              <w:rFonts w:cs="Arial"/>
              <w:b/>
              <w:bCs/>
              <w:sz w:val="28"/>
              <w:szCs w:val="21"/>
            </w:rPr>
          </w:pPr>
        </w:p>
      </w:tc>
      <w:tc>
        <w:tcPr>
          <w:tcW w:w="3419" w:type="dxa"/>
        </w:tcPr>
        <w:p w:rsidR="0071103F" w:rsidRDefault="0071103F" w:rsidP="000B0F64">
          <w:pPr>
            <w:spacing w:before="40"/>
            <w:rPr>
              <w:rFonts w:ascii="Cocon-Light" w:hAnsi="Cocon-Light"/>
              <w:sz w:val="21"/>
              <w:szCs w:val="21"/>
            </w:rPr>
          </w:pPr>
        </w:p>
        <w:p w:rsidR="0071103F" w:rsidRDefault="0071103F" w:rsidP="000B0F64">
          <w:pPr>
            <w:spacing w:before="40"/>
            <w:rPr>
              <w:rFonts w:ascii="Cocon-Light" w:hAnsi="Cocon-Light"/>
              <w:sz w:val="21"/>
              <w:szCs w:val="21"/>
            </w:rPr>
          </w:pPr>
        </w:p>
        <w:p w:rsidR="0071103F" w:rsidRDefault="0071103F" w:rsidP="000B0F64">
          <w:pPr>
            <w:spacing w:before="40"/>
          </w:pPr>
        </w:p>
      </w:tc>
    </w:tr>
  </w:tbl>
  <w:p w:rsidR="00725E62" w:rsidRPr="001D7D1D" w:rsidRDefault="00725E62" w:rsidP="001D7D1D">
    <w:pPr>
      <w:pStyle w:val="Overskrift1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F24" w:rsidRPr="00F12C7B" w:rsidRDefault="00E5547D" w:rsidP="00E5547D">
    <w:pPr>
      <w:pStyle w:val="Topptekst"/>
      <w:jc w:val="right"/>
    </w:pPr>
    <w:r>
      <w:rPr>
        <w:noProof/>
        <w:lang w:eastAsia="nb-NO"/>
      </w:rPr>
      <w:drawing>
        <wp:inline distT="0" distB="0" distL="0" distR="0">
          <wp:extent cx="1047750" cy="1047750"/>
          <wp:effectExtent l="0" t="0" r="0" b="0"/>
          <wp:docPr id="3" name="Bil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L Flåværingen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73" cy="1047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87F24" w:rsidRDefault="00387F24" w:rsidP="008C5E37">
    <w:pPr>
      <w:pStyle w:val="Topptekst"/>
      <w:tabs>
        <w:tab w:val="clear" w:pos="4153"/>
        <w:tab w:val="clear" w:pos="8306"/>
        <w:tab w:val="left" w:pos="117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62" w:rsidRDefault="00725E62">
    <w:pPr>
      <w:pStyle w:val="Topptekst"/>
      <w:ind w:right="-73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E2B12"/>
    <w:multiLevelType w:val="hybridMultilevel"/>
    <w:tmpl w:val="0458F8E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B66CB"/>
    <w:multiLevelType w:val="hybridMultilevel"/>
    <w:tmpl w:val="6CE8940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A4941"/>
    <w:multiLevelType w:val="hybridMultilevel"/>
    <w:tmpl w:val="0D8E864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786F9E"/>
    <w:multiLevelType w:val="hybridMultilevel"/>
    <w:tmpl w:val="D4E03CE8"/>
    <w:lvl w:ilvl="0" w:tplc="02ACE982">
      <w:start w:val="21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6B5"/>
    <w:rsid w:val="0002460B"/>
    <w:rsid w:val="0004185F"/>
    <w:rsid w:val="00071C9C"/>
    <w:rsid w:val="001132F8"/>
    <w:rsid w:val="00113EF9"/>
    <w:rsid w:val="00123EF4"/>
    <w:rsid w:val="00130903"/>
    <w:rsid w:val="00145310"/>
    <w:rsid w:val="001610A2"/>
    <w:rsid w:val="00186278"/>
    <w:rsid w:val="00194C44"/>
    <w:rsid w:val="001A7E67"/>
    <w:rsid w:val="001B03EB"/>
    <w:rsid w:val="001D7D1D"/>
    <w:rsid w:val="001F3309"/>
    <w:rsid w:val="00253288"/>
    <w:rsid w:val="002C10FF"/>
    <w:rsid w:val="002C2A64"/>
    <w:rsid w:val="002D2F83"/>
    <w:rsid w:val="002E3291"/>
    <w:rsid w:val="003254DB"/>
    <w:rsid w:val="00334E7E"/>
    <w:rsid w:val="003549D9"/>
    <w:rsid w:val="0035521F"/>
    <w:rsid w:val="00387F24"/>
    <w:rsid w:val="003C1787"/>
    <w:rsid w:val="003F5F4E"/>
    <w:rsid w:val="00404075"/>
    <w:rsid w:val="004268C9"/>
    <w:rsid w:val="004459BD"/>
    <w:rsid w:val="00453E14"/>
    <w:rsid w:val="00473DD5"/>
    <w:rsid w:val="0048392F"/>
    <w:rsid w:val="0048693C"/>
    <w:rsid w:val="004B3C2D"/>
    <w:rsid w:val="004F1429"/>
    <w:rsid w:val="004F6093"/>
    <w:rsid w:val="00515331"/>
    <w:rsid w:val="005542B2"/>
    <w:rsid w:val="00562DA7"/>
    <w:rsid w:val="00615F6F"/>
    <w:rsid w:val="00663B01"/>
    <w:rsid w:val="00666BC9"/>
    <w:rsid w:val="00676C97"/>
    <w:rsid w:val="0068347E"/>
    <w:rsid w:val="00694092"/>
    <w:rsid w:val="006B3F45"/>
    <w:rsid w:val="006C5CCB"/>
    <w:rsid w:val="006E60B5"/>
    <w:rsid w:val="0071103F"/>
    <w:rsid w:val="0071159A"/>
    <w:rsid w:val="00725E62"/>
    <w:rsid w:val="00753B31"/>
    <w:rsid w:val="00776A2A"/>
    <w:rsid w:val="00786CE3"/>
    <w:rsid w:val="007B178B"/>
    <w:rsid w:val="00824695"/>
    <w:rsid w:val="0089779B"/>
    <w:rsid w:val="008C5E37"/>
    <w:rsid w:val="00910D71"/>
    <w:rsid w:val="009253E9"/>
    <w:rsid w:val="0096378A"/>
    <w:rsid w:val="0098280E"/>
    <w:rsid w:val="00986494"/>
    <w:rsid w:val="009A29F8"/>
    <w:rsid w:val="009C7ADB"/>
    <w:rsid w:val="009E40B9"/>
    <w:rsid w:val="00A038F1"/>
    <w:rsid w:val="00A33310"/>
    <w:rsid w:val="00A41658"/>
    <w:rsid w:val="00A55635"/>
    <w:rsid w:val="00AC524F"/>
    <w:rsid w:val="00AC5EE8"/>
    <w:rsid w:val="00AE65D6"/>
    <w:rsid w:val="00B1577D"/>
    <w:rsid w:val="00B40CC7"/>
    <w:rsid w:val="00B446B5"/>
    <w:rsid w:val="00B82469"/>
    <w:rsid w:val="00BD487A"/>
    <w:rsid w:val="00BE4881"/>
    <w:rsid w:val="00C42A53"/>
    <w:rsid w:val="00C51FD7"/>
    <w:rsid w:val="00C90E4B"/>
    <w:rsid w:val="00CA5400"/>
    <w:rsid w:val="00CC06A1"/>
    <w:rsid w:val="00D0636A"/>
    <w:rsid w:val="00D16C42"/>
    <w:rsid w:val="00D26CAD"/>
    <w:rsid w:val="00D475BA"/>
    <w:rsid w:val="00D760C1"/>
    <w:rsid w:val="00E5547D"/>
    <w:rsid w:val="00E604A8"/>
    <w:rsid w:val="00E75F67"/>
    <w:rsid w:val="00E97351"/>
    <w:rsid w:val="00EA303D"/>
    <w:rsid w:val="00ED7F34"/>
    <w:rsid w:val="00F44DD0"/>
    <w:rsid w:val="00F53979"/>
    <w:rsid w:val="00F638C3"/>
    <w:rsid w:val="00FF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3AAA5B"/>
  <w15:docId w15:val="{47DB7F07-12EF-43F2-B0D5-6FD410F8E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E4B"/>
    <w:pPr>
      <w:spacing w:after="0" w:line="240" w:lineRule="auto"/>
    </w:pPr>
    <w:rPr>
      <w:rFonts w:eastAsia="Times New Roman" w:cs="Times New Roman"/>
      <w:sz w:val="24"/>
      <w:szCs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1D7D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qFormat/>
    <w:rsid w:val="00776A2A"/>
    <w:pPr>
      <w:keepNext/>
      <w:spacing w:before="240" w:after="60"/>
      <w:outlineLvl w:val="1"/>
    </w:pPr>
    <w:rPr>
      <w:b/>
      <w:sz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2Tegn">
    <w:name w:val="Overskrift 2 Tegn"/>
    <w:basedOn w:val="Standardskriftforavsnitt"/>
    <w:link w:val="Overskrift2"/>
    <w:rsid w:val="00776A2A"/>
    <w:rPr>
      <w:rFonts w:ascii="Arial" w:eastAsia="Times New Roman" w:hAnsi="Arial" w:cs="Times New Roman"/>
      <w:b/>
      <w:sz w:val="32"/>
      <w:szCs w:val="20"/>
    </w:rPr>
  </w:style>
  <w:style w:type="paragraph" w:customStyle="1" w:styleId="SI3brdtekst">
    <w:name w:val="SI_3_brødtekst"/>
    <w:basedOn w:val="Normal"/>
    <w:rsid w:val="00776A2A"/>
  </w:style>
  <w:style w:type="paragraph" w:styleId="Topptekst">
    <w:name w:val="header"/>
    <w:basedOn w:val="Normal"/>
    <w:link w:val="TopptekstTegn"/>
    <w:uiPriority w:val="99"/>
    <w:rsid w:val="00776A2A"/>
    <w:pPr>
      <w:tabs>
        <w:tab w:val="center" w:pos="4153"/>
        <w:tab w:val="right" w:pos="8306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776A2A"/>
    <w:rPr>
      <w:rFonts w:ascii="Arial" w:eastAsia="Times New Roman" w:hAnsi="Arial" w:cs="Times New Roman"/>
      <w:sz w:val="20"/>
      <w:szCs w:val="20"/>
    </w:rPr>
  </w:style>
  <w:style w:type="paragraph" w:styleId="Bunntekst">
    <w:name w:val="footer"/>
    <w:basedOn w:val="Normal"/>
    <w:link w:val="BunntekstTegn"/>
    <w:semiHidden/>
    <w:rsid w:val="00776A2A"/>
    <w:pPr>
      <w:tabs>
        <w:tab w:val="center" w:pos="4153"/>
        <w:tab w:val="right" w:pos="8306"/>
      </w:tabs>
    </w:pPr>
  </w:style>
  <w:style w:type="character" w:customStyle="1" w:styleId="BunntekstTegn">
    <w:name w:val="Bunntekst Tegn"/>
    <w:basedOn w:val="Standardskriftforavsnitt"/>
    <w:link w:val="Bunntekst"/>
    <w:semiHidden/>
    <w:rsid w:val="00776A2A"/>
    <w:rPr>
      <w:rFonts w:ascii="Arial" w:eastAsia="Times New Roman" w:hAnsi="Arial" w:cs="Times New Roman"/>
      <w:sz w:val="20"/>
      <w:szCs w:val="20"/>
    </w:rPr>
  </w:style>
  <w:style w:type="character" w:styleId="Plassholdertekst">
    <w:name w:val="Placeholder Text"/>
    <w:basedOn w:val="Standardskriftforavsnitt"/>
    <w:uiPriority w:val="99"/>
    <w:semiHidden/>
    <w:rsid w:val="006B3F45"/>
    <w:rPr>
      <w:color w:val="80808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6B3F45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B3F45"/>
    <w:rPr>
      <w:rFonts w:ascii="Tahoma" w:eastAsia="Times New Roman" w:hAnsi="Tahoma" w:cs="Tahoma"/>
      <w:sz w:val="16"/>
      <w:szCs w:val="16"/>
    </w:rPr>
  </w:style>
  <w:style w:type="character" w:customStyle="1" w:styleId="TemplateStyle">
    <w:name w:val="TemplateStyle"/>
    <w:basedOn w:val="Standardskriftforavsnitt"/>
    <w:uiPriority w:val="1"/>
    <w:rsid w:val="00B446B5"/>
    <w:rPr>
      <w:rFonts w:asciiTheme="minorHAnsi" w:hAnsiTheme="minorHAnsi"/>
      <w:color w:val="000000" w:themeColor="text1"/>
      <w:sz w:val="22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1D7D1D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styleId="Hyperkobling">
    <w:name w:val="Hyperlink"/>
    <w:basedOn w:val="Standardskriftforavsnitt"/>
    <w:uiPriority w:val="99"/>
    <w:unhideWhenUsed/>
    <w:rsid w:val="00473DD5"/>
    <w:rPr>
      <w:color w:val="5F5F5F" w:themeColor="hyperlink"/>
      <w:u w:val="single"/>
    </w:rPr>
  </w:style>
  <w:style w:type="paragraph" w:styleId="Listeavsnitt">
    <w:name w:val="List Paragraph"/>
    <w:basedOn w:val="Normal"/>
    <w:uiPriority w:val="34"/>
    <w:qFormat/>
    <w:rsid w:val="0047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hd-sa-wb03\FL-Docprod\templates\Flaa%20Referatma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19E2ECE70642B3ABB2BB87A93CF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717E3-480C-436C-AE00-C5F37C27452D}"/>
      </w:docPartPr>
      <w:docPartBody>
        <w:p w:rsidR="006F0938" w:rsidRDefault="00703082">
          <w:pPr>
            <w:pStyle w:val="C419E2ECE70642B3ABB2BB87A93CF2F7"/>
          </w:pPr>
          <w:r w:rsidRPr="00C62B6F">
            <w:rPr>
              <w:rStyle w:val="Plassholdertekst"/>
            </w:rPr>
            <w:t>Click here to enter text.</w:t>
          </w:r>
        </w:p>
      </w:docPartBody>
    </w:docPart>
    <w:docPart>
      <w:docPartPr>
        <w:name w:val="30DB1F7F9B8A456A88CB0D9942B96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3EAFD-75FE-4B44-BA23-E94C5B8A5CAB}"/>
      </w:docPartPr>
      <w:docPartBody>
        <w:p w:rsidR="006F0938" w:rsidRDefault="00703082">
          <w:pPr>
            <w:pStyle w:val="30DB1F7F9B8A456A88CB0D9942B960C0"/>
          </w:pPr>
          <w:r w:rsidRPr="000229AD">
            <w:rPr>
              <w:rStyle w:val="Plassholdertekst"/>
            </w:rPr>
            <w:t>Click here to enter text.</w:t>
          </w:r>
        </w:p>
      </w:docPartBody>
    </w:docPart>
    <w:docPart>
      <w:docPartPr>
        <w:name w:val="32293561130A4AA99499B78808E4789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2803D15-07D6-4D83-9E66-E26457F59B7D}"/>
      </w:docPartPr>
      <w:docPartBody>
        <w:p w:rsidR="00E7229B" w:rsidRDefault="00F51A3F" w:rsidP="00F51A3F">
          <w:pPr>
            <w:pStyle w:val="32293561130A4AA99499B78808E47891"/>
          </w:pPr>
          <w:r w:rsidRPr="00C62B6F">
            <w:rPr>
              <w:rStyle w:val="Plassholderteks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con-Light">
    <w:altName w:val="Trebuchet MS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703082"/>
    <w:rsid w:val="00134359"/>
    <w:rsid w:val="00210B77"/>
    <w:rsid w:val="00220C55"/>
    <w:rsid w:val="00250239"/>
    <w:rsid w:val="002D4798"/>
    <w:rsid w:val="003F00FC"/>
    <w:rsid w:val="00464148"/>
    <w:rsid w:val="004F4E34"/>
    <w:rsid w:val="005909ED"/>
    <w:rsid w:val="006F0938"/>
    <w:rsid w:val="00703082"/>
    <w:rsid w:val="008A563E"/>
    <w:rsid w:val="008B66C5"/>
    <w:rsid w:val="00914BD4"/>
    <w:rsid w:val="00A23F40"/>
    <w:rsid w:val="00AE7203"/>
    <w:rsid w:val="00BA2A89"/>
    <w:rsid w:val="00BE58B0"/>
    <w:rsid w:val="00C6347E"/>
    <w:rsid w:val="00D82476"/>
    <w:rsid w:val="00E7229B"/>
    <w:rsid w:val="00EA0774"/>
    <w:rsid w:val="00F5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938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F51A3F"/>
    <w:rPr>
      <w:color w:val="808080"/>
    </w:rPr>
  </w:style>
  <w:style w:type="paragraph" w:customStyle="1" w:styleId="C419E2ECE70642B3ABB2BB87A93CF2F7">
    <w:name w:val="C419E2ECE70642B3ABB2BB87A93CF2F7"/>
    <w:rsid w:val="006F0938"/>
  </w:style>
  <w:style w:type="paragraph" w:customStyle="1" w:styleId="FC633B2EF2F445F291A2DE5A5081900F">
    <w:name w:val="FC633B2EF2F445F291A2DE5A5081900F"/>
    <w:rsid w:val="006F0938"/>
  </w:style>
  <w:style w:type="paragraph" w:customStyle="1" w:styleId="30DB1F7F9B8A456A88CB0D9942B960C0">
    <w:name w:val="30DB1F7F9B8A456A88CB0D9942B960C0"/>
    <w:rsid w:val="006F0938"/>
  </w:style>
  <w:style w:type="paragraph" w:customStyle="1" w:styleId="9B9C88616EB04160A830F8C3E4805361">
    <w:name w:val="9B9C88616EB04160A830F8C3E4805361"/>
    <w:rsid w:val="00D82476"/>
  </w:style>
  <w:style w:type="paragraph" w:customStyle="1" w:styleId="32293561130A4AA99499B78808E47891">
    <w:name w:val="32293561130A4AA99499B78808E47891"/>
    <w:rsid w:val="00F51A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templateDesignerVersion="3.1 F" gbs:sourceId="256565" gbs:entity="Document">
  <gbs:CreatedDate gbs:loadFromGrowBusiness="OnEdit" gbs:entity="Document" gbs:recno="" gbs:saveInGrowBusiness="True" gbs:connected="true" gbs:key="10000" gbs:removeContentControl="0">2019-10-22T00:00:00</gbs:CreatedDate>
  <gbs:ToActivityJOINEX.StartDate gbs:loadFromGrowBusiness="OnProduce" gbs:entity="Activity" gbs:recno="" gbs:saveInGrowBusiness="False" gbs:connected="true" gbs:key="10001" gbs:joinex="[JOINEX=[ActivityType] {!OJEX!}=1]" gbs:removeContentControl="0">2019-10-14T00:00:00</gbs:ToActivityJOINEX.StartDate>
  <gbs:Lists>
    <gbs:SingleLines>
      <gbs:ToActivityContact gbs:name="Kopimottakere" gbs:row-separator=";  " gbs:field-separator="/" gbs:loadFromGrowBusiness="OnEdit" gbs:saveInGrowBusiness="False" gbs:removeContentControl="0">
        <gbs:DisplayField gbs:key="10002">Gruppeledere undergrupper i IL Flåværingen</gbs:DisplayField>
        <gbs:Sort gbs:direction="desc">ToActivityContact.Name</gbs:Sort>
        <gbs:ToActivityContactJOINEX.Name2 gbs:loadFromGrowBusiness="OnProduce" gbs:saveInGrowBusiness="False" gbs:joinex="[JOINEX=[ToRole] {!OJEX!}=8]"/>
        <gbs:ToActivityContactJOINEX.Name gbs:joinex="[JOINEX=[ToRole] {!OJEX!}=8]" gbs:removeContentControl="0"/>
      </gbs:ToActivityContact>
      <gbs:ToActivityContact gbs:name="MottakerlisteSL" gbs:row-separator=";  " gbs:field-separator="/" gbs:loadFromGrowBusiness="OnEdit" gbs:saveInGrowBusiness="False" gbs:removeContentControl="0">
        <gbs:DisplayField gbs:key="10003">Medlemmene i tverrfaglig team</gbs:DisplayField>
        <gbs:ToActivityContact.Name2/>
        <gbs:ToActivityContact.Name/>
        <gbs:Criteria gbs:operator="and">
          <gbs:Criterion gbs:field="::ToRole" gbs:operator="=">6</gbs:Criterion>
        </gbs:Criteria>
      </gbs:ToActivityContact>
    </gbs:SingleLines>
  </gbs:Lists>
  <gbs:OurRef.Name gbs:loadFromGrowBusiness="OnEdit" gbs:entity="Contact" gbs:recno="" gbs:saveInGrowBusiness="False" gbs:connected="true" gbs:key="10004">Andrine Markegård</gbs:OurRef.Name>
  <gbs:Title gbs:loadFromGrowBusiness="OnEdit" gbs:entity="Document" gbs:recno="" gbs:saveInGrowBusiness="True" gbs:connected="true" gbs:key="10005">Referat fra styremøte 14.10.19</gbs:Title>
  <gbs:ToAuthorization gbs:loadFromGrowBusiness="OnProduce" gbs:saveInGrowBusiness="False" gbs:connected="true" gbs:recno="" gbs:entity="" gbs:datatype="string" gbs:key="10006">
  </gbs:ToAuthorization>
  <gbs:ToAuthorization gbs:loadFromGrowBusiness="OnProduce" gbs:saveInGrowBusiness="False" gbs:connected="true" gbs:recno="" gbs:entity="" gbs:datatype="string" gbs:key="10007">
  </gbs:ToAuthorization>
  <gbs:DocumentNumber gbs:loadFromGrowBusiness="OnProduce" gbs:saveInGrowBusiness="False" gbs:connected="true" gbs:recno="" gbs:entity="" gbs:datatype="string" gbs:key="10008">19/00070-</gbs:DocumentNumber>
  <gbs:OurRef.Name gbs:loadFromGrowBusiness="OnEdit" gbs:saveInGrowBusiness="False" gbs:connected="true" gbs:recno="" gbs:entity="" gbs:datatype="string" gbs:key="10009" gbs:removeContentControl="0">Andrine Markegård</gbs:OurRef.Name>
  <gbs:OurRef.Title gbs:loadFromGrowBusiness="OnEdit" gbs:saveInGrowBusiness="False" gbs:connected="true" gbs:recno="" gbs:entity="" gbs:datatype="string" gbs:key="10010" gbs:removeContentControl="0">Helsesykepleier</gbs:OurRef.Title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5F3AC-B35A-4757-B7E2-7218636754E7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39FBE428-33D8-4AF1-8AE1-341337187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Flaa Referatmal</Template>
  <TotalTime>59</TotalTime>
  <Pages>2</Pages>
  <Words>372</Words>
  <Characters>1974</Characters>
  <Application>Microsoft Office Word</Application>
  <DocSecurity>0</DocSecurity>
  <Lines>16</Lines>
  <Paragraphs>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Software Innovation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Siv Merethe Glesne</dc:creator>
  <cp:lastModifiedBy>Andrine Lillebø Markegård</cp:lastModifiedBy>
  <cp:revision>14</cp:revision>
  <dcterms:created xsi:type="dcterms:W3CDTF">2019-10-16T12:53:00Z</dcterms:created>
  <dcterms:modified xsi:type="dcterms:W3CDTF">2019-10-22T09:19:00Z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256565</vt:lpwstr>
  </property>
  <property fmtid="{D5CDD505-2E9C-101B-9397-08002B2CF9AE}" pid="3" name="templateId">
    <vt:lpwstr>200008</vt:lpwstr>
  </property>
  <property fmtid="{D5CDD505-2E9C-101B-9397-08002B2CF9AE}" pid="4" name="templateFilePath">
    <vt:lpwstr>\\HD-SA-WB03\FL-Docprod\templates\Flaa Referatmal.dotx</vt:lpwstr>
  </property>
  <property fmtid="{D5CDD505-2E9C-101B-9397-08002B2CF9AE}" pid="5" name="filePathOneNote">
    <vt:lpwstr>\\HD-SA-WB03\FL-Users\onenote\hdnett\smg\</vt:lpwstr>
  </property>
  <property fmtid="{D5CDD505-2E9C-101B-9397-08002B2CF9AE}" pid="6" name="comment">
    <vt:lpwstr>Referat fra tverrfaglig samarbeidsmøte vedr barn og unge 16.10.19</vt:lpwstr>
  </property>
  <property fmtid="{D5CDD505-2E9C-101B-9397-08002B2CF9AE}" pid="7" name="sourceId">
    <vt:lpwstr>256565</vt:lpwstr>
  </property>
  <property fmtid="{D5CDD505-2E9C-101B-9397-08002B2CF9AE}" pid="8" name="module">
    <vt:lpwstr>Document</vt:lpwstr>
  </property>
  <property fmtid="{D5CDD505-2E9C-101B-9397-08002B2CF9AE}" pid="9" name="customParams">
    <vt:lpwstr>
    </vt:lpwstr>
  </property>
  <property fmtid="{D5CDD505-2E9C-101B-9397-08002B2CF9AE}" pid="10" name="createdBy">
    <vt:lpwstr>Siv Merethe Glesne</vt:lpwstr>
  </property>
  <property fmtid="{D5CDD505-2E9C-101B-9397-08002B2CF9AE}" pid="11" name="modifiedBy">
    <vt:lpwstr>Siv Merethe Glesne</vt:lpwstr>
  </property>
  <property fmtid="{D5CDD505-2E9C-101B-9397-08002B2CF9AE}" pid="12" name="serverName">
    <vt:lpwstr>fl360.hdnett.no:82</vt:lpwstr>
  </property>
  <property fmtid="{D5CDD505-2E9C-101B-9397-08002B2CF9AE}" pid="13" name="externalUser">
    <vt:lpwstr>
    </vt:lpwstr>
  </property>
  <property fmtid="{D5CDD505-2E9C-101B-9397-08002B2CF9AE}" pid="14" name="currentVerId">
    <vt:lpwstr>245637</vt:lpwstr>
  </property>
  <property fmtid="{D5CDD505-2E9C-101B-9397-08002B2CF9AE}" pid="15" name="Operation">
    <vt:lpwstr>ProduceFile</vt:lpwstr>
  </property>
  <property fmtid="{D5CDD505-2E9C-101B-9397-08002B2CF9AE}" pid="16" name="BackOfficeType">
    <vt:lpwstr>growBusiness Solutions</vt:lpwstr>
  </property>
  <property fmtid="{D5CDD505-2E9C-101B-9397-08002B2CF9AE}" pid="17" name="Server">
    <vt:lpwstr>fl360.hdnett.no:82</vt:lpwstr>
  </property>
  <property fmtid="{D5CDD505-2E9C-101B-9397-08002B2CF9AE}" pid="18" name="Protocol">
    <vt:lpwstr>off</vt:lpwstr>
  </property>
  <property fmtid="{D5CDD505-2E9C-101B-9397-08002B2CF9AE}" pid="19" name="Site">
    <vt:lpwstr>/locator.aspx</vt:lpwstr>
  </property>
  <property fmtid="{D5CDD505-2E9C-101B-9397-08002B2CF9AE}" pid="20" name="FileID">
    <vt:lpwstr>287821</vt:lpwstr>
  </property>
  <property fmtid="{D5CDD505-2E9C-101B-9397-08002B2CF9AE}" pid="21" name="VerID">
    <vt:lpwstr>0</vt:lpwstr>
  </property>
  <property fmtid="{D5CDD505-2E9C-101B-9397-08002B2CF9AE}" pid="22" name="FilePath">
    <vt:lpwstr>\\HD-SA-WB03\FL-Users\work\hdnett\smg</vt:lpwstr>
  </property>
  <property fmtid="{D5CDD505-2E9C-101B-9397-08002B2CF9AE}" pid="23" name="FileName">
    <vt:lpwstr>19-00070-3 Referat fra tverrfaglig samarbeidsmøte vedr barn og unge 16.10 287821_1_0.docx</vt:lpwstr>
  </property>
  <property fmtid="{D5CDD505-2E9C-101B-9397-08002B2CF9AE}" pid="24" name="FullFileName">
    <vt:lpwstr>\\HD-SA-WB03\FL-Users\work\hdnett\smg\19-00070-3 Referat fra tverrfaglig samarbeidsmøte vedr barn og unge 16.10 287821_1_0.docx</vt:lpwstr>
  </property>
</Properties>
</file>