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FAD148D" w14:textId="6A45FA71" w:rsidR="00655F6F" w:rsidRPr="00655F6F" w:rsidRDefault="00FE22C3" w:rsidP="00655F6F">
      <w:pPr>
        <w:shd w:val="clear" w:color="auto" w:fill="FFFFFF"/>
        <w:suppressAutoHyphens w:val="0"/>
        <w:spacing w:after="0"/>
        <w:ind w:left="7788"/>
        <w:jc w:val="right"/>
        <w:rPr>
          <w:rFonts w:ascii="Times New Roman" w:hAnsi="Times New Roman"/>
          <w:sz w:val="24"/>
          <w:szCs w:val="24"/>
          <w:lang w:eastAsia="nb-NO"/>
        </w:rPr>
      </w:pPr>
      <w:r>
        <w:rPr>
          <w:rFonts w:ascii="Times New Roman" w:hAnsi="Times New Roman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582713" wp14:editId="644BED59">
                <wp:simplePos x="0" y="0"/>
                <wp:positionH relativeFrom="column">
                  <wp:posOffset>890270</wp:posOffset>
                </wp:positionH>
                <wp:positionV relativeFrom="paragraph">
                  <wp:posOffset>27940</wp:posOffset>
                </wp:positionV>
                <wp:extent cx="4267200" cy="495300"/>
                <wp:effectExtent l="0" t="0" r="0" b="0"/>
                <wp:wrapNone/>
                <wp:docPr id="12" name="Tekstbok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A9C673" w14:textId="6EABE077" w:rsidR="00FE22C3" w:rsidRPr="00FE22C3" w:rsidRDefault="00FE22C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22C3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VELKOMMEN TIL HOVEDLANDSRENNET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582713" id="_x0000_t202" coordsize="21600,21600" o:spt="202" path="m,l,21600r21600,l21600,xe">
                <v:stroke joinstyle="miter"/>
                <v:path gradientshapeok="t" o:connecttype="rect"/>
              </v:shapetype>
              <v:shape id="Tekstboks 12" o:spid="_x0000_s1026" type="#_x0000_t202" style="position:absolute;left:0;text-align:left;margin-left:70.1pt;margin-top:2.2pt;width:336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" filled="f" stroked="f" strokeweight=".5pt">
                <v:textbox>
                  <w:txbxContent>
                    <w:p w14:paraId="0DA9C673" w14:textId="6EABE077" w:rsidR="00FE22C3" w:rsidRPr="00FE22C3" w:rsidRDefault="00FE22C3">
                      <w:pPr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22C3">
                        <w:rPr>
                          <w:rFonts w:ascii="Arial" w:hAnsi="Arial" w:cs="Arial"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VELKOMMEN TIL HOVEDLANDSRENNET</w:t>
                      </w:r>
                    </w:p>
                  </w:txbxContent>
                </v:textbox>
              </v:shape>
            </w:pict>
          </mc:Fallback>
        </mc:AlternateContent>
      </w:r>
      <w:r w:rsidRPr="00655F6F">
        <w:rPr>
          <w:rFonts w:ascii="Times New Roman" w:hAnsi="Times New Roman"/>
          <w:sz w:val="24"/>
          <w:szCs w:val="24"/>
          <w:lang w:eastAsia="nb-NO"/>
        </w:rPr>
        <w:fldChar w:fldCharType="begin"/>
      </w:r>
      <w:r w:rsidRPr="00655F6F">
        <w:rPr>
          <w:rFonts w:ascii="Times New Roman" w:hAnsi="Times New Roman"/>
          <w:sz w:val="24"/>
          <w:szCs w:val="24"/>
          <w:lang w:eastAsia="nb-NO"/>
        </w:rPr>
        <w:instrText xml:space="preserve"> INCLUDEPICTURE "/var/folders/0n/l351mn9s4h5_90jsmbd7scsm0000gn/T/com.microsoft.Word/WebArchiveCopyPasteTempFiles/page1image51882352" \* MERGEFORMATINET </w:instrText>
      </w:r>
      <w:r w:rsidRPr="00655F6F">
        <w:rPr>
          <w:rFonts w:ascii="Times New Roman" w:hAnsi="Times New Roman"/>
          <w:sz w:val="24"/>
          <w:szCs w:val="24"/>
          <w:lang w:eastAsia="nb-NO"/>
        </w:rPr>
        <w:fldChar w:fldCharType="separate"/>
      </w:r>
      <w:r w:rsidRPr="00655F6F">
        <w:rPr>
          <w:rFonts w:ascii="Times New Roman" w:hAnsi="Times New Roman"/>
          <w:noProof/>
          <w:sz w:val="24"/>
          <w:szCs w:val="24"/>
          <w:lang w:eastAsia="nb-NO"/>
        </w:rPr>
        <w:drawing>
          <wp:inline distT="0" distB="0" distL="0" distR="0" wp14:anchorId="06099916" wp14:editId="3942A434">
            <wp:extent cx="914400" cy="796066"/>
            <wp:effectExtent l="0" t="0" r="0" b="4445"/>
            <wp:docPr id="11" name="Bilde 11" descr="page1image51882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1image5188235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80" cy="80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5F6F">
        <w:rPr>
          <w:rFonts w:ascii="Times New Roman" w:hAnsi="Times New Roman"/>
          <w:sz w:val="24"/>
          <w:szCs w:val="24"/>
          <w:lang w:eastAsia="nb-NO"/>
        </w:rPr>
        <w:fldChar w:fldCharType="end"/>
      </w:r>
    </w:p>
    <w:p w14:paraId="5980A0D9" w14:textId="4E42C52B" w:rsidR="00AC6AC3" w:rsidRPr="007562E7" w:rsidRDefault="00FE22C3" w:rsidP="00FE22C3">
      <w:pPr>
        <w:pStyle w:val="Overskrift1"/>
        <w:ind w:firstLine="708"/>
        <w:rPr>
          <w:sz w:val="32"/>
        </w:rPr>
      </w:pPr>
      <w:r>
        <w:rPr>
          <w:noProof/>
          <w:sz w:val="32"/>
        </w:rPr>
        <w:drawing>
          <wp:inline distT="0" distB="0" distL="0" distR="0" wp14:anchorId="3A2D55CC" wp14:editId="5C8C9783">
            <wp:extent cx="3238500" cy="1845310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ovedlogo HL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54242" cy="185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78D48" w14:textId="6FFAF303" w:rsidR="0002447E" w:rsidRPr="00A51490" w:rsidRDefault="00655F6F" w:rsidP="00FE22C3">
      <w:pPr>
        <w:pStyle w:val="Overskrift2"/>
        <w:ind w:left="2832" w:firstLine="708"/>
        <w:rPr>
          <w:color w:val="auto"/>
          <w:sz w:val="18"/>
        </w:rPr>
      </w:pPr>
      <w:r w:rsidRPr="00A51490">
        <w:rPr>
          <w:color w:val="auto"/>
        </w:rPr>
        <w:t xml:space="preserve">Oppdal skistadion </w:t>
      </w:r>
    </w:p>
    <w:p w14:paraId="524C461D" w14:textId="3084AC49" w:rsidR="007562E7" w:rsidRDefault="00C62EE4" w:rsidP="007562E7">
      <w:r w:rsidRPr="00C62EE4">
        <w:t xml:space="preserve">Arrangementet arrangeres </w:t>
      </w:r>
      <w:proofErr w:type="spellStart"/>
      <w:r w:rsidRPr="00C62EE4">
        <w:t>ihht</w:t>
      </w:r>
      <w:proofErr w:type="spellEnd"/>
      <w:r w:rsidRPr="00C62EE4">
        <w:t>. til Norges Skiskytterforbunds konkurransereglement.</w:t>
      </w:r>
    </w:p>
    <w:p w14:paraId="45D2A69A" w14:textId="0082F232" w:rsidR="00FC1E18" w:rsidRDefault="00FC1E18" w:rsidP="00FC1E18">
      <w:pPr>
        <w:pStyle w:val="Overskrift3"/>
      </w:pPr>
      <w:r>
        <w:t>Program</w:t>
      </w:r>
    </w:p>
    <w:p w14:paraId="29457F9A" w14:textId="77777777" w:rsidR="00F60B67" w:rsidRDefault="00F60B67" w:rsidP="000E5FA1">
      <w:pPr>
        <w:ind w:left="1410" w:hanging="1410"/>
        <w:rPr>
          <w:b/>
        </w:rPr>
      </w:pPr>
    </w:p>
    <w:p w14:paraId="77B952EE" w14:textId="2E05E296" w:rsidR="00F60B67" w:rsidRDefault="00F60B67" w:rsidP="000E5FA1">
      <w:pPr>
        <w:ind w:left="1410" w:hanging="1410"/>
        <w:rPr>
          <w:b/>
        </w:rPr>
      </w:pPr>
      <w:r>
        <w:rPr>
          <w:b/>
        </w:rPr>
        <w:t>Torsdag</w:t>
      </w:r>
      <w:r w:rsidRPr="00F60B67">
        <w:t xml:space="preserve"> </w:t>
      </w:r>
      <w:r>
        <w:tab/>
      </w:r>
      <w:r w:rsidR="00683CF1">
        <w:t xml:space="preserve">10:00 </w:t>
      </w:r>
      <w:r>
        <w:t xml:space="preserve"> –</w:t>
      </w:r>
      <w:r w:rsidR="00683CF1">
        <w:t xml:space="preserve"> </w:t>
      </w:r>
      <w:r>
        <w:t xml:space="preserve"> </w:t>
      </w:r>
      <w:r w:rsidR="00683CF1">
        <w:t>1</w:t>
      </w:r>
      <w:r w:rsidR="00C03AC7">
        <w:t>6</w:t>
      </w:r>
      <w:r w:rsidR="00683CF1">
        <w:t>:00</w:t>
      </w:r>
      <w:r w:rsidR="00683CF1">
        <w:tab/>
      </w:r>
      <w:r>
        <w:t>Offisiell Trening</w:t>
      </w:r>
      <w:r>
        <w:br/>
      </w:r>
      <w:r w:rsidR="00683CF1">
        <w:t xml:space="preserve">12:30 </w:t>
      </w:r>
      <w:r>
        <w:t xml:space="preserve"> – </w:t>
      </w:r>
      <w:r w:rsidR="00683CF1">
        <w:t xml:space="preserve"> 12:45 </w:t>
      </w:r>
      <w:r>
        <w:tab/>
        <w:t>Papp bytte</w:t>
      </w:r>
      <w:r>
        <w:br/>
      </w:r>
      <w:r>
        <w:tab/>
      </w:r>
      <w:r w:rsidR="00683CF1">
        <w:t xml:space="preserve">19:00 </w:t>
      </w:r>
      <w:r>
        <w:t xml:space="preserve"> – </w:t>
      </w:r>
      <w:r w:rsidR="00683CF1">
        <w:t xml:space="preserve"> 20:00</w:t>
      </w:r>
      <w:r>
        <w:tab/>
        <w:t>Lagledermøte</w:t>
      </w:r>
      <w:r>
        <w:tab/>
      </w:r>
      <w:r>
        <w:tab/>
      </w:r>
      <w:r>
        <w:tab/>
      </w:r>
      <w:r>
        <w:tab/>
      </w:r>
      <w:r w:rsidR="006757B4">
        <w:t xml:space="preserve">          </w:t>
      </w:r>
      <w:r w:rsidR="00C46494">
        <w:t>Oppdal turisthotell</w:t>
      </w:r>
    </w:p>
    <w:p w14:paraId="7B0DFA12" w14:textId="0C41543D" w:rsidR="004F2114" w:rsidRDefault="00F60B67" w:rsidP="00544A45">
      <w:pPr>
        <w:ind w:left="1410" w:hanging="1410"/>
      </w:pPr>
      <w:r>
        <w:rPr>
          <w:b/>
        </w:rPr>
        <w:t>Fredag</w:t>
      </w:r>
      <w:r w:rsidR="004F2114">
        <w:tab/>
      </w:r>
      <w:r w:rsidR="00C46494" w:rsidRPr="00C46494">
        <w:rPr>
          <w:b/>
        </w:rPr>
        <w:t>Normalprogram</w:t>
      </w:r>
      <w:r w:rsidR="00C46494">
        <w:br/>
        <w:t>08:00 – 09:50</w:t>
      </w:r>
      <w:r w:rsidR="00C46494">
        <w:tab/>
        <w:t>Våpenkontroll gutter 15 og 16 år</w:t>
      </w:r>
      <w:r w:rsidR="00C46494">
        <w:br/>
        <w:t>08:30</w:t>
      </w:r>
      <w:r>
        <w:t xml:space="preserve"> – </w:t>
      </w:r>
      <w:r w:rsidR="00C46494">
        <w:t>09:45</w:t>
      </w:r>
      <w:r w:rsidR="00C46494">
        <w:tab/>
      </w:r>
      <w:r>
        <w:tab/>
        <w:t xml:space="preserve">Innskyting </w:t>
      </w:r>
      <w:r w:rsidR="00C46494">
        <w:t>gutter 15 og 16 år</w:t>
      </w:r>
      <w:r>
        <w:br/>
      </w:r>
      <w:r w:rsidR="00C46494">
        <w:t>10:00</w:t>
      </w:r>
      <w:r w:rsidR="00C46494">
        <w:tab/>
      </w:r>
      <w:r w:rsidR="00C46494">
        <w:tab/>
      </w:r>
      <w:r>
        <w:tab/>
      </w:r>
      <w:r w:rsidR="00C46494">
        <w:rPr>
          <w:b/>
        </w:rPr>
        <w:t>Start gutter 15 og 16 år</w:t>
      </w:r>
      <w:r w:rsidR="00544A45">
        <w:br/>
      </w:r>
      <w:r w:rsidR="00C46494">
        <w:t>12:30 – 14:05</w:t>
      </w:r>
      <w:r w:rsidR="00C46494">
        <w:tab/>
      </w:r>
      <w:r w:rsidR="00C46494">
        <w:tab/>
        <w:t>Våpenkontroll jenter 15 og 16 år</w:t>
      </w:r>
      <w:r w:rsidR="00C46494">
        <w:br/>
        <w:t>1</w:t>
      </w:r>
      <w:r w:rsidR="00544A45">
        <w:t>2:45</w:t>
      </w:r>
      <w:r w:rsidR="00C46494">
        <w:t>(ca. tid)</w:t>
      </w:r>
      <w:r w:rsidR="00C46494">
        <w:tab/>
      </w:r>
      <w:r w:rsidR="00C46494">
        <w:tab/>
        <w:t>Blomsterseremoni gutter 15 og 16 år</w:t>
      </w:r>
      <w:r w:rsidR="00C46494">
        <w:tab/>
      </w:r>
      <w:r w:rsidR="006757B4">
        <w:t xml:space="preserve">           Oppdal skistadion</w:t>
      </w:r>
      <w:r>
        <w:br/>
      </w:r>
      <w:r w:rsidR="00C46494">
        <w:t>13:00 – 14:00</w:t>
      </w:r>
      <w:r w:rsidR="00C46494">
        <w:tab/>
      </w:r>
      <w:r w:rsidR="00C46494">
        <w:tab/>
        <w:t>Innskyting jenter 15 og 16 år</w:t>
      </w:r>
      <w:r w:rsidR="00C46494">
        <w:tab/>
      </w:r>
      <w:r w:rsidR="00C46494">
        <w:tab/>
      </w:r>
      <w:r>
        <w:tab/>
      </w:r>
      <w:r>
        <w:br/>
      </w:r>
      <w:r w:rsidR="00C46494">
        <w:t xml:space="preserve">14:15 </w:t>
      </w:r>
      <w:r w:rsidR="00C46494">
        <w:tab/>
      </w:r>
      <w:r w:rsidR="00C46494">
        <w:tab/>
      </w:r>
      <w:r>
        <w:tab/>
      </w:r>
      <w:r w:rsidR="00C46494">
        <w:rPr>
          <w:b/>
        </w:rPr>
        <w:t>Start jenter 15 og 16 år</w:t>
      </w:r>
      <w:r>
        <w:rPr>
          <w:b/>
        </w:rPr>
        <w:br/>
      </w:r>
      <w:r w:rsidR="00C46494">
        <w:t>1</w:t>
      </w:r>
      <w:r w:rsidR="00544A45">
        <w:t>6</w:t>
      </w:r>
      <w:r w:rsidR="00C46494">
        <w:t>:</w:t>
      </w:r>
      <w:r w:rsidR="00544A45">
        <w:t>15</w:t>
      </w:r>
      <w:r w:rsidR="00C46494">
        <w:t>(</w:t>
      </w:r>
      <w:proofErr w:type="spellStart"/>
      <w:r w:rsidR="00C46494">
        <w:t>ca.tid</w:t>
      </w:r>
      <w:proofErr w:type="spellEnd"/>
      <w:r w:rsidR="00C46494">
        <w:t xml:space="preserve">) </w:t>
      </w:r>
      <w:r w:rsidR="00C46494">
        <w:tab/>
      </w:r>
      <w:r>
        <w:tab/>
        <w:t xml:space="preserve">Blomsterseremoni </w:t>
      </w:r>
      <w:r w:rsidR="00C46494">
        <w:t>jenter 15 og 16 år</w:t>
      </w:r>
      <w:r>
        <w:tab/>
      </w:r>
      <w:r w:rsidR="006757B4">
        <w:t xml:space="preserve">           Oppdal skistadion </w:t>
      </w:r>
      <w:r>
        <w:br/>
      </w:r>
      <w:r w:rsidR="00C46494">
        <w:t>1</w:t>
      </w:r>
      <w:r w:rsidR="00544A45">
        <w:t>8</w:t>
      </w:r>
      <w:r w:rsidR="00C46494">
        <w:t>:00</w:t>
      </w:r>
      <w:r w:rsidR="00C46494">
        <w:tab/>
      </w:r>
      <w:r w:rsidR="00C46494">
        <w:tab/>
      </w:r>
      <w:r w:rsidR="00C46494">
        <w:tab/>
        <w:t>Lagledermøte</w:t>
      </w:r>
      <w:r w:rsidR="00C46494">
        <w:tab/>
      </w:r>
      <w:r w:rsidR="00C46494">
        <w:tab/>
      </w:r>
      <w:r w:rsidR="00C46494">
        <w:tab/>
      </w:r>
      <w:r w:rsidR="00C46494">
        <w:tab/>
      </w:r>
      <w:r w:rsidR="006757B4">
        <w:t xml:space="preserve">          </w:t>
      </w:r>
      <w:r w:rsidR="00C46494">
        <w:t>Oppdal turisthotell</w:t>
      </w:r>
    </w:p>
    <w:p w14:paraId="623F80FE" w14:textId="5177BC5D" w:rsidR="004F2114" w:rsidRDefault="004F2114" w:rsidP="006757B4">
      <w:pPr>
        <w:ind w:left="1420" w:hanging="1420"/>
      </w:pPr>
      <w:r>
        <w:rPr>
          <w:b/>
        </w:rPr>
        <w:t>Lørdag</w:t>
      </w:r>
      <w:r>
        <w:tab/>
      </w:r>
      <w:r w:rsidR="006757B4" w:rsidRPr="006757B4">
        <w:rPr>
          <w:b/>
        </w:rPr>
        <w:t>Sprint</w:t>
      </w:r>
      <w:r w:rsidR="006757B4">
        <w:br/>
        <w:t>08:30 – 09:45</w:t>
      </w:r>
      <w:r w:rsidR="006757B4">
        <w:tab/>
      </w:r>
      <w:r w:rsidR="006757B4">
        <w:tab/>
        <w:t>Innskyting gutter 15 og 16 år</w:t>
      </w:r>
      <w:r>
        <w:br/>
      </w:r>
      <w:r w:rsidR="006757B4">
        <w:t>10:00</w:t>
      </w:r>
      <w:r w:rsidR="006757B4">
        <w:tab/>
      </w:r>
      <w:r w:rsidR="006757B4">
        <w:tab/>
      </w:r>
      <w:r>
        <w:tab/>
      </w:r>
      <w:r w:rsidR="006757B4">
        <w:rPr>
          <w:b/>
        </w:rPr>
        <w:t>Start gutter 15 og 16 år</w:t>
      </w:r>
      <w:r>
        <w:br/>
      </w:r>
      <w:r w:rsidR="006757B4">
        <w:t>12:</w:t>
      </w:r>
      <w:r w:rsidR="0092798D">
        <w:t>45</w:t>
      </w:r>
      <w:r w:rsidR="006757B4">
        <w:t>(ca. tid)</w:t>
      </w:r>
      <w:r w:rsidR="006757B4">
        <w:tab/>
      </w:r>
      <w:r w:rsidR="006757B4">
        <w:tab/>
        <w:t>Blomsterseremoni gutter 15 og 16 år</w:t>
      </w:r>
      <w:r>
        <w:tab/>
      </w:r>
      <w:r w:rsidR="006757B4">
        <w:t xml:space="preserve">           Oppdal skistadion</w:t>
      </w:r>
      <w:r w:rsidR="00B733F1">
        <w:br/>
      </w:r>
      <w:r w:rsidR="006757B4">
        <w:t>1</w:t>
      </w:r>
      <w:r w:rsidR="0092798D">
        <w:t>3:00</w:t>
      </w:r>
      <w:r w:rsidR="006757B4">
        <w:t xml:space="preserve"> – 1</w:t>
      </w:r>
      <w:r w:rsidR="0092798D">
        <w:t>4:00</w:t>
      </w:r>
      <w:r w:rsidR="006757B4">
        <w:tab/>
      </w:r>
      <w:r w:rsidR="006757B4">
        <w:tab/>
        <w:t xml:space="preserve">Innskyting jenter 15 og 16 år </w:t>
      </w:r>
      <w:r>
        <w:br/>
      </w:r>
      <w:r w:rsidR="006757B4">
        <w:t>1</w:t>
      </w:r>
      <w:r w:rsidR="0092798D">
        <w:t>4:15</w:t>
      </w:r>
      <w:r w:rsidR="006757B4">
        <w:tab/>
      </w:r>
      <w:r w:rsidR="006757B4">
        <w:tab/>
      </w:r>
      <w:r>
        <w:tab/>
      </w:r>
      <w:r w:rsidR="006757B4">
        <w:rPr>
          <w:b/>
        </w:rPr>
        <w:t>Start jenter 15 og 16 år</w:t>
      </w:r>
      <w:r w:rsidR="00B733F1">
        <w:rPr>
          <w:b/>
        </w:rPr>
        <w:br/>
      </w:r>
      <w:r w:rsidR="006757B4">
        <w:t>16:</w:t>
      </w:r>
      <w:r w:rsidR="0092798D">
        <w:t>15</w:t>
      </w:r>
      <w:r w:rsidR="006757B4">
        <w:t>(</w:t>
      </w:r>
      <w:proofErr w:type="spellStart"/>
      <w:r w:rsidR="006757B4">
        <w:t>ca.tid</w:t>
      </w:r>
      <w:proofErr w:type="spellEnd"/>
      <w:r w:rsidR="006757B4">
        <w:t xml:space="preserve">) </w:t>
      </w:r>
      <w:r w:rsidR="006757B4">
        <w:tab/>
      </w:r>
      <w:r w:rsidR="00B733F1">
        <w:tab/>
        <w:t xml:space="preserve">Blomsterseremoni </w:t>
      </w:r>
      <w:r w:rsidR="006757B4">
        <w:t>jenter 15 og 16 år</w:t>
      </w:r>
      <w:r w:rsidR="00B733F1">
        <w:tab/>
      </w:r>
      <w:r w:rsidR="006757B4">
        <w:t xml:space="preserve">           Oppdal skistadion</w:t>
      </w:r>
      <w:r w:rsidR="006757B4">
        <w:br/>
        <w:t>16:30</w:t>
      </w:r>
      <w:r w:rsidR="006757B4">
        <w:tab/>
      </w:r>
      <w:r w:rsidR="006757B4">
        <w:tab/>
      </w:r>
      <w:r w:rsidR="006757B4">
        <w:tab/>
        <w:t>Lagledermøte</w:t>
      </w:r>
      <w:r w:rsidR="006757B4">
        <w:tab/>
      </w:r>
      <w:r w:rsidR="006757B4">
        <w:tab/>
      </w:r>
      <w:r w:rsidR="006757B4">
        <w:tab/>
      </w:r>
      <w:r w:rsidR="006757B4">
        <w:tab/>
        <w:t xml:space="preserve">           Oppdal skistadion </w:t>
      </w:r>
      <w:r w:rsidR="00B733F1">
        <w:br/>
      </w:r>
      <w:r w:rsidR="006757B4">
        <w:t>18:00 – 19:00</w:t>
      </w:r>
      <w:r w:rsidR="006757B4">
        <w:tab/>
      </w:r>
      <w:r w:rsidR="00B733F1">
        <w:tab/>
        <w:t>Premieutdeling</w:t>
      </w:r>
      <w:r w:rsidR="00F60B67">
        <w:t xml:space="preserve"> (for fredag og lørdag)</w:t>
      </w:r>
      <w:r w:rsidR="006757B4">
        <w:t xml:space="preserve"> </w:t>
      </w:r>
      <w:r w:rsidR="006757B4">
        <w:br/>
        <w:t xml:space="preserve"> </w:t>
      </w:r>
      <w:r w:rsidR="006757B4">
        <w:tab/>
      </w:r>
      <w:r w:rsidR="006757B4">
        <w:tab/>
      </w:r>
      <w:r w:rsidR="006757B4">
        <w:tab/>
        <w:t>jenter og gutter 15 år</w:t>
      </w:r>
      <w:r w:rsidR="00B733F1">
        <w:tab/>
      </w:r>
      <w:r w:rsidR="006757B4">
        <w:tab/>
      </w:r>
      <w:r w:rsidR="006757B4">
        <w:tab/>
        <w:t xml:space="preserve">            Oppdal kulturhus</w:t>
      </w:r>
      <w:r w:rsidR="006757B4">
        <w:br/>
      </w:r>
      <w:r w:rsidR="006757B4">
        <w:lastRenderedPageBreak/>
        <w:t>19:00 – 20:00</w:t>
      </w:r>
      <w:r w:rsidR="006757B4">
        <w:tab/>
      </w:r>
      <w:r w:rsidR="006757B4">
        <w:tab/>
        <w:t>Premieutdeling (for fredag og lørdag )</w:t>
      </w:r>
      <w:r w:rsidR="006757B4">
        <w:br/>
        <w:t xml:space="preserve"> </w:t>
      </w:r>
      <w:r w:rsidR="006757B4">
        <w:tab/>
      </w:r>
      <w:r w:rsidR="006757B4">
        <w:tab/>
      </w:r>
      <w:r w:rsidR="006757B4">
        <w:tab/>
        <w:t>jenter og gutter 16 år</w:t>
      </w:r>
      <w:r w:rsidR="006757B4">
        <w:tab/>
      </w:r>
      <w:r w:rsidR="006757B4">
        <w:tab/>
      </w:r>
      <w:r w:rsidR="006757B4">
        <w:tab/>
        <w:t xml:space="preserve">            Oppdal kulturhus</w:t>
      </w:r>
    </w:p>
    <w:p w14:paraId="40D05C04" w14:textId="48F3318C" w:rsidR="00683CF1" w:rsidRDefault="00B733F1" w:rsidP="00655F6F">
      <w:pPr>
        <w:ind w:left="1420" w:hanging="1420"/>
      </w:pPr>
      <w:r>
        <w:rPr>
          <w:b/>
        </w:rPr>
        <w:t>Søndag</w:t>
      </w:r>
      <w:r>
        <w:tab/>
      </w:r>
      <w:r w:rsidR="006757B4" w:rsidRPr="006757B4">
        <w:rPr>
          <w:b/>
        </w:rPr>
        <w:t>Stafett</w:t>
      </w:r>
      <w:r w:rsidR="006757B4">
        <w:br/>
        <w:t xml:space="preserve">07:00 - </w:t>
      </w:r>
      <w:r w:rsidR="006757B4">
        <w:tab/>
      </w:r>
      <w:r w:rsidR="006757B4">
        <w:tab/>
        <w:t>Utdeling av startnummer kretsvis</w:t>
      </w:r>
      <w:r w:rsidR="006757B4">
        <w:br/>
        <w:t>07:45 – 8:30</w:t>
      </w:r>
      <w:r w:rsidR="006757B4">
        <w:tab/>
      </w:r>
      <w:r w:rsidR="006757B4">
        <w:tab/>
        <w:t>Innskyting jenter og gutter 15 år</w:t>
      </w:r>
      <w:r>
        <w:br/>
      </w:r>
      <w:r w:rsidR="006757B4">
        <w:t>08:40</w:t>
      </w:r>
      <w:r w:rsidR="006757B4">
        <w:tab/>
      </w:r>
      <w:r w:rsidR="006757B4">
        <w:tab/>
      </w:r>
      <w:r>
        <w:tab/>
      </w:r>
      <w:r w:rsidR="006757B4">
        <w:rPr>
          <w:b/>
        </w:rPr>
        <w:t>Start stafett jenter 15 år</w:t>
      </w:r>
      <w:r>
        <w:t xml:space="preserve"> </w:t>
      </w:r>
      <w:r w:rsidR="006757B4">
        <w:br/>
        <w:t>09:40</w:t>
      </w:r>
      <w:r w:rsidR="006757B4">
        <w:tab/>
      </w:r>
      <w:r w:rsidR="006757B4">
        <w:tab/>
      </w:r>
      <w:r w:rsidR="006757B4">
        <w:tab/>
      </w:r>
      <w:r w:rsidR="006757B4" w:rsidRPr="006757B4">
        <w:rPr>
          <w:b/>
        </w:rPr>
        <w:t xml:space="preserve">Start </w:t>
      </w:r>
      <w:r w:rsidR="006757B4">
        <w:rPr>
          <w:b/>
        </w:rPr>
        <w:t xml:space="preserve">stafett </w:t>
      </w:r>
      <w:r w:rsidR="006757B4" w:rsidRPr="006757B4">
        <w:rPr>
          <w:b/>
        </w:rPr>
        <w:t>gutter 15 år</w:t>
      </w:r>
      <w:r w:rsidRPr="006757B4">
        <w:rPr>
          <w:b/>
        </w:rPr>
        <w:br/>
      </w:r>
      <w:r w:rsidR="006757B4">
        <w:t>11:15(</w:t>
      </w:r>
      <w:proofErr w:type="spellStart"/>
      <w:r w:rsidR="006757B4">
        <w:t>ca.tid</w:t>
      </w:r>
      <w:proofErr w:type="spellEnd"/>
      <w:r w:rsidR="006757B4">
        <w:t xml:space="preserve">) </w:t>
      </w:r>
      <w:r w:rsidR="006757B4">
        <w:tab/>
      </w:r>
      <w:r w:rsidR="006757B4">
        <w:tab/>
        <w:t xml:space="preserve">Premieutdeling stafett </w:t>
      </w:r>
      <w:r w:rsidR="006757B4">
        <w:br/>
        <w:t xml:space="preserve"> </w:t>
      </w:r>
      <w:r w:rsidR="006757B4">
        <w:tab/>
      </w:r>
      <w:r w:rsidR="006757B4">
        <w:tab/>
      </w:r>
      <w:r w:rsidR="006757B4">
        <w:tab/>
        <w:t xml:space="preserve">jenter og gutter 15 </w:t>
      </w:r>
      <w:r w:rsidR="006757B4">
        <w:tab/>
      </w:r>
      <w:r w:rsidR="006757B4">
        <w:tab/>
      </w:r>
      <w:r w:rsidR="006757B4">
        <w:tab/>
        <w:t xml:space="preserve">           Oppdal skistadion</w:t>
      </w:r>
      <w:r>
        <w:br/>
      </w:r>
      <w:r w:rsidR="00655F6F">
        <w:t>11:15 – 12:00</w:t>
      </w:r>
      <w:r w:rsidR="00655F6F">
        <w:tab/>
      </w:r>
      <w:r w:rsidR="00655F6F">
        <w:tab/>
        <w:t>Innskyting jenter og gutter 15-16år</w:t>
      </w:r>
      <w:r>
        <w:tab/>
      </w:r>
      <w:r>
        <w:tab/>
      </w:r>
      <w:r>
        <w:br/>
      </w:r>
      <w:r w:rsidR="00655F6F">
        <w:t>12:10</w:t>
      </w:r>
      <w:r w:rsidR="00655F6F">
        <w:tab/>
      </w:r>
      <w:r w:rsidR="00655F6F">
        <w:tab/>
      </w:r>
      <w:r>
        <w:tab/>
      </w:r>
      <w:r w:rsidR="00655F6F">
        <w:rPr>
          <w:b/>
        </w:rPr>
        <w:t>Start stafett jenter 15-16 år</w:t>
      </w:r>
      <w:r w:rsidR="00655F6F">
        <w:rPr>
          <w:b/>
        </w:rPr>
        <w:br/>
      </w:r>
      <w:r w:rsidR="00655F6F" w:rsidRPr="00655F6F">
        <w:t>13:</w:t>
      </w:r>
      <w:r w:rsidR="00655F6F">
        <w:t>10</w:t>
      </w:r>
      <w:r w:rsidR="00655F6F">
        <w:tab/>
      </w:r>
      <w:r w:rsidR="00655F6F">
        <w:tab/>
      </w:r>
      <w:r w:rsidR="00655F6F">
        <w:tab/>
      </w:r>
      <w:r w:rsidR="00655F6F">
        <w:rPr>
          <w:b/>
        </w:rPr>
        <w:t>Start stafett gutter 15-16 år</w:t>
      </w:r>
      <w:r w:rsidR="00655F6F">
        <w:rPr>
          <w:b/>
        </w:rPr>
        <w:br/>
      </w:r>
      <w:r w:rsidR="00655F6F">
        <w:t>14:40(</w:t>
      </w:r>
      <w:proofErr w:type="spellStart"/>
      <w:r w:rsidR="00655F6F">
        <w:t>ca.tid</w:t>
      </w:r>
      <w:proofErr w:type="spellEnd"/>
      <w:r w:rsidR="00655F6F">
        <w:t xml:space="preserve">) </w:t>
      </w:r>
      <w:r w:rsidR="00655F6F">
        <w:tab/>
      </w:r>
      <w:r w:rsidR="00655F6F">
        <w:tab/>
        <w:t xml:space="preserve">Premieutdeling stafett </w:t>
      </w:r>
      <w:r w:rsidR="00655F6F">
        <w:br/>
      </w:r>
      <w:r w:rsidR="00655F6F">
        <w:rPr>
          <w:b/>
        </w:rPr>
        <w:t xml:space="preserve"> </w:t>
      </w:r>
      <w:r w:rsidR="00655F6F">
        <w:rPr>
          <w:b/>
        </w:rPr>
        <w:tab/>
      </w:r>
      <w:r w:rsidR="00655F6F">
        <w:rPr>
          <w:b/>
        </w:rPr>
        <w:tab/>
      </w:r>
      <w:r w:rsidR="00655F6F">
        <w:rPr>
          <w:b/>
        </w:rPr>
        <w:tab/>
      </w:r>
      <w:r w:rsidR="00655F6F" w:rsidRPr="00655F6F">
        <w:t xml:space="preserve">Jenter og gutter 15-16 år </w:t>
      </w:r>
      <w:r w:rsidR="00655F6F">
        <w:t xml:space="preserve">                                </w:t>
      </w:r>
      <w:r w:rsidR="00655F6F" w:rsidRPr="00655F6F">
        <w:t>Oppdal skistadion</w:t>
      </w:r>
      <w:r>
        <w:rPr>
          <w:b/>
        </w:rPr>
        <w:br/>
      </w:r>
      <w:r w:rsidR="00683CF1">
        <w:br/>
      </w:r>
    </w:p>
    <w:p w14:paraId="2CC3597E" w14:textId="77777777" w:rsidR="00683CF1" w:rsidRDefault="00683CF1" w:rsidP="00FC1E18">
      <w:pPr>
        <w:pStyle w:val="Overskrift3"/>
      </w:pPr>
    </w:p>
    <w:p w14:paraId="332980C8" w14:textId="0BFF497B" w:rsidR="00655F6F" w:rsidRDefault="00655F6F" w:rsidP="00655F6F">
      <w:pPr>
        <w:pStyle w:val="NormalWeb"/>
        <w:shd w:val="clear" w:color="auto" w:fill="FFFFFF"/>
      </w:pPr>
      <w:r w:rsidRPr="00655F6F">
        <w:rPr>
          <w:rFonts w:ascii="Arial" w:hAnsi="Arial" w:cs="Arial"/>
          <w:b/>
        </w:rPr>
        <w:t>ANKOMST TIL ANLEGGET</w:t>
      </w:r>
      <w:r w:rsidR="006527DF">
        <w:rPr>
          <w:rFonts w:ascii="Arial" w:hAnsi="Arial" w:cs="Arial"/>
          <w:b/>
        </w:rPr>
        <w:br/>
      </w:r>
      <w:hyperlink r:id="rId16" w:history="1">
        <w:r w:rsidRPr="00655F6F">
          <w:rPr>
            <w:rStyle w:val="Hyperkobling"/>
            <w:rFonts w:ascii="Georgia,Italic" w:hAnsi="Georgia,Italic"/>
            <w:sz w:val="22"/>
            <w:szCs w:val="22"/>
          </w:rPr>
          <w:t>http://kart.gulesid</w:t>
        </w:r>
        <w:r w:rsidRPr="00655F6F">
          <w:rPr>
            <w:rStyle w:val="Hyperkobling"/>
            <w:rFonts w:ascii="Georgia,Italic" w:hAnsi="Georgia,Italic"/>
            <w:sz w:val="22"/>
            <w:szCs w:val="22"/>
          </w:rPr>
          <w:t>e</w:t>
        </w:r>
        <w:r w:rsidRPr="00655F6F">
          <w:rPr>
            <w:rStyle w:val="Hyperkobling"/>
            <w:rFonts w:ascii="Georgia,Italic" w:hAnsi="Georgia,Italic"/>
            <w:sz w:val="22"/>
            <w:szCs w:val="22"/>
          </w:rPr>
          <w:t>r.n</w:t>
        </w:r>
        <w:r w:rsidRPr="00655F6F">
          <w:rPr>
            <w:rStyle w:val="Hyperkobling"/>
            <w:rFonts w:ascii="Georgia,Italic" w:hAnsi="Georgia,Italic"/>
            <w:sz w:val="22"/>
            <w:szCs w:val="22"/>
          </w:rPr>
          <w:t>o</w:t>
        </w:r>
        <w:r w:rsidRPr="00655F6F">
          <w:rPr>
            <w:rStyle w:val="Hyperkobling"/>
            <w:rFonts w:ascii="Georgia,Italic" w:hAnsi="Georgia,Italic"/>
            <w:sz w:val="22"/>
            <w:szCs w:val="22"/>
          </w:rPr>
          <w:t>/m/GNCuT</w:t>
        </w:r>
      </w:hyperlink>
      <w:r w:rsidR="00B42A2C">
        <w:rPr>
          <w:rStyle w:val="Hyperkobling"/>
          <w:rFonts w:ascii="Georgia,Italic" w:hAnsi="Georgia,Italic"/>
          <w:sz w:val="22"/>
          <w:szCs w:val="22"/>
        </w:rPr>
        <w:t xml:space="preserve"> </w:t>
      </w:r>
      <w:r w:rsidR="00B42A2C" w:rsidRPr="00B42A2C">
        <w:rPr>
          <w:rStyle w:val="Hyperkobling"/>
          <w:rFonts w:ascii="Georgia,Italic" w:hAnsi="Georgia,Italic"/>
          <w:color w:val="auto"/>
          <w:sz w:val="22"/>
          <w:szCs w:val="22"/>
          <w:u w:val="none"/>
        </w:rPr>
        <w:t>(Se etter Kåsen skianlegg)</w:t>
      </w:r>
      <w:r>
        <w:rPr>
          <w:rFonts w:ascii="Georgia,Italic" w:hAnsi="Georgia,Italic"/>
          <w:color w:val="0000FF"/>
          <w:sz w:val="22"/>
          <w:szCs w:val="22"/>
        </w:rPr>
        <w:br/>
      </w:r>
      <w:r w:rsidRPr="00655F6F">
        <w:rPr>
          <w:rFonts w:ascii="Georgia" w:hAnsi="Georgia"/>
          <w:sz w:val="22"/>
          <w:szCs w:val="22"/>
        </w:rPr>
        <w:t>Fra sør/vest:</w:t>
      </w:r>
      <w:r w:rsidRPr="00655F6F">
        <w:rPr>
          <w:rFonts w:ascii="Georgia" w:hAnsi="Georgia"/>
          <w:sz w:val="22"/>
          <w:szCs w:val="22"/>
        </w:rPr>
        <w:br/>
        <w:t>Ca. 2 km nord for sentrum, følg E6 mot Trondheim. Følg skilt til mot Friluftspark og egen skilting i forbindelse med helgens skirenn.</w:t>
      </w:r>
      <w:r w:rsidRPr="00655F6F">
        <w:rPr>
          <w:rFonts w:ascii="Georgia" w:hAnsi="Georgia"/>
          <w:sz w:val="22"/>
          <w:szCs w:val="22"/>
        </w:rPr>
        <w:br/>
        <w:t>Fra nord:</w:t>
      </w:r>
      <w:r w:rsidRPr="00655F6F">
        <w:rPr>
          <w:rFonts w:ascii="Georgia" w:hAnsi="Georgia"/>
          <w:sz w:val="22"/>
          <w:szCs w:val="22"/>
        </w:rPr>
        <w:br/>
        <w:t>Ca. 2 km nord for sentrum. Følg skilt mot Friluftspark og egen skilting i forbindelse med helgens skirenn.</w:t>
      </w:r>
      <w:r>
        <w:rPr>
          <w:rFonts w:ascii="Georgia" w:hAnsi="Georgia"/>
          <w:sz w:val="22"/>
          <w:szCs w:val="22"/>
        </w:rPr>
        <w:t xml:space="preserve"> </w:t>
      </w:r>
    </w:p>
    <w:p w14:paraId="633A5F91" w14:textId="77777777" w:rsidR="00C62EE4" w:rsidRDefault="00C62EE4" w:rsidP="00FC1E18">
      <w:pPr>
        <w:pStyle w:val="Overskrift3"/>
      </w:pPr>
      <w:r>
        <w:t>Startkontingent</w:t>
      </w:r>
    </w:p>
    <w:p w14:paraId="51712719" w14:textId="6F88C6B5" w:rsidR="00424757" w:rsidRDefault="000710E9" w:rsidP="00C62EE4">
      <w:r>
        <w:t>Startkontingent på individuelle</w:t>
      </w:r>
      <w:r w:rsidR="00F60B67">
        <w:t xml:space="preserve"> renn konkurranser er for løperne er kr. </w:t>
      </w:r>
      <w:r w:rsidR="00761AC3">
        <w:t>22</w:t>
      </w:r>
      <w:r>
        <w:t xml:space="preserve">0,- pr konkurranse, </w:t>
      </w:r>
      <w:r w:rsidR="00F60B67">
        <w:t xml:space="preserve">og kr. 400 pr. stafettlag. </w:t>
      </w:r>
    </w:p>
    <w:p w14:paraId="7CF5D9B9" w14:textId="77777777" w:rsidR="00424757" w:rsidRDefault="00C62EE4" w:rsidP="00424757">
      <w:pPr>
        <w:pStyle w:val="Overskrift3"/>
      </w:pPr>
      <w:r>
        <w:t xml:space="preserve">Påmelding </w:t>
      </w:r>
    </w:p>
    <w:p w14:paraId="0AE633CE" w14:textId="28715AFB" w:rsidR="00257613" w:rsidRDefault="00424757" w:rsidP="00F60B67">
      <w:r>
        <w:t>Online påmelding via</w:t>
      </w:r>
      <w:r w:rsidR="000710E9">
        <w:t xml:space="preserve"> </w:t>
      </w:r>
      <w:hyperlink r:id="rId17" w:history="1">
        <w:r w:rsidR="00FC394A" w:rsidRPr="00937441">
          <w:rPr>
            <w:rStyle w:val="Hyperkobling"/>
          </w:rPr>
          <w:t>www.eqtiming.no</w:t>
        </w:r>
      </w:hyperlink>
      <w:r w:rsidR="00FC394A">
        <w:t>.</w:t>
      </w:r>
      <w:r w:rsidR="000710E9">
        <w:br/>
      </w:r>
      <w:r w:rsidR="00C62EE4">
        <w:t xml:space="preserve">Frist for påmelding: </w:t>
      </w:r>
      <w:r w:rsidR="00655F6F" w:rsidRPr="00655F6F">
        <w:rPr>
          <w:b/>
        </w:rPr>
        <w:t>Mandag 11. februar 2019</w:t>
      </w:r>
      <w:r w:rsidR="00C62EE4" w:rsidRPr="00655F6F">
        <w:rPr>
          <w:b/>
        </w:rPr>
        <w:t xml:space="preserve"> </w:t>
      </w:r>
      <w:r w:rsidR="00EF0347" w:rsidRPr="00655F6F">
        <w:rPr>
          <w:b/>
        </w:rPr>
        <w:t>kl. 23:59</w:t>
      </w:r>
      <w:r w:rsidR="000710E9">
        <w:br/>
      </w:r>
      <w:r w:rsidR="00761AC3" w:rsidRPr="00133B4A">
        <w:t xml:space="preserve">Eventuell </w:t>
      </w:r>
      <w:proofErr w:type="spellStart"/>
      <w:r w:rsidR="00761AC3" w:rsidRPr="00133B4A">
        <w:t>etteranmelding</w:t>
      </w:r>
      <w:proofErr w:type="spellEnd"/>
      <w:r w:rsidR="00761AC3" w:rsidRPr="00133B4A">
        <w:t xml:space="preserve"> behandles av operativ rennjury som kan akseptere nye påmeldinger inntil start av arrangementets første lagledermøte. Operativ rennjury har full anledning til å plassere etteranmeldte utøvere hvor som helst i startfeltet, og de skal heller ikke ha noe prioritet for innskytingsskive. </w:t>
      </w:r>
      <w:proofErr w:type="spellStart"/>
      <w:r w:rsidR="00761AC3" w:rsidRPr="00133B4A">
        <w:t>Etteranmeldingsgebyr</w:t>
      </w:r>
      <w:proofErr w:type="spellEnd"/>
      <w:r w:rsidR="00761AC3" w:rsidRPr="00133B4A">
        <w:t xml:space="preserve"> på nasjonale renn er 7 x startkontingent.</w:t>
      </w:r>
      <w:r w:rsidR="00FE22C3">
        <w:br/>
      </w:r>
      <w:r w:rsidR="00FE22C3">
        <w:br/>
        <w:t xml:space="preserve">Påmelding stafett kretsvis på lagledermøte lørdag 16. Februar 2019. Antall lag til den enkelte krets vil avgjøres på lagledermøte. Kretsene må selv legge inn lagoppstilling innen lørdag </w:t>
      </w:r>
      <w:proofErr w:type="spellStart"/>
      <w:r w:rsidR="00FE22C3">
        <w:t>kl</w:t>
      </w:r>
      <w:proofErr w:type="spellEnd"/>
      <w:r w:rsidR="00FE22C3">
        <w:t xml:space="preserve"> 21:00. Nærmere informasjon vedrørende innlegging og frister gis på lagledermøte fredag 15. Februar.</w:t>
      </w:r>
      <w:r w:rsidR="000710E9">
        <w:br/>
      </w:r>
      <w:r w:rsidR="000710E9">
        <w:br/>
        <w:t>Ved spørsmål knyttet til påmelding, ta kontakt med tidtakersjefen.</w:t>
      </w:r>
      <w:r w:rsidR="000710E9">
        <w:br/>
      </w:r>
      <w:r w:rsidR="00C62EE4">
        <w:t>Tidtakersjef</w:t>
      </w:r>
      <w:r w:rsidR="00F62CF0">
        <w:t xml:space="preserve">: </w:t>
      </w:r>
      <w:r w:rsidR="00051883">
        <w:rPr>
          <w:b/>
        </w:rPr>
        <w:t>Tore Gjønnes</w:t>
      </w:r>
      <w:r w:rsidR="005B7655">
        <w:tab/>
      </w:r>
      <w:r w:rsidR="005B7655">
        <w:tab/>
        <w:t>E-Post:</w:t>
      </w:r>
      <w:r w:rsidR="00051883" w:rsidRPr="00051883">
        <w:t xml:space="preserve"> </w:t>
      </w:r>
      <w:hyperlink r:id="rId18" w:history="1">
        <w:r w:rsidR="00051883" w:rsidRPr="00051883">
          <w:rPr>
            <w:rStyle w:val="Hyperkobling"/>
          </w:rPr>
          <w:t>tore@stenan.com</w:t>
        </w:r>
      </w:hyperlink>
      <w:r w:rsidR="005B7655">
        <w:tab/>
      </w:r>
      <w:proofErr w:type="spellStart"/>
      <w:r w:rsidR="005B7655">
        <w:t>Tlf</w:t>
      </w:r>
      <w:proofErr w:type="spellEnd"/>
      <w:r w:rsidR="005B7655">
        <w:t xml:space="preserve">: </w:t>
      </w:r>
      <w:r w:rsidR="00051883">
        <w:t>905 55 639</w:t>
      </w:r>
    </w:p>
    <w:p w14:paraId="078EFB6F" w14:textId="77777777" w:rsidR="00FC1E18" w:rsidRDefault="00C62EE4" w:rsidP="00FC1E18">
      <w:pPr>
        <w:pStyle w:val="Overskrift3"/>
      </w:pPr>
      <w:r>
        <w:t>Lisens</w:t>
      </w:r>
    </w:p>
    <w:p w14:paraId="13507A2A" w14:textId="77777777" w:rsidR="00A001E2" w:rsidRDefault="00506F37" w:rsidP="00506F37">
      <w:r>
        <w:t>Skiskytterklubbene er ansvarlige for at alle løperne har betalt lisens og gjennomgått sikkerhetsbestemmelsene. For de som ikke har betalt lisens kan man løse engangslisens</w:t>
      </w:r>
      <w:r>
        <w:br/>
        <w:t xml:space="preserve">på rennkontoret, kr. 70,- pr. konkurranse. Oversikt over hvem som har betalt lisens finner du på </w:t>
      </w:r>
      <w:r>
        <w:lastRenderedPageBreak/>
        <w:t xml:space="preserve">følgende link: </w:t>
      </w:r>
      <w:hyperlink r:id="rId19" w:history="1">
        <w:r w:rsidRPr="00387332">
          <w:rPr>
            <w:rStyle w:val="Hyperkobling"/>
          </w:rPr>
          <w:t>http://skiskyting.no/no/arrangement/nyttig_informasjon/oversikt_over_lisenser/</w:t>
        </w:r>
      </w:hyperlink>
      <w:r w:rsidR="00A001E2">
        <w:t xml:space="preserve"> </w:t>
      </w:r>
    </w:p>
    <w:p w14:paraId="116B5083" w14:textId="77777777" w:rsidR="00A001E2" w:rsidRDefault="00513A23" w:rsidP="00A001E2">
      <w:pPr>
        <w:pStyle w:val="Overskrift3"/>
      </w:pPr>
      <w:r w:rsidRPr="00513A23">
        <w:rPr>
          <w:rFonts w:cs="Arial"/>
        </w:rPr>
        <w:t>TIDTAKERBRIKKE</w:t>
      </w:r>
    </w:p>
    <w:p w14:paraId="5CFC6E5B" w14:textId="2F65A879" w:rsidR="00513A23" w:rsidRDefault="00513A23" w:rsidP="00A001E2">
      <w:r>
        <w:t>Alle løpere skal benytte elektronisk tidtakerbrikke. Løpere som ikke har brikke kan leie dette på rennkontoret for kr. 50,- pr konkurranse. For de som kommer til start uten brikke får tildelt en brikke og belastes for kr. 200,-. Det er løperens ansvar å påse at man er påmeldt med riktig brikkenummer.</w:t>
      </w:r>
    </w:p>
    <w:p w14:paraId="69FCEEF7" w14:textId="2F5A9637" w:rsidR="00FE22C3" w:rsidRDefault="00FE22C3" w:rsidP="00A001E2">
      <w:r w:rsidRPr="00791128">
        <w:rPr>
          <w:b/>
        </w:rPr>
        <w:t>STARTNUMMER</w:t>
      </w:r>
      <w:r>
        <w:br/>
        <w:t>Startnummer hentes kretsvis på rennkontoret. Startnummer som ikke leveres tilbake må erstattes med kr 300,-.</w:t>
      </w:r>
    </w:p>
    <w:p w14:paraId="772CA471" w14:textId="54A88FD4" w:rsidR="00051883" w:rsidRPr="00CE2B09" w:rsidRDefault="00506F37" w:rsidP="009A0E9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RENNKONTOR</w:t>
      </w:r>
      <w:r w:rsidR="00CE2B09">
        <w:rPr>
          <w:rFonts w:ascii="Arial" w:hAnsi="Arial" w:cs="Arial"/>
          <w:b/>
          <w:sz w:val="24"/>
          <w:szCs w:val="24"/>
        </w:rPr>
        <w:br/>
      </w:r>
      <w:r w:rsidR="00051883">
        <w:t>I skytterhuset ved parkeringsplass</w:t>
      </w:r>
      <w:r w:rsidR="00051883">
        <w:br/>
      </w:r>
      <w:r w:rsidR="00051883" w:rsidRPr="00051883">
        <w:rPr>
          <w:b/>
        </w:rPr>
        <w:t>Åpningstider</w:t>
      </w:r>
      <w:r w:rsidR="00051883">
        <w:rPr>
          <w:b/>
        </w:rPr>
        <w:tab/>
      </w:r>
      <w:r w:rsidR="00051883">
        <w:t xml:space="preserve">Torsdag: </w:t>
      </w:r>
      <w:r w:rsidR="00051883">
        <w:tab/>
        <w:t>09:00 – 17:00</w:t>
      </w:r>
      <w:r w:rsidR="00051883">
        <w:br/>
      </w:r>
      <w:r w:rsidR="00051883">
        <w:tab/>
      </w:r>
      <w:r w:rsidR="00051883">
        <w:tab/>
      </w:r>
      <w:r w:rsidR="00051883">
        <w:tab/>
        <w:t xml:space="preserve">Fredag: </w:t>
      </w:r>
      <w:r w:rsidR="00051883">
        <w:tab/>
        <w:t>07:30 – 17:00</w:t>
      </w:r>
      <w:r w:rsidR="00051883">
        <w:br/>
      </w:r>
      <w:r w:rsidR="00051883">
        <w:tab/>
      </w:r>
      <w:r w:rsidR="00051883">
        <w:tab/>
      </w:r>
      <w:r w:rsidR="00051883">
        <w:tab/>
        <w:t xml:space="preserve">Lørdag: </w:t>
      </w:r>
      <w:r w:rsidR="00051883">
        <w:tab/>
        <w:t>07:30 – 17:00</w:t>
      </w:r>
      <w:r w:rsidR="00051883">
        <w:br/>
      </w:r>
      <w:r w:rsidR="00051883">
        <w:tab/>
      </w:r>
      <w:r w:rsidR="00051883">
        <w:tab/>
      </w:r>
      <w:r w:rsidR="00051883">
        <w:tab/>
        <w:t xml:space="preserve">Søndag: </w:t>
      </w:r>
      <w:r w:rsidR="00051883">
        <w:tab/>
        <w:t>06:45 – 15:00</w:t>
      </w:r>
    </w:p>
    <w:p w14:paraId="0F94FA56" w14:textId="77777777" w:rsidR="009A0E9F" w:rsidRDefault="009A0E9F" w:rsidP="00923067">
      <w:pPr>
        <w:pStyle w:val="Overskrift3"/>
      </w:pPr>
      <w:r>
        <w:t>Overnatting</w:t>
      </w:r>
    </w:p>
    <w:p w14:paraId="61546A24" w14:textId="4AB2F748" w:rsidR="00C97E61" w:rsidRPr="00C97E61" w:rsidRDefault="00051883" w:rsidP="00C97E61">
      <w:r>
        <w:t xml:space="preserve">Se link: </w:t>
      </w:r>
      <w:hyperlink r:id="rId20" w:history="1">
        <w:r w:rsidRPr="00051883">
          <w:rPr>
            <w:rStyle w:val="Hyperkobling"/>
          </w:rPr>
          <w:t>https://hl2019.no/praktisk-info/overnatting/</w:t>
        </w:r>
      </w:hyperlink>
    </w:p>
    <w:p w14:paraId="5CF4FB0C" w14:textId="77777777" w:rsidR="009A0E9F" w:rsidRDefault="009A0E9F" w:rsidP="009A0E9F">
      <w:pPr>
        <w:pStyle w:val="Overskrift3"/>
      </w:pPr>
      <w:r>
        <w:t>Dusj</w:t>
      </w:r>
    </w:p>
    <w:p w14:paraId="3D4FD101" w14:textId="5750C4C6" w:rsidR="00506F37" w:rsidRPr="00506F37" w:rsidRDefault="00051883" w:rsidP="00506F37">
      <w:pPr>
        <w:rPr>
          <w:i/>
        </w:rPr>
      </w:pPr>
      <w:r>
        <w:t>I kjelleren på skytterhuset</w:t>
      </w:r>
    </w:p>
    <w:p w14:paraId="3A11DE71" w14:textId="77777777" w:rsidR="00C62EE4" w:rsidRDefault="00C62EE4" w:rsidP="00FC1E18">
      <w:pPr>
        <w:pStyle w:val="Overskrift3"/>
      </w:pPr>
      <w:r>
        <w:t>Servering</w:t>
      </w:r>
    </w:p>
    <w:p w14:paraId="5A8F6F0A" w14:textId="2FF0624C" w:rsidR="00506F37" w:rsidRPr="00506F37" w:rsidRDefault="00051883" w:rsidP="00506F37">
      <w:pPr>
        <w:rPr>
          <w:i/>
        </w:rPr>
      </w:pPr>
      <w:r>
        <w:t>I hovedetasjen på skytterhuset og på stadion</w:t>
      </w:r>
    </w:p>
    <w:p w14:paraId="4BA3B23E" w14:textId="77777777" w:rsidR="00C62EE4" w:rsidRDefault="00C62EE4" w:rsidP="00FC1E18">
      <w:pPr>
        <w:pStyle w:val="Overskrift3"/>
      </w:pPr>
      <w:r>
        <w:t>Pa</w:t>
      </w:r>
      <w:r w:rsidR="00130D22">
        <w:t>rkering</w:t>
      </w:r>
    </w:p>
    <w:p w14:paraId="61F9C5AB" w14:textId="6F78E4ED" w:rsidR="00506F37" w:rsidRDefault="00506F37" w:rsidP="00FC1E18">
      <w:r>
        <w:t xml:space="preserve">Parkeringsavgift er kr. </w:t>
      </w:r>
      <w:r w:rsidR="00130D22">
        <w:t>50</w:t>
      </w:r>
      <w:r>
        <w:t xml:space="preserve">,- pr. dag. Offisiell treningsdag er det gratis parkering. </w:t>
      </w:r>
      <w:r w:rsidR="00130D22">
        <w:t xml:space="preserve"> </w:t>
      </w:r>
      <w:r>
        <w:br/>
        <w:t>Hvis du kommer med buss</w:t>
      </w:r>
      <w:r w:rsidR="00FA512D">
        <w:t>/minibuss</w:t>
      </w:r>
      <w:r>
        <w:t xml:space="preserve"> ta kontakt </w:t>
      </w:r>
      <w:r w:rsidR="00FA512D">
        <w:t xml:space="preserve">med arrangøren. </w:t>
      </w:r>
    </w:p>
    <w:p w14:paraId="46212675" w14:textId="2D8022D3" w:rsidR="008C1EBC" w:rsidRDefault="008C1EBC" w:rsidP="008C1EBC">
      <w:pPr>
        <w:pStyle w:val="Overskrift3"/>
      </w:pPr>
      <w:r>
        <w:t>Smøreboder</w:t>
      </w:r>
      <w:r w:rsidR="006527DF">
        <w:t xml:space="preserve"> eller bobil</w:t>
      </w:r>
    </w:p>
    <w:p w14:paraId="00CD4195" w14:textId="77777777" w:rsidR="00FA512D" w:rsidRDefault="00FA512D" w:rsidP="0098172F">
      <w:r>
        <w:t xml:space="preserve">Ønsker du å bestille </w:t>
      </w:r>
      <w:proofErr w:type="spellStart"/>
      <w:r>
        <w:t>smørebod</w:t>
      </w:r>
      <w:proofErr w:type="spellEnd"/>
      <w:r>
        <w:t xml:space="preserve"> eller oppstillingsplass, ta kontakt med:</w:t>
      </w:r>
    </w:p>
    <w:p w14:paraId="5D5993E5" w14:textId="1A2AA4BD" w:rsidR="00857636" w:rsidRDefault="00051883" w:rsidP="0098172F">
      <w:r>
        <w:rPr>
          <w:b/>
        </w:rPr>
        <w:t>Tore Lauritzen</w:t>
      </w:r>
      <w:r w:rsidR="0098172F">
        <w:tab/>
      </w:r>
      <w:r w:rsidR="0098172F">
        <w:tab/>
      </w:r>
      <w:r w:rsidR="0098172F">
        <w:tab/>
      </w:r>
      <w:r w:rsidR="00857636">
        <w:t>E-Post</w:t>
      </w:r>
      <w:r>
        <w:t xml:space="preserve">: </w:t>
      </w:r>
      <w:hyperlink r:id="rId21" w:history="1">
        <w:r w:rsidRPr="00051883">
          <w:rPr>
            <w:rStyle w:val="Hyperkobling"/>
          </w:rPr>
          <w:t>tl@oppdal-everk.no</w:t>
        </w:r>
      </w:hyperlink>
      <w:r>
        <w:tab/>
      </w:r>
      <w:r w:rsidR="00857636">
        <w:tab/>
      </w:r>
      <w:proofErr w:type="spellStart"/>
      <w:r w:rsidR="00857636">
        <w:t>Tlf</w:t>
      </w:r>
      <w:proofErr w:type="spellEnd"/>
      <w:r w:rsidR="00857636">
        <w:t xml:space="preserve">: </w:t>
      </w:r>
      <w:r>
        <w:t>480 16 965</w:t>
      </w:r>
    </w:p>
    <w:p w14:paraId="508B9CD2" w14:textId="34FE6E09" w:rsidR="00513A23" w:rsidRPr="00FC1E18" w:rsidRDefault="00513A23" w:rsidP="0098172F">
      <w:r>
        <w:t xml:space="preserve">Frist for å bestille smøreboder eller oppstillingsplass: </w:t>
      </w:r>
      <w:r w:rsidR="00051883">
        <w:t>15. januar 2019</w:t>
      </w:r>
      <w:r w:rsidR="002F62BF">
        <w:br/>
      </w:r>
      <w:r w:rsidR="00FE22C3">
        <w:t xml:space="preserve">Videre info, se vår hjemmeside: </w:t>
      </w:r>
      <w:hyperlink r:id="rId22" w:history="1">
        <w:r w:rsidR="00FE22C3" w:rsidRPr="00FE22C3">
          <w:rPr>
            <w:rStyle w:val="Hyperkobling"/>
          </w:rPr>
          <w:t>https://hl2019.no/praktisk-info/smoreboder/</w:t>
        </w:r>
      </w:hyperlink>
    </w:p>
    <w:p w14:paraId="76D45A80" w14:textId="77777777" w:rsidR="000B4017" w:rsidRDefault="000B4017" w:rsidP="00954931">
      <w:pPr>
        <w:pStyle w:val="Overskrift3"/>
      </w:pPr>
    </w:p>
    <w:p w14:paraId="6C54247B" w14:textId="0C078B45" w:rsidR="000B4017" w:rsidRDefault="000B4017" w:rsidP="00954931">
      <w:pPr>
        <w:pStyle w:val="Overskrift3"/>
      </w:pPr>
      <w:r>
        <w:br/>
      </w:r>
      <w:bookmarkStart w:id="0" w:name="_GoBack"/>
      <w:bookmarkEnd w:id="0"/>
    </w:p>
    <w:p w14:paraId="5C60E394" w14:textId="77777777" w:rsidR="000B4017" w:rsidRDefault="000B4017" w:rsidP="00954931">
      <w:pPr>
        <w:pStyle w:val="Overskrift3"/>
      </w:pPr>
    </w:p>
    <w:p w14:paraId="170C076C" w14:textId="177E1E66" w:rsidR="00954931" w:rsidRDefault="00954931" w:rsidP="00954931">
      <w:pPr>
        <w:pStyle w:val="Overskrift3"/>
      </w:pPr>
      <w:r>
        <w:t>Hjemmeside og Sosiale medier</w:t>
      </w:r>
    </w:p>
    <w:p w14:paraId="7297BC39" w14:textId="0FB0CB29" w:rsidR="00513A23" w:rsidRDefault="00954931" w:rsidP="00954931">
      <w:r>
        <w:t xml:space="preserve">Nettside: </w:t>
      </w:r>
      <w:hyperlink r:id="rId23" w:history="1">
        <w:r w:rsidR="00D07DD2" w:rsidRPr="00D07DD2">
          <w:rPr>
            <w:rStyle w:val="Hyperkobling"/>
          </w:rPr>
          <w:t>https://hl2019.no/</w:t>
        </w:r>
      </w:hyperlink>
      <w:r>
        <w:br/>
        <w:t xml:space="preserve">Facebook: </w:t>
      </w:r>
      <w:hyperlink r:id="rId24" w:history="1">
        <w:r w:rsidR="00D07DD2" w:rsidRPr="00D07DD2">
          <w:rPr>
            <w:rStyle w:val="Hyperkobling"/>
          </w:rPr>
          <w:t>https://www.facebook.com/HLskiskyting2019/</w:t>
        </w:r>
      </w:hyperlink>
      <w:r>
        <w:br/>
      </w:r>
      <w:r w:rsidR="00513A23">
        <w:br/>
      </w:r>
    </w:p>
    <w:p w14:paraId="421CD363" w14:textId="77777777" w:rsidR="00C62EE4" w:rsidRDefault="008C1EBC" w:rsidP="00FC1E18">
      <w:pPr>
        <w:pStyle w:val="Overskrift3"/>
      </w:pPr>
      <w:r>
        <w:t>TEknisk delegerte</w:t>
      </w:r>
    </w:p>
    <w:p w14:paraId="66E66065" w14:textId="333AD101" w:rsidR="008C1EBC" w:rsidRPr="00FC1E18" w:rsidRDefault="00D07DD2" w:rsidP="008C1EBC">
      <w:r>
        <w:rPr>
          <w:b/>
        </w:rPr>
        <w:t xml:space="preserve">Bjørn Tore </w:t>
      </w:r>
      <w:proofErr w:type="spellStart"/>
      <w:r>
        <w:rPr>
          <w:b/>
        </w:rPr>
        <w:t>Årevik</w:t>
      </w:r>
      <w:proofErr w:type="spellEnd"/>
      <w:r w:rsidR="001F6629">
        <w:rPr>
          <w:b/>
        </w:rPr>
        <w:tab/>
      </w:r>
      <w:r w:rsidR="001F6629">
        <w:rPr>
          <w:b/>
        </w:rPr>
        <w:tab/>
      </w:r>
      <w:r w:rsidR="001F6629">
        <w:rPr>
          <w:b/>
        </w:rPr>
        <w:tab/>
      </w:r>
      <w:r>
        <w:rPr>
          <w:b/>
        </w:rPr>
        <w:t xml:space="preserve">Heidi </w:t>
      </w:r>
      <w:proofErr w:type="spellStart"/>
      <w:r>
        <w:rPr>
          <w:b/>
        </w:rPr>
        <w:t>Hjemli</w:t>
      </w:r>
      <w:proofErr w:type="spellEnd"/>
      <w:r w:rsidR="008C1EBC">
        <w:br/>
        <w:t>E-Post:</w:t>
      </w:r>
      <w:r w:rsidR="004C137E">
        <w:rPr>
          <w:rStyle w:val="Hyperkobling"/>
        </w:rPr>
        <w:t xml:space="preserve"> </w:t>
      </w:r>
      <w:hyperlink r:id="rId25" w:history="1">
        <w:r w:rsidR="004C137E" w:rsidRPr="004C137E">
          <w:rPr>
            <w:rStyle w:val="Hyperkobling"/>
          </w:rPr>
          <w:t>bta@aurstad.no</w:t>
        </w:r>
      </w:hyperlink>
      <w:r>
        <w:tab/>
      </w:r>
      <w:r>
        <w:tab/>
      </w:r>
      <w:r w:rsidR="00F05302">
        <w:t xml:space="preserve">E-Post: </w:t>
      </w:r>
      <w:hyperlink r:id="rId26" w:history="1">
        <w:r w:rsidR="004C137E">
          <w:rPr>
            <w:rStyle w:val="Hyperkobling"/>
          </w:rPr>
          <w:t>Heidianita.nyvoll@lovenskiold.no</w:t>
        </w:r>
      </w:hyperlink>
      <w:r w:rsidR="00F05302">
        <w:br/>
      </w:r>
      <w:proofErr w:type="spellStart"/>
      <w:r w:rsidR="008C1EBC">
        <w:t>Tlf</w:t>
      </w:r>
      <w:proofErr w:type="spellEnd"/>
      <w:r w:rsidR="008C1EBC">
        <w:t xml:space="preserve">: </w:t>
      </w:r>
      <w:r>
        <w:t>40550229</w:t>
      </w:r>
      <w:r>
        <w:tab/>
      </w:r>
      <w:r>
        <w:tab/>
      </w:r>
      <w:r w:rsidR="001F6629">
        <w:tab/>
      </w:r>
      <w:r w:rsidR="001F6629">
        <w:tab/>
      </w:r>
      <w:proofErr w:type="spellStart"/>
      <w:r w:rsidR="00F05302">
        <w:t>Tlf</w:t>
      </w:r>
      <w:proofErr w:type="spellEnd"/>
      <w:r w:rsidR="00F05302">
        <w:t xml:space="preserve">: </w:t>
      </w:r>
      <w:r w:rsidR="004C137E">
        <w:t>909 31 273</w:t>
      </w:r>
    </w:p>
    <w:p w14:paraId="2F0CDDF5" w14:textId="77777777" w:rsidR="00C62EE4" w:rsidRDefault="00C62EE4" w:rsidP="00FC1E18">
      <w:pPr>
        <w:pStyle w:val="Overskrift3"/>
      </w:pPr>
      <w:r>
        <w:t>Rennleder</w:t>
      </w:r>
    </w:p>
    <w:p w14:paraId="1BABBCA0" w14:textId="6A2C3663" w:rsidR="00FC1E18" w:rsidRPr="00FC1E18" w:rsidRDefault="00D07DD2" w:rsidP="00FC1E18">
      <w:r>
        <w:rPr>
          <w:b/>
        </w:rPr>
        <w:t>Ståle Flotten</w:t>
      </w:r>
      <w:r w:rsidR="0098172F">
        <w:tab/>
      </w:r>
      <w:r w:rsidR="0098172F">
        <w:tab/>
      </w:r>
      <w:r w:rsidR="0098172F">
        <w:tab/>
      </w:r>
      <w:r w:rsidR="00C97E61">
        <w:t>E-Post:</w:t>
      </w:r>
      <w:r>
        <w:rPr>
          <w:rStyle w:val="Hyperkobling"/>
        </w:rPr>
        <w:t xml:space="preserve"> </w:t>
      </w:r>
      <w:hyperlink r:id="rId27" w:history="1">
        <w:r w:rsidRPr="00D07DD2">
          <w:rPr>
            <w:rStyle w:val="Hyperkobling"/>
          </w:rPr>
          <w:t>stale.flotten@intersport.no</w:t>
        </w:r>
      </w:hyperlink>
      <w:r w:rsidR="00C97E61">
        <w:tab/>
      </w:r>
      <w:r w:rsidR="00C97E61">
        <w:tab/>
      </w:r>
      <w:proofErr w:type="spellStart"/>
      <w:r w:rsidR="0098172F">
        <w:t>T</w:t>
      </w:r>
      <w:r w:rsidR="00C97E61">
        <w:t>lf</w:t>
      </w:r>
      <w:proofErr w:type="spellEnd"/>
      <w:r w:rsidR="00C97E61">
        <w:t xml:space="preserve">: </w:t>
      </w:r>
      <w:r>
        <w:t>900 29 710</w:t>
      </w:r>
    </w:p>
    <w:p w14:paraId="266FF794" w14:textId="50D61416" w:rsidR="008C1EBC" w:rsidRDefault="00C62EE4" w:rsidP="00857636">
      <w:pPr>
        <w:pStyle w:val="Overskrift3"/>
      </w:pPr>
      <w:r w:rsidRPr="00C62EE4">
        <w:t xml:space="preserve">Velkommen til spennende dager </w:t>
      </w:r>
      <w:r w:rsidR="0044253F">
        <w:t>I OPPDAL</w:t>
      </w:r>
      <w:r w:rsidR="00923067">
        <w:t>!</w:t>
      </w:r>
    </w:p>
    <w:p w14:paraId="3079BE1C" w14:textId="77777777" w:rsidR="008C1EBC" w:rsidRDefault="008C1EBC" w:rsidP="008C1EBC"/>
    <w:p w14:paraId="38F27FFE" w14:textId="17F64C21" w:rsidR="00CE2B09" w:rsidRDefault="00CE2B09" w:rsidP="00CE2B09"/>
    <w:p w14:paraId="5ED34CDA" w14:textId="1B76FE55" w:rsidR="00256A29" w:rsidRPr="00CE2B09" w:rsidRDefault="00CE2B09" w:rsidP="00CE2B09">
      <w:pPr>
        <w:shd w:val="clear" w:color="auto" w:fill="FFFFFF"/>
        <w:suppressAutoHyphens w:val="0"/>
        <w:spacing w:after="0"/>
        <w:rPr>
          <w:rFonts w:ascii="Times New Roman" w:hAnsi="Times New Roman"/>
          <w:sz w:val="24"/>
          <w:szCs w:val="24"/>
          <w:lang w:eastAsia="nb-NO"/>
        </w:rPr>
      </w:pPr>
      <w:r>
        <w:tab/>
      </w:r>
      <w:r w:rsidRPr="00CE2B09">
        <w:rPr>
          <w:rFonts w:ascii="Times New Roman" w:hAnsi="Times New Roman"/>
          <w:sz w:val="24"/>
          <w:szCs w:val="24"/>
          <w:lang w:eastAsia="nb-NO"/>
        </w:rPr>
        <w:fldChar w:fldCharType="begin"/>
      </w:r>
      <w:r w:rsidRPr="00CE2B09">
        <w:rPr>
          <w:rFonts w:ascii="Times New Roman" w:hAnsi="Times New Roman"/>
          <w:sz w:val="24"/>
          <w:szCs w:val="24"/>
          <w:lang w:eastAsia="nb-NO"/>
        </w:rPr>
        <w:instrText xml:space="preserve"> INCLUDEPICTURE "/var/folders/0n/l351mn9s4h5_90jsmbd7scsm0000gn/T/com.microsoft.Word/WebArchiveCopyPasteTempFiles/page3image51790448" \* MERGEFORMATINET </w:instrText>
      </w:r>
      <w:r w:rsidRPr="00CE2B09">
        <w:rPr>
          <w:rFonts w:ascii="Times New Roman" w:hAnsi="Times New Roman"/>
          <w:sz w:val="24"/>
          <w:szCs w:val="24"/>
          <w:lang w:eastAsia="nb-NO"/>
        </w:rPr>
        <w:fldChar w:fldCharType="separate"/>
      </w:r>
      <w:r w:rsidRPr="00CE2B09">
        <w:rPr>
          <w:rFonts w:ascii="Times New Roman" w:hAnsi="Times New Roman"/>
          <w:noProof/>
          <w:sz w:val="24"/>
          <w:szCs w:val="24"/>
          <w:lang w:eastAsia="nb-NO"/>
        </w:rPr>
        <w:drawing>
          <wp:inline distT="0" distB="0" distL="0" distR="0" wp14:anchorId="6001C284" wp14:editId="6EADC54D">
            <wp:extent cx="6152503" cy="1816100"/>
            <wp:effectExtent l="0" t="0" r="0" b="0"/>
            <wp:docPr id="10" name="Bilde 10" descr="page3image51790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3image5179044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69" cy="181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B09">
        <w:rPr>
          <w:rFonts w:ascii="Times New Roman" w:hAnsi="Times New Roman"/>
          <w:sz w:val="24"/>
          <w:szCs w:val="24"/>
          <w:lang w:eastAsia="nb-NO"/>
        </w:rPr>
        <w:fldChar w:fldCharType="end"/>
      </w:r>
    </w:p>
    <w:sectPr w:rsidR="00256A29" w:rsidRPr="00CE2B09" w:rsidSect="00906851">
      <w:headerReference w:type="even" r:id="rId29"/>
      <w:headerReference w:type="default" r:id="rId30"/>
      <w:footerReference w:type="default" r:id="rId31"/>
      <w:headerReference w:type="first" r:id="rId32"/>
      <w:footerReference w:type="first" r:id="rId33"/>
      <w:pgSz w:w="11906" w:h="16838"/>
      <w:pgMar w:top="1276" w:right="1021" w:bottom="1418" w:left="1418" w:header="712" w:footer="10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3F152" w14:textId="77777777" w:rsidR="00217AA5" w:rsidRDefault="00217AA5">
      <w:r>
        <w:separator/>
      </w:r>
    </w:p>
  </w:endnote>
  <w:endnote w:type="continuationSeparator" w:id="0">
    <w:p w14:paraId="60C687EC" w14:textId="77777777" w:rsidR="00217AA5" w:rsidRDefault="00217AA5">
      <w:r>
        <w:continuationSeparator/>
      </w:r>
    </w:p>
  </w:endnote>
  <w:endnote w:type="continuationNotice" w:id="1">
    <w:p w14:paraId="6C66FB89" w14:textId="77777777" w:rsidR="00217AA5" w:rsidRDefault="00217AA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,Italic">
    <w:altName w:val="Georg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DCC52" w14:textId="3F962877" w:rsidR="00761AC3" w:rsidRDefault="00761AC3" w:rsidP="000B4017">
    <w:pPr>
      <w:pStyle w:val="Bunntekst"/>
      <w:tabs>
        <w:tab w:val="clear" w:pos="4536"/>
        <w:tab w:val="clear" w:pos="9072"/>
        <w:tab w:val="left" w:pos="40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9AD83" w14:textId="66A9F830" w:rsidR="00761AC3" w:rsidRDefault="00761AC3">
    <w:pPr>
      <w:tabs>
        <w:tab w:val="right" w:pos="9582"/>
      </w:tabs>
    </w:pPr>
  </w:p>
  <w:p w14:paraId="1E427207" w14:textId="1E0BAB3C" w:rsidR="00761AC3" w:rsidRDefault="00761AC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B6CFF" w14:textId="77777777" w:rsidR="00217AA5" w:rsidRDefault="00217AA5">
      <w:r>
        <w:separator/>
      </w:r>
    </w:p>
  </w:footnote>
  <w:footnote w:type="continuationSeparator" w:id="0">
    <w:p w14:paraId="18483AA7" w14:textId="77777777" w:rsidR="00217AA5" w:rsidRDefault="00217AA5">
      <w:r>
        <w:continuationSeparator/>
      </w:r>
    </w:p>
  </w:footnote>
  <w:footnote w:type="continuationNotice" w:id="1">
    <w:p w14:paraId="3A15C2AF" w14:textId="77777777" w:rsidR="00217AA5" w:rsidRDefault="00217AA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18249" w14:textId="77777777" w:rsidR="00683CF1" w:rsidRDefault="00683CF1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F28E7" w14:textId="77777777" w:rsidR="00683CF1" w:rsidRDefault="00683CF1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29D10" w14:textId="77777777" w:rsidR="00761AC3" w:rsidRDefault="00761AC3">
    <w:pPr>
      <w:tabs>
        <w:tab w:val="right" w:pos="9923"/>
      </w:tabs>
      <w:ind w:right="-852"/>
      <w:jc w:val="right"/>
    </w:pPr>
    <w:r>
      <w:rPr>
        <w:noProof/>
        <w:sz w:val="20"/>
        <w:lang w:eastAsia="nb-NO"/>
      </w:rPr>
      <w:drawing>
        <wp:anchor distT="0" distB="0" distL="114300" distR="360045" simplePos="0" relativeHeight="251658240" behindDoc="0" locked="0" layoutInCell="1" allowOverlap="1" wp14:anchorId="716565C5" wp14:editId="59FE2D67">
          <wp:simplePos x="0" y="0"/>
          <wp:positionH relativeFrom="column">
            <wp:posOffset>-62230</wp:posOffset>
          </wp:positionH>
          <wp:positionV relativeFrom="paragraph">
            <wp:posOffset>232410</wp:posOffset>
          </wp:positionV>
          <wp:extent cx="639445" cy="1123315"/>
          <wp:effectExtent l="0" t="0" r="0" b="0"/>
          <wp:wrapThrough wrapText="bothSides">
            <wp:wrapPolygon edited="0">
              <wp:start x="5148" y="0"/>
              <wp:lineTo x="0" y="2930"/>
              <wp:lineTo x="0" y="13187"/>
              <wp:lineTo x="3432" y="15629"/>
              <wp:lineTo x="0" y="16118"/>
              <wp:lineTo x="0" y="21002"/>
              <wp:lineTo x="20592" y="21002"/>
              <wp:lineTo x="20592" y="16118"/>
              <wp:lineTo x="17160" y="15629"/>
              <wp:lineTo x="20592" y="13187"/>
              <wp:lineTo x="20592" y="1465"/>
              <wp:lineTo x="14586" y="0"/>
              <wp:lineTo x="5148" y="0"/>
            </wp:wrapPolygon>
          </wp:wrapThrough>
          <wp:docPr id="6" name="Picture 6" descr="NSSF_Hoved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SSF_Hoved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1123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43311D"/>
    <w:multiLevelType w:val="hybridMultilevel"/>
    <w:tmpl w:val="4ADEB4F8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>
      <w:start w:val="1"/>
      <w:numFmt w:val="lowerLetter"/>
      <w:lvlText w:val="%2."/>
      <w:lvlJc w:val="left"/>
      <w:pPr>
        <w:ind w:left="1800" w:hanging="360"/>
      </w:pPr>
    </w:lvl>
    <w:lvl w:ilvl="2" w:tplc="0414001B">
      <w:start w:val="1"/>
      <w:numFmt w:val="lowerRoman"/>
      <w:lvlText w:val="%3."/>
      <w:lvlJc w:val="right"/>
      <w:pPr>
        <w:ind w:left="2520" w:hanging="180"/>
      </w:pPr>
    </w:lvl>
    <w:lvl w:ilvl="3" w:tplc="0414000F">
      <w:start w:val="1"/>
      <w:numFmt w:val="decimal"/>
      <w:lvlText w:val="%4."/>
      <w:lvlJc w:val="left"/>
      <w:pPr>
        <w:ind w:left="3240" w:hanging="360"/>
      </w:pPr>
    </w:lvl>
    <w:lvl w:ilvl="4" w:tplc="04140019">
      <w:start w:val="1"/>
      <w:numFmt w:val="lowerLetter"/>
      <w:lvlText w:val="%5."/>
      <w:lvlJc w:val="left"/>
      <w:pPr>
        <w:ind w:left="3960" w:hanging="360"/>
      </w:pPr>
    </w:lvl>
    <w:lvl w:ilvl="5" w:tplc="0414001B">
      <w:start w:val="1"/>
      <w:numFmt w:val="lowerRoman"/>
      <w:lvlText w:val="%6."/>
      <w:lvlJc w:val="right"/>
      <w:pPr>
        <w:ind w:left="4680" w:hanging="180"/>
      </w:pPr>
    </w:lvl>
    <w:lvl w:ilvl="6" w:tplc="0414000F">
      <w:start w:val="1"/>
      <w:numFmt w:val="decimal"/>
      <w:lvlText w:val="%7."/>
      <w:lvlJc w:val="left"/>
      <w:pPr>
        <w:ind w:left="5400" w:hanging="360"/>
      </w:pPr>
    </w:lvl>
    <w:lvl w:ilvl="7" w:tplc="04140019">
      <w:start w:val="1"/>
      <w:numFmt w:val="lowerLetter"/>
      <w:lvlText w:val="%8."/>
      <w:lvlJc w:val="left"/>
      <w:pPr>
        <w:ind w:left="6120" w:hanging="360"/>
      </w:pPr>
    </w:lvl>
    <w:lvl w:ilvl="8" w:tplc="0414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457E5B"/>
    <w:multiLevelType w:val="hybridMultilevel"/>
    <w:tmpl w:val="A6FEF192"/>
    <w:lvl w:ilvl="0" w:tplc="65341CF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A15C7"/>
    <w:multiLevelType w:val="hybridMultilevel"/>
    <w:tmpl w:val="D2A0EED2"/>
    <w:lvl w:ilvl="0" w:tplc="041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5B5023"/>
    <w:multiLevelType w:val="hybridMultilevel"/>
    <w:tmpl w:val="4CEEB216"/>
    <w:lvl w:ilvl="0" w:tplc="65341CF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attachedTemplate r:id="rId1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PLICATION.APPLICATION" w:val="MS WORD"/>
    <w:docVar w:name="APPLICATION.DESCRIPTION" w:val="Microsoft Word"/>
    <w:docVar w:name="ATTACH_NUM" w:val="4"/>
    <w:docVar w:name="AUTHOR.FULL_NAME" w:val="Rakel Rauntun"/>
    <w:docVar w:name="AUTHOR.USER_ID" w:val="US-RARA"/>
    <w:docVar w:name="CREATION_DATE" w:val="15.12.2010"/>
    <w:docVar w:name="DEFAULT_RIGHTS" w:val="1"/>
    <w:docVar w:name="DELIVER_REC" w:val="0"/>
    <w:docVar w:name="DOCNAME" w:val="NSSF brevmal 2011 uten adressefelt"/>
    <w:docVar w:name="DOCNUMBER" w:val="430803"/>
    <w:docVar w:name="DOCUMENTTYPE.DESCRIPTION" w:val="Default documenttype"/>
    <w:docVar w:name="DOCUMENTTYPE.FULL_TEXT" w:val="Y"/>
    <w:docVar w:name="DOCUMENTTYPE.RETENTION_DAYS" w:val="0"/>
    <w:docVar w:name="DOCUMENTTYPE.STORAGE_TYPE" w:val="A"/>
    <w:docVar w:name="DOCUMENTTYPE.TYPE_ID" w:val="DEFAULT"/>
    <w:docVar w:name="FULLTEXT" w:val="Y"/>
    <w:docVar w:name="LAST_EDIT_DATE" w:val="05.07.2011"/>
    <w:docVar w:name="LAST_EDITED_BY.FULL_NAME" w:val="Wenche Engebretsen"/>
    <w:docVar w:name="LIBRARY" w:val="IDRETT"/>
    <w:docVar w:name="MAIL_ID" w:val="1a2e4d4ffe49a74c87bea900fc67a463"/>
    <w:docVar w:name="MSG_ITEM" w:val="1"/>
    <w:docVar w:name="PARENTMAIL_ID" w:val="01cb819836ea776103c477c24c539ba4011509703367"/>
    <w:docVar w:name="RETENTION" w:val="0"/>
    <w:docVar w:name="STATUS" w:val="0"/>
    <w:docVar w:name="STORAGETYPE" w:val="T"/>
    <w:docVar w:name="THREAD_NUM" w:val="4"/>
    <w:docVar w:name="TYPIST.FULL_NAME" w:val="Rakel Rauntun"/>
    <w:docVar w:name="TYPIST.USER_ID" w:val="US-RARA"/>
    <w:docVar w:name="VERSION_ID" w:val="1"/>
    <w:docVar w:name="Y_FRIST" w:val="29.12.2010"/>
    <w:docVar w:name="Z_INNUTINT.BESKRIVELSE" w:val="Internt"/>
    <w:docVar w:name="Z_INNUTINT.KODE" w:val="Internt"/>
    <w:docVar w:name="Z_ORGENHET.BESKRIVELSE" w:val="Norges Skiskytterforbund"/>
    <w:docVar w:name="Z_ORGENHET.Z_ORGENHET_ID" w:val="SF49"/>
    <w:docVar w:name="Z_SAKSOMR.KODE" w:val="S49 Administrasjon"/>
    <w:docVar w:name="Z_STATUS.BESKRIVELSE" w:val="Sak under arbeid"/>
    <w:docVar w:name="Z_STATUS.KODE" w:val="Under Arbeid"/>
  </w:docVars>
  <w:rsids>
    <w:rsidRoot w:val="00C80341"/>
    <w:rsid w:val="00017F28"/>
    <w:rsid w:val="0002447E"/>
    <w:rsid w:val="00051883"/>
    <w:rsid w:val="000710E9"/>
    <w:rsid w:val="0008742A"/>
    <w:rsid w:val="000973D0"/>
    <w:rsid w:val="000B4017"/>
    <w:rsid w:val="000D42E5"/>
    <w:rsid w:val="000E5FA1"/>
    <w:rsid w:val="00126C6F"/>
    <w:rsid w:val="00130D22"/>
    <w:rsid w:val="00190C86"/>
    <w:rsid w:val="001F600D"/>
    <w:rsid w:val="001F6629"/>
    <w:rsid w:val="00217AA5"/>
    <w:rsid w:val="00256A29"/>
    <w:rsid w:val="00257613"/>
    <w:rsid w:val="00275647"/>
    <w:rsid w:val="002F2B73"/>
    <w:rsid w:val="002F62BF"/>
    <w:rsid w:val="00397059"/>
    <w:rsid w:val="003A20AA"/>
    <w:rsid w:val="003B3D6E"/>
    <w:rsid w:val="003D6C0C"/>
    <w:rsid w:val="003F661B"/>
    <w:rsid w:val="00424757"/>
    <w:rsid w:val="0044253F"/>
    <w:rsid w:val="00476486"/>
    <w:rsid w:val="004C137E"/>
    <w:rsid w:val="004D1D6D"/>
    <w:rsid w:val="004F2114"/>
    <w:rsid w:val="004F6BCD"/>
    <w:rsid w:val="00506F37"/>
    <w:rsid w:val="00513A23"/>
    <w:rsid w:val="00515FAB"/>
    <w:rsid w:val="00530A1A"/>
    <w:rsid w:val="00544A45"/>
    <w:rsid w:val="005670DA"/>
    <w:rsid w:val="005A2EBB"/>
    <w:rsid w:val="005B1AAF"/>
    <w:rsid w:val="005B7655"/>
    <w:rsid w:val="006059FE"/>
    <w:rsid w:val="00622F70"/>
    <w:rsid w:val="006527DF"/>
    <w:rsid w:val="00655F6F"/>
    <w:rsid w:val="006757B4"/>
    <w:rsid w:val="006837BA"/>
    <w:rsid w:val="00683CF1"/>
    <w:rsid w:val="007366FD"/>
    <w:rsid w:val="00751E54"/>
    <w:rsid w:val="007562E7"/>
    <w:rsid w:val="007566EE"/>
    <w:rsid w:val="00761AC3"/>
    <w:rsid w:val="00772127"/>
    <w:rsid w:val="007E08D1"/>
    <w:rsid w:val="00826DBC"/>
    <w:rsid w:val="00857636"/>
    <w:rsid w:val="00876C08"/>
    <w:rsid w:val="008A61D5"/>
    <w:rsid w:val="008C1EBC"/>
    <w:rsid w:val="008E7127"/>
    <w:rsid w:val="008F599E"/>
    <w:rsid w:val="00906851"/>
    <w:rsid w:val="00915999"/>
    <w:rsid w:val="00923067"/>
    <w:rsid w:val="0092798D"/>
    <w:rsid w:val="00954931"/>
    <w:rsid w:val="009746F3"/>
    <w:rsid w:val="0098172F"/>
    <w:rsid w:val="009912F9"/>
    <w:rsid w:val="00993BAF"/>
    <w:rsid w:val="009A0E9F"/>
    <w:rsid w:val="009A3F70"/>
    <w:rsid w:val="009B4291"/>
    <w:rsid w:val="009F1FB9"/>
    <w:rsid w:val="009F3683"/>
    <w:rsid w:val="00A001E2"/>
    <w:rsid w:val="00A14136"/>
    <w:rsid w:val="00A179AE"/>
    <w:rsid w:val="00A34EB1"/>
    <w:rsid w:val="00A51490"/>
    <w:rsid w:val="00A5634D"/>
    <w:rsid w:val="00AC6AC3"/>
    <w:rsid w:val="00AD36E7"/>
    <w:rsid w:val="00AD6418"/>
    <w:rsid w:val="00B04C9B"/>
    <w:rsid w:val="00B1588E"/>
    <w:rsid w:val="00B2394F"/>
    <w:rsid w:val="00B300A8"/>
    <w:rsid w:val="00B351DB"/>
    <w:rsid w:val="00B42A2C"/>
    <w:rsid w:val="00B44144"/>
    <w:rsid w:val="00B733F1"/>
    <w:rsid w:val="00B75AC0"/>
    <w:rsid w:val="00C03AC7"/>
    <w:rsid w:val="00C44ED5"/>
    <w:rsid w:val="00C46494"/>
    <w:rsid w:val="00C62EE4"/>
    <w:rsid w:val="00C80341"/>
    <w:rsid w:val="00C97E61"/>
    <w:rsid w:val="00CE2B09"/>
    <w:rsid w:val="00CF5F7A"/>
    <w:rsid w:val="00D07DD2"/>
    <w:rsid w:val="00D52469"/>
    <w:rsid w:val="00D52CE3"/>
    <w:rsid w:val="00D75B04"/>
    <w:rsid w:val="00E05340"/>
    <w:rsid w:val="00E453FB"/>
    <w:rsid w:val="00E543C6"/>
    <w:rsid w:val="00E65A2C"/>
    <w:rsid w:val="00E941D2"/>
    <w:rsid w:val="00EC5953"/>
    <w:rsid w:val="00EF0347"/>
    <w:rsid w:val="00F05302"/>
    <w:rsid w:val="00F24E8E"/>
    <w:rsid w:val="00F47A8F"/>
    <w:rsid w:val="00F60B67"/>
    <w:rsid w:val="00F62CF0"/>
    <w:rsid w:val="00F933A4"/>
    <w:rsid w:val="00FA512D"/>
    <w:rsid w:val="00FA6487"/>
    <w:rsid w:val="00FB5B43"/>
    <w:rsid w:val="00FC1E18"/>
    <w:rsid w:val="00FC394A"/>
    <w:rsid w:val="00FE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A7C09F6"/>
  <w15:docId w15:val="{A381553D-CCDD-4010-80D9-4E93FBFBE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2EE4"/>
    <w:pPr>
      <w:suppressAutoHyphens/>
      <w:spacing w:after="240"/>
    </w:pPr>
    <w:rPr>
      <w:rFonts w:ascii="Georgia" w:hAnsi="Georgia"/>
      <w:sz w:val="22"/>
      <w:lang w:eastAsia="ar-S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2EE4"/>
    <w:pPr>
      <w:keepNext/>
      <w:keepLines/>
      <w:outlineLvl w:val="0"/>
    </w:pPr>
    <w:rPr>
      <w:rFonts w:ascii="Arial Black" w:eastAsiaTheme="majorEastAsia" w:hAnsi="Arial Black" w:cstheme="majorBidi"/>
      <w:b/>
      <w:bCs/>
      <w:color w:val="2C4462"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24757"/>
    <w:pPr>
      <w:keepNext/>
      <w:keepLines/>
      <w:spacing w:after="840"/>
      <w:outlineLvl w:val="1"/>
    </w:pPr>
    <w:rPr>
      <w:rFonts w:ascii="Arial" w:eastAsiaTheme="majorEastAsia" w:hAnsi="Arial" w:cstheme="majorBidi"/>
      <w:b/>
      <w:bCs/>
      <w:color w:val="F15045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24757"/>
    <w:pPr>
      <w:keepNext/>
      <w:keepLines/>
      <w:spacing w:before="360" w:after="0"/>
      <w:outlineLvl w:val="2"/>
    </w:pPr>
    <w:rPr>
      <w:rFonts w:ascii="Arial" w:eastAsiaTheme="majorEastAsia" w:hAnsi="Arial" w:cstheme="majorBidi"/>
      <w:b/>
      <w:bCs/>
      <w:caps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62EE4"/>
    <w:rPr>
      <w:rFonts w:ascii="Arial Black" w:eastAsiaTheme="majorEastAsia" w:hAnsi="Arial Black" w:cstheme="majorBidi"/>
      <w:b/>
      <w:bCs/>
      <w:color w:val="2C4462"/>
      <w:sz w:val="40"/>
      <w:szCs w:val="32"/>
      <w:lang w:eastAsia="ar-SA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24757"/>
    <w:rPr>
      <w:rFonts w:ascii="Arial" w:eastAsiaTheme="majorEastAsia" w:hAnsi="Arial" w:cstheme="majorBidi"/>
      <w:b/>
      <w:bCs/>
      <w:color w:val="F15045"/>
      <w:sz w:val="24"/>
      <w:szCs w:val="26"/>
      <w:lang w:eastAsia="ar-SA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24757"/>
    <w:rPr>
      <w:rFonts w:ascii="Arial" w:eastAsiaTheme="majorEastAsia" w:hAnsi="Arial" w:cstheme="majorBidi"/>
      <w:b/>
      <w:bCs/>
      <w:caps/>
      <w:sz w:val="24"/>
      <w:szCs w:val="24"/>
      <w:lang w:eastAsia="ar-SA"/>
    </w:rPr>
  </w:style>
  <w:style w:type="paragraph" w:styleId="Topptekst">
    <w:name w:val="header"/>
    <w:basedOn w:val="Normal"/>
    <w:link w:val="TopptekstTegn"/>
    <w:uiPriority w:val="99"/>
    <w:unhideWhenUsed/>
    <w:rsid w:val="00C62EE4"/>
    <w:pPr>
      <w:tabs>
        <w:tab w:val="center" w:pos="4153"/>
        <w:tab w:val="right" w:pos="8306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C62EE4"/>
    <w:rPr>
      <w:rFonts w:ascii="Georgia" w:hAnsi="Georgia"/>
      <w:sz w:val="22"/>
      <w:lang w:eastAsia="ar-SA"/>
    </w:rPr>
  </w:style>
  <w:style w:type="character" w:styleId="Hyperkobling">
    <w:name w:val="Hyperlink"/>
    <w:basedOn w:val="Standardskriftforavsnitt"/>
    <w:rsid w:val="00C62EE4"/>
    <w:rPr>
      <w:color w:val="0000FF"/>
      <w:u w:val="single"/>
    </w:rPr>
  </w:style>
  <w:style w:type="paragraph" w:styleId="Bunntekst">
    <w:name w:val="footer"/>
    <w:basedOn w:val="Normal"/>
    <w:link w:val="BunntekstTegn"/>
    <w:uiPriority w:val="99"/>
    <w:rsid w:val="009746F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8E7127"/>
    <w:rPr>
      <w:rFonts w:ascii="Arial" w:hAnsi="Arial"/>
      <w:sz w:val="22"/>
      <w:lang w:eastAsia="ar-SA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04C9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04C9B"/>
    <w:rPr>
      <w:rFonts w:ascii="Tahoma" w:hAnsi="Tahoma" w:cs="Tahoma"/>
      <w:sz w:val="16"/>
      <w:szCs w:val="16"/>
      <w:lang w:eastAsia="ar-SA"/>
    </w:rPr>
  </w:style>
  <w:style w:type="paragraph" w:styleId="Revisjon">
    <w:name w:val="Revision"/>
    <w:hidden/>
    <w:uiPriority w:val="99"/>
    <w:semiHidden/>
    <w:rsid w:val="0002447E"/>
    <w:rPr>
      <w:rFonts w:ascii="Arial" w:hAnsi="Arial"/>
      <w:sz w:val="22"/>
      <w:lang w:eastAsia="ar-SA"/>
    </w:rPr>
  </w:style>
  <w:style w:type="character" w:styleId="Fulgthyperkobling">
    <w:name w:val="FollowedHyperlink"/>
    <w:basedOn w:val="Standardskriftforavsnitt"/>
    <w:uiPriority w:val="99"/>
    <w:semiHidden/>
    <w:unhideWhenUsed/>
    <w:rsid w:val="00506F3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55F6F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Ulstomtale">
    <w:name w:val="Unresolved Mention"/>
    <w:basedOn w:val="Standardskriftforavsnitt"/>
    <w:uiPriority w:val="99"/>
    <w:semiHidden/>
    <w:unhideWhenUsed/>
    <w:rsid w:val="00655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9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2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8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endnotes" Target="endnotes.xml"/><Relationship Id="rId18" Type="http://schemas.openxmlformats.org/officeDocument/2006/relationships/hyperlink" Target="mailto:tore@stenan.com" TargetMode="External"/><Relationship Id="rId26" Type="http://schemas.openxmlformats.org/officeDocument/2006/relationships/hyperlink" Target="mailto:Heidianita.nyvoll@lovenskiold.no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tl@oppdal-everk.no" TargetMode="External"/><Relationship Id="rId34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://www.eqtiming.no" TargetMode="External"/><Relationship Id="rId25" Type="http://schemas.openxmlformats.org/officeDocument/2006/relationships/hyperlink" Target="mailto:bta@aurstad.no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kart.gulesider.no/?c=62.593282,9.715347&amp;z=15&amp;q=;229012478;geo" TargetMode="External"/><Relationship Id="rId20" Type="http://schemas.openxmlformats.org/officeDocument/2006/relationships/hyperlink" Target="https://hl2019.no/praktisk-info/overnatting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yperlink" Target="https://www.facebook.com/HLskiskyting2019/" TargetMode="External"/><Relationship Id="rId32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2.jpg"/><Relationship Id="rId23" Type="http://schemas.openxmlformats.org/officeDocument/2006/relationships/hyperlink" Target="https://hl2019.no/" TargetMode="External"/><Relationship Id="rId28" Type="http://schemas.openxmlformats.org/officeDocument/2006/relationships/image" Target="media/image3.png"/><Relationship Id="rId10" Type="http://schemas.openxmlformats.org/officeDocument/2006/relationships/settings" Target="settings.xml"/><Relationship Id="rId19" Type="http://schemas.openxmlformats.org/officeDocument/2006/relationships/hyperlink" Target="http://skiskyting.no/no/arrangement/nyttig_informasjon/oversikt_over_lisenser/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Relationship Id="rId22" Type="http://schemas.openxmlformats.org/officeDocument/2006/relationships/hyperlink" Target="https://hl2019.no/praktisk-info/smoreboder/" TargetMode="External"/><Relationship Id="rId27" Type="http://schemas.openxmlformats.org/officeDocument/2006/relationships/hyperlink" Target="mailto:stale.flotten@intersport.no" TargetMode="External"/><Relationship Id="rId30" Type="http://schemas.openxmlformats.org/officeDocument/2006/relationships/header" Target="header2.xml"/><Relationship Id="rId35" Type="http://schemas.openxmlformats.org/officeDocument/2006/relationships/theme" Target="theme/theme1.xml"/><Relationship Id="rId8" Type="http://schemas.openxmlformats.org/officeDocument/2006/relationships/numbering" Target="numbering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Documents%20and%20Settings\us-rara\Local%20Settings\Temporary%20Internet%20Files\OLK7\Brevmal%20NSSF_side2%20(3)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861AC25E8F051A45AD094AF77BFA993C00D735EB29B0F3394DA50401299F0DBB7D" ma:contentTypeVersion="55" ma:contentTypeDescription="Opprett et nytt dokument." ma:contentTypeScope="" ma:versionID="f10ee2a649a3f3744bdd9777d64f525d">
  <xsd:schema xmlns:xsd="http://www.w3.org/2001/XMLSchema" xmlns:xs="http://www.w3.org/2001/XMLSchema" xmlns:p="http://schemas.microsoft.com/office/2006/metadata/properties" xmlns:ns2="aec5f570-5954-42b2-93f8-bbdf6252596e" xmlns:ns3="80ab29e7-d7a0-4df1-be6d-d284d68559a9" targetNamespace="http://schemas.microsoft.com/office/2006/metadata/properties" ma:root="true" ma:fieldsID="ae4b5108b9736627d789906b23e55daf" ns2:_="" ns3:_="">
    <xsd:import namespace="aec5f570-5954-42b2-93f8-bbdf6252596e"/>
    <xsd:import namespace="80ab29e7-d7a0-4df1-be6d-d284d68559a9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SearchPeopleOnly="false" ma:SharePointGroup="0" ma:internalName="_nifDokumentei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50403f81-8aee-4f47-a14a-ec79d746b979}" ma:internalName="TaxCatchAll" ma:showField="CatchAllData" ma:web="80ab29e7-d7a0-4df1-be6d-d284d68559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50403f81-8aee-4f47-a14a-ec79d746b979}" ma:internalName="TaxCatchAllLabel" ma:readOnly="true" ma:showField="CatchAllDataLabel" ma:web="80ab29e7-d7a0-4df1-be6d-d284d68559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ma:taxonomy="true" ma:internalName="e390b8d06ece46449586677b864a8181" ma:taxonomyFieldName="OrgTilhorighet" ma:displayName="OrgTilhørighet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b29e7-d7a0-4df1-be6d-d284d68559a9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3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SF49 Norges Skiskytterforbund</TermName>
          <TermId xmlns="http://schemas.microsoft.com/office/infopath/2007/PartnerControls">e15f694a-752d-40b2-a313-d48917f2bf2e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Rolfsrud, Vegar</DisplayName>
        <AccountId>48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Rolfsrud, Vegar</DisplayName>
        <AccountId>48</AccountId>
        <AccountType/>
      </UserInfo>
    </_nifDokumenteier>
    <_nifDokumentbeskrivelse xmlns="aec5f570-5954-42b2-93f8-bbdf6252596e" xsi:nil="true"/>
    <_nifTil xmlns="aec5f570-5954-42b2-93f8-bbdf6252596e" xsi:nil="true"/>
    <_dlc_DocId xmlns="80ab29e7-d7a0-4df1-be6d-d284d68559a9">SF49-30-404</_dlc_DocId>
    <_dlc_DocIdUrl xmlns="80ab29e7-d7a0-4df1-be6d-d284d68559a9">
      <Url>http://idrettskontor.nif.no/sites/skiskytterforbundet/documentcontent/_layouts/15/DocIdRedir.aspx?ID=SF49-30-404</Url>
      <Description>SF49-30-404</Description>
    </_dlc_DocIdUrl>
  </documentManagement>
</p:properties>
</file>

<file path=customXml/item6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B8DB4-3EBF-4183-B0E1-0E321AADEFE8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3D90D050-BBF0-4712-B0FE-59D2F655369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A302C46-84E1-4B92-B259-89D7695525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8B2381-702C-4ECE-A4FC-F519CE310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80ab29e7-d7a0-4df1-be6d-d284d68559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64352B4-4CB3-4468-B816-7D4B8E478BD1}">
  <ds:schemaRefs>
    <ds:schemaRef ds:uri="http://schemas.microsoft.com/office/2006/metadata/properties"/>
    <ds:schemaRef ds:uri="http://schemas.microsoft.com/office/infopath/2007/PartnerControls"/>
    <ds:schemaRef ds:uri="aec5f570-5954-42b2-93f8-bbdf6252596e"/>
    <ds:schemaRef ds:uri="80ab29e7-d7a0-4df1-be6d-d284d68559a9"/>
  </ds:schemaRefs>
</ds:datastoreItem>
</file>

<file path=customXml/itemProps6.xml><?xml version="1.0" encoding="utf-8"?>
<ds:datastoreItem xmlns:ds="http://schemas.openxmlformats.org/officeDocument/2006/customXml" ds:itemID="{9507B86C-AA74-434B-B058-95CEB8F99020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F18BAABF-FFF8-2645-8A2C-2191FE87B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Settings\us-rara\Local Settings\Temporary Internet Files\OLK7\Brevmal NSSF_side2 (3).dot</Template>
  <TotalTime>46</TotalTime>
  <Pages>4</Pages>
  <Words>986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    </vt:lpstr>
    </vt:vector>
  </TitlesOfParts>
  <Company>NIF</Company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US-RARA</dc:creator>
  <cp:keywords/>
  <dc:description/>
  <cp:lastModifiedBy>Ole Andreas Flotten</cp:lastModifiedBy>
  <cp:revision>17</cp:revision>
  <cp:lastPrinted>2010-10-12T08:13:00Z</cp:lastPrinted>
  <dcterms:created xsi:type="dcterms:W3CDTF">2018-11-07T13:52:00Z</dcterms:created>
  <dcterms:modified xsi:type="dcterms:W3CDTF">2018-11-14T20:36:00Z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ableAutoMacro">
    <vt:lpwstr>0</vt:lpwstr>
  </property>
  <property fmtid="{D5CDD505-2E9C-101B-9397-08002B2CF9AE}" pid="3" name="ContentTypeId">
    <vt:lpwstr>0x01010089F515CEF38C6043B09A4EB0A2E09D630200861AC25E8F051A45AD094AF77BFA993C00D735EB29B0F3394DA50401299F0DBB7D</vt:lpwstr>
  </property>
  <property fmtid="{D5CDD505-2E9C-101B-9397-08002B2CF9AE}" pid="4" name="OrgTilhorighet">
    <vt:lpwstr>1;#SF49 Norges Skiskytterforbund|e15f694a-752d-40b2-a313-d48917f2bf2e</vt:lpwstr>
  </property>
  <property fmtid="{D5CDD505-2E9C-101B-9397-08002B2CF9AE}" pid="5" name="Dokumentkategori">
    <vt:lpwstr/>
  </property>
  <property fmtid="{D5CDD505-2E9C-101B-9397-08002B2CF9AE}" pid="6" name="_dlc_DocIdItemGuid">
    <vt:lpwstr>d7a6834f-b4be-4c1d-8afa-4932a829ee53</vt:lpwstr>
  </property>
</Properties>
</file>