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13" w:rsidRPr="0085767D" w:rsidRDefault="00A71B13" w:rsidP="0085767D">
      <w:pPr>
        <w:outlineLvl w:val="0"/>
        <w:rPr>
          <w:b/>
          <w:sz w:val="28"/>
          <w:szCs w:val="28"/>
        </w:rPr>
      </w:pPr>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7"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8"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BA2B3C" w:rsidRPr="0085767D" w:rsidRDefault="00BA2B3C" w:rsidP="0085767D"/>
    <w:p w:rsidR="0084636C" w:rsidRPr="0085767D" w:rsidRDefault="0084636C" w:rsidP="0085767D">
      <w:pPr>
        <w:rPr>
          <w:b/>
          <w:sz w:val="28"/>
          <w:szCs w:val="28"/>
        </w:rPr>
      </w:pPr>
      <w:r w:rsidRPr="0085767D">
        <w:rPr>
          <w:b/>
          <w:sz w:val="28"/>
          <w:szCs w:val="28"/>
        </w:rPr>
        <w:t xml:space="preserve">LOV FOR </w:t>
      </w:r>
      <w:r w:rsidR="00350E93">
        <w:rPr>
          <w:b/>
          <w:sz w:val="28"/>
          <w:szCs w:val="28"/>
        </w:rPr>
        <w:t>Grimstad Badmintonklubb</w:t>
      </w:r>
    </w:p>
    <w:p w:rsidR="00BA2B3C" w:rsidRPr="0085767D" w:rsidRDefault="00A71B13" w:rsidP="0085767D">
      <w:r w:rsidRPr="0085767D">
        <w:t>S</w:t>
      </w:r>
      <w:r w:rsidR="00BA2B3C" w:rsidRPr="0085767D">
        <w:t>tiftet</w:t>
      </w:r>
      <w:r w:rsidR="00350E93">
        <w:t>7.juni 1977</w:t>
      </w:r>
      <w:r w:rsidR="006049F5" w:rsidRPr="0085767D">
        <w:t>, vedtatt av å</w:t>
      </w:r>
      <w:r w:rsidR="002D657E" w:rsidRPr="0085767D">
        <w:t xml:space="preserve">rsmøtet </w:t>
      </w:r>
      <w:r w:rsidR="00350E93">
        <w:t>7.juni,</w:t>
      </w:r>
      <w:r w:rsidR="002360A4" w:rsidRPr="0085767D">
        <w:t xml:space="preserve"> </w:t>
      </w:r>
      <w:r w:rsidRPr="0085767D">
        <w:t>godkje</w:t>
      </w:r>
      <w:r w:rsidR="002360A4" w:rsidRPr="0085767D">
        <w:t xml:space="preserve">nt av </w:t>
      </w:r>
      <w:r w:rsidR="00D60519">
        <w:t>Aust Agder Idrettskrets 15.januar 2016</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w:t>
      </w:r>
      <w:proofErr w:type="spellStart"/>
      <w:r w:rsidR="00C05F88" w:rsidRPr="0085767D">
        <w:t>paralympiske</w:t>
      </w:r>
      <w:proofErr w:type="spellEnd"/>
      <w:r w:rsidR="00C05F88" w:rsidRPr="0085767D">
        <w:t xml:space="preserv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85767D">
      <w:pPr>
        <w:rPr>
          <w:b/>
        </w:rPr>
      </w:pPr>
      <w:r w:rsidRPr="0085767D">
        <w:t xml:space="preserve">(2) </w:t>
      </w:r>
      <w:r w:rsidR="009321B5" w:rsidRPr="0085767D">
        <w:tab/>
      </w:r>
      <w:r w:rsidRPr="0085767D">
        <w:t xml:space="preserve">Idrettslaget er medlem av </w:t>
      </w:r>
      <w:r w:rsidR="00DA2527">
        <w:t>Norges Badminton Forbund</w:t>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DA2527">
        <w:t xml:space="preserve"> </w:t>
      </w:r>
      <w:r w:rsidR="00113199">
        <w:t>Aust Agder Idrettskrets</w:t>
      </w:r>
      <w:r w:rsidR="00172123" w:rsidRPr="0085767D">
        <w:t>, hører hjemme i</w:t>
      </w:r>
      <w:r w:rsidR="003A75D4" w:rsidRPr="0085767D">
        <w:t xml:space="preserve"> </w:t>
      </w:r>
      <w:r w:rsidR="00113199">
        <w:t>Grimstad</w:t>
      </w:r>
      <w:r w:rsidR="003A75D4" w:rsidRPr="0085767D">
        <w:t xml:space="preserve"> </w:t>
      </w:r>
      <w:r w:rsidR="00113199">
        <w:t>Kommune</w:t>
      </w:r>
      <w:r w:rsidR="00172123" w:rsidRPr="0085767D">
        <w:t xml:space="preserve">, og er medlem av </w:t>
      </w:r>
      <w:r w:rsidR="00113199">
        <w:t>Grimstad I</w:t>
      </w:r>
      <w:r w:rsidR="00172123" w:rsidRPr="0085767D">
        <w:t>drettsråd</w:t>
      </w:r>
      <w:r w:rsidR="00113199">
        <w:t>.</w:t>
      </w:r>
    </w:p>
    <w:p w:rsidR="00172123" w:rsidRPr="0085767D" w:rsidRDefault="00172123" w:rsidP="0085767D"/>
    <w:p w:rsidR="00C05F88" w:rsidRPr="0085767D" w:rsidRDefault="00C05F88" w:rsidP="0085767D">
      <w:pPr>
        <w:ind w:left="720" w:hanging="720"/>
      </w:pPr>
      <w:r w:rsidRPr="0085767D">
        <w:lastRenderedPageBreak/>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proofErr w:type="gramStart"/>
      <w:r w:rsidR="006E2043" w:rsidRPr="0085767D">
        <w:t>akseptere</w:t>
      </w:r>
      <w:proofErr w:type="gramEnd"/>
      <w:r w:rsidR="006E2043" w:rsidRPr="0085767D">
        <w:t xml:space="preserv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proofErr w:type="gramStart"/>
      <w:r w:rsidR="006E2043" w:rsidRPr="0085767D">
        <w:t>regelverk og vedtak.</w:t>
      </w:r>
      <w:proofErr w:type="gramEnd"/>
      <w:r w:rsidR="006E2043" w:rsidRPr="0085767D">
        <w:t xml:space="preserve">     </w:t>
      </w:r>
    </w:p>
    <w:p w:rsidR="006E2043" w:rsidRPr="0085767D" w:rsidRDefault="0053366D" w:rsidP="0085767D">
      <w:pPr>
        <w:tabs>
          <w:tab w:val="left" w:pos="146"/>
        </w:tabs>
        <w:ind w:left="1433" w:hanging="713"/>
      </w:pPr>
      <w:r w:rsidRPr="0085767D">
        <w:t>b)</w:t>
      </w:r>
      <w:r w:rsidRPr="0085767D">
        <w:tab/>
      </w:r>
      <w:proofErr w:type="gramStart"/>
      <w:r w:rsidR="006E2043" w:rsidRPr="0085767D">
        <w:t>ha</w:t>
      </w:r>
      <w:proofErr w:type="gramEnd"/>
      <w:r w:rsidR="006E2043" w:rsidRPr="0085767D">
        <w:t xml:space="preserve">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9321B5" w:rsidP="0085767D">
      <w:pPr>
        <w:ind w:left="720" w:hanging="720"/>
      </w:pPr>
      <w:r w:rsidRPr="0085767D">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w:t>
      </w:r>
      <w:r w:rsidR="00AC5841" w:rsidRPr="0085767D">
        <w:lastRenderedPageBreak/>
        <w:t xml:space="preserve">Idrettslagets vedtak trer ikke i kraft før klagefristen er utløpt, eventuelt når klagesaken er avgjort. </w:t>
      </w:r>
    </w:p>
    <w:p w:rsidR="009321B5" w:rsidRPr="0085767D" w:rsidRDefault="009321B5" w:rsidP="0085767D">
      <w:pPr>
        <w:ind w:left="720" w:hanging="720"/>
      </w:pPr>
    </w:p>
    <w:p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w:t>
      </w:r>
      <w:r w:rsidR="00096A7E" w:rsidRPr="0085767D">
        <w:rPr>
          <w:rStyle w:val="Fotnotereferanse"/>
        </w:rPr>
        <w:footnoteReference w:id="2"/>
      </w:r>
      <w:r w:rsidRPr="0085767D">
        <w:t xml:space="preserve">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xml:space="preserve">, </w:t>
      </w:r>
      <w:r w:rsidR="009515CF">
        <w:t>bør</w:t>
      </w:r>
      <w:r w:rsidR="000E4928" w:rsidRPr="0085767D">
        <w:t xml:space="preserve"> begge kjønn være representert.</w:t>
      </w:r>
      <w:r w:rsidR="000E4928" w:rsidRPr="00253E85">
        <w:rPr>
          <w:rFonts w:eastAsia="Cambria"/>
        </w:rPr>
        <w:t xml:space="preserve"> Sammensetningen </w:t>
      </w:r>
      <w:r w:rsidR="009515CF">
        <w:rPr>
          <w:rFonts w:eastAsia="Cambria"/>
        </w:rPr>
        <w:t>bør</w:t>
      </w:r>
      <w:r w:rsidR="000E4928" w:rsidRPr="00253E85">
        <w:rPr>
          <w:rFonts w:eastAsia="Cambria"/>
        </w:rPr>
        <w:t xml:space="preserve"> være forholdsmessig i forhold til kjønnsfordelingen i medlemsmassen, dog slik at </w:t>
      </w:r>
      <w:r w:rsidR="000E4928" w:rsidRPr="0085767D">
        <w:t xml:space="preserve">ved valg/oppnevning av mer enn </w:t>
      </w:r>
      <w:r w:rsidR="00350563" w:rsidRPr="0085767D">
        <w:t xml:space="preserve">tre </w:t>
      </w:r>
      <w:proofErr w:type="spellStart"/>
      <w:proofErr w:type="gramStart"/>
      <w:r w:rsidR="000E4928" w:rsidRPr="0085767D">
        <w:t>personer</w:t>
      </w:r>
      <w:r w:rsidR="00DC01AE" w:rsidRPr="0085767D">
        <w:t>,</w:t>
      </w:r>
      <w:r w:rsidR="009515CF">
        <w:rPr>
          <w:rFonts w:eastAsia="Cambria"/>
        </w:rPr>
        <w:t>bør</w:t>
      </w:r>
      <w:proofErr w:type="spellEnd"/>
      <w:proofErr w:type="gramEnd"/>
      <w:r w:rsidR="000E4928" w:rsidRPr="00253E85">
        <w:rPr>
          <w:rFonts w:eastAsia="Cambria"/>
        </w:rPr>
        <w:t xml:space="preserve">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 xml:space="preserve">mer enn ett </w:t>
      </w:r>
      <w:proofErr w:type="spellStart"/>
      <w:r w:rsidR="000E4928" w:rsidRPr="0085767D">
        <w:t>varamedlem</w:t>
      </w:r>
      <w:proofErr w:type="spellEnd"/>
      <w:r w:rsidR="000E4928" w:rsidRPr="0085767D">
        <w:t>.</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w:t>
      </w:r>
      <w:r w:rsidRPr="0085767D">
        <w:lastRenderedPageBreak/>
        <w:t xml:space="preserve">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3"/>
      </w:r>
    </w:p>
    <w:p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rsidR="00B13C71" w:rsidRPr="0085767D" w:rsidRDefault="00B13C71" w:rsidP="0085767D">
      <w:pPr>
        <w:rPr>
          <w:b/>
        </w:rPr>
      </w:pPr>
    </w:p>
    <w:p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lastRenderedPageBreak/>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w:t>
      </w:r>
      <w:proofErr w:type="spellStart"/>
      <w:r w:rsidRPr="0085767D">
        <w:t>ansattrepresentant</w:t>
      </w:r>
      <w:proofErr w:type="spellEnd"/>
      <w:r w:rsidRPr="0085767D">
        <w:t xml:space="preserve">(er)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lastRenderedPageBreak/>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 xml:space="preserve">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w:t>
      </w:r>
      <w:proofErr w:type="spellStart"/>
      <w:r w:rsidRPr="0085767D">
        <w:t>varamedlem</w:t>
      </w:r>
      <w:proofErr w:type="spellEnd"/>
      <w:r w:rsidRPr="0085767D">
        <w:t xml:space="preserve">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t>(7)</w:t>
      </w:r>
      <w:r w:rsidR="00D64BC9" w:rsidRPr="0085767D">
        <w:tab/>
      </w:r>
      <w:r w:rsidRPr="0085767D">
        <w:t xml:space="preserve">I øvrige tilfeller avgjør vedkommende selv om vedkommende er </w:t>
      </w:r>
      <w:proofErr w:type="gramStart"/>
      <w:r w:rsidRPr="0085767D">
        <w:t>inhabil</w:t>
      </w:r>
      <w:proofErr w:type="gramEnd"/>
      <w:r w:rsidRPr="0085767D">
        <w:t>. Dersom en part krever det og det kan gjøres uten vesentlig tidsspille, eller vedkommende ellers finner grunn til det, skal vedkommende selv forelegge spørsmålet for sin nærmeste overordnete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4"/>
      </w:r>
      <w:r w:rsidRPr="0085767D">
        <w:t xml:space="preserve"> eller ved fjernmøte</w:t>
      </w:r>
      <w:r w:rsidR="00B86360" w:rsidRPr="0085767D">
        <w:rPr>
          <w:rStyle w:val="Fotnotereferanse"/>
        </w:rPr>
        <w:footnoteReference w:id="5"/>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C05F88" w:rsidRPr="0085767D" w:rsidRDefault="00C05F88" w:rsidP="0085767D">
      <w:r w:rsidRPr="0085767D">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6"/>
      </w:r>
      <w:r w:rsidRPr="0085767D">
        <w:t xml:space="preserve"> </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 xml:space="preserve">På årsmøtet skal det fastsettes et budsjett som inneholder alle hovedposter i resultatregnskapet. Regnskap og budsjett for idrettslag som er organisert med </w:t>
      </w:r>
      <w:r w:rsidRPr="0085767D">
        <w:lastRenderedPageBreak/>
        <w:t>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rsidR="00C05F88" w:rsidRPr="0085767D" w:rsidRDefault="00C05F88" w:rsidP="0085767D">
      <w:pPr>
        <w:pStyle w:val="Topptekst"/>
      </w:pPr>
    </w:p>
    <w:p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85767D" w:rsidRDefault="00C37C02" w:rsidP="0085767D">
      <w:pPr>
        <w:outlineLvl w:val="0"/>
        <w:rPr>
          <w:b/>
        </w:rPr>
      </w:pPr>
      <w:r w:rsidRPr="0085767D">
        <w:rPr>
          <w:b/>
        </w:rPr>
        <w:t>I</w:t>
      </w:r>
      <w:r w:rsidR="00C05F88" w:rsidRPr="0085767D">
        <w:rPr>
          <w:b/>
        </w:rPr>
        <w:t xml:space="preserve">V. ÅRSMØTE, STYRE, UTVALG MV. </w:t>
      </w:r>
    </w:p>
    <w:p w:rsidR="00C05F88" w:rsidRPr="0085767D" w:rsidRDefault="00C05F88" w:rsidP="0085767D"/>
    <w:p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rsidR="00C05F88" w:rsidRPr="0085767D" w:rsidRDefault="00C05F88" w:rsidP="0085767D">
      <w:pPr>
        <w:rPr>
          <w:b/>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7"/>
      </w:r>
      <w:r w:rsidR="00763A37" w:rsidRPr="0085767D">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w:t>
      </w:r>
      <w:proofErr w:type="gramStart"/>
      <w:r w:rsidRPr="0085767D">
        <w:t>er lovlig</w:t>
      </w:r>
      <w:proofErr w:type="gramEnd"/>
      <w:r w:rsidRPr="0085767D">
        <w:t xml:space="preserve">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 xml:space="preserve">iht. idrettslagets lov. Dersom </w:t>
      </w:r>
      <w:r w:rsidRPr="0085767D">
        <w:lastRenderedPageBreak/>
        <w:t>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rsidR="00C05F88" w:rsidRPr="0085767D" w:rsidRDefault="00C05F88" w:rsidP="0085767D">
      <w:pPr>
        <w:rPr>
          <w:b/>
          <w:highlight w:val="yellow"/>
        </w:rPr>
      </w:pPr>
    </w:p>
    <w:p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C05F88" w:rsidRPr="0085767D" w:rsidRDefault="00C05F88" w:rsidP="0085767D"/>
    <w:p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8"/>
      </w:r>
      <w:r w:rsidRPr="0085767D">
        <w:t>:</w:t>
      </w:r>
    </w:p>
    <w:p w:rsidR="00C05F88" w:rsidRPr="0085767D" w:rsidRDefault="00C05F88" w:rsidP="0085767D"/>
    <w:p w:rsidR="00C05F88" w:rsidRPr="0085767D" w:rsidRDefault="00C05F88" w:rsidP="0085767D">
      <w:r w:rsidRPr="0085767D">
        <w:t xml:space="preserve">1. </w:t>
      </w:r>
      <w:r w:rsidR="00556088" w:rsidRPr="0085767D">
        <w:t>Godkjenne de stemmeberettiget</w:t>
      </w:r>
      <w:r w:rsidRPr="0085767D">
        <w:t>e.</w:t>
      </w:r>
    </w:p>
    <w:p w:rsidR="00C05F88" w:rsidRPr="0085767D" w:rsidRDefault="00C05F88" w:rsidP="0085767D">
      <w:r w:rsidRPr="0085767D">
        <w:t>2. Godkjenne innkallingen, sakliste</w:t>
      </w:r>
      <w:r w:rsidR="00556088" w:rsidRPr="0085767D">
        <w:t>n</w:t>
      </w:r>
      <w:r w:rsidRPr="0085767D">
        <w:t xml:space="preserve"> og forretningsorden.</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9"/>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0"/>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11"/>
      </w:r>
    </w:p>
    <w:p w:rsidR="00A56BA6" w:rsidRPr="0085767D" w:rsidRDefault="00C05F88" w:rsidP="0085767D">
      <w:pPr>
        <w:tabs>
          <w:tab w:val="left" w:pos="7173"/>
        </w:tabs>
      </w:pPr>
      <w:r w:rsidRPr="0085767D">
        <w:t>10. Foreta følgende valg:</w:t>
      </w:r>
      <w:r w:rsidR="00B86360" w:rsidRPr="0085767D">
        <w:rPr>
          <w:rStyle w:val="Fotnotereferanse"/>
        </w:rPr>
        <w:footnoteReference w:id="12"/>
      </w:r>
    </w:p>
    <w:p w:rsidR="00A56BA6" w:rsidRPr="0085767D" w:rsidRDefault="00A56BA6" w:rsidP="0085767D">
      <w:pPr>
        <w:pStyle w:val="Listeavsnitt"/>
        <w:numPr>
          <w:ilvl w:val="0"/>
          <w:numId w:val="19"/>
        </w:numPr>
      </w:pPr>
      <w:r w:rsidRPr="0085767D">
        <w:t>Leder og nestleder</w:t>
      </w:r>
    </w:p>
    <w:p w:rsidR="00C05F88" w:rsidRPr="0085767D" w:rsidRDefault="00E3356F" w:rsidP="0085767D">
      <w:pPr>
        <w:pStyle w:val="Listeavsnitt"/>
        <w:numPr>
          <w:ilvl w:val="0"/>
          <w:numId w:val="19"/>
        </w:numPr>
      </w:pPr>
      <w:r w:rsidRPr="0085767D">
        <w:t xml:space="preserve">[antall] </w:t>
      </w:r>
      <w:r w:rsidR="00A56BA6" w:rsidRPr="0085767D">
        <w:t>styremedlem</w:t>
      </w:r>
      <w:r w:rsidRPr="0085767D">
        <w:t xml:space="preserve"> </w:t>
      </w:r>
      <w:r w:rsidR="00A56BA6" w:rsidRPr="0085767D">
        <w:t>og</w:t>
      </w:r>
      <w:r w:rsidRPr="0085767D">
        <w:t xml:space="preserve"> [antall] </w:t>
      </w:r>
      <w:proofErr w:type="spellStart"/>
      <w:r w:rsidR="00A56BA6" w:rsidRPr="0085767D">
        <w:t>varamedlem</w:t>
      </w:r>
      <w:proofErr w:type="spellEnd"/>
      <w:r w:rsidR="00C64B09" w:rsidRPr="0085767D">
        <w:rPr>
          <w:rStyle w:val="Fotnotereferanse"/>
        </w:rPr>
        <w:footnoteReference w:id="13"/>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4"/>
      </w:r>
      <w:r w:rsidR="00C05F88" w:rsidRPr="0085767D">
        <w:t xml:space="preserve"> </w:t>
      </w:r>
    </w:p>
    <w:p w:rsidR="00C05F88" w:rsidRPr="0085767D" w:rsidRDefault="00C05F88" w:rsidP="0085767D">
      <w:pPr>
        <w:pStyle w:val="Listeavsnitt"/>
        <w:numPr>
          <w:ilvl w:val="0"/>
          <w:numId w:val="19"/>
        </w:numPr>
      </w:pPr>
      <w:r w:rsidRPr="0085767D">
        <w:lastRenderedPageBreak/>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proofErr w:type="spellStart"/>
      <w:r w:rsidRPr="0085767D">
        <w:t>varamedlem</w:t>
      </w:r>
      <w:proofErr w:type="spellEnd"/>
      <w:r w:rsidR="00E9728D" w:rsidRPr="0085767D">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 xml:space="preserve">enkeltvis. De øvrige medlemmer velges samlet. Deretter velges </w:t>
      </w:r>
      <w:proofErr w:type="spellStart"/>
      <w:r w:rsidR="00C05F88" w:rsidRPr="0085767D">
        <w:t>varamedlemmene</w:t>
      </w:r>
      <w:proofErr w:type="spellEnd"/>
      <w:r w:rsidR="00C05F88" w:rsidRPr="0085767D">
        <w:t xml:space="preserve"> samlet, og ved skriftlig valg avgjøres rekkefølgen i forhold til stemmetall.</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lastRenderedPageBreak/>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 xml:space="preserve">Ved innkalling i strid med bestemmelsen, avgjør det ekstraordinære årsmøtet hhv. under godkjenning av innkalling og godkjenning av saklisten, om det ekstraordinære årsmøtet </w:t>
      </w:r>
      <w:proofErr w:type="gramStart"/>
      <w:r w:rsidR="00721FD0" w:rsidRPr="0085767D">
        <w:t>er lovlig</w:t>
      </w:r>
      <w:proofErr w:type="gramEnd"/>
      <w:r w:rsidR="00721FD0" w:rsidRPr="0085767D">
        <w:t xml:space="preserve">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5"/>
      </w:r>
      <w:r w:rsidRPr="0085767D">
        <w:t xml:space="preserve">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t>b)</w:t>
      </w:r>
      <w:r w:rsidRPr="0085767D">
        <w:tab/>
        <w:t xml:space="preserve">Påse at idrettslagets midler brukes og forvaltes på en forsiktig måte i samsvar med de vedtak som er fattet på årsmøtet eller i overordnet organisasjonsledd, </w:t>
      </w:r>
      <w:proofErr w:type="gramStart"/>
      <w:r w:rsidRPr="0085767D">
        <w:t>og</w:t>
      </w:r>
      <w:proofErr w:type="gramEnd"/>
      <w:r w:rsidRPr="0085767D">
        <w:t xml:space="preserve">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 xml:space="preserve">Etter behov </w:t>
      </w:r>
      <w:proofErr w:type="gramStart"/>
      <w:r w:rsidRPr="0085767D">
        <w:t>oppnevne</w:t>
      </w:r>
      <w:proofErr w:type="gramEnd"/>
      <w:r w:rsidRPr="0085767D">
        <w:t xml:space="preserv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6"/>
      </w:r>
      <w:r w:rsidRPr="0085767D">
        <w:t xml:space="preserve"> </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17"/>
      </w:r>
      <w:r w:rsidRPr="0085767D">
        <w:t xml:space="preserve">. </w:t>
      </w:r>
    </w:p>
    <w:p w:rsidR="00274771" w:rsidRPr="0085767D" w:rsidRDefault="00274771" w:rsidP="0085767D"/>
    <w:p w:rsidR="00274771" w:rsidRPr="0085767D" w:rsidRDefault="00274771" w:rsidP="0085767D"/>
    <w:p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w:t>
      </w:r>
      <w:proofErr w:type="gramStart"/>
      <w:r w:rsidRPr="0085767D">
        <w:rPr>
          <w:sz w:val="24"/>
          <w:szCs w:val="24"/>
        </w:rPr>
        <w:t>å</w:t>
      </w:r>
      <w:proofErr w:type="gramEnd"/>
      <w:r w:rsidRPr="0085767D">
        <w:rPr>
          <w:sz w:val="24"/>
          <w:szCs w:val="24"/>
        </w:rPr>
        <w:t xml:space="preserve"> tre ut av valgkomiteen. </w:t>
      </w:r>
    </w:p>
    <w:p w:rsidR="00C05F88" w:rsidRPr="0085767D" w:rsidRDefault="00C05F88" w:rsidP="0085767D"/>
    <w:p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05F88" w:rsidRPr="0085767D" w:rsidRDefault="00C05F88" w:rsidP="0085767D"/>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w:t>
      </w:r>
      <w:proofErr w:type="spellStart"/>
      <w:r w:rsidR="00C05F88" w:rsidRPr="0085767D">
        <w:rPr>
          <w:b/>
        </w:rPr>
        <w:t>dopingsaker</w:t>
      </w:r>
      <w:proofErr w:type="spellEnd"/>
    </w:p>
    <w:p w:rsidR="00C05F88" w:rsidRPr="0085767D" w:rsidRDefault="00C05F88" w:rsidP="0085767D">
      <w:pPr>
        <w:rPr>
          <w:b/>
        </w:rPr>
      </w:pPr>
    </w:p>
    <w:p w:rsidR="00C05F88" w:rsidRPr="0085767D" w:rsidRDefault="00C05F88" w:rsidP="0085767D">
      <w:r w:rsidRPr="0085767D">
        <w:t xml:space="preserve">For alminnelige disiplinærforføyninger, sanksjoner etter kamp- og konkurranseregler, straffesaker og </w:t>
      </w:r>
      <w:proofErr w:type="spellStart"/>
      <w:r w:rsidRPr="0085767D">
        <w:t>dopingsaker</w:t>
      </w:r>
      <w:proofErr w:type="spellEnd"/>
      <w:r w:rsidRPr="0085767D">
        <w:t xml:space="preserve">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p w:rsidR="00623CF9" w:rsidRPr="0085767D" w:rsidRDefault="00623CF9">
      <w:pPr>
        <w:ind w:left="720" w:hanging="720"/>
      </w:pPr>
    </w:p>
    <w:sectPr w:rsidR="00623CF9" w:rsidRPr="0085767D" w:rsidSect="00C05F88">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1E63" w:rsidRDefault="00831E63">
      <w:r>
        <w:separator/>
      </w:r>
    </w:p>
  </w:endnote>
  <w:endnote w:type="continuationSeparator" w:id="0">
    <w:p w:rsidR="00831E63" w:rsidRDefault="00831E63">
      <w:r>
        <w:continuationSeparator/>
      </w:r>
    </w:p>
  </w:endnote>
  <w:endnote w:type="continuationNotice" w:id="1">
    <w:p w:rsidR="00831E63" w:rsidRDefault="00831E6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Default="009515CF">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Pr="00B13C71" w:rsidRDefault="009515CF">
    <w:pPr>
      <w:pStyle w:val="Bunntekst"/>
      <w:rPr>
        <w:sz w:val="22"/>
        <w:szCs w:val="22"/>
      </w:rPr>
    </w:pPr>
    <w:r>
      <w:tab/>
    </w:r>
    <w:r>
      <w:tab/>
    </w:r>
    <w:r w:rsidRPr="00B13C71">
      <w:rPr>
        <w:sz w:val="22"/>
        <w:szCs w:val="22"/>
      </w:rPr>
      <w:t xml:space="preserve">Side </w:t>
    </w:r>
    <w:r w:rsidR="00FF14C5" w:rsidRPr="00B13C71">
      <w:rPr>
        <w:sz w:val="22"/>
        <w:szCs w:val="22"/>
      </w:rPr>
      <w:fldChar w:fldCharType="begin"/>
    </w:r>
    <w:r w:rsidRPr="00B13C71">
      <w:rPr>
        <w:sz w:val="22"/>
        <w:szCs w:val="22"/>
      </w:rPr>
      <w:instrText xml:space="preserve"> PAGE </w:instrText>
    </w:r>
    <w:r w:rsidR="00FF14C5" w:rsidRPr="00B13C71">
      <w:rPr>
        <w:sz w:val="22"/>
        <w:szCs w:val="22"/>
      </w:rPr>
      <w:fldChar w:fldCharType="separate"/>
    </w:r>
    <w:r w:rsidR="00D60519">
      <w:rPr>
        <w:noProof/>
        <w:sz w:val="22"/>
        <w:szCs w:val="22"/>
      </w:rPr>
      <w:t>2</w:t>
    </w:r>
    <w:r w:rsidR="00FF14C5" w:rsidRPr="00B13C71">
      <w:rPr>
        <w:sz w:val="22"/>
        <w:szCs w:val="22"/>
      </w:rPr>
      <w:fldChar w:fldCharType="end"/>
    </w:r>
    <w:r w:rsidRPr="00B13C71">
      <w:rPr>
        <w:sz w:val="22"/>
        <w:szCs w:val="22"/>
      </w:rPr>
      <w:t xml:space="preserve"> av </w:t>
    </w:r>
    <w:r w:rsidR="00FF14C5" w:rsidRPr="00B13C71">
      <w:rPr>
        <w:sz w:val="22"/>
        <w:szCs w:val="22"/>
      </w:rPr>
      <w:fldChar w:fldCharType="begin"/>
    </w:r>
    <w:r w:rsidRPr="00B13C71">
      <w:rPr>
        <w:sz w:val="22"/>
        <w:szCs w:val="22"/>
      </w:rPr>
      <w:instrText xml:space="preserve"> NUMPAGES </w:instrText>
    </w:r>
    <w:r w:rsidR="00FF14C5" w:rsidRPr="00B13C71">
      <w:rPr>
        <w:sz w:val="22"/>
        <w:szCs w:val="22"/>
      </w:rPr>
      <w:fldChar w:fldCharType="separate"/>
    </w:r>
    <w:r w:rsidR="00D60519">
      <w:rPr>
        <w:noProof/>
        <w:sz w:val="22"/>
        <w:szCs w:val="22"/>
      </w:rPr>
      <w:t>13</w:t>
    </w:r>
    <w:r w:rsidR="00FF14C5" w:rsidRPr="00B13C71">
      <w:rPr>
        <w:sz w:val="22"/>
        <w:szCs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Pr="00B833AA" w:rsidRDefault="009515CF" w:rsidP="0085767D">
    <w:pPr>
      <w:pStyle w:val="Bunntekst"/>
      <w:jc w:val="right"/>
    </w:pPr>
    <w:r w:rsidRPr="00B833AA">
      <w:t xml:space="preserve">Side </w:t>
    </w:r>
    <w:r w:rsidR="00FF14C5" w:rsidRPr="00B833AA">
      <w:rPr>
        <w:bCs/>
      </w:rPr>
      <w:fldChar w:fldCharType="begin"/>
    </w:r>
    <w:r w:rsidRPr="00B833AA">
      <w:rPr>
        <w:bCs/>
      </w:rPr>
      <w:instrText>PAGE</w:instrText>
    </w:r>
    <w:r w:rsidR="00FF14C5" w:rsidRPr="00B833AA">
      <w:rPr>
        <w:bCs/>
      </w:rPr>
      <w:fldChar w:fldCharType="separate"/>
    </w:r>
    <w:r w:rsidR="00D60519">
      <w:rPr>
        <w:bCs/>
        <w:noProof/>
      </w:rPr>
      <w:t>1</w:t>
    </w:r>
    <w:r w:rsidR="00FF14C5" w:rsidRPr="00B833AA">
      <w:rPr>
        <w:bCs/>
      </w:rPr>
      <w:fldChar w:fldCharType="end"/>
    </w:r>
    <w:r w:rsidRPr="00B833AA">
      <w:t xml:space="preserve"> av </w:t>
    </w:r>
    <w:r w:rsidR="00FF14C5" w:rsidRPr="00B833AA">
      <w:rPr>
        <w:bCs/>
      </w:rPr>
      <w:fldChar w:fldCharType="begin"/>
    </w:r>
    <w:r w:rsidRPr="00B833AA">
      <w:rPr>
        <w:bCs/>
      </w:rPr>
      <w:instrText>NUMPAGES</w:instrText>
    </w:r>
    <w:r w:rsidR="00FF14C5" w:rsidRPr="00B833AA">
      <w:rPr>
        <w:bCs/>
      </w:rPr>
      <w:fldChar w:fldCharType="separate"/>
    </w:r>
    <w:r w:rsidR="00D60519">
      <w:rPr>
        <w:bCs/>
        <w:noProof/>
      </w:rPr>
      <w:t>13</w:t>
    </w:r>
    <w:r w:rsidR="00FF14C5" w:rsidRPr="00B833AA">
      <w:rPr>
        <w:bCs/>
      </w:rPr>
      <w:fldChar w:fldCharType="end"/>
    </w:r>
  </w:p>
  <w:p w:rsidR="009515CF" w:rsidRPr="003315C2" w:rsidRDefault="009515CF" w:rsidP="00C05F88">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1E63" w:rsidRDefault="00831E63">
      <w:r>
        <w:separator/>
      </w:r>
    </w:p>
  </w:footnote>
  <w:footnote w:type="continuationSeparator" w:id="0">
    <w:p w:rsidR="00831E63" w:rsidRDefault="00831E63">
      <w:r>
        <w:continuationSeparator/>
      </w:r>
    </w:p>
  </w:footnote>
  <w:footnote w:type="continuationNotice" w:id="1">
    <w:p w:rsidR="00831E63" w:rsidRDefault="00831E63"/>
  </w:footnote>
  <w:footnote w:id="2">
    <w:p w:rsidR="009515CF" w:rsidRDefault="009515CF">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3">
    <w:p w:rsidR="009515CF" w:rsidRDefault="009515CF">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4">
    <w:p w:rsidR="009515CF" w:rsidRDefault="009515CF">
      <w:pPr>
        <w:pStyle w:val="Fotnotetekst"/>
      </w:pPr>
      <w:r>
        <w:rPr>
          <w:rStyle w:val="Fotnotereferanse"/>
        </w:rPr>
        <w:footnoteRef/>
      </w:r>
      <w:r>
        <w:t xml:space="preserve"> For eksempel per e-post.</w:t>
      </w:r>
    </w:p>
  </w:footnote>
  <w:footnote w:id="5">
    <w:p w:rsidR="009515CF" w:rsidRPr="00786DB5" w:rsidRDefault="009515CF">
      <w:pPr>
        <w:pStyle w:val="Fotnotetekst"/>
      </w:pPr>
      <w:r>
        <w:rPr>
          <w:rStyle w:val="Fotnotereferanse"/>
        </w:rPr>
        <w:footnoteRef/>
      </w:r>
      <w:r>
        <w:t xml:space="preserve"> For eksempel møte </w:t>
      </w:r>
      <w:r w:rsidRPr="00786DB5">
        <w:t xml:space="preserve">per telefon/videokonferanse. </w:t>
      </w:r>
    </w:p>
  </w:footnote>
  <w:footnote w:id="6">
    <w:p w:rsidR="009515CF" w:rsidRPr="00786DB5" w:rsidRDefault="009515CF">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7">
    <w:p w:rsidR="009515CF" w:rsidRDefault="009515CF">
      <w:pPr>
        <w:pStyle w:val="Fotnotetekst"/>
      </w:pPr>
      <w:r>
        <w:rPr>
          <w:rStyle w:val="Fotnotereferanse"/>
        </w:rPr>
        <w:footnoteRef/>
      </w:r>
      <w:r>
        <w:t xml:space="preserve"> Vedtak om årsmøte innen mars måned er fastsatt av Idrettsstyret, jf. NIFs lov § 2-11 (8) siste setning. </w:t>
      </w:r>
    </w:p>
  </w:footnote>
  <w:footnote w:id="8">
    <w:p w:rsidR="009515CF" w:rsidRDefault="009515CF">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9">
    <w:p w:rsidR="009515CF" w:rsidRDefault="009515CF">
      <w:pPr>
        <w:pStyle w:val="Fotnotetekst"/>
      </w:pPr>
      <w:r>
        <w:rPr>
          <w:rStyle w:val="Fotnotereferanse"/>
        </w:rPr>
        <w:footnoteRef/>
      </w:r>
      <w:r>
        <w:t xml:space="preserve"> Årsmøtet bør gi styret fullmakt til å oppdatere loven i samsvar med fremtidige endringer i NIFs </w:t>
      </w:r>
      <w:r w:rsidRPr="00387926">
        <w:t>regelverk og</w:t>
      </w:r>
      <w:bookmarkStart w:id="1" w:name="_GoBack"/>
      <w:bookmarkEnd w:id="1"/>
      <w:r>
        <w:t xml:space="preserve"> lovnorm for idrettslag.</w:t>
      </w:r>
    </w:p>
  </w:footnote>
  <w:footnote w:id="10">
    <w:p w:rsidR="009515CF" w:rsidRDefault="009515CF">
      <w:pPr>
        <w:pStyle w:val="Fotnotetekst"/>
      </w:pPr>
      <w:r>
        <w:rPr>
          <w:rStyle w:val="Fotnotereferanse"/>
        </w:rPr>
        <w:footnoteRef/>
      </w:r>
      <w:r>
        <w:t xml:space="preserve"> Årsmøtet kan fastsette en øvre grense for treningsavgiftens størrelse. </w:t>
      </w:r>
    </w:p>
  </w:footnote>
  <w:footnote w:id="11">
    <w:p w:rsidR="009515CF" w:rsidRDefault="009515CF">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2">
    <w:p w:rsidR="009515CF" w:rsidRDefault="009515CF">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3">
    <w:p w:rsidR="009515CF" w:rsidRDefault="009515CF">
      <w:pPr>
        <w:pStyle w:val="Fotnotetekst"/>
      </w:pPr>
      <w:r>
        <w:rPr>
          <w:rStyle w:val="Fotnotereferanse"/>
        </w:rPr>
        <w:footnoteRef/>
      </w:r>
      <w:r>
        <w:t xml:space="preserve"> Idrettslaget kan velge om styremedlemmer skal velges for ett eller to år av gangen. Antall styremedlemmer og </w:t>
      </w:r>
      <w:proofErr w:type="spellStart"/>
      <w:r>
        <w:t>varamedlemmer</w:t>
      </w:r>
      <w:proofErr w:type="spellEnd"/>
      <w:r>
        <w:t xml:space="preserve"> må fylles ut ved vedtakelse av loven, minimum ett styremedlem og ett </w:t>
      </w:r>
      <w:proofErr w:type="spellStart"/>
      <w:r>
        <w:t>varamedlem</w:t>
      </w:r>
      <w:proofErr w:type="spellEnd"/>
      <w:r>
        <w:t xml:space="preserve">. Styremedlemmer kan velges til spesifikke oppgaver. </w:t>
      </w:r>
    </w:p>
  </w:footnote>
  <w:footnote w:id="14">
    <w:p w:rsidR="009515CF" w:rsidRDefault="009515CF">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5">
    <w:p w:rsidR="009515CF" w:rsidRPr="00613A0D" w:rsidRDefault="009515CF">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w:t>
      </w:r>
      <w:proofErr w:type="spellStart"/>
      <w:r w:rsidRPr="00613A0D">
        <w:t>gren-/gruppestyrer</w:t>
      </w:r>
      <w:proofErr w:type="spellEnd"/>
      <w:r w:rsidRPr="00613A0D">
        <w:t xml:space="preserve"> fullmakt til å forplikte laget innenfor instruksens/vedtakets rammer.</w:t>
      </w:r>
    </w:p>
  </w:footnote>
  <w:footnote w:id="16">
    <w:p w:rsidR="009515CF" w:rsidRDefault="009515CF">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17">
    <w:p w:rsidR="009515CF" w:rsidRDefault="009515CF">
      <w:pPr>
        <w:pStyle w:val="Fotnotetekst"/>
      </w:pPr>
      <w:r>
        <w:rPr>
          <w:rStyle w:val="Fotnotereferanse"/>
        </w:rPr>
        <w:footnoteRef/>
      </w:r>
      <w:r>
        <w:t xml:space="preserve"> Gjelder for idrettslag som organiserer aktivitet for barn til og med fylte 12 år.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Default="009515CF">
    <w:pPr>
      <w:pStyle w:val="Top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Default="009515CF">
    <w:pPr>
      <w:pStyle w:val="Top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CF" w:rsidRPr="00FA54E5" w:rsidRDefault="009515CF" w:rsidP="00C05F88">
    <w:pPr>
      <w:rPr>
        <w:rFonts w:ascii="Georgia" w:hAnsi="Georgia"/>
        <w:noProof/>
        <w:sz w:val="20"/>
        <w:szCs w:val="20"/>
      </w:rPr>
    </w:pPr>
  </w:p>
  <w:p w:rsidR="009515CF" w:rsidRPr="00FA54E5" w:rsidRDefault="009515CF" w:rsidP="00C05F88">
    <w:pPr>
      <w:rPr>
        <w:rFonts w:ascii="Georgia" w:hAnsi="Georgia"/>
        <w:noProof/>
        <w:sz w:val="20"/>
        <w:szCs w:val="20"/>
      </w:rPr>
    </w:pPr>
  </w:p>
  <w:p w:rsidR="009515CF" w:rsidRPr="00FA54E5" w:rsidRDefault="009515CF" w:rsidP="00C05F88">
    <w:pPr>
      <w:rPr>
        <w:rFonts w:ascii="Georgia" w:hAnsi="Georgia"/>
        <w:noProof/>
        <w:sz w:val="20"/>
        <w:szCs w:val="20"/>
      </w:rPr>
    </w:pPr>
  </w:p>
  <w:p w:rsidR="009515CF" w:rsidRPr="00FA54E5" w:rsidRDefault="009515CF" w:rsidP="00C05F88">
    <w:pPr>
      <w:rPr>
        <w:rFonts w:ascii="Georgia" w:hAnsi="Georgia"/>
        <w:noProof/>
        <w:sz w:val="20"/>
        <w:szCs w:val="20"/>
      </w:rPr>
    </w:pPr>
  </w:p>
  <w:p w:rsidR="009515CF" w:rsidRPr="00FA54E5" w:rsidRDefault="009515CF" w:rsidP="00C05F88">
    <w:pPr>
      <w:rPr>
        <w:rFonts w:ascii="Georgia" w:hAnsi="Georgia"/>
        <w:noProof/>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10242"/>
  </w:hdrShapeDefaults>
  <w:footnotePr>
    <w:footnote w:id="-1"/>
    <w:footnote w:id="0"/>
    <w:footnote w:id="1"/>
  </w:footnotePr>
  <w:endnotePr>
    <w:endnote w:id="-1"/>
    <w:endnote w:id="0"/>
    <w:endnote w:id="1"/>
  </w:endnotePr>
  <w:compat/>
  <w:rsids>
    <w:rsidRoot w:val="00831E63"/>
    <w:rsid w:val="000024DC"/>
    <w:rsid w:val="000066F7"/>
    <w:rsid w:val="00024937"/>
    <w:rsid w:val="00081175"/>
    <w:rsid w:val="00082C51"/>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3199"/>
    <w:rsid w:val="00116EBF"/>
    <w:rsid w:val="0012147C"/>
    <w:rsid w:val="00127479"/>
    <w:rsid w:val="00132079"/>
    <w:rsid w:val="00133130"/>
    <w:rsid w:val="00163990"/>
    <w:rsid w:val="001659F7"/>
    <w:rsid w:val="00172123"/>
    <w:rsid w:val="001831B7"/>
    <w:rsid w:val="00185B11"/>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4BDB"/>
    <w:rsid w:val="00301899"/>
    <w:rsid w:val="00301D6B"/>
    <w:rsid w:val="00302B4D"/>
    <w:rsid w:val="00304B6F"/>
    <w:rsid w:val="003143E3"/>
    <w:rsid w:val="003274AB"/>
    <w:rsid w:val="00333D50"/>
    <w:rsid w:val="00334728"/>
    <w:rsid w:val="003412A3"/>
    <w:rsid w:val="003429A7"/>
    <w:rsid w:val="00343804"/>
    <w:rsid w:val="00347999"/>
    <w:rsid w:val="00350563"/>
    <w:rsid w:val="00350E93"/>
    <w:rsid w:val="00350F42"/>
    <w:rsid w:val="003555B2"/>
    <w:rsid w:val="00375E64"/>
    <w:rsid w:val="00376E55"/>
    <w:rsid w:val="003858E3"/>
    <w:rsid w:val="00386592"/>
    <w:rsid w:val="00387926"/>
    <w:rsid w:val="003A6BB0"/>
    <w:rsid w:val="003A75D4"/>
    <w:rsid w:val="003B440D"/>
    <w:rsid w:val="003B7E77"/>
    <w:rsid w:val="003C481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306C"/>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1438"/>
    <w:rsid w:val="005D6B10"/>
    <w:rsid w:val="005E08C7"/>
    <w:rsid w:val="005F2636"/>
    <w:rsid w:val="006029EB"/>
    <w:rsid w:val="006030A4"/>
    <w:rsid w:val="006049F5"/>
    <w:rsid w:val="00613A0D"/>
    <w:rsid w:val="00623CF9"/>
    <w:rsid w:val="006447BD"/>
    <w:rsid w:val="00646253"/>
    <w:rsid w:val="00663458"/>
    <w:rsid w:val="0067028B"/>
    <w:rsid w:val="00671084"/>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1E6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15CF"/>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7155"/>
    <w:rsid w:val="00A179C8"/>
    <w:rsid w:val="00A250B9"/>
    <w:rsid w:val="00A2576D"/>
    <w:rsid w:val="00A270D0"/>
    <w:rsid w:val="00A31535"/>
    <w:rsid w:val="00A34E1B"/>
    <w:rsid w:val="00A36DF9"/>
    <w:rsid w:val="00A42F64"/>
    <w:rsid w:val="00A56BA6"/>
    <w:rsid w:val="00A71B13"/>
    <w:rsid w:val="00A73C7C"/>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DC0"/>
    <w:rsid w:val="00D5662C"/>
    <w:rsid w:val="00D60519"/>
    <w:rsid w:val="00D64BC9"/>
    <w:rsid w:val="00D76516"/>
    <w:rsid w:val="00D92A5F"/>
    <w:rsid w:val="00D9357F"/>
    <w:rsid w:val="00DA1937"/>
    <w:rsid w:val="00DA2527"/>
    <w:rsid w:val="00DA7CE7"/>
    <w:rsid w:val="00DC01AE"/>
    <w:rsid w:val="00DD1F81"/>
    <w:rsid w:val="00DD50EF"/>
    <w:rsid w:val="00DD5ADD"/>
    <w:rsid w:val="00DE0366"/>
    <w:rsid w:val="00DE5362"/>
    <w:rsid w:val="00E16399"/>
    <w:rsid w:val="00E30805"/>
    <w:rsid w:val="00E3356F"/>
    <w:rsid w:val="00E42228"/>
    <w:rsid w:val="00E565C6"/>
    <w:rsid w:val="00E6225C"/>
    <w:rsid w:val="00E70507"/>
    <w:rsid w:val="00E73D91"/>
    <w:rsid w:val="00E76E4A"/>
    <w:rsid w:val="00E861AE"/>
    <w:rsid w:val="00E86A5A"/>
    <w:rsid w:val="00E9728D"/>
    <w:rsid w:val="00EA512F"/>
    <w:rsid w:val="00EA54F5"/>
    <w:rsid w:val="00EB1C71"/>
    <w:rsid w:val="00EC4ABA"/>
    <w:rsid w:val="00EC69C1"/>
    <w:rsid w:val="00EE1B06"/>
    <w:rsid w:val="00EF19E6"/>
    <w:rsid w:val="00F143C3"/>
    <w:rsid w:val="00F22B28"/>
    <w:rsid w:val="00F3303C"/>
    <w:rsid w:val="00F34F28"/>
    <w:rsid w:val="00F44DD7"/>
    <w:rsid w:val="00F6081B"/>
    <w:rsid w:val="00F60934"/>
    <w:rsid w:val="00F77A0B"/>
    <w:rsid w:val="00F852DA"/>
    <w:rsid w:val="00F87E5F"/>
    <w:rsid w:val="00F9665B"/>
    <w:rsid w:val="00FC2780"/>
    <w:rsid w:val="00FD0ABD"/>
    <w:rsid w:val="00FD68FF"/>
    <w:rsid w:val="00FE4504"/>
    <w:rsid w:val="00FF14C5"/>
  </w:rsids>
  <m:mathPr>
    <m:mathFont m:val="Cambria Math"/>
    <m:brkBin m:val="before"/>
    <m:brkBinSub m:val="--"/>
    <m:smallFrac m:val="off"/>
    <m:dispDef m:val="off"/>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r="http://schemas.openxmlformats.org/officeDocument/2006/relationships" xmlns:w="http://schemas.openxmlformats.org/wordprocessingml/2006/main">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rettsforbundet.n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idrettsforbundet.no/idrettskretser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l\Documents\Grimstad%20Badmintonklubb\lovnorm%20for%20GBK.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lovnorm for GBK</Template>
  <TotalTime>0</TotalTime>
  <Pages>13</Pages>
  <Words>4139</Words>
  <Characters>21938</Characters>
  <Application>Microsoft Office Word</Application>
  <DocSecurity>0</DocSecurity>
  <Lines>182</Lines>
  <Paragraphs>52</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26025</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2016-02-02T22:07:00Z</dcterms:created>
  <dcterms:modified xsi:type="dcterms:W3CDTF">2016-02-02T22:08:00Z</dcterms:modified>
</cp:coreProperties>
</file>