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434F" w14:textId="70C1ED87" w:rsidR="0050576A" w:rsidRDefault="0050576A" w:rsidP="008F1E15">
      <w:bookmarkStart w:id="0" w:name="_GoBack"/>
      <w:bookmarkEnd w:id="0"/>
    </w:p>
    <w:p w14:paraId="262F1D31" w14:textId="77777777" w:rsidR="00E5116E" w:rsidRDefault="00E5116E" w:rsidP="008F1E15">
      <w:pPr>
        <w:rPr>
          <w:sz w:val="20"/>
          <w:szCs w:val="20"/>
        </w:rPr>
      </w:pPr>
      <w:r>
        <w:fldChar w:fldCharType="begin"/>
      </w:r>
      <w:r>
        <w:instrText xml:space="preserve"> LINK Excel.Sheet.8 "https://d.docs.live.net/3de2f5e8dbb6a081/Dokumenter/MALER/OPPGJØRSSKJEMA/Bilagsliste for bruk av betalingskort reise.xls" "Ark2!R1C1:R41C7" \a \f 4 \h </w:instrText>
      </w:r>
      <w:r>
        <w:fldChar w:fldCharType="separate"/>
      </w:r>
    </w:p>
    <w:p w14:paraId="2A184B9F" w14:textId="4CB17201" w:rsidR="008413EA" w:rsidRPr="008413EA" w:rsidRDefault="00E5116E" w:rsidP="008413EA">
      <w:pPr>
        <w:rPr>
          <w:rFonts w:ascii="Calibri" w:eastAsiaTheme="minorHAnsi" w:hAnsi="Calibri" w:cs="Calibri"/>
          <w:b/>
          <w:bCs/>
          <w:iCs/>
          <w:sz w:val="32"/>
          <w:szCs w:val="32"/>
          <w:lang w:eastAsia="en-US"/>
        </w:rPr>
      </w:pPr>
      <w:r>
        <w:fldChar w:fldCharType="end"/>
      </w:r>
      <w:r w:rsidR="008413EA" w:rsidRPr="008413EA">
        <w:rPr>
          <w:rFonts w:ascii="Calibri" w:eastAsiaTheme="minorHAnsi" w:hAnsi="Calibri" w:cs="Calibri"/>
          <w:b/>
          <w:bCs/>
          <w:iCs/>
          <w:sz w:val="32"/>
          <w:szCs w:val="32"/>
          <w:lang w:eastAsia="en-US"/>
        </w:rPr>
        <w:t xml:space="preserve">Protokoll fra årsmøte i Leknes Fotballklubb </w:t>
      </w:r>
    </w:p>
    <w:p w14:paraId="0119EAF5" w14:textId="77777777" w:rsidR="008413EA" w:rsidRPr="004F70FF" w:rsidRDefault="008413EA" w:rsidP="008413EA">
      <w:pPr>
        <w:rPr>
          <w:rFonts w:ascii="Calibri" w:eastAsiaTheme="minorHAnsi" w:hAnsi="Calibri" w:cs="Calibri"/>
          <w:b/>
          <w:bCs/>
          <w:iCs/>
          <w:sz w:val="22"/>
          <w:szCs w:val="32"/>
          <w:lang w:eastAsia="en-US"/>
        </w:rPr>
      </w:pPr>
    </w:p>
    <w:p w14:paraId="5A576476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Årsmøtet ble avholdt i klubbhuset,  21.03.19,  19.30 </w:t>
      </w:r>
    </w:p>
    <w:p w14:paraId="65B5EA31" w14:textId="5A5B4595" w:rsid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Leder Arne Reiersen ønsker velkommen</w:t>
      </w:r>
      <w:r w:rsidR="00672892">
        <w:rPr>
          <w:rFonts w:ascii="Calibri" w:eastAsiaTheme="minorHAnsi" w:hAnsi="Calibri" w:cs="Calibri"/>
          <w:sz w:val="22"/>
          <w:szCs w:val="22"/>
          <w:lang w:eastAsia="en-US"/>
        </w:rPr>
        <w:t xml:space="preserve">. </w:t>
      </w:r>
    </w:p>
    <w:p w14:paraId="0EE6519D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4D5B885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1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Godkjenning av de stemmeberettigede</w:t>
      </w:r>
    </w:p>
    <w:p w14:paraId="0614A0E9" w14:textId="48D7856E" w:rsidR="008413EA" w:rsidRPr="008413EA" w:rsidRDefault="008413EA" w:rsidP="008413EA">
      <w:pPr>
        <w:ind w:left="705"/>
        <w:rPr>
          <w:rFonts w:ascii="Calibri" w:eastAsiaTheme="minorHAnsi" w:hAnsi="Calibri" w:cs="Calibri"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i/>
          <w:sz w:val="22"/>
          <w:szCs w:val="22"/>
          <w:lang w:eastAsia="en-US"/>
        </w:rPr>
        <w:t xml:space="preserve">Styret foreslår at alle </w:t>
      </w:r>
      <w:r w:rsidR="00267798">
        <w:rPr>
          <w:rFonts w:ascii="Calibri" w:eastAsiaTheme="minorHAnsi" w:hAnsi="Calibri" w:cs="Calibri"/>
          <w:i/>
          <w:sz w:val="22"/>
          <w:szCs w:val="22"/>
          <w:lang w:eastAsia="en-US"/>
        </w:rPr>
        <w:t xml:space="preserve">medlemmer </w:t>
      </w:r>
      <w:r w:rsidRPr="008413EA">
        <w:rPr>
          <w:rFonts w:ascii="Calibri" w:eastAsiaTheme="minorHAnsi" w:hAnsi="Calibri" w:cs="Calibri"/>
          <w:i/>
          <w:sz w:val="22"/>
          <w:szCs w:val="22"/>
          <w:lang w:eastAsia="en-US"/>
        </w:rPr>
        <w:t>som er til stede ved oppstart av</w:t>
      </w:r>
      <w:r w:rsidRPr="008413EA">
        <w:rPr>
          <w:rFonts w:ascii="Calibri" w:eastAsiaTheme="minorHAnsi" w:hAnsi="Calibri" w:cs="Calibri"/>
          <w:i/>
          <w:sz w:val="16"/>
          <w:szCs w:val="16"/>
          <w:lang w:eastAsia="en-US"/>
        </w:rPr>
        <w:t xml:space="preserve"> </w:t>
      </w:r>
      <w:r w:rsidRPr="008413EA">
        <w:rPr>
          <w:rFonts w:ascii="Calibri" w:eastAsiaTheme="minorHAnsi" w:hAnsi="Calibri" w:cs="Calibri"/>
          <w:i/>
          <w:sz w:val="22"/>
          <w:szCs w:val="22"/>
          <w:lang w:eastAsia="en-US"/>
        </w:rPr>
        <w:t>årsmøtet anses for stemmeberettigete. Ingen ansatte har stemmerett</w:t>
      </w:r>
    </w:p>
    <w:p w14:paraId="606DAEE8" w14:textId="5DE5880C" w:rsid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Tilstede: </w:t>
      </w:r>
      <w:r w:rsidR="003657A6">
        <w:rPr>
          <w:rFonts w:ascii="Calibri" w:eastAsiaTheme="minorHAnsi" w:hAnsi="Calibri" w:cs="Calibri"/>
          <w:sz w:val="22"/>
          <w:szCs w:val="22"/>
          <w:lang w:eastAsia="en-US"/>
        </w:rPr>
        <w:t xml:space="preserve">Jim Hammer, Espen Hansen , Arne Reiersen , </w:t>
      </w:r>
      <w:r w:rsidR="00672892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3657A6">
        <w:rPr>
          <w:rFonts w:ascii="Calibri" w:eastAsiaTheme="minorHAnsi" w:hAnsi="Calibri" w:cs="Calibri"/>
          <w:sz w:val="22"/>
          <w:szCs w:val="22"/>
          <w:lang w:eastAsia="en-US"/>
        </w:rPr>
        <w:t xml:space="preserve">Torje Askheim, Margrethe Kåsereff, </w:t>
      </w:r>
      <w:r w:rsidR="00F77EA0">
        <w:rPr>
          <w:rFonts w:ascii="Calibri" w:eastAsiaTheme="minorHAnsi" w:hAnsi="Calibri" w:cs="Calibri"/>
          <w:sz w:val="22"/>
          <w:szCs w:val="22"/>
          <w:lang w:eastAsia="en-US"/>
        </w:rPr>
        <w:t xml:space="preserve">Julie Lauten , Alf Einar Gjertsen, Julie Lauten , Stein Statle, </w:t>
      </w:r>
      <w:r w:rsidR="00715466">
        <w:rPr>
          <w:rFonts w:ascii="Calibri" w:eastAsiaTheme="minorHAnsi" w:hAnsi="Calibri" w:cs="Calibri"/>
          <w:sz w:val="22"/>
          <w:szCs w:val="22"/>
          <w:lang w:eastAsia="en-US"/>
        </w:rPr>
        <w:t>Arne Christoffersen, Jan Erik Sveum , Elisabeth Holand</w:t>
      </w:r>
      <w:r w:rsidR="00267798">
        <w:rPr>
          <w:rFonts w:ascii="Calibri" w:eastAsiaTheme="minorHAnsi" w:hAnsi="Calibri" w:cs="Calibri"/>
          <w:sz w:val="22"/>
          <w:szCs w:val="22"/>
          <w:lang w:eastAsia="en-US"/>
        </w:rPr>
        <w:t xml:space="preserve">, Børge Nikolaisen </w:t>
      </w:r>
    </w:p>
    <w:p w14:paraId="34E65B2C" w14:textId="3D65809D" w:rsidR="00672892" w:rsidRDefault="004F70FF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Ikke stemmeberettigede; </w:t>
      </w:r>
      <w:r w:rsidR="00672892">
        <w:rPr>
          <w:rFonts w:ascii="Calibri" w:eastAsiaTheme="minorHAnsi" w:hAnsi="Calibri" w:cs="Calibri"/>
          <w:sz w:val="22"/>
          <w:szCs w:val="22"/>
          <w:lang w:eastAsia="en-US"/>
        </w:rPr>
        <w:t xml:space="preserve">Marianne Larsen, sekretær </w:t>
      </w:r>
    </w:p>
    <w:p w14:paraId="31802E72" w14:textId="37D832E4" w:rsidR="00715466" w:rsidRDefault="00715466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Gunnar Skoglund, Vestvågøy Idrettsråd </w:t>
      </w:r>
      <w:r w:rsidR="004F70FF">
        <w:rPr>
          <w:rFonts w:ascii="Calibri" w:eastAsiaTheme="minorHAnsi" w:hAnsi="Calibri" w:cs="Calibri"/>
          <w:sz w:val="22"/>
          <w:szCs w:val="22"/>
          <w:lang w:eastAsia="en-US"/>
        </w:rPr>
        <w:t xml:space="preserve">og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Eirik Eidissen, Lofotposten</w:t>
      </w:r>
    </w:p>
    <w:p w14:paraId="7B45F6D7" w14:textId="7C251557" w:rsidR="008413EA" w:rsidRPr="008413EA" w:rsidRDefault="008413EA" w:rsidP="004F70FF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Vedtak: Årsmøtet godkjente følgende antall stemmeberettigede</w:t>
      </w:r>
      <w:r w:rsidR="00672892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12</w:t>
      </w: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stk. </w:t>
      </w:r>
    </w:p>
    <w:p w14:paraId="461B81A1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848CA24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2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Godkjenning av innkalling, saksliste og forretningsorden</w:t>
      </w:r>
    </w:p>
    <w:p w14:paraId="0B7F99F4" w14:textId="77777777" w:rsidR="008413EA" w:rsidRPr="008413EA" w:rsidRDefault="008413EA" w:rsidP="008413EA">
      <w:pPr>
        <w:ind w:left="708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Innkalling til årsmøtet ble lagt ut på klubbhuset, på hjemmesida og på klubbens Facebookside 08.02.19. </w:t>
      </w:r>
    </w:p>
    <w:p w14:paraId="3941D512" w14:textId="77777777" w:rsidR="008413EA" w:rsidRPr="008413EA" w:rsidRDefault="008413EA" w:rsidP="008413EA">
      <w:pPr>
        <w:ind w:left="708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Sakliste var tilgjengelig på klubbhuset fra 14.mars</w:t>
      </w:r>
    </w:p>
    <w:p w14:paraId="385AD555" w14:textId="77777777" w:rsidR="008413EA" w:rsidRPr="008413EA" w:rsidRDefault="008413EA" w:rsidP="008413EA">
      <w:pPr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godkjente innkallingen, saksliste og forretningsorden. </w:t>
      </w:r>
    </w:p>
    <w:p w14:paraId="0FB6FE3D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A443443" w14:textId="77777777" w:rsidR="008413EA" w:rsidRPr="008413EA" w:rsidRDefault="008413EA" w:rsidP="008413EA">
      <w:pPr>
        <w:ind w:left="705" w:hanging="705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3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 xml:space="preserve">Valg av dirigent, referent og medlemmer til å underskrive protokoll </w:t>
      </w:r>
    </w:p>
    <w:p w14:paraId="2595E0D5" w14:textId="50AE37FC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 foreslo </w:t>
      </w:r>
      <w:r w:rsidR="00672892">
        <w:rPr>
          <w:rFonts w:ascii="Calibri" w:eastAsiaTheme="minorHAnsi" w:hAnsi="Calibri" w:cs="Calibri"/>
          <w:sz w:val="22"/>
          <w:szCs w:val="22"/>
          <w:lang w:eastAsia="en-US"/>
        </w:rPr>
        <w:t xml:space="preserve">Arne Reiersen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som dirigent.</w:t>
      </w:r>
    </w:p>
    <w:p w14:paraId="01DF13D7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Styret foreslo Marianne Larsen som referent.</w:t>
      </w:r>
    </w:p>
    <w:p w14:paraId="6608C504" w14:textId="7865E142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Styret foreslo</w:t>
      </w:r>
      <w:r w:rsidR="00672892">
        <w:rPr>
          <w:rFonts w:ascii="Calibri" w:eastAsiaTheme="minorHAnsi" w:hAnsi="Calibri" w:cs="Calibri"/>
          <w:sz w:val="22"/>
          <w:szCs w:val="22"/>
          <w:lang w:eastAsia="en-US"/>
        </w:rPr>
        <w:t xml:space="preserve"> Julie Lauten &amp; Jan Erik Sveum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til å underskrive protokollen.</w:t>
      </w:r>
    </w:p>
    <w:p w14:paraId="797B2735" w14:textId="77777777" w:rsidR="008413EA" w:rsidRPr="008413EA" w:rsidRDefault="008413EA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vedtok styrets forslag  </w:t>
      </w:r>
    </w:p>
    <w:p w14:paraId="049C1DA9" w14:textId="77777777" w:rsidR="008413EA" w:rsidRPr="008413EA" w:rsidRDefault="008413EA" w:rsidP="008413EA">
      <w:pPr>
        <w:ind w:left="705" w:hanging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742A842E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4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 xml:space="preserve">Behandling av idrettslagets årsberetning </w:t>
      </w:r>
    </w:p>
    <w:p w14:paraId="1E1DC3DC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 fremla idrettslagets årsberetning for godkjenning av årsmøtet. </w:t>
      </w:r>
    </w:p>
    <w:p w14:paraId="3CE01320" w14:textId="64C66098" w:rsidR="008413EA" w:rsidRDefault="004F70FF" w:rsidP="00A6577E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Arne Reiersen </w:t>
      </w:r>
      <w:r w:rsidR="008413EA" w:rsidRPr="008413EA">
        <w:rPr>
          <w:rFonts w:ascii="Calibri" w:eastAsiaTheme="minorHAnsi" w:hAnsi="Calibri" w:cs="Calibri"/>
          <w:sz w:val="22"/>
          <w:szCs w:val="22"/>
          <w:lang w:eastAsia="en-US"/>
        </w:rPr>
        <w:t>leser opp årsberetning f</w:t>
      </w:r>
      <w:r>
        <w:rPr>
          <w:rFonts w:ascii="Calibri" w:eastAsiaTheme="minorHAnsi" w:hAnsi="Calibri" w:cs="Calibri"/>
          <w:sz w:val="22"/>
          <w:szCs w:val="22"/>
          <w:lang w:eastAsia="en-US"/>
        </w:rPr>
        <w:t>ra hoved</w:t>
      </w:r>
      <w:r w:rsidR="008413EA"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styret. </w:t>
      </w:r>
    </w:p>
    <w:p w14:paraId="29749225" w14:textId="77777777" w:rsidR="00A6577E" w:rsidRPr="008413EA" w:rsidRDefault="00A6577E" w:rsidP="00A6577E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B4A8531" w14:textId="786F4F95" w:rsid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u w:val="single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u w:val="single"/>
          <w:lang w:eastAsia="en-US"/>
        </w:rPr>
        <w:t>Innspill og utfyllende kommentarer</w:t>
      </w:r>
      <w:r w:rsidR="00A6577E">
        <w:rPr>
          <w:rFonts w:ascii="Calibri" w:eastAsiaTheme="minorHAnsi" w:hAnsi="Calibri" w:cs="Calibri"/>
          <w:sz w:val="22"/>
          <w:szCs w:val="22"/>
          <w:u w:val="single"/>
          <w:lang w:eastAsia="en-US"/>
        </w:rPr>
        <w:t>;</w:t>
      </w:r>
    </w:p>
    <w:p w14:paraId="614D0B73" w14:textId="5AB4DF6E" w:rsidR="00A6577E" w:rsidRDefault="00A6577E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Elisabeth Holand; klubben jobber bra, og kommet på god vei med organisasjonsjobbing, og ber styret være tro mot den organiseringen som er vedatt. </w:t>
      </w:r>
    </w:p>
    <w:p w14:paraId="173AB293" w14:textId="7CD1A523" w:rsidR="00A6577E" w:rsidRPr="00A6577E" w:rsidRDefault="00A6577E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Ønsker et enda bedre med håndball, for å unngå at spillere slutter fordi de ikke klarer å koordinere å være med på begge deler. </w:t>
      </w:r>
    </w:p>
    <w:p w14:paraId="74E4AF72" w14:textId="66718E8B" w:rsidR="008413EA" w:rsidRDefault="00A6577E" w:rsidP="00A6577E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9F5DA4">
        <w:rPr>
          <w:rFonts w:ascii="Calibri" w:eastAsiaTheme="minorHAnsi" w:hAnsi="Calibri" w:cs="Calibri"/>
          <w:sz w:val="22"/>
          <w:szCs w:val="22"/>
          <w:lang w:eastAsia="en-US"/>
        </w:rPr>
        <w:t>Arne Chr ; kommentar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på at sportslig utvalg i 2018 ikke har fungert, og bare har bestått av sportslig leder. </w:t>
      </w:r>
    </w:p>
    <w:p w14:paraId="2D7649BB" w14:textId="04E3FD9E" w:rsidR="00A6577E" w:rsidRDefault="009F5DA4" w:rsidP="00A6577E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i/>
          <w:sz w:val="22"/>
          <w:szCs w:val="22"/>
          <w:lang w:eastAsia="en-US"/>
        </w:rPr>
        <w:t>Kommentar fra styreleder ; N</w:t>
      </w:r>
      <w:r w:rsidR="00A6577E">
        <w:rPr>
          <w:rFonts w:ascii="Calibri" w:eastAsiaTheme="minorHAnsi" w:hAnsi="Calibri" w:cs="Calibri"/>
          <w:i/>
          <w:sz w:val="22"/>
          <w:szCs w:val="22"/>
          <w:lang w:eastAsia="en-US"/>
        </w:rPr>
        <w:t xml:space="preserve">å i 2019 er på plass ihht organisasjonsplanen, med </w:t>
      </w:r>
      <w:r>
        <w:rPr>
          <w:rFonts w:ascii="Calibri" w:eastAsiaTheme="minorHAnsi" w:hAnsi="Calibri" w:cs="Calibri"/>
          <w:i/>
          <w:sz w:val="22"/>
          <w:szCs w:val="22"/>
          <w:lang w:eastAsia="en-US"/>
        </w:rPr>
        <w:t>leder for barn, ungdom</w:t>
      </w:r>
      <w:r w:rsidR="00A6577E">
        <w:rPr>
          <w:rFonts w:ascii="Calibri" w:eastAsiaTheme="minorHAnsi" w:hAnsi="Calibri" w:cs="Calibri"/>
          <w:i/>
          <w:sz w:val="22"/>
          <w:szCs w:val="22"/>
          <w:lang w:eastAsia="en-US"/>
        </w:rPr>
        <w:t xml:space="preserve"> , samt spillerrepresentanter som sammen med sportslig leder utgjør sportslig utvalg .</w:t>
      </w:r>
      <w:r w:rsidR="00A6577E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3E083D21" w14:textId="5D8EDDD6" w:rsidR="00A6577E" w:rsidRPr="00A6577E" w:rsidRDefault="009F5DA4" w:rsidP="009F5DA4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Leder for senioravdeling skal også være med her – og det er den eneste vi ikke har fått på plass – så om det er noen som har gode forslag eller noen som har lyst å være leder i senioravdelingen er det bare å gi beskjed…</w:t>
      </w:r>
    </w:p>
    <w:p w14:paraId="042B91FE" w14:textId="77777777" w:rsidR="008413EA" w:rsidRPr="008413EA" w:rsidRDefault="008413EA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246C8BD2" w14:textId="4CE13388" w:rsidR="008413EA" w:rsidRDefault="008413EA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godkjente årsberetningen. </w:t>
      </w:r>
    </w:p>
    <w:p w14:paraId="7682CB9C" w14:textId="77777777" w:rsidR="009F5DA4" w:rsidRPr="008413EA" w:rsidRDefault="009F5DA4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733CC357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D1EC874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lastRenderedPageBreak/>
        <w:t>Sak 5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Behandling av idrettslagets regnskap i revidert stand</w:t>
      </w:r>
    </w:p>
    <w:p w14:paraId="20FD010E" w14:textId="313A46EC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  <w:t>Styret fremla idrettslagets regnskap i revidert st</w:t>
      </w:r>
      <w:r w:rsidR="009F5DA4">
        <w:rPr>
          <w:rFonts w:ascii="Calibri" w:eastAsiaTheme="minorHAnsi" w:hAnsi="Calibri" w:cs="Calibri"/>
          <w:sz w:val="22"/>
          <w:szCs w:val="22"/>
          <w:lang w:eastAsia="en-US"/>
        </w:rPr>
        <w:t xml:space="preserve">and for godkjenning av årsmøtet, og revisjonsberetningen leses. </w:t>
      </w:r>
    </w:p>
    <w:p w14:paraId="270AC012" w14:textId="5C49008D" w:rsidR="008413EA" w:rsidRDefault="008413EA" w:rsidP="009F5DA4">
      <w:pPr>
        <w:ind w:firstLine="705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Følgende hadde ordet i saken:  </w:t>
      </w:r>
    </w:p>
    <w:p w14:paraId="09CAC68C" w14:textId="77777777" w:rsidR="009F5DA4" w:rsidRDefault="009F5DA4" w:rsidP="009F5DA4">
      <w:pPr>
        <w:ind w:firstLine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Spørsmål om eget regnskap for bussen </w:t>
      </w:r>
    </w:p>
    <w:p w14:paraId="77A6FD9B" w14:textId="0347CC90" w:rsidR="009F5DA4" w:rsidRPr="009F5DA4" w:rsidRDefault="009F5DA4" w:rsidP="009F5DA4">
      <w:pPr>
        <w:pStyle w:val="Listeavsnitt"/>
        <w:numPr>
          <w:ilvl w:val="0"/>
          <w:numId w:val="6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d</w:t>
      </w:r>
      <w:r w:rsidRPr="009F5DA4">
        <w:rPr>
          <w:rFonts w:ascii="Calibri" w:eastAsiaTheme="minorHAnsi" w:hAnsi="Calibri" w:cs="Calibri"/>
          <w:sz w:val="22"/>
          <w:szCs w:val="22"/>
          <w:lang w:eastAsia="en-US"/>
        </w:rPr>
        <w:t xml:space="preserve">en inngår i hovedlagets regnskap </w:t>
      </w:r>
    </w:p>
    <w:p w14:paraId="51311A5D" w14:textId="77777777" w:rsidR="009F5DA4" w:rsidRDefault="009F5DA4" w:rsidP="009F5DA4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Spørsmål om stor endring på driftsmidler fra 2017 til 2018  </w:t>
      </w:r>
    </w:p>
    <w:p w14:paraId="673DDE29" w14:textId="22E74C91" w:rsidR="009F5DA4" w:rsidRDefault="009F5DA4" w:rsidP="009F5DA4">
      <w:pPr>
        <w:pStyle w:val="Listeavsnitt"/>
        <w:numPr>
          <w:ilvl w:val="0"/>
          <w:numId w:val="6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 w:rsidRPr="009F5DA4">
        <w:rPr>
          <w:rFonts w:ascii="Calibri" w:eastAsiaTheme="minorHAnsi" w:hAnsi="Calibri" w:cs="Calibri"/>
          <w:sz w:val="22"/>
          <w:szCs w:val="22"/>
          <w:lang w:eastAsia="en-US"/>
        </w:rPr>
        <w:t xml:space="preserve">dette er på grunn av mottatte tippemidler på klubbhuset som ble mottatt i 2018  </w:t>
      </w:r>
    </w:p>
    <w:p w14:paraId="1E711FCF" w14:textId="33BA63D9" w:rsidR="009F5DA4" w:rsidRPr="009F5DA4" w:rsidRDefault="009F5DA4" w:rsidP="009F5DA4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Spørsmål </w:t>
      </w:r>
    </w:p>
    <w:p w14:paraId="627726FD" w14:textId="77777777" w:rsidR="008413EA" w:rsidRPr="008413EA" w:rsidRDefault="008413EA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101F9772" w14:textId="77777777" w:rsidR="008413EA" w:rsidRPr="008413EA" w:rsidRDefault="008413EA" w:rsidP="008413EA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godkjente regnskapet.  </w:t>
      </w:r>
    </w:p>
    <w:p w14:paraId="2701BA98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8602C51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6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Behandling av forslag og saker</w:t>
      </w:r>
    </w:p>
    <w:p w14:paraId="6C90E3C2" w14:textId="77777777" w:rsidR="008413EA" w:rsidRPr="008413EA" w:rsidRDefault="008413EA" w:rsidP="008413EA">
      <w:pPr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Ingen innkomne saker </w:t>
      </w: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</w:t>
      </w:r>
    </w:p>
    <w:p w14:paraId="0D7E7C7F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416F2234" w14:textId="77777777" w:rsidR="008413EA" w:rsidRPr="008413EA" w:rsidRDefault="008413EA" w:rsidP="008413EA">
      <w:pPr>
        <w:tabs>
          <w:tab w:val="left" w:pos="708"/>
          <w:tab w:val="center" w:pos="4513"/>
        </w:tabs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Sak 7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Fastsette medlemskontingent</w:t>
      </w:r>
    </w:p>
    <w:p w14:paraId="5F7FF703" w14:textId="77777777" w:rsidR="008413EA" w:rsidRPr="008413EA" w:rsidRDefault="008413EA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 fremla forslag til at medlemskontingenten på 100,- beholdes, og at styret gis fullmakt av årsmøtet til å fastsette treningsavgift.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</w:p>
    <w:p w14:paraId="4B340AED" w14:textId="77777777" w:rsidR="008413EA" w:rsidRPr="008413EA" w:rsidRDefault="008413EA" w:rsidP="008413EA">
      <w:pPr>
        <w:ind w:firstLine="708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vedtok styrets forslag </w:t>
      </w:r>
    </w:p>
    <w:p w14:paraId="269401F6" w14:textId="77777777" w:rsidR="008413EA" w:rsidRPr="008413EA" w:rsidRDefault="008413EA" w:rsidP="008413EA">
      <w:pPr>
        <w:ind w:left="709" w:hanging="142"/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171C085F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Sak 8 </w:t>
      </w: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Vedta idrettslagets budsjett</w:t>
      </w:r>
    </w:p>
    <w:p w14:paraId="2979DB5C" w14:textId="109548DD" w:rsidR="008413EA" w:rsidRDefault="008413EA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Styrets økonomiansvarlig legger fram styrets budsjettsforslag </w:t>
      </w:r>
    </w:p>
    <w:p w14:paraId="1209D029" w14:textId="77777777" w:rsidR="00CB7C84" w:rsidRDefault="00CB7C84" w:rsidP="009F5DA4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5E2FBCB" w14:textId="788499B6" w:rsidR="00CB7C84" w:rsidRDefault="00CB7C84" w:rsidP="009F5DA4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Kommentarer og innspill: </w:t>
      </w:r>
    </w:p>
    <w:p w14:paraId="5CDAD7A6" w14:textId="210A5EC9" w:rsidR="00B606B8" w:rsidRDefault="009F5DA4" w:rsidP="009F5DA4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Budsjetteres med underskudd – </w:t>
      </w:r>
      <w:r w:rsidR="00B606B8">
        <w:rPr>
          <w:rFonts w:ascii="Calibri" w:eastAsiaTheme="minorHAnsi" w:hAnsi="Calibri" w:cs="Calibri"/>
          <w:sz w:val="22"/>
          <w:szCs w:val="22"/>
          <w:lang w:eastAsia="en-US"/>
        </w:rPr>
        <w:t xml:space="preserve">synliggjøre at det fører ekstra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kostnader </w:t>
      </w:r>
      <w:r w:rsidR="00B606B8">
        <w:rPr>
          <w:rFonts w:ascii="Calibri" w:eastAsiaTheme="minorHAnsi" w:hAnsi="Calibri" w:cs="Calibri"/>
          <w:sz w:val="22"/>
          <w:szCs w:val="22"/>
          <w:lang w:eastAsia="en-US"/>
        </w:rPr>
        <w:t xml:space="preserve">med å være med i allnorsk serie med herrelaget i 3.divisjon , men styret ønsker likevel å ha et nøkternt forhold til det. </w:t>
      </w:r>
    </w:p>
    <w:p w14:paraId="58217884" w14:textId="77777777" w:rsidR="00B606B8" w:rsidRDefault="00B606B8" w:rsidP="009F5DA4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Det var i utgangspunkt budsjettert med et budsjett i 0 – men med utfordringer knyttet til spillersiden på senior a-lag, ønsket ikke styret å ta fra barn &amp; ungdom  - og dermed kom underskuddsbudsjettet fram. </w:t>
      </w:r>
    </w:p>
    <w:p w14:paraId="4C3D34AA" w14:textId="23087C33" w:rsidR="008413EA" w:rsidRPr="009F5DA4" w:rsidRDefault="002F44A8" w:rsidP="009F5DA4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Speakerbua skal flyttes til motsatt side av banen – dette mye på grunn av streaming av kampene i Norsk Tipping ligaen.</w:t>
      </w:r>
    </w:p>
    <w:p w14:paraId="47CDBA5E" w14:textId="4CE580EF" w:rsidR="00B606B8" w:rsidRDefault="00B606B8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Fire 3erbaner er bestilt  - kostnad 200.000 kroner, med halvparten i tilskudd fra Sparebanken og halvparten planlegges inntjent i reklamesalg på banene.  Fotballforbundet har vedtatt 3erbanespill for 6 – 7 åringer – som disse banene skal brukes til. </w:t>
      </w:r>
    </w:p>
    <w:p w14:paraId="1B903322" w14:textId="61747198" w:rsidR="00BE5F0D" w:rsidRDefault="00BE5F0D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Tilskuddsportalen – LFK var savnet på kurset som kommunen arrangerte  - her er uante muligheter for å søke støtte, men det kreves en jobb å gjøre der. Det nye styret har en jobb å gjøre – og fordele oppgaver mellom seg, for at leder skal ikke gjøre jobben alene. Flere hender som må hjelpe til på ulike områder. </w:t>
      </w:r>
    </w:p>
    <w:p w14:paraId="7E9EBDF0" w14:textId="77777777" w:rsidR="00B606B8" w:rsidRDefault="00B606B8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31A4ADA" w14:textId="43C15224" w:rsidR="008413EA" w:rsidRDefault="00B606B8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FFO – veldig bra tiltak, og mye bra tilbakemeldinger</w:t>
      </w:r>
      <w:r w:rsidR="00BE5F0D">
        <w:rPr>
          <w:rFonts w:ascii="Calibri" w:eastAsiaTheme="minorHAnsi" w:hAnsi="Calibri" w:cs="Calibri"/>
          <w:sz w:val="22"/>
          <w:szCs w:val="22"/>
          <w:lang w:eastAsia="en-US"/>
        </w:rPr>
        <w:t xml:space="preserve"> fra deltakere og foreldre </w:t>
      </w: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.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Håper og tror på økning i tilbudet </w:t>
      </w:r>
      <w:r w:rsidR="002F44A8">
        <w:rPr>
          <w:rFonts w:ascii="Calibri" w:eastAsiaTheme="minorHAnsi" w:hAnsi="Calibri" w:cs="Calibri"/>
          <w:sz w:val="22"/>
          <w:szCs w:val="22"/>
          <w:lang w:eastAsia="en-US"/>
        </w:rPr>
        <w:t xml:space="preserve">til høsten. </w:t>
      </w:r>
    </w:p>
    <w:p w14:paraId="05260EA7" w14:textId="7B080E30" w:rsidR="002F44A8" w:rsidRDefault="002F44A8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F154BE8" w14:textId="288E20A9" w:rsidR="0020643F" w:rsidRDefault="0020643F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Andre kommentarer; ser det er penger på bok - 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er det tenkt på noe spesiell bruk av disse ? </w:t>
      </w:r>
    </w:p>
    <w:p w14:paraId="394F8EEF" w14:textId="6DA42AEE" w:rsidR="0020643F" w:rsidRDefault="0020643F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Ønske om utbygging av kontor ,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vedlikehold klubbhus ,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langsiktig plan om utbygging av tribuner , men det blir neppe oppstart på dette i år. Foreløpig står de godt bevart på konto, og skal være som en god buffer for </w:t>
      </w:r>
      <w:r w:rsidR="00BE5F0D">
        <w:rPr>
          <w:rFonts w:ascii="Calibri" w:eastAsiaTheme="minorHAnsi" w:hAnsi="Calibri" w:cs="Calibri"/>
          <w:sz w:val="22"/>
          <w:szCs w:val="22"/>
          <w:lang w:eastAsia="en-US"/>
        </w:rPr>
        <w:t>driften.</w:t>
      </w:r>
    </w:p>
    <w:p w14:paraId="292E36A4" w14:textId="77777777" w:rsidR="0020643F" w:rsidRPr="00B606B8" w:rsidRDefault="0020643F" w:rsidP="008413EA">
      <w:pPr>
        <w:ind w:left="709" w:hanging="1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2B67905" w14:textId="1D835DE2" w:rsidR="008413EA" w:rsidRPr="008413EA" w:rsidRDefault="002F44A8" w:rsidP="008413EA">
      <w:pPr>
        <w:ind w:left="709" w:hanging="1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V</w:t>
      </w:r>
      <w:r w:rsidR="008413EA"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edtak: Årsmøtet vedtok styrets forslag til budsjett</w:t>
      </w:r>
      <w:r w:rsidR="00B606B8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, med at underskuddet skal dekkes inn av klubbens egenkapital</w:t>
      </w:r>
      <w:r w:rsidR="008413EA"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. </w:t>
      </w:r>
    </w:p>
    <w:p w14:paraId="4351AA51" w14:textId="545E9F01" w:rsidR="008413EA" w:rsidRPr="008413EA" w:rsidRDefault="008413EA" w:rsidP="002F44A8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AEDDB2A" w14:textId="77777777" w:rsidR="00BE5F0D" w:rsidRDefault="00BE5F0D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0C99D8C4" w14:textId="77777777" w:rsidR="00BE5F0D" w:rsidRDefault="00BE5F0D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2EFFBB72" w14:textId="3E1051AB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lastRenderedPageBreak/>
        <w:t xml:space="preserve"> Sak 10 Valg</w:t>
      </w:r>
    </w:p>
    <w:p w14:paraId="1C8BD4D8" w14:textId="1CBFA2FB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</w:r>
    </w:p>
    <w:p w14:paraId="3B711D96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a) Valg av leder og nestleder :</w:t>
      </w:r>
    </w:p>
    <w:p w14:paraId="7D88E964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Valgkomiteen har innstilt Arne Reiersen som styreleder i et år til </w:t>
      </w:r>
    </w:p>
    <w:p w14:paraId="1765AE16" w14:textId="6D7F8E1F" w:rsidR="008413EA" w:rsidRPr="00CB7C84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Arne Reiersen velges som leder i 1 år </w:t>
      </w:r>
    </w:p>
    <w:p w14:paraId="2A235E40" w14:textId="77777777" w:rsidR="0020643F" w:rsidRDefault="0020643F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4AC1065" w14:textId="0742D649" w:rsidR="008413EA" w:rsidRPr="008413EA" w:rsidRDefault="008413EA" w:rsidP="008413EA">
      <w:pPr>
        <w:ind w:left="705"/>
        <w:rPr>
          <w:rFonts w:ascii="Calibri" w:eastAsiaTheme="minorHAnsi" w:hAnsi="Calibri" w:cs="Calibri"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Nestleder Steinar Evjen er ikke på valg og fortsetter i styret.    </w:t>
      </w:r>
    </w:p>
    <w:p w14:paraId="27FDACD6" w14:textId="28B96A16" w:rsidR="008413EA" w:rsidRPr="00CB7C84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</w:t>
      </w:r>
      <w:r w:rsidR="008413EA" w:rsidRP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Steinar Evjen velges som nestleder 1 år  </w:t>
      </w:r>
    </w:p>
    <w:p w14:paraId="49DC65C8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73993E8" w14:textId="77777777" w:rsidR="008413EA" w:rsidRPr="008413EA" w:rsidRDefault="008413EA" w:rsidP="008413EA">
      <w:pPr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ab/>
        <w:t>b) Valg av øvrige styremedlemmer og varamedlemmer:</w:t>
      </w:r>
    </w:p>
    <w:p w14:paraId="66EBF47C" w14:textId="14AD7384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Valgkomiteen har innstilt Hanne Berg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, Espen Hansen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, Eirik Magnus Samland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, Jim Hammer 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og Kjersti Fossåskaret Eltoft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som styremedlemmer.  </w:t>
      </w:r>
    </w:p>
    <w:p w14:paraId="30FDA17D" w14:textId="2637ED9A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Ann Helen Erntsen innstilles som vara</w:t>
      </w:r>
      <w:r w:rsidR="00CB7C8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  </w:t>
      </w:r>
    </w:p>
    <w:p w14:paraId="78F93216" w14:textId="63235A25" w:rsidR="008413EA" w:rsidRPr="008413EA" w:rsidRDefault="008413EA" w:rsidP="00BE5F0D">
      <w:pPr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437F80B1" w14:textId="77777777" w:rsidR="00CB7C84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</w:t>
      </w:r>
      <w:r w:rsid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</w:t>
      </w: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Årsmøtet </w:t>
      </w:r>
      <w:r w:rsid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vedtar </w:t>
      </w: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va</w:t>
      </w:r>
      <w:r w:rsidR="0020643F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>lgkomiteens innstilling vedtas</w:t>
      </w:r>
      <w:r w:rsidR="00CB7C84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med følgende fordeling ; </w:t>
      </w:r>
    </w:p>
    <w:p w14:paraId="1E4C00E0" w14:textId="77777777" w:rsidR="00CB7C84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Hanne Berg  - 1 år </w:t>
      </w:r>
    </w:p>
    <w:p w14:paraId="33250E1B" w14:textId="77777777" w:rsidR="00CB7C84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Espen Hansen – 2 år </w:t>
      </w:r>
    </w:p>
    <w:p w14:paraId="0227B215" w14:textId="77777777" w:rsidR="00CB7C84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Eirik Magnus Samland – 1 år </w:t>
      </w:r>
    </w:p>
    <w:p w14:paraId="48C73AE7" w14:textId="77777777" w:rsidR="00CB7C84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Jim Hammer  - 1 år </w:t>
      </w:r>
    </w:p>
    <w:p w14:paraId="0B03717A" w14:textId="4AA2E464" w:rsidR="008413EA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Kjersti Fossåskaret Eltoft  - 2 år </w:t>
      </w:r>
      <w:r w:rsidR="002F44A8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 </w:t>
      </w:r>
    </w:p>
    <w:p w14:paraId="6620BA0D" w14:textId="469D98AC" w:rsidR="00CB7C84" w:rsidRPr="008413EA" w:rsidRDefault="00CB7C84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Vara : Ann Helen Erntsen – 1 år </w:t>
      </w:r>
    </w:p>
    <w:p w14:paraId="1E2515FC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0FC93506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>c) Valg av revisorer</w:t>
      </w:r>
    </w:p>
    <w:p w14:paraId="3503DDCE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Valgkomiteen innstiller Hugo Pedersen og Torje Askheim som revisorer. </w:t>
      </w:r>
    </w:p>
    <w:p w14:paraId="512EA230" w14:textId="5E461CE6" w:rsidR="008413EA" w:rsidRPr="008413EA" w:rsidRDefault="008413EA" w:rsidP="00BE5F0D">
      <w:pPr>
        <w:ind w:firstLine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har ingen innvendinger  - og valgkomiteens innstilling vedtas. </w:t>
      </w:r>
    </w:p>
    <w:p w14:paraId="0510E97A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</w:p>
    <w:p w14:paraId="28D7B96B" w14:textId="2F660235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 d) Valg av representanter til ting og møter i andre organisasjonsledd der idrettslaget har representasjonsrett</w:t>
      </w:r>
    </w:p>
    <w:p w14:paraId="76F10B32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Styret fremla forslag til fullmakt til styret til å oppnevne representanter i ting og møter der idrettslaget har representasjonsrett.</w:t>
      </w:r>
    </w:p>
    <w:p w14:paraId="18476864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Årsmøtet vedtok styrets forslag </w:t>
      </w:r>
    </w:p>
    <w:p w14:paraId="067C751C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6FA57029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38CCCF8E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e) Valg av leder, to medlemmer og ett varamedlem i valgkomiteen </w:t>
      </w:r>
    </w:p>
    <w:p w14:paraId="24433B67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24A9677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Styrets innstilling ; </w:t>
      </w:r>
    </w:p>
    <w:p w14:paraId="427B27F9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Bengt Gulbrandsen fortsetter som leder i valgkomiteen. </w:t>
      </w:r>
    </w:p>
    <w:p w14:paraId="09B96602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Gunn Andersen fortsetter i et år til, og Elisabeth Holand velges for 2 nye år  </w:t>
      </w:r>
    </w:p>
    <w:p w14:paraId="288B1971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B5BDF29" w14:textId="77777777" w:rsidR="008413EA" w:rsidRPr="008413EA" w:rsidRDefault="008413EA" w:rsidP="008413EA">
      <w:pPr>
        <w:ind w:left="709" w:hanging="4"/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Bengt Lorentzen fortsetter som varamedlem i valgkomiteen. </w:t>
      </w:r>
    </w:p>
    <w:p w14:paraId="0E8D234E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b/>
          <w:i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b/>
          <w:i/>
          <w:sz w:val="22"/>
          <w:szCs w:val="22"/>
          <w:lang w:eastAsia="en-US"/>
        </w:rPr>
        <w:t xml:space="preserve">Vedtak:  Årsmøtet vedtok styrets forslag </w:t>
      </w:r>
    </w:p>
    <w:p w14:paraId="5790211B" w14:textId="77777777" w:rsidR="008413EA" w:rsidRPr="008413EA" w:rsidRDefault="008413EA" w:rsidP="008413EA">
      <w:pPr>
        <w:ind w:left="705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F52E45F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F6A92B3" w14:textId="1BC03032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 xml:space="preserve">Arne Reiersen takker på vegne av det nye styret for tilliten, og takker de som går ut av styret.   </w:t>
      </w:r>
    </w:p>
    <w:p w14:paraId="068A8D83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0C637BB6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F8DB388" w14:textId="4F0671D3" w:rsidR="008413EA" w:rsidRPr="008413EA" w:rsidRDefault="005A7B16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Leknes 21.03.19</w:t>
      </w:r>
    </w:p>
    <w:p w14:paraId="5A2D4E02" w14:textId="0C18AB3D" w:rsid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96E08C5" w14:textId="77777777" w:rsidR="005A7B16" w:rsidRPr="008413EA" w:rsidRDefault="005A7B16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359EE52" w14:textId="77777777" w:rsidR="005A7B16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>--------------------------------------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  <w:t>----------------------------------------</w:t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</w:p>
    <w:p w14:paraId="17168842" w14:textId="19CE0940" w:rsidR="008413EA" w:rsidRPr="008413EA" w:rsidRDefault="005A7B16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Julie Lauten</w:t>
      </w:r>
      <w:r w:rsidR="008413EA"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Jan Erik Sveum </w:t>
      </w:r>
    </w:p>
    <w:p w14:paraId="5676042C" w14:textId="77777777" w:rsidR="008413EA" w:rsidRPr="008413EA" w:rsidRDefault="008413EA" w:rsidP="008413EA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8413EA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 </w:t>
      </w:r>
    </w:p>
    <w:sectPr w:rsidR="008413EA" w:rsidRPr="008413EA" w:rsidSect="007475FA">
      <w:headerReference w:type="first" r:id="rId7"/>
      <w:footerReference w:type="first" r:id="rId8"/>
      <w:pgSz w:w="11906" w:h="16838"/>
      <w:pgMar w:top="1418" w:right="926" w:bottom="1418" w:left="108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F5A7" w14:textId="77777777" w:rsidR="008A4AFB" w:rsidRDefault="008A4AFB">
      <w:r>
        <w:separator/>
      </w:r>
    </w:p>
  </w:endnote>
  <w:endnote w:type="continuationSeparator" w:id="0">
    <w:p w14:paraId="68054B31" w14:textId="77777777" w:rsidR="008A4AFB" w:rsidRDefault="008A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1A74" w14:textId="77777777" w:rsidR="002B1C84" w:rsidRPr="00C46202" w:rsidRDefault="002B1C84" w:rsidP="002B1C84">
    <w:pPr>
      <w:pStyle w:val="Bunntekst"/>
      <w:tabs>
        <w:tab w:val="clear" w:pos="4536"/>
        <w:tab w:val="clear" w:pos="9072"/>
      </w:tabs>
      <w:rPr>
        <w:rFonts w:ascii="Calibri" w:hAnsi="Calibri" w:cs="Arial"/>
        <w:color w:val="808080"/>
        <w:sz w:val="18"/>
        <w:szCs w:val="18"/>
      </w:rPr>
    </w:pPr>
    <w:r w:rsidRPr="00C46202">
      <w:rPr>
        <w:rFonts w:ascii="Calibri" w:hAnsi="Calibri" w:cs="Arial"/>
        <w:color w:val="808080"/>
        <w:sz w:val="18"/>
        <w:szCs w:val="18"/>
      </w:rPr>
      <w:t>Adresse:</w:t>
    </w:r>
    <w:r w:rsidRPr="00C46202"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</w:r>
    <w:r w:rsidR="00F36081">
      <w:rPr>
        <w:rFonts w:ascii="Calibri" w:hAnsi="Calibri" w:cs="Arial"/>
        <w:color w:val="808080"/>
        <w:sz w:val="18"/>
        <w:szCs w:val="18"/>
      </w:rPr>
      <w:tab/>
      <w:t>E-post: post@leknesfk.no</w:t>
    </w:r>
  </w:p>
  <w:p w14:paraId="2A128DC3" w14:textId="77777777" w:rsidR="001C0A80" w:rsidRDefault="00F36081" w:rsidP="002B1C84">
    <w:pPr>
      <w:pStyle w:val="Bunntekst"/>
      <w:tabs>
        <w:tab w:val="clear" w:pos="4536"/>
        <w:tab w:val="clear" w:pos="9072"/>
      </w:tabs>
      <w:rPr>
        <w:rFonts w:ascii="Calibri" w:hAnsi="Calibri" w:cs="Arial"/>
        <w:color w:val="808080"/>
        <w:sz w:val="18"/>
        <w:szCs w:val="18"/>
        <w:lang w:val="en-US"/>
      </w:rPr>
    </w:pPr>
    <w:r>
      <w:rPr>
        <w:rFonts w:ascii="Calibri" w:hAnsi="Calibri" w:cs="Arial"/>
        <w:color w:val="808080"/>
        <w:sz w:val="18"/>
        <w:szCs w:val="18"/>
      </w:rPr>
      <w:t>Postboks 80</w:t>
    </w:r>
    <w:r w:rsidR="002B1C84" w:rsidRPr="00C46202">
      <w:rPr>
        <w:rFonts w:ascii="Calibri" w:hAnsi="Calibri" w:cs="Arial"/>
        <w:color w:val="808080"/>
        <w:sz w:val="18"/>
        <w:szCs w:val="18"/>
      </w:rPr>
      <w:t>, 8376 Leknes</w:t>
    </w:r>
    <w:r w:rsidR="002B1C84" w:rsidRPr="00C46202">
      <w:rPr>
        <w:rFonts w:ascii="Calibri" w:hAnsi="Calibri" w:cs="Arial"/>
        <w:color w:val="808080"/>
        <w:sz w:val="18"/>
        <w:szCs w:val="18"/>
      </w:rPr>
      <w:tab/>
    </w:r>
    <w:r w:rsidR="002B1C84"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</w:r>
    <w:r>
      <w:rPr>
        <w:rFonts w:ascii="Calibri" w:hAnsi="Calibri" w:cs="Arial"/>
        <w:color w:val="808080"/>
        <w:sz w:val="18"/>
        <w:szCs w:val="18"/>
      </w:rPr>
      <w:tab/>
      <w:t xml:space="preserve">http://leknesfk.no                                                                       Org.nr. </w:t>
    </w:r>
    <w:r w:rsidR="002B1C84" w:rsidRPr="00C46202">
      <w:rPr>
        <w:rFonts w:ascii="Calibri" w:hAnsi="Calibri" w:cs="Arial"/>
        <w:color w:val="808080"/>
        <w:sz w:val="18"/>
        <w:szCs w:val="18"/>
      </w:rPr>
      <w:tab/>
    </w:r>
    <w:r w:rsidR="002B1C84" w:rsidRPr="00C46202">
      <w:rPr>
        <w:rFonts w:ascii="Calibri" w:hAnsi="Calibri" w:cs="Arial"/>
        <w:color w:val="808080"/>
        <w:sz w:val="18"/>
        <w:szCs w:val="18"/>
      </w:rPr>
      <w:tab/>
    </w:r>
    <w:r w:rsidR="002B1C84">
      <w:rPr>
        <w:rFonts w:ascii="Calibri" w:hAnsi="Calibri" w:cs="Arial"/>
        <w:color w:val="808080"/>
        <w:sz w:val="18"/>
        <w:szCs w:val="18"/>
      </w:rPr>
      <w:tab/>
    </w:r>
    <w:r w:rsidR="002B1C84">
      <w:rPr>
        <w:rFonts w:ascii="Calibri" w:hAnsi="Calibri" w:cs="Arial"/>
        <w:color w:val="808080"/>
        <w:sz w:val="18"/>
        <w:szCs w:val="18"/>
      </w:rPr>
      <w:tab/>
    </w:r>
    <w:r w:rsidR="002B1C84" w:rsidRPr="00C46202">
      <w:rPr>
        <w:rFonts w:ascii="Calibri" w:hAnsi="Calibri" w:cs="Arial"/>
        <w:color w:val="808080"/>
        <w:sz w:val="18"/>
        <w:szCs w:val="18"/>
        <w:lang w:val="en-US"/>
      </w:rPr>
      <w:tab/>
    </w:r>
    <w:r w:rsidR="002B1C84" w:rsidRPr="00C46202">
      <w:rPr>
        <w:rFonts w:ascii="Calibri" w:hAnsi="Calibri" w:cs="Arial"/>
        <w:color w:val="808080"/>
        <w:sz w:val="18"/>
        <w:szCs w:val="18"/>
        <w:lang w:val="en-US"/>
      </w:rPr>
      <w:tab/>
    </w:r>
    <w:r w:rsidR="0050576A">
      <w:rPr>
        <w:rFonts w:ascii="Calibri" w:hAnsi="Calibri" w:cs="Arial"/>
        <w:color w:val="808080"/>
        <w:sz w:val="18"/>
        <w:szCs w:val="18"/>
        <w:lang w:val="en-US"/>
      </w:rPr>
      <w:tab/>
    </w:r>
    <w:r w:rsidR="0050576A">
      <w:rPr>
        <w:rFonts w:ascii="Calibri" w:hAnsi="Calibri" w:cs="Arial"/>
        <w:color w:val="808080"/>
        <w:sz w:val="18"/>
        <w:szCs w:val="18"/>
        <w:lang w:val="en-US"/>
      </w:rPr>
      <w:tab/>
    </w:r>
    <w:r w:rsidR="002B1C84" w:rsidRPr="00C46202">
      <w:rPr>
        <w:rFonts w:ascii="Calibri" w:hAnsi="Calibri" w:cs="Arial"/>
        <w:color w:val="808080"/>
        <w:sz w:val="18"/>
        <w:szCs w:val="18"/>
        <w:lang w:val="en-US"/>
      </w:rPr>
      <w:tab/>
    </w:r>
  </w:p>
  <w:p w14:paraId="24D53F78" w14:textId="77777777" w:rsidR="002B1C84" w:rsidRDefault="002B1C84" w:rsidP="002B1C84">
    <w:pPr>
      <w:pStyle w:val="Bunntekst"/>
      <w:tabs>
        <w:tab w:val="clear" w:pos="4536"/>
        <w:tab w:val="clear" w:pos="9072"/>
      </w:tabs>
      <w:rPr>
        <w:rFonts w:ascii="Calibri" w:hAnsi="Calibri" w:cs="Arial"/>
        <w:color w:val="808080"/>
        <w:sz w:val="18"/>
        <w:szCs w:val="18"/>
        <w:lang w:val="en-US"/>
      </w:rPr>
    </w:pPr>
  </w:p>
  <w:p w14:paraId="23F098F7" w14:textId="77777777" w:rsidR="002B1C84" w:rsidRPr="00EC2ADE" w:rsidRDefault="002B1C84" w:rsidP="002B1C84">
    <w:pPr>
      <w:pStyle w:val="Bunntekst"/>
      <w:tabs>
        <w:tab w:val="clear" w:pos="4536"/>
        <w:tab w:val="clear" w:pos="9072"/>
      </w:tabs>
      <w:rPr>
        <w:rFonts w:ascii="Arial" w:hAnsi="Arial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1CAF4" w14:textId="77777777" w:rsidR="008A4AFB" w:rsidRDefault="008A4AFB">
      <w:r>
        <w:separator/>
      </w:r>
    </w:p>
  </w:footnote>
  <w:footnote w:type="continuationSeparator" w:id="0">
    <w:p w14:paraId="252C1A08" w14:textId="77777777" w:rsidR="008A4AFB" w:rsidRDefault="008A4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0E636" w14:textId="77777777" w:rsidR="00F36081" w:rsidRDefault="00710B84" w:rsidP="008F2BCD">
    <w:pPr>
      <w:pStyle w:val="Top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840F89B" wp14:editId="1F8E3358">
          <wp:simplePos x="0" y="0"/>
          <wp:positionH relativeFrom="column">
            <wp:posOffset>-323850</wp:posOffset>
          </wp:positionH>
          <wp:positionV relativeFrom="paragraph">
            <wp:posOffset>-88900</wp:posOffset>
          </wp:positionV>
          <wp:extent cx="1619250" cy="808990"/>
          <wp:effectExtent l="0" t="0" r="0" b="0"/>
          <wp:wrapTight wrapText="bothSides">
            <wp:wrapPolygon edited="0">
              <wp:start x="9148" y="0"/>
              <wp:lineTo x="2033" y="4069"/>
              <wp:lineTo x="1779" y="8647"/>
              <wp:lineTo x="7115" y="8647"/>
              <wp:lineTo x="1271" y="11190"/>
              <wp:lineTo x="1271" y="12716"/>
              <wp:lineTo x="6099" y="16785"/>
              <wp:lineTo x="6099" y="17294"/>
              <wp:lineTo x="8386" y="20854"/>
              <wp:lineTo x="8640" y="20854"/>
              <wp:lineTo x="12960" y="20854"/>
              <wp:lineTo x="13214" y="20854"/>
              <wp:lineTo x="15247" y="16785"/>
              <wp:lineTo x="21346" y="13224"/>
              <wp:lineTo x="21346" y="10681"/>
              <wp:lineTo x="14231" y="8647"/>
              <wp:lineTo x="19821" y="8647"/>
              <wp:lineTo x="19567" y="4069"/>
              <wp:lineTo x="11944" y="0"/>
              <wp:lineTo x="9148" y="0"/>
            </wp:wrapPolygon>
          </wp:wrapTight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fk-logo-svart-medturidoglf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C80F5" w14:textId="77777777" w:rsidR="008F2BCD" w:rsidRDefault="008F2BCD" w:rsidP="008F2BCD">
    <w:pPr>
      <w:pStyle w:val="Topptekst"/>
    </w:pPr>
  </w:p>
  <w:p w14:paraId="5D0BFA96" w14:textId="77777777" w:rsidR="00F36081" w:rsidRDefault="00F36081">
    <w:pPr>
      <w:pStyle w:val="Topptekst"/>
    </w:pPr>
  </w:p>
  <w:p w14:paraId="2F99468D" w14:textId="77777777" w:rsidR="00F36081" w:rsidRDefault="00F36081">
    <w:pPr>
      <w:pStyle w:val="Topptekst"/>
    </w:pPr>
  </w:p>
  <w:p w14:paraId="263464F1" w14:textId="77777777" w:rsidR="001C0A80" w:rsidRDefault="00F36081">
    <w:pPr>
      <w:pStyle w:val="Topptekst"/>
    </w:pPr>
    <w:r>
      <w:rPr>
        <w:rFonts w:ascii="MV Boli" w:hAnsi="MV Boli"/>
        <w:noProof/>
        <w:color w:val="383838"/>
        <w:sz w:val="30"/>
        <w:szCs w:val="3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D547310" wp14:editId="1BCEFA37">
              <wp:simplePos x="0" y="0"/>
              <wp:positionH relativeFrom="page">
                <wp:posOffset>5753100</wp:posOffset>
              </wp:positionH>
              <wp:positionV relativeFrom="page">
                <wp:posOffset>548005</wp:posOffset>
              </wp:positionV>
              <wp:extent cx="1028700" cy="11874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87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1DBCE" w14:textId="2B0076ED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color w:val="6D6E71"/>
                              <w:sz w:val="14"/>
                            </w:rPr>
                          </w:pPr>
                          <w:r w:rsidRPr="003B24FD">
                            <w:rPr>
                              <w:rFonts w:ascii="Calibri" w:hAnsi="Calibri" w:cs="Arial"/>
                              <w:bCs/>
                              <w:color w:val="6D6E71"/>
                              <w:sz w:val="14"/>
                            </w:rPr>
                            <w:t xml:space="preserve">Vår dato: </w:t>
                          </w:r>
                          <w:r w:rsidR="00F36081">
                            <w:rPr>
                              <w:rFonts w:ascii="Calibri" w:hAnsi="Calibri" w:cs="Arial"/>
                              <w:bCs/>
                              <w:color w:val="6D6E71"/>
                              <w:sz w:val="14"/>
                            </w:rPr>
                            <w:fldChar w:fldCharType="begin"/>
                          </w:r>
                          <w:r w:rsidR="00F36081">
                            <w:rPr>
                              <w:rFonts w:ascii="Calibri" w:hAnsi="Calibri" w:cs="Arial"/>
                              <w:bCs/>
                              <w:color w:val="6D6E71"/>
                              <w:sz w:val="14"/>
                            </w:rPr>
                            <w:instrText xml:space="preserve"> TIME \@ "dd.MM.yyyy" </w:instrText>
                          </w:r>
                          <w:r w:rsidR="00F36081">
                            <w:rPr>
                              <w:rFonts w:ascii="Calibri" w:hAnsi="Calibri" w:cs="Arial"/>
                              <w:bCs/>
                              <w:color w:val="6D6E71"/>
                              <w:sz w:val="14"/>
                            </w:rPr>
                            <w:fldChar w:fldCharType="separate"/>
                          </w:r>
                          <w:r w:rsidR="00F37D8D">
                            <w:rPr>
                              <w:rFonts w:ascii="Calibri" w:hAnsi="Calibri" w:cs="Arial"/>
                              <w:bCs/>
                              <w:noProof/>
                              <w:color w:val="6D6E71"/>
                              <w:sz w:val="14"/>
                            </w:rPr>
                            <w:t>22.03.2019</w:t>
                          </w:r>
                          <w:r w:rsidR="00F36081">
                            <w:rPr>
                              <w:rFonts w:ascii="Calibri" w:hAnsi="Calibri" w:cs="Arial"/>
                              <w:bCs/>
                              <w:color w:val="6D6E71"/>
                              <w:sz w:val="14"/>
                            </w:rPr>
                            <w:fldChar w:fldCharType="end"/>
                          </w:r>
                        </w:p>
                        <w:p w14:paraId="3B3A6725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</w:pPr>
                        </w:p>
                        <w:p w14:paraId="4A93D347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</w:pPr>
                          <w:r w:rsidRPr="003B24FD"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  <w:t>Vår referanse:</w:t>
                          </w:r>
                        </w:p>
                        <w:p w14:paraId="241D26A8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</w:pPr>
                        </w:p>
                        <w:p w14:paraId="0D60C909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</w:pPr>
                          <w:r w:rsidRPr="003B24FD"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  <w:t>Deres dato:</w:t>
                          </w:r>
                        </w:p>
                        <w:p w14:paraId="550D151E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color w:val="6D6E71"/>
                              <w:sz w:val="14"/>
                            </w:rPr>
                          </w:pPr>
                        </w:p>
                        <w:p w14:paraId="71EFF83C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</w:pPr>
                          <w:r w:rsidRPr="003B24FD">
                            <w:rPr>
                              <w:rFonts w:ascii="Calibri" w:hAnsi="Calibri" w:cs="Arial"/>
                              <w:b/>
                              <w:bCs/>
                              <w:color w:val="6D6E71"/>
                              <w:sz w:val="14"/>
                            </w:rPr>
                            <w:t xml:space="preserve">Deres referanse: </w:t>
                          </w:r>
                        </w:p>
                        <w:p w14:paraId="1E131BEC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color w:val="6D6E71"/>
                              <w:sz w:val="14"/>
                            </w:rPr>
                          </w:pPr>
                          <w:r w:rsidRPr="003B24FD">
                            <w:rPr>
                              <w:rFonts w:ascii="Calibri" w:hAnsi="Calibri" w:cs="Arial"/>
                              <w:color w:val="6D6E71"/>
                              <w:sz w:val="14"/>
                            </w:rPr>
                            <w:t xml:space="preserve">  </w:t>
                          </w:r>
                        </w:p>
                        <w:p w14:paraId="5E22E59A" w14:textId="77777777" w:rsidR="001C0A80" w:rsidRPr="003B24FD" w:rsidRDefault="001C0A80" w:rsidP="007475FA">
                          <w:pPr>
                            <w:rPr>
                              <w:rFonts w:ascii="Calibri" w:hAnsi="Calibri" w:cs="Arial"/>
                              <w:color w:val="6D6E71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473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3pt;margin-top:43.15pt;width:81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1xJrg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" filled="f" stroked="f">
              <v:textbox inset="0,0,0,0">
                <w:txbxContent>
                  <w:p w14:paraId="6E61DBCE" w14:textId="2B0076ED" w:rsidR="001C0A80" w:rsidRPr="003B24FD" w:rsidRDefault="001C0A80" w:rsidP="007475FA">
                    <w:pPr>
                      <w:rPr>
                        <w:rFonts w:ascii="Calibri" w:hAnsi="Calibri" w:cs="Arial"/>
                        <w:color w:val="6D6E71"/>
                        <w:sz w:val="14"/>
                      </w:rPr>
                    </w:pPr>
                    <w:r w:rsidRPr="003B24FD">
                      <w:rPr>
                        <w:rFonts w:ascii="Calibri" w:hAnsi="Calibri" w:cs="Arial"/>
                        <w:bCs/>
                        <w:color w:val="6D6E71"/>
                        <w:sz w:val="14"/>
                      </w:rPr>
                      <w:t xml:space="preserve">Vår dato: </w:t>
                    </w:r>
                    <w:r w:rsidR="00F36081">
                      <w:rPr>
                        <w:rFonts w:ascii="Calibri" w:hAnsi="Calibri" w:cs="Arial"/>
                        <w:bCs/>
                        <w:color w:val="6D6E71"/>
                        <w:sz w:val="14"/>
                      </w:rPr>
                      <w:fldChar w:fldCharType="begin"/>
                    </w:r>
                    <w:r w:rsidR="00F36081">
                      <w:rPr>
                        <w:rFonts w:ascii="Calibri" w:hAnsi="Calibri" w:cs="Arial"/>
                        <w:bCs/>
                        <w:color w:val="6D6E71"/>
                        <w:sz w:val="14"/>
                      </w:rPr>
                      <w:instrText xml:space="preserve"> TIME \@ "dd.MM.yyyy" </w:instrText>
                    </w:r>
                    <w:r w:rsidR="00F36081">
                      <w:rPr>
                        <w:rFonts w:ascii="Calibri" w:hAnsi="Calibri" w:cs="Arial"/>
                        <w:bCs/>
                        <w:color w:val="6D6E71"/>
                        <w:sz w:val="14"/>
                      </w:rPr>
                      <w:fldChar w:fldCharType="separate"/>
                    </w:r>
                    <w:r w:rsidR="00F37D8D">
                      <w:rPr>
                        <w:rFonts w:ascii="Calibri" w:hAnsi="Calibri" w:cs="Arial"/>
                        <w:bCs/>
                        <w:noProof/>
                        <w:color w:val="6D6E71"/>
                        <w:sz w:val="14"/>
                      </w:rPr>
                      <w:t>22.03.2019</w:t>
                    </w:r>
                    <w:r w:rsidR="00F36081">
                      <w:rPr>
                        <w:rFonts w:ascii="Calibri" w:hAnsi="Calibri" w:cs="Arial"/>
                        <w:bCs/>
                        <w:color w:val="6D6E71"/>
                        <w:sz w:val="14"/>
                      </w:rPr>
                      <w:fldChar w:fldCharType="end"/>
                    </w:r>
                  </w:p>
                  <w:p w14:paraId="3B3A6725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</w:pPr>
                  </w:p>
                  <w:p w14:paraId="4A93D347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</w:pPr>
                    <w:r w:rsidRPr="003B24FD"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  <w:t>Vår referanse:</w:t>
                    </w:r>
                  </w:p>
                  <w:p w14:paraId="241D26A8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</w:pPr>
                  </w:p>
                  <w:p w14:paraId="0D60C909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</w:pPr>
                    <w:r w:rsidRPr="003B24FD"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  <w:t>Deres dato:</w:t>
                    </w:r>
                  </w:p>
                  <w:p w14:paraId="550D151E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color w:val="6D6E71"/>
                        <w:sz w:val="14"/>
                      </w:rPr>
                    </w:pPr>
                  </w:p>
                  <w:p w14:paraId="71EFF83C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</w:pPr>
                    <w:r w:rsidRPr="003B24FD">
                      <w:rPr>
                        <w:rFonts w:ascii="Calibri" w:hAnsi="Calibri" w:cs="Arial"/>
                        <w:b/>
                        <w:bCs/>
                        <w:color w:val="6D6E71"/>
                        <w:sz w:val="14"/>
                      </w:rPr>
                      <w:t xml:space="preserve">Deres referanse: </w:t>
                    </w:r>
                  </w:p>
                  <w:p w14:paraId="1E131BEC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color w:val="6D6E71"/>
                        <w:sz w:val="14"/>
                      </w:rPr>
                    </w:pPr>
                    <w:r w:rsidRPr="003B24FD">
                      <w:rPr>
                        <w:rFonts w:ascii="Calibri" w:hAnsi="Calibri" w:cs="Arial"/>
                        <w:color w:val="6D6E71"/>
                        <w:sz w:val="14"/>
                      </w:rPr>
                      <w:t xml:space="preserve">  </w:t>
                    </w:r>
                  </w:p>
                  <w:p w14:paraId="5E22E59A" w14:textId="77777777" w:rsidR="001C0A80" w:rsidRPr="003B24FD" w:rsidRDefault="001C0A80" w:rsidP="007475FA">
                    <w:pPr>
                      <w:rPr>
                        <w:rFonts w:ascii="Calibri" w:hAnsi="Calibri" w:cs="Arial"/>
                        <w:color w:val="6D6E71"/>
                        <w:sz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E3FB1"/>
    <w:multiLevelType w:val="hybridMultilevel"/>
    <w:tmpl w:val="3808FED2"/>
    <w:lvl w:ilvl="0" w:tplc="CB2CD104">
      <w:numFmt w:val="bullet"/>
      <w:lvlText w:val=""/>
      <w:lvlJc w:val="left"/>
      <w:pPr>
        <w:ind w:left="1778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49257E0"/>
    <w:multiLevelType w:val="hybridMultilevel"/>
    <w:tmpl w:val="7B20E932"/>
    <w:lvl w:ilvl="0" w:tplc="C05ABFEC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246B4"/>
    <w:multiLevelType w:val="hybridMultilevel"/>
    <w:tmpl w:val="582E4B3E"/>
    <w:lvl w:ilvl="0" w:tplc="0F9049F2">
      <w:numFmt w:val="bullet"/>
      <w:lvlText w:val=""/>
      <w:lvlJc w:val="left"/>
      <w:pPr>
        <w:ind w:left="1065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963518"/>
    <w:multiLevelType w:val="hybridMultilevel"/>
    <w:tmpl w:val="2FF2CDD6"/>
    <w:lvl w:ilvl="0" w:tplc="55F2B48E">
      <w:start w:val="8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5D52C6"/>
    <w:multiLevelType w:val="hybridMultilevel"/>
    <w:tmpl w:val="7F7ADA16"/>
    <w:lvl w:ilvl="0" w:tplc="F31E7BBC">
      <w:start w:val="8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9D19DA"/>
    <w:multiLevelType w:val="hybridMultilevel"/>
    <w:tmpl w:val="A49EC540"/>
    <w:lvl w:ilvl="0" w:tplc="E46A38B4">
      <w:start w:val="8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84"/>
    <w:rsid w:val="00003806"/>
    <w:rsid w:val="000416F9"/>
    <w:rsid w:val="0004347A"/>
    <w:rsid w:val="0006148D"/>
    <w:rsid w:val="00063423"/>
    <w:rsid w:val="00082041"/>
    <w:rsid w:val="000B1330"/>
    <w:rsid w:val="000D2FD9"/>
    <w:rsid w:val="000F63D9"/>
    <w:rsid w:val="00130265"/>
    <w:rsid w:val="001C0A80"/>
    <w:rsid w:val="002048E1"/>
    <w:rsid w:val="0020643F"/>
    <w:rsid w:val="00221608"/>
    <w:rsid w:val="00231924"/>
    <w:rsid w:val="00267798"/>
    <w:rsid w:val="002B1C84"/>
    <w:rsid w:val="002B4C10"/>
    <w:rsid w:val="002F0609"/>
    <w:rsid w:val="002F44A8"/>
    <w:rsid w:val="003070B2"/>
    <w:rsid w:val="00324B0B"/>
    <w:rsid w:val="00332F9A"/>
    <w:rsid w:val="00337E22"/>
    <w:rsid w:val="003657A6"/>
    <w:rsid w:val="00370C63"/>
    <w:rsid w:val="00375DFA"/>
    <w:rsid w:val="0037676F"/>
    <w:rsid w:val="00381A4D"/>
    <w:rsid w:val="003B24FD"/>
    <w:rsid w:val="003F3A76"/>
    <w:rsid w:val="003F5B6D"/>
    <w:rsid w:val="00456144"/>
    <w:rsid w:val="004617AA"/>
    <w:rsid w:val="004830E1"/>
    <w:rsid w:val="004F70FF"/>
    <w:rsid w:val="0050576A"/>
    <w:rsid w:val="005213DF"/>
    <w:rsid w:val="00545C3A"/>
    <w:rsid w:val="005538BA"/>
    <w:rsid w:val="00563041"/>
    <w:rsid w:val="00597981"/>
    <w:rsid w:val="005A7B16"/>
    <w:rsid w:val="005B0A8B"/>
    <w:rsid w:val="006264E3"/>
    <w:rsid w:val="006308ED"/>
    <w:rsid w:val="00672892"/>
    <w:rsid w:val="006903D9"/>
    <w:rsid w:val="006A4210"/>
    <w:rsid w:val="00710B84"/>
    <w:rsid w:val="00710D59"/>
    <w:rsid w:val="00715466"/>
    <w:rsid w:val="007465C8"/>
    <w:rsid w:val="007475FA"/>
    <w:rsid w:val="00755592"/>
    <w:rsid w:val="007558B6"/>
    <w:rsid w:val="00756DAB"/>
    <w:rsid w:val="007605D1"/>
    <w:rsid w:val="00761BED"/>
    <w:rsid w:val="007A0A70"/>
    <w:rsid w:val="007A5CAC"/>
    <w:rsid w:val="00821706"/>
    <w:rsid w:val="00827819"/>
    <w:rsid w:val="0083626C"/>
    <w:rsid w:val="008413EA"/>
    <w:rsid w:val="0084475F"/>
    <w:rsid w:val="008477F3"/>
    <w:rsid w:val="0089436E"/>
    <w:rsid w:val="008A4AFB"/>
    <w:rsid w:val="008F161E"/>
    <w:rsid w:val="008F1E15"/>
    <w:rsid w:val="008F2BCD"/>
    <w:rsid w:val="00914EF1"/>
    <w:rsid w:val="0092243A"/>
    <w:rsid w:val="00997621"/>
    <w:rsid w:val="009F5DA4"/>
    <w:rsid w:val="00A6577E"/>
    <w:rsid w:val="00A91E98"/>
    <w:rsid w:val="00AA3C2F"/>
    <w:rsid w:val="00AB3E86"/>
    <w:rsid w:val="00AC6904"/>
    <w:rsid w:val="00B266AE"/>
    <w:rsid w:val="00B606B8"/>
    <w:rsid w:val="00B81341"/>
    <w:rsid w:val="00BC777A"/>
    <w:rsid w:val="00BE50EC"/>
    <w:rsid w:val="00BE5F0D"/>
    <w:rsid w:val="00C04913"/>
    <w:rsid w:val="00C152D7"/>
    <w:rsid w:val="00C4362E"/>
    <w:rsid w:val="00C46202"/>
    <w:rsid w:val="00C72242"/>
    <w:rsid w:val="00CB7C84"/>
    <w:rsid w:val="00D359DB"/>
    <w:rsid w:val="00D51E29"/>
    <w:rsid w:val="00D56300"/>
    <w:rsid w:val="00DA39B5"/>
    <w:rsid w:val="00DA42D6"/>
    <w:rsid w:val="00DE79EB"/>
    <w:rsid w:val="00E06AC5"/>
    <w:rsid w:val="00E40861"/>
    <w:rsid w:val="00E5116E"/>
    <w:rsid w:val="00E74E35"/>
    <w:rsid w:val="00E8257D"/>
    <w:rsid w:val="00E86FF6"/>
    <w:rsid w:val="00EA6115"/>
    <w:rsid w:val="00EC2ADE"/>
    <w:rsid w:val="00ED68B1"/>
    <w:rsid w:val="00EE51F0"/>
    <w:rsid w:val="00EF5B9E"/>
    <w:rsid w:val="00EF71B7"/>
    <w:rsid w:val="00F0132A"/>
    <w:rsid w:val="00F36081"/>
    <w:rsid w:val="00F37D8D"/>
    <w:rsid w:val="00F54C3D"/>
    <w:rsid w:val="00F76B6C"/>
    <w:rsid w:val="00F77EA0"/>
    <w:rsid w:val="00FC35B1"/>
    <w:rsid w:val="00FF22B9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7BE6D2"/>
  <w15:docId w15:val="{EACFA292-CFB8-4147-8085-ECB35E87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65C8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7475F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475FA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7475FA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FF22B9"/>
    <w:rPr>
      <w:sz w:val="24"/>
      <w:szCs w:val="24"/>
    </w:rPr>
  </w:style>
  <w:style w:type="table" w:styleId="Tabellrutenett">
    <w:name w:val="Table Grid"/>
    <w:basedOn w:val="Vanligtabell"/>
    <w:rsid w:val="00836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F5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ne\Downloads\Brevmal-LF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Brevmal-LFK</Template>
  <TotalTime>1</TotalTime>
  <Pages>3</Pages>
  <Words>1006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Avd</vt:lpstr>
    </vt:vector>
  </TitlesOfParts>
  <Company>nfs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Avd</dc:title>
  <dc:creator>Geir Hansen</dc:creator>
  <cp:lastModifiedBy>Marianne Larsen</cp:lastModifiedBy>
  <cp:revision>2</cp:revision>
  <cp:lastPrinted>2009-12-02T13:20:00Z</cp:lastPrinted>
  <dcterms:created xsi:type="dcterms:W3CDTF">2019-03-22T09:12:00Z</dcterms:created>
  <dcterms:modified xsi:type="dcterms:W3CDTF">2019-03-22T09:12:00Z</dcterms:modified>
</cp:coreProperties>
</file>