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26B" w:rsidRDefault="00B71FA9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Damer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Serie</w:t>
      </w:r>
      <w:proofErr w:type="spellEnd"/>
      <w:r>
        <w:rPr>
          <w:b/>
          <w:sz w:val="28"/>
          <w:szCs w:val="28"/>
          <w:lang w:val="en-US"/>
        </w:rPr>
        <w:t xml:space="preserve"> </w:t>
      </w:r>
      <w:r w:rsidR="00397C05" w:rsidRPr="00FD24FF">
        <w:rPr>
          <w:b/>
          <w:sz w:val="28"/>
          <w:szCs w:val="28"/>
          <w:lang w:val="en-US"/>
        </w:rPr>
        <w:t>3</w:t>
      </w:r>
      <w:r w:rsidR="009137F3" w:rsidRPr="00FD24FF">
        <w:rPr>
          <w:b/>
          <w:sz w:val="28"/>
          <w:szCs w:val="28"/>
          <w:lang w:val="en-US"/>
        </w:rPr>
        <w:t>.</w:t>
      </w:r>
      <w:r w:rsidR="006A325A">
        <w:rPr>
          <w:b/>
          <w:sz w:val="28"/>
          <w:szCs w:val="28"/>
          <w:lang w:val="en-US"/>
        </w:rPr>
        <w:t xml:space="preserve"> </w:t>
      </w:r>
      <w:r w:rsidR="00397C05" w:rsidRPr="009137F3">
        <w:rPr>
          <w:b/>
          <w:sz w:val="28"/>
          <w:szCs w:val="28"/>
          <w:lang w:val="en-US"/>
        </w:rPr>
        <w:t>Take me too your heaven</w:t>
      </w:r>
      <w:r w:rsidR="009137F3" w:rsidRPr="009137F3">
        <w:rPr>
          <w:b/>
          <w:sz w:val="28"/>
          <w:szCs w:val="28"/>
          <w:lang w:val="en-US"/>
        </w:rPr>
        <w:t>.</w:t>
      </w:r>
      <w:r w:rsidR="00062DA9">
        <w:rPr>
          <w:b/>
          <w:sz w:val="28"/>
          <w:szCs w:val="28"/>
          <w:lang w:val="en-US"/>
        </w:rPr>
        <w:t xml:space="preserve"> </w:t>
      </w:r>
      <w:r w:rsidR="007156AD">
        <w:rPr>
          <w:b/>
          <w:sz w:val="28"/>
          <w:szCs w:val="28"/>
          <w:lang w:val="en-US"/>
        </w:rPr>
        <w:t>2</w:t>
      </w:r>
      <w:proofErr w:type="gramStart"/>
      <w:r w:rsidR="007156AD">
        <w:rPr>
          <w:b/>
          <w:sz w:val="28"/>
          <w:szCs w:val="28"/>
          <w:lang w:val="en-US"/>
        </w:rPr>
        <w:t>,46</w:t>
      </w:r>
      <w:proofErr w:type="gramEnd"/>
      <w:r w:rsidR="007156AD">
        <w:rPr>
          <w:b/>
          <w:sz w:val="28"/>
          <w:szCs w:val="28"/>
          <w:lang w:val="en-US"/>
        </w:rPr>
        <w:t xml:space="preserve"> – 3,04</w:t>
      </w:r>
    </w:p>
    <w:p w:rsidR="005B25D3" w:rsidRPr="005B25D3" w:rsidRDefault="005B25D3">
      <w:pPr>
        <w:rPr>
          <w:b/>
          <w:color w:val="FF0000"/>
          <w:sz w:val="28"/>
          <w:szCs w:val="28"/>
          <w:lang w:val="en-US"/>
        </w:rPr>
      </w:pPr>
      <w:proofErr w:type="spellStart"/>
      <w:r w:rsidRPr="005B25D3">
        <w:rPr>
          <w:b/>
          <w:color w:val="FF0000"/>
          <w:sz w:val="28"/>
          <w:szCs w:val="28"/>
          <w:lang w:val="en-US"/>
        </w:rPr>
        <w:t>Nivå</w:t>
      </w:r>
      <w:proofErr w:type="spellEnd"/>
      <w:r w:rsidRPr="005B25D3">
        <w:rPr>
          <w:b/>
          <w:color w:val="FF0000"/>
          <w:sz w:val="28"/>
          <w:szCs w:val="28"/>
          <w:lang w:val="en-US"/>
        </w:rPr>
        <w:t xml:space="preserve"> 2 </w:t>
      </w:r>
      <w:proofErr w:type="spellStart"/>
      <w:r w:rsidRPr="005B25D3">
        <w:rPr>
          <w:b/>
          <w:color w:val="FF0000"/>
          <w:sz w:val="28"/>
          <w:szCs w:val="28"/>
          <w:lang w:val="en-US"/>
        </w:rPr>
        <w:t>rettet</w:t>
      </w:r>
      <w:proofErr w:type="spellEnd"/>
      <w:r w:rsidRPr="005B25D3">
        <w:rPr>
          <w:b/>
          <w:color w:val="FF0000"/>
          <w:sz w:val="28"/>
          <w:szCs w:val="28"/>
          <w:lang w:val="en-US"/>
        </w:rPr>
        <w:t xml:space="preserve"> </w:t>
      </w:r>
    </w:p>
    <w:p w:rsidR="00A6751D" w:rsidRDefault="00A6751D">
      <w:pPr>
        <w:rPr>
          <w:b/>
          <w:sz w:val="28"/>
          <w:szCs w:val="28"/>
          <w:lang w:val="en-US"/>
        </w:rPr>
      </w:pPr>
      <w:bookmarkStart w:id="0" w:name="_Hlk528710717"/>
      <w:r>
        <w:rPr>
          <w:b/>
          <w:sz w:val="28"/>
          <w:szCs w:val="28"/>
          <w:lang w:val="en-US"/>
        </w:rPr>
        <w:t>48 – 88888888-884-88888888-</w:t>
      </w:r>
      <w:r w:rsidR="00880CF2">
        <w:rPr>
          <w:b/>
          <w:sz w:val="28"/>
          <w:szCs w:val="28"/>
          <w:lang w:val="en-US"/>
        </w:rPr>
        <w:t xml:space="preserve">   </w:t>
      </w:r>
      <w:r>
        <w:rPr>
          <w:b/>
          <w:sz w:val="28"/>
          <w:szCs w:val="28"/>
          <w:lang w:val="en-US"/>
        </w:rPr>
        <w:t>88888888-884-88888888-</w:t>
      </w:r>
      <w:r w:rsidR="00934305">
        <w:rPr>
          <w:b/>
          <w:sz w:val="28"/>
          <w:szCs w:val="28"/>
          <w:lang w:val="en-US"/>
        </w:rPr>
        <w:t xml:space="preserve"> 8888888</w:t>
      </w:r>
    </w:p>
    <w:p w:rsidR="00C03B4A" w:rsidRPr="009137F3" w:rsidRDefault="00C03B4A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A          B          </w:t>
      </w:r>
      <w:r w:rsidR="000439E2">
        <w:rPr>
          <w:b/>
          <w:sz w:val="28"/>
          <w:szCs w:val="28"/>
          <w:lang w:val="en-US"/>
        </w:rPr>
        <w:t xml:space="preserve">    </w:t>
      </w:r>
      <w:r>
        <w:rPr>
          <w:b/>
          <w:sz w:val="28"/>
          <w:szCs w:val="28"/>
          <w:lang w:val="en-US"/>
        </w:rPr>
        <w:t xml:space="preserve">C   </w:t>
      </w:r>
      <w:r w:rsidR="000439E2">
        <w:rPr>
          <w:b/>
          <w:sz w:val="28"/>
          <w:szCs w:val="28"/>
          <w:lang w:val="en-US"/>
        </w:rPr>
        <w:t xml:space="preserve">     </w:t>
      </w:r>
      <w:r>
        <w:rPr>
          <w:b/>
          <w:sz w:val="28"/>
          <w:szCs w:val="28"/>
          <w:lang w:val="en-US"/>
        </w:rPr>
        <w:t>D</w:t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 w:rsidR="000439E2">
        <w:rPr>
          <w:b/>
          <w:sz w:val="28"/>
          <w:szCs w:val="28"/>
          <w:lang w:val="en-US"/>
        </w:rPr>
        <w:t xml:space="preserve">    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 w:rsidR="000439E2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F     G</w:t>
      </w:r>
      <w:r w:rsidR="00934305">
        <w:rPr>
          <w:b/>
          <w:sz w:val="28"/>
          <w:szCs w:val="28"/>
          <w:lang w:val="en-US"/>
        </w:rPr>
        <w:t xml:space="preserve">                  H</w:t>
      </w:r>
    </w:p>
    <w:bookmarkEnd w:id="0"/>
    <w:p w:rsidR="00397C05" w:rsidRPr="009137F3" w:rsidRDefault="00397C05">
      <w:pPr>
        <w:rPr>
          <w:lang w:val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68"/>
        <w:gridCol w:w="6235"/>
        <w:gridCol w:w="1459"/>
      </w:tblGrid>
      <w:tr w:rsidR="00397C05" w:rsidRPr="00397C05" w:rsidTr="001A441A">
        <w:tc>
          <w:tcPr>
            <w:tcW w:w="1398" w:type="dxa"/>
          </w:tcPr>
          <w:p w:rsidR="00397C05" w:rsidRPr="009137F3" w:rsidRDefault="00397C05" w:rsidP="009137F3">
            <w:pPr>
              <w:jc w:val="center"/>
            </w:pPr>
            <w:r w:rsidRPr="009137F3">
              <w:t>A 1-4 + 1-8</w:t>
            </w:r>
          </w:p>
          <w:p w:rsidR="00397C05" w:rsidRDefault="00397C05" w:rsidP="009137F3">
            <w:pPr>
              <w:jc w:val="right"/>
            </w:pPr>
            <w:r w:rsidRPr="009137F3">
              <w:t>1</w:t>
            </w:r>
          </w:p>
          <w:p w:rsidR="008D4959" w:rsidRPr="009137F3" w:rsidRDefault="008D4959" w:rsidP="009137F3">
            <w:pPr>
              <w:jc w:val="right"/>
            </w:pPr>
          </w:p>
          <w:p w:rsidR="00397C05" w:rsidRPr="009137F3" w:rsidRDefault="00397C05" w:rsidP="009137F3">
            <w:pPr>
              <w:jc w:val="right"/>
            </w:pPr>
            <w:r w:rsidRPr="009137F3">
              <w:t>2</w:t>
            </w:r>
          </w:p>
        </w:tc>
        <w:tc>
          <w:tcPr>
            <w:tcW w:w="6374" w:type="dxa"/>
          </w:tcPr>
          <w:p w:rsidR="00397C05" w:rsidRPr="009137F3" w:rsidRDefault="00397C05"/>
          <w:p w:rsidR="00397C05" w:rsidRDefault="008D4959" w:rsidP="00397C05">
            <w:r>
              <w:t>Finger sprik 1</w:t>
            </w:r>
          </w:p>
          <w:p w:rsidR="008D4959" w:rsidRDefault="008D4959" w:rsidP="00397C05">
            <w:r>
              <w:t>Pause 2-4</w:t>
            </w:r>
          </w:p>
          <w:p w:rsidR="00397C05" w:rsidRPr="00397C05" w:rsidRDefault="00FD24FF">
            <w:r>
              <w:t>V. arm</w:t>
            </w:r>
            <w:r w:rsidR="00397C05">
              <w:t xml:space="preserve"> rolig ned, samtidig hoftevrikk i takt med musikken 1-8</w:t>
            </w:r>
          </w:p>
          <w:p w:rsidR="00397C05" w:rsidRPr="00397C05" w:rsidRDefault="00397C05"/>
        </w:tc>
        <w:tc>
          <w:tcPr>
            <w:tcW w:w="1468" w:type="dxa"/>
          </w:tcPr>
          <w:p w:rsidR="00397C05" w:rsidRPr="00397C05" w:rsidRDefault="00397C05"/>
        </w:tc>
      </w:tr>
      <w:tr w:rsidR="00397C05" w:rsidRPr="00397C05" w:rsidTr="001A441A">
        <w:tc>
          <w:tcPr>
            <w:tcW w:w="1398" w:type="dxa"/>
          </w:tcPr>
          <w:p w:rsidR="00397C05" w:rsidRDefault="00397C05" w:rsidP="009137F3">
            <w:pPr>
              <w:jc w:val="center"/>
            </w:pPr>
            <w:r>
              <w:t>B 8 x 1-8</w:t>
            </w:r>
          </w:p>
          <w:p w:rsidR="00397C05" w:rsidRDefault="00397C05" w:rsidP="009137F3">
            <w:pPr>
              <w:jc w:val="right"/>
            </w:pPr>
            <w:r>
              <w:t>1</w:t>
            </w:r>
          </w:p>
          <w:p w:rsidR="00397C05" w:rsidRDefault="00397C05"/>
          <w:p w:rsidR="00397C05" w:rsidRDefault="00397C05"/>
          <w:p w:rsidR="00397C05" w:rsidRDefault="00397C05"/>
          <w:p w:rsidR="00397C05" w:rsidRDefault="00397C05" w:rsidP="009137F3">
            <w:pPr>
              <w:jc w:val="right"/>
            </w:pPr>
            <w:r>
              <w:t>2</w:t>
            </w:r>
          </w:p>
          <w:p w:rsidR="00397C05" w:rsidRDefault="00397C05" w:rsidP="009137F3">
            <w:pPr>
              <w:jc w:val="right"/>
            </w:pPr>
            <w:r>
              <w:t>3</w:t>
            </w:r>
          </w:p>
          <w:p w:rsidR="00397C05" w:rsidRDefault="00397C05" w:rsidP="009137F3">
            <w:pPr>
              <w:jc w:val="right"/>
            </w:pPr>
            <w:r>
              <w:t>4</w:t>
            </w:r>
          </w:p>
          <w:p w:rsidR="00397C05" w:rsidRDefault="00397C05"/>
          <w:p w:rsidR="00397C05" w:rsidRDefault="00397C05" w:rsidP="009137F3">
            <w:pPr>
              <w:jc w:val="right"/>
            </w:pPr>
            <w:r>
              <w:t>5</w:t>
            </w:r>
          </w:p>
          <w:p w:rsidR="003347F8" w:rsidRDefault="003347F8"/>
          <w:p w:rsidR="003347F8" w:rsidRDefault="003347F8"/>
          <w:p w:rsidR="003347F8" w:rsidRDefault="003020BC" w:rsidP="003020BC">
            <w:pPr>
              <w:tabs>
                <w:tab w:val="left" w:pos="1065"/>
              </w:tabs>
            </w:pPr>
            <w:r>
              <w:t xml:space="preserve">                    </w:t>
            </w:r>
            <w:r w:rsidR="006647F6">
              <w:t>6</w:t>
            </w:r>
          </w:p>
          <w:p w:rsidR="003347F8" w:rsidRDefault="006647F6" w:rsidP="003020BC">
            <w:pPr>
              <w:tabs>
                <w:tab w:val="left" w:pos="1065"/>
              </w:tabs>
              <w:jc w:val="right"/>
            </w:pPr>
            <w:r>
              <w:t xml:space="preserve">                      7</w:t>
            </w:r>
          </w:p>
          <w:p w:rsidR="003347F8" w:rsidRDefault="003347F8" w:rsidP="009137F3">
            <w:pPr>
              <w:jc w:val="right"/>
            </w:pPr>
          </w:p>
          <w:p w:rsidR="00AF58B6" w:rsidRDefault="006647F6" w:rsidP="006647F6">
            <w:pPr>
              <w:jc w:val="right"/>
            </w:pPr>
            <w:r>
              <w:t>8</w:t>
            </w:r>
          </w:p>
          <w:p w:rsidR="00AF58B6" w:rsidRPr="00397C05" w:rsidRDefault="00AF58B6" w:rsidP="009137F3">
            <w:pPr>
              <w:jc w:val="right"/>
            </w:pPr>
          </w:p>
        </w:tc>
        <w:tc>
          <w:tcPr>
            <w:tcW w:w="6374" w:type="dxa"/>
          </w:tcPr>
          <w:p w:rsidR="00397C05" w:rsidRDefault="008D4959">
            <w:pPr>
              <w:rPr>
                <w:b/>
              </w:rPr>
            </w:pPr>
            <w:r>
              <w:rPr>
                <w:b/>
              </w:rPr>
              <w:t xml:space="preserve">TIL NY FORMASJON </w:t>
            </w:r>
          </w:p>
          <w:p w:rsidR="008D4959" w:rsidRDefault="008D4959" w:rsidP="008D4959">
            <w:r>
              <w:t>Start med ytre ben.</w:t>
            </w:r>
          </w:p>
          <w:p w:rsidR="003020BC" w:rsidRDefault="00397C05">
            <w:r>
              <w:t>Ener og toer tar hånd</w:t>
            </w:r>
            <w:r w:rsidR="009137F3">
              <w:t xml:space="preserve"> fatning</w:t>
            </w:r>
            <w:r>
              <w:t xml:space="preserve"> i</w:t>
            </w:r>
            <w:r w:rsidR="009137F3">
              <w:t xml:space="preserve"> bryst høyde, s</w:t>
            </w:r>
            <w:r>
              <w:t>må løp til formasjon</w:t>
            </w:r>
          </w:p>
          <w:p w:rsidR="00397C05" w:rsidRDefault="00397C05">
            <w:r>
              <w:t>1-6</w:t>
            </w:r>
            <w:r w:rsidR="003020BC">
              <w:t xml:space="preserve"> </w:t>
            </w:r>
            <w:r>
              <w:t>Raskt mambo hopp med ytre ben kryss foran indre ben.</w:t>
            </w:r>
          </w:p>
          <w:p w:rsidR="00397C05" w:rsidRDefault="00397C05">
            <w:r>
              <w:t>Ledig arm klapp håndflata med partner 7-8</w:t>
            </w:r>
          </w:p>
          <w:p w:rsidR="00397C05" w:rsidRDefault="006647F6">
            <w:r>
              <w:t>Gjenta</w:t>
            </w:r>
            <w:r w:rsidR="00397C05">
              <w:t xml:space="preserve"> 1 (1-8) 1-8</w:t>
            </w:r>
          </w:p>
          <w:p w:rsidR="00397C05" w:rsidRDefault="006647F6">
            <w:r>
              <w:t xml:space="preserve">Gjenta </w:t>
            </w:r>
            <w:r w:rsidR="009137F3">
              <w:t>1</w:t>
            </w:r>
            <w:r w:rsidR="00397C05">
              <w:t xml:space="preserve"> </w:t>
            </w:r>
            <w:r w:rsidR="009137F3">
              <w:t>(</w:t>
            </w:r>
            <w:r w:rsidR="00397C05">
              <w:t>1-8) 1-8</w:t>
            </w:r>
          </w:p>
          <w:p w:rsidR="00397C05" w:rsidRDefault="009137F3">
            <w:r>
              <w:t xml:space="preserve">Utfall fra hverandre, </w:t>
            </w:r>
            <w:r w:rsidR="00397C05">
              <w:t xml:space="preserve">ytre arm </w:t>
            </w:r>
            <w:r w:rsidR="008D4959">
              <w:t xml:space="preserve">til </w:t>
            </w:r>
            <w:r w:rsidR="00397C05">
              <w:t>høy favn</w:t>
            </w:r>
            <w:r w:rsidR="003F7027">
              <w:t xml:space="preserve"> 1-6</w:t>
            </w:r>
            <w:r w:rsidR="008D4959">
              <w:t>, se etter arm</w:t>
            </w:r>
          </w:p>
          <w:p w:rsidR="003347F8" w:rsidRDefault="00397C05">
            <w:r>
              <w:t>Tilba</w:t>
            </w:r>
            <w:r w:rsidR="00B71FA9">
              <w:t>ke til stående (leie)</w:t>
            </w:r>
            <w:r w:rsidR="008D4959">
              <w:t xml:space="preserve"> 7</w:t>
            </w:r>
            <w:r>
              <w:t>-8</w:t>
            </w:r>
          </w:p>
          <w:p w:rsidR="003347F8" w:rsidRPr="005B25D3" w:rsidRDefault="00073D07" w:rsidP="00073D07">
            <w:pPr>
              <w:pStyle w:val="Ingenmellomrom"/>
            </w:pPr>
            <w:bookmarkStart w:id="1" w:name="_Hlk535259945"/>
            <w:r w:rsidRPr="005B25D3">
              <w:rPr>
                <w:rFonts w:ascii="Calibri" w:eastAsia="Times New Roman" w:hAnsi="Calibri" w:cs="Calibri"/>
                <w:sz w:val="24"/>
                <w:szCs w:val="24"/>
              </w:rPr>
              <w:t xml:space="preserve">B 5 </w:t>
            </w:r>
            <w:r w:rsidRPr="005B25D3">
              <w:t>2er Piruett inn foran 1er liten bredstående 1-4</w:t>
            </w:r>
          </w:p>
          <w:bookmarkEnd w:id="1"/>
          <w:p w:rsidR="003347F8" w:rsidRDefault="003347F8">
            <w:r>
              <w:t xml:space="preserve">Begge lener seg frem mot vinkel </w:t>
            </w:r>
            <w:r w:rsidR="006647F6">
              <w:t>stående 45</w:t>
            </w:r>
            <m:oMath>
              <m:r>
                <w:rPr>
                  <w:rFonts w:ascii="Cambria Math" w:hAnsi="Cambria Math"/>
                </w:rPr>
                <m:t>°</m:t>
              </m:r>
            </m:oMath>
            <w:r w:rsidR="009137F3">
              <w:t xml:space="preserve"> H. før overkroppen </w:t>
            </w:r>
            <w:r>
              <w:t>90</w:t>
            </w:r>
            <m:oMath>
              <m:r>
                <w:rPr>
                  <w:rFonts w:ascii="Cambria Math" w:hAnsi="Cambria Math"/>
                </w:rPr>
                <m:t>°</m:t>
              </m:r>
            </m:oMath>
            <w:r>
              <w:t xml:space="preserve"> mot V. 5-7</w:t>
            </w:r>
            <w:r w:rsidR="003020BC">
              <w:t xml:space="preserve"> </w:t>
            </w:r>
            <w:r>
              <w:t>Opp</w:t>
            </w:r>
            <w:r w:rsidR="008D4959">
              <w:t xml:space="preserve"> til stående</w:t>
            </w:r>
            <w:r>
              <w:t xml:space="preserve"> 8</w:t>
            </w:r>
          </w:p>
          <w:p w:rsidR="003347F8" w:rsidRDefault="003347F8">
            <w:r>
              <w:t xml:space="preserve">Piruett tilbake 1-4 </w:t>
            </w:r>
          </w:p>
          <w:p w:rsidR="003347F8" w:rsidRDefault="009137F3">
            <w:r>
              <w:t xml:space="preserve">slipp hånd fatning, </w:t>
            </w:r>
            <w:r w:rsidR="003347F8">
              <w:t xml:space="preserve">V. </w:t>
            </w:r>
            <w:r>
              <w:t>skulder</w:t>
            </w:r>
            <w:r w:rsidR="00B71FA9">
              <w:t xml:space="preserve"> rull</w:t>
            </w:r>
            <w:r w:rsidR="003347F8">
              <w:t xml:space="preserve"> 5</w:t>
            </w:r>
            <w:r w:rsidR="008D4959">
              <w:t>-6</w:t>
            </w:r>
            <w:r w:rsidR="003020BC">
              <w:t xml:space="preserve"> </w:t>
            </w:r>
            <w:r w:rsidR="003F7027">
              <w:t>H. skulder</w:t>
            </w:r>
            <w:r w:rsidR="00B71FA9">
              <w:t xml:space="preserve"> rull</w:t>
            </w:r>
            <w:r w:rsidR="003F7027">
              <w:t xml:space="preserve"> </w:t>
            </w:r>
            <w:r w:rsidR="008D4959">
              <w:t>7</w:t>
            </w:r>
            <w:r w:rsidR="003F7027">
              <w:t>-8</w:t>
            </w:r>
          </w:p>
          <w:p w:rsidR="003347F8" w:rsidRDefault="00AF58B6">
            <w:pPr>
              <w:rPr>
                <w:color w:val="FF0000"/>
              </w:rPr>
            </w:pPr>
            <w:r w:rsidRPr="005B25D3">
              <w:rPr>
                <w:color w:val="FF0000"/>
              </w:rPr>
              <w:t xml:space="preserve">V. </w:t>
            </w:r>
            <w:r w:rsidR="005B25D3">
              <w:rPr>
                <w:color w:val="FF0000"/>
              </w:rPr>
              <w:t>ben frem 1-2</w:t>
            </w:r>
          </w:p>
          <w:p w:rsidR="005B25D3" w:rsidRPr="005B25D3" w:rsidRDefault="005B25D3">
            <w:pPr>
              <w:rPr>
                <w:color w:val="FF0000"/>
              </w:rPr>
            </w:pPr>
            <w:r>
              <w:rPr>
                <w:color w:val="FF0000"/>
              </w:rPr>
              <w:t>180’ vending h. 3-4 (vendeskritt)</w:t>
            </w:r>
          </w:p>
          <w:p w:rsidR="00AF58B6" w:rsidRPr="005B25D3" w:rsidRDefault="005B25D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Gjente</w:t>
            </w:r>
            <w:proofErr w:type="spellEnd"/>
            <w:r>
              <w:rPr>
                <w:color w:val="FF0000"/>
              </w:rPr>
              <w:t xml:space="preserve"> (1-4) 5-8</w:t>
            </w:r>
          </w:p>
          <w:p w:rsidR="00AF58B6" w:rsidRPr="005B25D3" w:rsidRDefault="009137F3">
            <w:pPr>
              <w:rPr>
                <w:color w:val="FF0000"/>
              </w:rPr>
            </w:pPr>
            <w:r w:rsidRPr="005B25D3">
              <w:rPr>
                <w:color w:val="FF0000"/>
              </w:rPr>
              <w:t xml:space="preserve">Armer til rekk, </w:t>
            </w:r>
            <w:r w:rsidR="00AF58B6" w:rsidRPr="005B25D3">
              <w:rPr>
                <w:color w:val="FF0000"/>
              </w:rPr>
              <w:t>samtidig liten fell bakover 1-4</w:t>
            </w:r>
          </w:p>
          <w:p w:rsidR="00397C05" w:rsidRPr="005B25D3" w:rsidRDefault="005B25D3">
            <w:pPr>
              <w:rPr>
                <w:color w:val="FF0000"/>
              </w:rPr>
            </w:pPr>
            <w:r>
              <w:rPr>
                <w:color w:val="FF0000"/>
              </w:rPr>
              <w:t>Tilbake</w:t>
            </w:r>
            <w:r w:rsidR="009137F3" w:rsidRPr="005B25D3">
              <w:rPr>
                <w:color w:val="FF0000"/>
              </w:rPr>
              <w:t xml:space="preserve"> </w:t>
            </w:r>
            <w:r w:rsidR="00AF58B6" w:rsidRPr="005B25D3">
              <w:rPr>
                <w:color w:val="FF0000"/>
              </w:rPr>
              <w:t>stående 5-8</w:t>
            </w:r>
          </w:p>
          <w:p w:rsidR="001A441A" w:rsidRPr="00397C05" w:rsidRDefault="001A441A"/>
        </w:tc>
        <w:tc>
          <w:tcPr>
            <w:tcW w:w="1468" w:type="dxa"/>
          </w:tcPr>
          <w:p w:rsidR="00397C05" w:rsidRDefault="00397C05"/>
          <w:p w:rsidR="00397C05" w:rsidRDefault="00397C05"/>
          <w:p w:rsidR="00397C05" w:rsidRDefault="00397C05"/>
          <w:p w:rsidR="00397C05" w:rsidRDefault="00397C05"/>
          <w:p w:rsidR="00397C05" w:rsidRDefault="00397C05"/>
          <w:p w:rsidR="00397C05" w:rsidRDefault="00397C05"/>
          <w:p w:rsidR="003347F8" w:rsidRPr="00397C05" w:rsidRDefault="003347F8"/>
        </w:tc>
      </w:tr>
      <w:tr w:rsidR="00397C05" w:rsidRPr="00397C05" w:rsidTr="001A441A">
        <w:tc>
          <w:tcPr>
            <w:tcW w:w="1398" w:type="dxa"/>
          </w:tcPr>
          <w:p w:rsidR="00397C05" w:rsidRDefault="009137F3" w:rsidP="009137F3">
            <w:pPr>
              <w:jc w:val="center"/>
            </w:pPr>
            <w:r>
              <w:t>C 2 x 1-8</w:t>
            </w:r>
          </w:p>
          <w:p w:rsidR="009137F3" w:rsidRDefault="009137F3" w:rsidP="009137F3">
            <w:pPr>
              <w:jc w:val="center"/>
            </w:pPr>
            <w:r>
              <w:t>+ 1-4</w:t>
            </w:r>
          </w:p>
          <w:p w:rsidR="00AF58B6" w:rsidRDefault="00AF58B6" w:rsidP="009137F3">
            <w:pPr>
              <w:jc w:val="right"/>
            </w:pPr>
            <w:r>
              <w:t>1</w:t>
            </w:r>
          </w:p>
          <w:p w:rsidR="00AF58B6" w:rsidRDefault="00AF58B6"/>
          <w:p w:rsidR="00AF58B6" w:rsidRDefault="00AF58B6" w:rsidP="009137F3">
            <w:pPr>
              <w:jc w:val="right"/>
            </w:pPr>
            <w:r>
              <w:t>2</w:t>
            </w:r>
          </w:p>
          <w:p w:rsidR="00AF58B6" w:rsidRDefault="00AF58B6"/>
          <w:p w:rsidR="00AF58B6" w:rsidRPr="00397C05" w:rsidRDefault="005B25D3" w:rsidP="009137F3">
            <w:pPr>
              <w:jc w:val="right"/>
            </w:pPr>
            <w:r>
              <w:t>3</w:t>
            </w:r>
          </w:p>
        </w:tc>
        <w:tc>
          <w:tcPr>
            <w:tcW w:w="6374" w:type="dxa"/>
          </w:tcPr>
          <w:p w:rsidR="00397C05" w:rsidRDefault="00397C05"/>
          <w:p w:rsidR="009137F3" w:rsidRDefault="009137F3"/>
          <w:p w:rsidR="00AF58B6" w:rsidRPr="005B25D3" w:rsidRDefault="00AF58B6">
            <w:pPr>
              <w:rPr>
                <w:color w:val="FF0000"/>
              </w:rPr>
            </w:pPr>
            <w:r w:rsidRPr="005B25D3">
              <w:rPr>
                <w:color w:val="FF0000"/>
              </w:rPr>
              <w:t>Armer ut opp til høyfavn 1-4</w:t>
            </w:r>
          </w:p>
          <w:p w:rsidR="00AF58B6" w:rsidRPr="005B25D3" w:rsidRDefault="00AF58B6">
            <w:pPr>
              <w:rPr>
                <w:color w:val="FF0000"/>
              </w:rPr>
            </w:pPr>
            <w:r w:rsidRPr="005B25D3">
              <w:rPr>
                <w:color w:val="FF0000"/>
              </w:rPr>
              <w:t>Kryss armer inn til brystet 5-8</w:t>
            </w:r>
          </w:p>
          <w:p w:rsidR="00AF58B6" w:rsidRPr="005B25D3" w:rsidRDefault="00B31497">
            <w:pPr>
              <w:rPr>
                <w:color w:val="FF0000"/>
              </w:rPr>
            </w:pPr>
            <w:r>
              <w:rPr>
                <w:color w:val="FF0000"/>
              </w:rPr>
              <w:t>Hopp ut til bredstående armer i høy favn 1-4</w:t>
            </w:r>
          </w:p>
          <w:p w:rsidR="00AF58B6" w:rsidRPr="005B25D3" w:rsidRDefault="00B31497">
            <w:pPr>
              <w:rPr>
                <w:color w:val="FF0000"/>
              </w:rPr>
            </w:pPr>
            <w:r>
              <w:rPr>
                <w:color w:val="FF0000"/>
              </w:rPr>
              <w:t>Til stående 5-8</w:t>
            </w:r>
          </w:p>
          <w:p w:rsidR="00B31497" w:rsidRDefault="00B31497">
            <w:pPr>
              <w:rPr>
                <w:color w:val="FF0000"/>
              </w:rPr>
            </w:pPr>
            <w:r>
              <w:rPr>
                <w:color w:val="FF0000"/>
              </w:rPr>
              <w:t xml:space="preserve">Knebøy 1-2 </w:t>
            </w:r>
          </w:p>
          <w:p w:rsidR="00AF58B6" w:rsidRPr="005B25D3" w:rsidRDefault="00B31497">
            <w:pPr>
              <w:rPr>
                <w:color w:val="FF0000"/>
              </w:rPr>
            </w:pPr>
            <w:r>
              <w:rPr>
                <w:color w:val="FF0000"/>
              </w:rPr>
              <w:t>stående 3-4</w:t>
            </w:r>
          </w:p>
          <w:p w:rsidR="001A441A" w:rsidRPr="00397C05" w:rsidRDefault="001A441A"/>
        </w:tc>
        <w:tc>
          <w:tcPr>
            <w:tcW w:w="1468" w:type="dxa"/>
          </w:tcPr>
          <w:p w:rsidR="00397C05" w:rsidRPr="00397C05" w:rsidRDefault="00397C05"/>
        </w:tc>
      </w:tr>
      <w:tr w:rsidR="00397C05" w:rsidRPr="00397C05" w:rsidTr="001A441A">
        <w:tc>
          <w:tcPr>
            <w:tcW w:w="1398" w:type="dxa"/>
          </w:tcPr>
          <w:p w:rsidR="00397C05" w:rsidRDefault="00AF58B6" w:rsidP="009137F3">
            <w:pPr>
              <w:jc w:val="center"/>
            </w:pPr>
            <w:r>
              <w:t>D 8 x 1-8</w:t>
            </w:r>
          </w:p>
          <w:p w:rsidR="00AF58B6" w:rsidRDefault="00AF58B6" w:rsidP="009137F3">
            <w:pPr>
              <w:jc w:val="right"/>
            </w:pPr>
            <w:r>
              <w:t>1</w:t>
            </w:r>
          </w:p>
          <w:p w:rsidR="00AF58B6" w:rsidRDefault="00AF58B6"/>
          <w:p w:rsidR="00AF58B6" w:rsidRDefault="00AF58B6"/>
          <w:p w:rsidR="00AF58B6" w:rsidRDefault="00AF58B6"/>
          <w:p w:rsidR="00AF58B6" w:rsidRDefault="00AF58B6"/>
          <w:p w:rsidR="00AF58B6" w:rsidRDefault="00AF58B6"/>
          <w:p w:rsidR="00AF58B6" w:rsidRDefault="00AF58B6"/>
          <w:p w:rsidR="008D4959" w:rsidRDefault="00AF58B6" w:rsidP="008D4959">
            <w:pPr>
              <w:jc w:val="right"/>
            </w:pPr>
            <w:r>
              <w:t>2</w:t>
            </w:r>
          </w:p>
          <w:p w:rsidR="00FE4540" w:rsidRDefault="006647F6" w:rsidP="008D4959">
            <w:pPr>
              <w:jc w:val="right"/>
            </w:pPr>
            <w:r>
              <w:t>3</w:t>
            </w:r>
          </w:p>
          <w:p w:rsidR="00FE4540" w:rsidRDefault="00FE4540" w:rsidP="009137F3">
            <w:pPr>
              <w:jc w:val="right"/>
            </w:pPr>
          </w:p>
          <w:p w:rsidR="00392AC5" w:rsidRDefault="008D4959" w:rsidP="009137F3">
            <w:pPr>
              <w:jc w:val="right"/>
            </w:pPr>
            <w:r>
              <w:t>4</w:t>
            </w:r>
          </w:p>
          <w:p w:rsidR="00FE4540" w:rsidRDefault="00FE4540" w:rsidP="006647F6">
            <w:pPr>
              <w:jc w:val="right"/>
            </w:pPr>
          </w:p>
          <w:p w:rsidR="00FE4540" w:rsidRDefault="008D4959" w:rsidP="008D4959">
            <w:pPr>
              <w:jc w:val="right"/>
            </w:pPr>
            <w:r>
              <w:t xml:space="preserve"> </w:t>
            </w:r>
            <w:r w:rsidR="00FE4540">
              <w:t>5</w:t>
            </w:r>
          </w:p>
          <w:p w:rsidR="00FE4540" w:rsidRDefault="00FE4540"/>
          <w:p w:rsidR="00FE4540" w:rsidRDefault="00FE4540" w:rsidP="00392AC5">
            <w:pPr>
              <w:jc w:val="right"/>
            </w:pPr>
            <w:r>
              <w:t>6</w:t>
            </w:r>
          </w:p>
          <w:p w:rsidR="00E171C2" w:rsidRDefault="00E171C2" w:rsidP="00392AC5">
            <w:pPr>
              <w:jc w:val="right"/>
            </w:pPr>
          </w:p>
          <w:p w:rsidR="00392AC5" w:rsidRDefault="00392AC5" w:rsidP="00E171C2">
            <w:pPr>
              <w:jc w:val="right"/>
            </w:pPr>
            <w:r>
              <w:t>7</w:t>
            </w:r>
          </w:p>
          <w:p w:rsidR="00392AC5" w:rsidRDefault="00392AC5" w:rsidP="00392AC5">
            <w:pPr>
              <w:jc w:val="right"/>
            </w:pPr>
            <w:r>
              <w:t>8</w:t>
            </w:r>
          </w:p>
          <w:p w:rsidR="00FE4540" w:rsidRDefault="00FE4540" w:rsidP="009137F3">
            <w:pPr>
              <w:jc w:val="right"/>
            </w:pPr>
          </w:p>
          <w:p w:rsidR="00FE4540" w:rsidRDefault="00FE4540"/>
          <w:p w:rsidR="00FE4540" w:rsidRPr="00AF58B6" w:rsidRDefault="00FE4540" w:rsidP="00392AC5"/>
        </w:tc>
        <w:tc>
          <w:tcPr>
            <w:tcW w:w="6374" w:type="dxa"/>
          </w:tcPr>
          <w:p w:rsidR="00397C05" w:rsidRPr="00B31497" w:rsidRDefault="00B31497">
            <w:pPr>
              <w:rPr>
                <w:b/>
                <w:i/>
                <w:color w:val="FF0000"/>
              </w:rPr>
            </w:pPr>
            <w:r w:rsidRPr="00B31497">
              <w:rPr>
                <w:b/>
                <w:i/>
                <w:color w:val="FF0000"/>
              </w:rPr>
              <w:lastRenderedPageBreak/>
              <w:t>«hoftefest»</w:t>
            </w:r>
          </w:p>
          <w:p w:rsidR="00AF58B6" w:rsidRPr="005B25D3" w:rsidRDefault="00AF58B6">
            <w:pPr>
              <w:rPr>
                <w:color w:val="FF0000"/>
              </w:rPr>
            </w:pPr>
            <w:r w:rsidRPr="005B25D3">
              <w:rPr>
                <w:color w:val="FF0000"/>
              </w:rPr>
              <w:t>Strekk V. ben 1</w:t>
            </w:r>
          </w:p>
          <w:p w:rsidR="00AF58B6" w:rsidRPr="005B25D3" w:rsidRDefault="00AF58B6">
            <w:pPr>
              <w:rPr>
                <w:color w:val="FF0000"/>
              </w:rPr>
            </w:pPr>
            <w:r w:rsidRPr="005B25D3">
              <w:rPr>
                <w:color w:val="FF0000"/>
              </w:rPr>
              <w:t>V. ben ned 2</w:t>
            </w:r>
          </w:p>
          <w:p w:rsidR="00AF58B6" w:rsidRPr="005B25D3" w:rsidRDefault="009137F3">
            <w:pPr>
              <w:rPr>
                <w:color w:val="FF0000"/>
              </w:rPr>
            </w:pPr>
            <w:r w:rsidRPr="005B25D3">
              <w:rPr>
                <w:color w:val="FF0000"/>
              </w:rPr>
              <w:t>Gjenta motsatt (</w:t>
            </w:r>
            <w:r w:rsidR="00AF58B6" w:rsidRPr="005B25D3">
              <w:rPr>
                <w:color w:val="FF0000"/>
              </w:rPr>
              <w:t>1-2) 3-4</w:t>
            </w:r>
          </w:p>
          <w:p w:rsidR="00AF58B6" w:rsidRPr="005B25D3" w:rsidRDefault="00AF58B6">
            <w:pPr>
              <w:rPr>
                <w:color w:val="FF0000"/>
              </w:rPr>
            </w:pPr>
            <w:r w:rsidRPr="005B25D3">
              <w:rPr>
                <w:color w:val="FF0000"/>
              </w:rPr>
              <w:t>strekk V. ben 5</w:t>
            </w:r>
          </w:p>
          <w:p w:rsidR="00AF58B6" w:rsidRPr="005B25D3" w:rsidRDefault="00B31497">
            <w:pPr>
              <w:rPr>
                <w:color w:val="FF0000"/>
              </w:rPr>
            </w:pPr>
            <w:r>
              <w:rPr>
                <w:color w:val="FF0000"/>
              </w:rPr>
              <w:t>V. ben over H. «legg»</w:t>
            </w:r>
            <w:r w:rsidR="00AF58B6" w:rsidRPr="005B25D3">
              <w:rPr>
                <w:color w:val="FF0000"/>
              </w:rPr>
              <w:t xml:space="preserve"> 6</w:t>
            </w:r>
          </w:p>
          <w:p w:rsidR="00AF58B6" w:rsidRPr="005B25D3" w:rsidRDefault="00AF58B6">
            <w:pPr>
              <w:rPr>
                <w:color w:val="FF0000"/>
              </w:rPr>
            </w:pPr>
            <w:r w:rsidRPr="005B25D3">
              <w:rPr>
                <w:color w:val="FF0000"/>
              </w:rPr>
              <w:t>Strekk v. ben 7</w:t>
            </w:r>
          </w:p>
          <w:p w:rsidR="00AF58B6" w:rsidRPr="005B25D3" w:rsidRDefault="00B31497">
            <w:pPr>
              <w:rPr>
                <w:color w:val="FF0000"/>
              </w:rPr>
            </w:pPr>
            <w:r>
              <w:rPr>
                <w:color w:val="FF0000"/>
              </w:rPr>
              <w:lastRenderedPageBreak/>
              <w:t>Stående</w:t>
            </w:r>
            <w:r w:rsidR="00AF58B6" w:rsidRPr="005B25D3">
              <w:rPr>
                <w:color w:val="FF0000"/>
              </w:rPr>
              <w:t xml:space="preserve"> 8</w:t>
            </w:r>
          </w:p>
          <w:p w:rsidR="00AF58B6" w:rsidRPr="005B25D3" w:rsidRDefault="00392AC5">
            <w:pPr>
              <w:rPr>
                <w:color w:val="FF0000"/>
              </w:rPr>
            </w:pPr>
            <w:r w:rsidRPr="005B25D3">
              <w:rPr>
                <w:color w:val="FF0000"/>
              </w:rPr>
              <w:t xml:space="preserve">Gjenta </w:t>
            </w:r>
            <w:r w:rsidR="00AF58B6" w:rsidRPr="005B25D3">
              <w:rPr>
                <w:color w:val="FF0000"/>
              </w:rPr>
              <w:t>1 (1-8) motsatt 1-8</w:t>
            </w:r>
          </w:p>
          <w:p w:rsidR="00FE4540" w:rsidRDefault="00B31497">
            <w:pPr>
              <w:rPr>
                <w:color w:val="FF0000"/>
              </w:rPr>
            </w:pPr>
            <w:r>
              <w:rPr>
                <w:color w:val="FF0000"/>
              </w:rPr>
              <w:t xml:space="preserve">Utfall frem på </w:t>
            </w:r>
            <w:proofErr w:type="spellStart"/>
            <w:r>
              <w:rPr>
                <w:color w:val="FF0000"/>
              </w:rPr>
              <w:t>V.ben</w:t>
            </w:r>
            <w:proofErr w:type="spellEnd"/>
            <w:r>
              <w:rPr>
                <w:color w:val="FF0000"/>
              </w:rPr>
              <w:t xml:space="preserve"> Armer i forlengelse av kroppen. 1-6</w:t>
            </w:r>
          </w:p>
          <w:p w:rsidR="00B31497" w:rsidRPr="005B25D3" w:rsidRDefault="00B31497">
            <w:pPr>
              <w:rPr>
                <w:color w:val="FF0000"/>
              </w:rPr>
            </w:pPr>
            <w:r>
              <w:rPr>
                <w:color w:val="FF0000"/>
              </w:rPr>
              <w:t>Til stående 7-8</w:t>
            </w:r>
          </w:p>
          <w:p w:rsidR="00B31497" w:rsidRPr="00B31497" w:rsidRDefault="00B31497" w:rsidP="00B31497">
            <w:pPr>
              <w:rPr>
                <w:color w:val="FF0000"/>
              </w:rPr>
            </w:pPr>
            <w:r w:rsidRPr="00B31497">
              <w:rPr>
                <w:color w:val="FF0000"/>
              </w:rPr>
              <w:t xml:space="preserve">Liten bred stående. Sving armer </w:t>
            </w:r>
            <w:r w:rsidRPr="00B31497">
              <w:rPr>
                <w:color w:val="FF0000"/>
              </w:rPr>
              <w:t>mot venstre</w:t>
            </w:r>
            <w:r w:rsidRPr="00B31497">
              <w:rPr>
                <w:color w:val="FF0000"/>
              </w:rPr>
              <w:t xml:space="preserve"> i Høy favn 1-2</w:t>
            </w:r>
          </w:p>
          <w:p w:rsidR="00B31497" w:rsidRPr="00B31497" w:rsidRDefault="00B31497" w:rsidP="00B31497">
            <w:pPr>
              <w:rPr>
                <w:color w:val="FF0000"/>
              </w:rPr>
            </w:pPr>
            <w:r w:rsidRPr="00B31497">
              <w:rPr>
                <w:color w:val="FF0000"/>
              </w:rPr>
              <w:t>Gjenta (1-2) motsatt 3-4 Gjenta (1-4) 5-8</w:t>
            </w:r>
          </w:p>
          <w:p w:rsidR="00B31497" w:rsidRPr="00B31497" w:rsidRDefault="00B31497" w:rsidP="00B31497">
            <w:pPr>
              <w:rPr>
                <w:color w:val="FF0000"/>
              </w:rPr>
            </w:pPr>
            <w:r w:rsidRPr="00B31497">
              <w:rPr>
                <w:color w:val="FF0000"/>
              </w:rPr>
              <w:t>Sving armer lav favn mot front 1-2 Gjenta (1-2) motsatt 3-4</w:t>
            </w:r>
          </w:p>
          <w:p w:rsidR="00B31497" w:rsidRDefault="00B31497" w:rsidP="00B31497">
            <w:pPr>
              <w:rPr>
                <w:color w:val="FF0000"/>
              </w:rPr>
            </w:pPr>
            <w:r w:rsidRPr="00B31497">
              <w:rPr>
                <w:color w:val="FF0000"/>
              </w:rPr>
              <w:t>Gjenta (1-4) 5-8</w:t>
            </w:r>
          </w:p>
          <w:p w:rsidR="00E171C2" w:rsidRPr="00E171C2" w:rsidRDefault="00E171C2" w:rsidP="00E171C2">
            <w:pPr>
              <w:rPr>
                <w:color w:val="FF0000"/>
              </w:rPr>
            </w:pPr>
            <w:r w:rsidRPr="00E171C2">
              <w:rPr>
                <w:color w:val="FF0000"/>
              </w:rPr>
              <w:t>Front ben kneopptrekk 1 fot ned 2 kick ben frem 3 ben ned 4</w:t>
            </w:r>
          </w:p>
          <w:p w:rsidR="00E171C2" w:rsidRPr="00E171C2" w:rsidRDefault="00E171C2" w:rsidP="00E171C2">
            <w:pPr>
              <w:rPr>
                <w:color w:val="FF0000"/>
              </w:rPr>
            </w:pPr>
            <w:r w:rsidRPr="00E171C2">
              <w:rPr>
                <w:color w:val="FF0000"/>
              </w:rPr>
              <w:t>Gjenta motsatt 5-8</w:t>
            </w:r>
          </w:p>
          <w:p w:rsidR="00E171C2" w:rsidRPr="00E171C2" w:rsidRDefault="00E171C2" w:rsidP="00B31497">
            <w:pPr>
              <w:rPr>
                <w:color w:val="FF0000"/>
              </w:rPr>
            </w:pPr>
            <w:r w:rsidRPr="00E171C2">
              <w:rPr>
                <w:color w:val="FF0000"/>
              </w:rPr>
              <w:t>Gjenta E 7 (1-8) 1-8</w:t>
            </w:r>
          </w:p>
          <w:p w:rsidR="00A90DBE" w:rsidRDefault="00A90DBE">
            <w:r>
              <w:t>1-3-5er vend 45* inn mot midten</w:t>
            </w:r>
          </w:p>
          <w:p w:rsidR="00FE4540" w:rsidRDefault="00A90DBE">
            <w:r>
              <w:t xml:space="preserve"> (2er 4er og 6er skal inn i mellomrom) Rygg bakover</w:t>
            </w:r>
          </w:p>
          <w:p w:rsidR="00FE4540" w:rsidRDefault="00A90DBE" w:rsidP="00FE4540">
            <w:r>
              <w:t>Vi lager linjer 1-8</w:t>
            </w:r>
          </w:p>
          <w:p w:rsidR="001A441A" w:rsidRPr="00397C05" w:rsidRDefault="001A441A" w:rsidP="00FE4540"/>
        </w:tc>
        <w:tc>
          <w:tcPr>
            <w:tcW w:w="1468" w:type="dxa"/>
          </w:tcPr>
          <w:p w:rsidR="00397C05" w:rsidRDefault="00397C05"/>
          <w:p w:rsidR="00FE4540" w:rsidRDefault="00FE4540"/>
          <w:p w:rsidR="00FE4540" w:rsidRDefault="00FE4540"/>
          <w:p w:rsidR="00FE4540" w:rsidRDefault="00FE4540"/>
          <w:p w:rsidR="00FE4540" w:rsidRDefault="00FE4540"/>
          <w:p w:rsidR="00FE4540" w:rsidRDefault="00FE4540"/>
          <w:p w:rsidR="00FE4540" w:rsidRDefault="00FE4540"/>
          <w:p w:rsidR="00FE4540" w:rsidRDefault="00FE4540"/>
          <w:p w:rsidR="00FE4540" w:rsidRDefault="00FE4540"/>
          <w:p w:rsidR="00FE4540" w:rsidRDefault="00FE4540">
            <w:bookmarkStart w:id="2" w:name="_GoBack"/>
            <w:bookmarkEnd w:id="2"/>
            <w:r>
              <w:t>God strekk</w:t>
            </w:r>
          </w:p>
          <w:p w:rsidR="00392AC5" w:rsidRDefault="00392AC5"/>
          <w:p w:rsidR="00FE4540" w:rsidRDefault="00FE4540"/>
          <w:p w:rsidR="00FE4540" w:rsidRDefault="00FE4540"/>
          <w:p w:rsidR="00FE4540" w:rsidRPr="00397C05" w:rsidRDefault="00FE4540"/>
        </w:tc>
      </w:tr>
      <w:tr w:rsidR="001A441A" w:rsidTr="001A441A">
        <w:tc>
          <w:tcPr>
            <w:tcW w:w="1398" w:type="dxa"/>
          </w:tcPr>
          <w:p w:rsidR="001A441A" w:rsidRDefault="001A441A" w:rsidP="001A441A">
            <w:pPr>
              <w:jc w:val="center"/>
            </w:pPr>
            <w:r>
              <w:lastRenderedPageBreak/>
              <w:t xml:space="preserve">E </w:t>
            </w:r>
            <w:r w:rsidR="000439E2">
              <w:t>8</w:t>
            </w:r>
            <w:r>
              <w:t xml:space="preserve"> x 1-8</w:t>
            </w:r>
          </w:p>
          <w:p w:rsidR="001A441A" w:rsidRDefault="001A441A" w:rsidP="001A441A">
            <w:pPr>
              <w:jc w:val="right"/>
            </w:pPr>
            <w:r>
              <w:t>1</w:t>
            </w:r>
          </w:p>
          <w:p w:rsidR="001A441A" w:rsidRDefault="001A441A" w:rsidP="001A441A">
            <w:pPr>
              <w:jc w:val="right"/>
            </w:pPr>
          </w:p>
          <w:p w:rsidR="00A90DBE" w:rsidRDefault="00A90DBE" w:rsidP="00A90DBE"/>
          <w:p w:rsidR="001A441A" w:rsidRDefault="001A441A" w:rsidP="001A441A">
            <w:pPr>
              <w:jc w:val="right"/>
            </w:pPr>
            <w:r>
              <w:t>2</w:t>
            </w:r>
          </w:p>
          <w:p w:rsidR="00F15F9D" w:rsidRDefault="001A441A" w:rsidP="00F15F9D">
            <w:pPr>
              <w:jc w:val="right"/>
            </w:pPr>
            <w:r>
              <w:t>3</w:t>
            </w:r>
          </w:p>
          <w:p w:rsidR="001A441A" w:rsidRDefault="00F15F9D" w:rsidP="00F15F9D">
            <w:pPr>
              <w:jc w:val="right"/>
            </w:pPr>
            <w:r>
              <w:t xml:space="preserve">                     </w:t>
            </w:r>
            <w:r w:rsidR="001A441A">
              <w:t>4</w:t>
            </w:r>
          </w:p>
          <w:p w:rsidR="00F15F9D" w:rsidRDefault="00F15F9D" w:rsidP="00F15F9D">
            <w:pPr>
              <w:jc w:val="right"/>
            </w:pPr>
          </w:p>
          <w:p w:rsidR="00F15F9D" w:rsidRDefault="00F15F9D" w:rsidP="00F15F9D">
            <w:pPr>
              <w:jc w:val="right"/>
            </w:pPr>
            <w:r>
              <w:t>5</w:t>
            </w:r>
          </w:p>
          <w:p w:rsidR="00F15F9D" w:rsidRDefault="00F15F9D" w:rsidP="00F15F9D">
            <w:pPr>
              <w:jc w:val="right"/>
            </w:pPr>
            <w:r>
              <w:t>6</w:t>
            </w:r>
          </w:p>
          <w:p w:rsidR="00F15F9D" w:rsidRDefault="00F15F9D" w:rsidP="00F15F9D">
            <w:pPr>
              <w:jc w:val="right"/>
            </w:pPr>
            <w:r>
              <w:t>7</w:t>
            </w:r>
          </w:p>
          <w:p w:rsidR="00F15F9D" w:rsidRDefault="00F15F9D" w:rsidP="00F15F9D">
            <w:pPr>
              <w:jc w:val="right"/>
            </w:pPr>
          </w:p>
          <w:p w:rsidR="00F15F9D" w:rsidRDefault="00F15F9D" w:rsidP="00F15F9D">
            <w:pPr>
              <w:jc w:val="right"/>
            </w:pPr>
            <w:r>
              <w:t>8</w:t>
            </w:r>
          </w:p>
        </w:tc>
        <w:tc>
          <w:tcPr>
            <w:tcW w:w="6374" w:type="dxa"/>
          </w:tcPr>
          <w:p w:rsidR="001A441A" w:rsidRDefault="001A441A"/>
          <w:p w:rsidR="001A441A" w:rsidRDefault="001A441A" w:rsidP="001A441A">
            <w:r>
              <w:t xml:space="preserve">Små løp </w:t>
            </w:r>
            <w:r w:rsidR="00A90DBE">
              <w:t xml:space="preserve">mot front </w:t>
            </w:r>
            <w:r>
              <w:t xml:space="preserve">start </w:t>
            </w:r>
            <w:r w:rsidR="00A90DBE">
              <w:t>med front ben</w:t>
            </w:r>
            <w:r>
              <w:t xml:space="preserve"> 1-3 </w:t>
            </w:r>
          </w:p>
          <w:p w:rsidR="001A441A" w:rsidRDefault="00A90DBE" w:rsidP="001A441A">
            <w:r>
              <w:t>spark</w:t>
            </w:r>
            <w:r w:rsidR="001A441A">
              <w:t xml:space="preserve"> ben i </w:t>
            </w:r>
            <w:r>
              <w:t xml:space="preserve">45*- </w:t>
            </w:r>
            <w:r w:rsidR="001A441A">
              <w:t>4</w:t>
            </w:r>
            <w:r>
              <w:t xml:space="preserve"> sett benet tilbake 5 spark motsatt 6 gjenta (5-6) 7-8</w:t>
            </w:r>
          </w:p>
          <w:p w:rsidR="001A441A" w:rsidRDefault="001A441A" w:rsidP="001A441A">
            <w:r>
              <w:t>Gjenta (1-8) 1-8</w:t>
            </w:r>
            <w:r w:rsidR="00A90DBE">
              <w:t xml:space="preserve"> motsatt</w:t>
            </w:r>
          </w:p>
          <w:p w:rsidR="001A441A" w:rsidRDefault="008D4959" w:rsidP="001A441A">
            <w:r>
              <w:t>L</w:t>
            </w:r>
            <w:r w:rsidR="001A441A">
              <w:t xml:space="preserve">iten bred stående. Sving armer </w:t>
            </w:r>
            <w:r w:rsidR="00A90DBE">
              <w:t xml:space="preserve">mot front i </w:t>
            </w:r>
            <w:r w:rsidR="001A441A">
              <w:t>Høy favn 1-2</w:t>
            </w:r>
          </w:p>
          <w:p w:rsidR="001A441A" w:rsidRDefault="001A441A" w:rsidP="001A441A">
            <w:r>
              <w:t>Gjenta (1-2) motsatt 3-4</w:t>
            </w:r>
            <w:r w:rsidR="00A90DBE">
              <w:t xml:space="preserve"> </w:t>
            </w:r>
            <w:r>
              <w:t>Gjenta (1-4) 5-8</w:t>
            </w:r>
          </w:p>
          <w:p w:rsidR="001A441A" w:rsidRDefault="001A441A" w:rsidP="001A441A">
            <w:r>
              <w:t xml:space="preserve">Sving armer lav favn </w:t>
            </w:r>
            <w:r w:rsidR="00A90DBE">
              <w:t xml:space="preserve">mot front </w:t>
            </w:r>
            <w:r>
              <w:t>1-2</w:t>
            </w:r>
            <w:r w:rsidR="00A90DBE">
              <w:t xml:space="preserve"> </w:t>
            </w:r>
            <w:r>
              <w:t>Gjenta (1-2) motsatt 3-4</w:t>
            </w:r>
          </w:p>
          <w:p w:rsidR="000439E2" w:rsidRDefault="000439E2" w:rsidP="001A441A">
            <w:r>
              <w:t>Gjenta (1-4) 5-8</w:t>
            </w:r>
          </w:p>
          <w:p w:rsidR="001A441A" w:rsidRDefault="00F15F9D" w:rsidP="001A441A">
            <w:r>
              <w:t>Slipp armer. Twist ned 1-4 twist opp 5-8</w:t>
            </w:r>
          </w:p>
          <w:p w:rsidR="00F15F9D" w:rsidRDefault="00F15F9D" w:rsidP="001A441A">
            <w:r>
              <w:t xml:space="preserve">Gjenta E </w:t>
            </w:r>
            <w:r w:rsidR="0074310A">
              <w:t>5 (1-8)</w:t>
            </w:r>
            <w:r>
              <w:t xml:space="preserve"> 1-8</w:t>
            </w:r>
          </w:p>
          <w:p w:rsidR="00C03B4A" w:rsidRDefault="00F15F9D" w:rsidP="001A441A">
            <w:r w:rsidRPr="00F15F9D">
              <w:t>Front ben</w:t>
            </w:r>
            <w:r>
              <w:t xml:space="preserve"> kneopptrekk 1 fot ned 2 kick ben frem 3 ben ned 4</w:t>
            </w:r>
          </w:p>
          <w:p w:rsidR="00F15F9D" w:rsidRPr="00F15F9D" w:rsidRDefault="00F15F9D" w:rsidP="001A441A">
            <w:r>
              <w:t>Gjenta motsatt 5-8</w:t>
            </w:r>
          </w:p>
          <w:p w:rsidR="001A441A" w:rsidRDefault="00F15F9D" w:rsidP="001A441A">
            <w:r>
              <w:t xml:space="preserve">Gjenta E </w:t>
            </w:r>
            <w:r w:rsidR="0074310A">
              <w:t>7</w:t>
            </w:r>
            <w:r>
              <w:t xml:space="preserve"> </w:t>
            </w:r>
            <w:r w:rsidR="0074310A">
              <w:t>(</w:t>
            </w:r>
            <w:r>
              <w:t>1-8</w:t>
            </w:r>
            <w:r w:rsidR="0074310A">
              <w:t>) 1-8</w:t>
            </w:r>
          </w:p>
          <w:p w:rsidR="00F15F9D" w:rsidRDefault="00F15F9D" w:rsidP="001A441A"/>
        </w:tc>
        <w:tc>
          <w:tcPr>
            <w:tcW w:w="1468" w:type="dxa"/>
          </w:tcPr>
          <w:p w:rsidR="001A441A" w:rsidRDefault="001A441A"/>
          <w:p w:rsidR="00DF0C01" w:rsidRDefault="00DF0C01"/>
          <w:p w:rsidR="000439E2" w:rsidRDefault="000439E2" w:rsidP="00DF0C01"/>
          <w:p w:rsidR="000439E2" w:rsidRDefault="000439E2" w:rsidP="00DF0C01"/>
          <w:p w:rsidR="000439E2" w:rsidRDefault="000439E2" w:rsidP="00DF0C01"/>
          <w:p w:rsidR="00DF0C01" w:rsidRDefault="00DF0C01" w:rsidP="00DF0C01"/>
        </w:tc>
      </w:tr>
      <w:tr w:rsidR="001A441A" w:rsidTr="001A441A">
        <w:tc>
          <w:tcPr>
            <w:tcW w:w="1398" w:type="dxa"/>
          </w:tcPr>
          <w:p w:rsidR="001A441A" w:rsidRDefault="001A441A" w:rsidP="00724634">
            <w:pPr>
              <w:jc w:val="center"/>
            </w:pPr>
            <w:r>
              <w:t xml:space="preserve">F </w:t>
            </w:r>
            <w:r w:rsidR="00F15F9D">
              <w:t>2 x 8 + 4</w:t>
            </w:r>
          </w:p>
          <w:p w:rsidR="001A441A" w:rsidRDefault="001A441A" w:rsidP="00F15F9D">
            <w:pPr>
              <w:jc w:val="right"/>
            </w:pPr>
            <w:r>
              <w:t>1</w:t>
            </w:r>
            <w:r w:rsidR="0074310A">
              <w:t>-2</w:t>
            </w:r>
          </w:p>
          <w:p w:rsidR="00934305" w:rsidRDefault="0074310A" w:rsidP="00F15F9D">
            <w:pPr>
              <w:jc w:val="right"/>
            </w:pPr>
            <w:r>
              <w:t>4</w:t>
            </w:r>
          </w:p>
        </w:tc>
        <w:tc>
          <w:tcPr>
            <w:tcW w:w="6374" w:type="dxa"/>
          </w:tcPr>
          <w:p w:rsidR="001A441A" w:rsidRDefault="001A441A"/>
          <w:p w:rsidR="008D4959" w:rsidRDefault="00F15F9D" w:rsidP="00F15F9D">
            <w:r>
              <w:t>Løp til ny formasjon</w:t>
            </w:r>
            <w:r w:rsidR="00934305">
              <w:t xml:space="preserve"> 2 x 8</w:t>
            </w:r>
          </w:p>
          <w:p w:rsidR="00934305" w:rsidRPr="00E171C2" w:rsidRDefault="00934305" w:rsidP="00F15F9D">
            <w:pPr>
              <w:rPr>
                <w:color w:val="000000" w:themeColor="text1"/>
              </w:rPr>
            </w:pPr>
            <w:r w:rsidRPr="00E171C2">
              <w:rPr>
                <w:color w:val="000000" w:themeColor="text1"/>
              </w:rPr>
              <w:t>Hopp til bredstående</w:t>
            </w:r>
            <w:r w:rsidR="00043912" w:rsidRPr="00E171C2">
              <w:rPr>
                <w:color w:val="000000" w:themeColor="text1"/>
              </w:rPr>
              <w:t xml:space="preserve"> med armer i høy favn</w:t>
            </w:r>
            <w:r w:rsidRPr="00E171C2">
              <w:rPr>
                <w:color w:val="000000" w:themeColor="text1"/>
              </w:rPr>
              <w:t xml:space="preserve"> 1 armer ut ned 2-4</w:t>
            </w:r>
          </w:p>
          <w:p w:rsidR="00043912" w:rsidRPr="008D4959" w:rsidRDefault="00043912" w:rsidP="00F15F9D"/>
        </w:tc>
        <w:tc>
          <w:tcPr>
            <w:tcW w:w="1468" w:type="dxa"/>
          </w:tcPr>
          <w:p w:rsidR="001A441A" w:rsidRDefault="001A441A"/>
          <w:p w:rsidR="00934305" w:rsidRDefault="00934305">
            <w:r>
              <w:t>Formasjon 4</w:t>
            </w:r>
          </w:p>
        </w:tc>
      </w:tr>
      <w:tr w:rsidR="001A441A" w:rsidTr="001A441A">
        <w:tc>
          <w:tcPr>
            <w:tcW w:w="1398" w:type="dxa"/>
          </w:tcPr>
          <w:p w:rsidR="001A441A" w:rsidRDefault="001A441A" w:rsidP="00724634">
            <w:pPr>
              <w:jc w:val="center"/>
            </w:pPr>
            <w:r>
              <w:t>G 8 x 1-8</w:t>
            </w:r>
          </w:p>
          <w:p w:rsidR="001A441A" w:rsidRDefault="007156AD" w:rsidP="001A441A">
            <w:pPr>
              <w:jc w:val="right"/>
            </w:pPr>
            <w:r>
              <w:t>8 x 8</w:t>
            </w:r>
          </w:p>
          <w:p w:rsidR="001A441A" w:rsidRDefault="001A441A" w:rsidP="00934305"/>
        </w:tc>
        <w:tc>
          <w:tcPr>
            <w:tcW w:w="6374" w:type="dxa"/>
          </w:tcPr>
          <w:p w:rsidR="001A441A" w:rsidRPr="00B71FA9" w:rsidRDefault="001A441A">
            <w:pPr>
              <w:rPr>
                <w:b/>
              </w:rPr>
            </w:pPr>
          </w:p>
          <w:p w:rsidR="008D4959" w:rsidRDefault="00934305" w:rsidP="00934305">
            <w:r>
              <w:t>Gjenta E 8 x 1-8 Men vi løper utover</w:t>
            </w:r>
            <w:r w:rsidR="007156AD">
              <w:t>/bortover</w:t>
            </w:r>
          </w:p>
        </w:tc>
        <w:tc>
          <w:tcPr>
            <w:tcW w:w="1468" w:type="dxa"/>
          </w:tcPr>
          <w:p w:rsidR="00B71FA9" w:rsidRDefault="00B71FA9"/>
          <w:p w:rsidR="001A441A" w:rsidRDefault="001A441A"/>
        </w:tc>
      </w:tr>
      <w:tr w:rsidR="001A441A" w:rsidTr="001A441A">
        <w:tc>
          <w:tcPr>
            <w:tcW w:w="1398" w:type="dxa"/>
          </w:tcPr>
          <w:p w:rsidR="001A441A" w:rsidRDefault="001A441A" w:rsidP="007156AD">
            <w:proofErr w:type="gramStart"/>
            <w:r>
              <w:t xml:space="preserve">H </w:t>
            </w:r>
            <w:r w:rsidR="007156AD">
              <w:t xml:space="preserve"> </w:t>
            </w:r>
            <w:r w:rsidR="0074310A">
              <w:t>7</w:t>
            </w:r>
            <w:proofErr w:type="gramEnd"/>
            <w:r w:rsidR="0074310A">
              <w:t xml:space="preserve"> x 8</w:t>
            </w:r>
          </w:p>
          <w:p w:rsidR="007156AD" w:rsidRDefault="007156AD" w:rsidP="007156AD">
            <w:pPr>
              <w:jc w:val="right"/>
            </w:pPr>
            <w:r>
              <w:t>1-2</w:t>
            </w:r>
          </w:p>
          <w:p w:rsidR="007156AD" w:rsidRDefault="007156AD" w:rsidP="007156AD">
            <w:pPr>
              <w:jc w:val="right"/>
            </w:pPr>
            <w:r>
              <w:t>2</w:t>
            </w:r>
          </w:p>
          <w:p w:rsidR="007156AD" w:rsidRDefault="007156AD" w:rsidP="007156AD">
            <w:pPr>
              <w:jc w:val="right"/>
            </w:pPr>
          </w:p>
          <w:p w:rsidR="007156AD" w:rsidRDefault="007156AD" w:rsidP="007156AD">
            <w:pPr>
              <w:jc w:val="right"/>
            </w:pPr>
            <w:r>
              <w:t>3</w:t>
            </w:r>
          </w:p>
          <w:p w:rsidR="007156AD" w:rsidRDefault="007156AD" w:rsidP="007156AD">
            <w:pPr>
              <w:jc w:val="right"/>
            </w:pPr>
            <w:r>
              <w:t>4</w:t>
            </w:r>
          </w:p>
          <w:p w:rsidR="007156AD" w:rsidRDefault="007156AD" w:rsidP="007156AD">
            <w:pPr>
              <w:jc w:val="right"/>
            </w:pPr>
            <w:r>
              <w:t>5</w:t>
            </w:r>
          </w:p>
          <w:p w:rsidR="007156AD" w:rsidRDefault="007156AD" w:rsidP="007156AD">
            <w:pPr>
              <w:jc w:val="right"/>
            </w:pPr>
            <w:r>
              <w:t>6</w:t>
            </w:r>
          </w:p>
          <w:p w:rsidR="007156AD" w:rsidRDefault="007156AD" w:rsidP="007156AD">
            <w:pPr>
              <w:jc w:val="right"/>
            </w:pPr>
            <w:r>
              <w:t>7</w:t>
            </w:r>
          </w:p>
        </w:tc>
        <w:tc>
          <w:tcPr>
            <w:tcW w:w="6374" w:type="dxa"/>
          </w:tcPr>
          <w:p w:rsidR="007156AD" w:rsidRDefault="007156AD" w:rsidP="00934305"/>
          <w:p w:rsidR="001A441A" w:rsidRDefault="00934305" w:rsidP="00934305">
            <w:r>
              <w:t>Tett kolonner 2 x 8 med små løping</w:t>
            </w:r>
          </w:p>
          <w:p w:rsidR="007156AD" w:rsidRDefault="007156AD" w:rsidP="00934305">
            <w:r>
              <w:t xml:space="preserve">Vend 90 </w:t>
            </w:r>
            <w:proofErr w:type="gramStart"/>
            <w:r>
              <w:t>( løp</w:t>
            </w:r>
            <w:proofErr w:type="gramEnd"/>
            <w:r>
              <w:t xml:space="preserve"> på stedet) fra front armer til strekk 1-4 </w:t>
            </w:r>
          </w:p>
          <w:p w:rsidR="00934305" w:rsidRDefault="007156AD" w:rsidP="00934305">
            <w:r>
              <w:t>armer ned 5-8</w:t>
            </w:r>
          </w:p>
          <w:p w:rsidR="007156AD" w:rsidRDefault="007156AD" w:rsidP="00934305">
            <w:r>
              <w:t>Gjenta H 2 1-8</w:t>
            </w:r>
          </w:p>
          <w:p w:rsidR="007156AD" w:rsidRDefault="007156AD" w:rsidP="00934305">
            <w:r>
              <w:t>Utfall mot senter armer i høy rekk 1-8</w:t>
            </w:r>
          </w:p>
          <w:p w:rsidR="007156AD" w:rsidRDefault="007156AD" w:rsidP="00934305">
            <w:r>
              <w:t xml:space="preserve"> Vend front Armer ut i høy favn 1 klapp 2 </w:t>
            </w:r>
            <w:proofErr w:type="gramStart"/>
            <w:r>
              <w:t>gjenta(</w:t>
            </w:r>
            <w:proofErr w:type="gramEnd"/>
            <w:r>
              <w:t>1-2) 3-8</w:t>
            </w:r>
          </w:p>
          <w:p w:rsidR="007156AD" w:rsidRDefault="007156AD" w:rsidP="00934305">
            <w:r>
              <w:t>Gjenta klapp 1-8</w:t>
            </w:r>
          </w:p>
          <w:p w:rsidR="00934305" w:rsidRDefault="007156AD" w:rsidP="00934305">
            <w:r>
              <w:t>Vend 90* ut av banen og vink</w:t>
            </w:r>
          </w:p>
          <w:p w:rsidR="00934305" w:rsidRDefault="00934305" w:rsidP="00934305"/>
          <w:p w:rsidR="00934305" w:rsidRPr="001A441A" w:rsidRDefault="00934305" w:rsidP="00934305"/>
        </w:tc>
        <w:tc>
          <w:tcPr>
            <w:tcW w:w="1468" w:type="dxa"/>
          </w:tcPr>
          <w:p w:rsidR="001A441A" w:rsidRDefault="001A441A"/>
        </w:tc>
      </w:tr>
    </w:tbl>
    <w:p w:rsidR="00397C05" w:rsidRDefault="00397C05"/>
    <w:p w:rsidR="00795B26" w:rsidRDefault="00795B26" w:rsidP="00795B26">
      <w:r>
        <w:t xml:space="preserve">LYKKE TIL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795B26" w:rsidRPr="00EC504D" w:rsidRDefault="00795B26" w:rsidP="00795B26">
      <w:r>
        <w:lastRenderedPageBreak/>
        <w:t>Veronika Knutsen og Anne Kjerstin</w:t>
      </w:r>
      <w:r w:rsidR="0046038F">
        <w:t xml:space="preserve"> </w:t>
      </w:r>
      <w:r>
        <w:t>Jacobsen</w:t>
      </w:r>
    </w:p>
    <w:p w:rsidR="00795B26" w:rsidRPr="00397C05" w:rsidRDefault="00795B26"/>
    <w:sectPr w:rsidR="00795B26" w:rsidRPr="00397C05" w:rsidSect="00F52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7034E"/>
    <w:multiLevelType w:val="hybridMultilevel"/>
    <w:tmpl w:val="7054E04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E4482"/>
    <w:multiLevelType w:val="hybridMultilevel"/>
    <w:tmpl w:val="DD8CC5E8"/>
    <w:lvl w:ilvl="0" w:tplc="B1FA6E8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10" w:hanging="360"/>
      </w:pPr>
    </w:lvl>
    <w:lvl w:ilvl="2" w:tplc="0414001B" w:tentative="1">
      <w:start w:val="1"/>
      <w:numFmt w:val="lowerRoman"/>
      <w:lvlText w:val="%3."/>
      <w:lvlJc w:val="right"/>
      <w:pPr>
        <w:ind w:left="1830" w:hanging="180"/>
      </w:pPr>
    </w:lvl>
    <w:lvl w:ilvl="3" w:tplc="0414000F" w:tentative="1">
      <w:start w:val="1"/>
      <w:numFmt w:val="decimal"/>
      <w:lvlText w:val="%4."/>
      <w:lvlJc w:val="left"/>
      <w:pPr>
        <w:ind w:left="2550" w:hanging="360"/>
      </w:pPr>
    </w:lvl>
    <w:lvl w:ilvl="4" w:tplc="04140019" w:tentative="1">
      <w:start w:val="1"/>
      <w:numFmt w:val="lowerLetter"/>
      <w:lvlText w:val="%5."/>
      <w:lvlJc w:val="left"/>
      <w:pPr>
        <w:ind w:left="3270" w:hanging="360"/>
      </w:pPr>
    </w:lvl>
    <w:lvl w:ilvl="5" w:tplc="0414001B" w:tentative="1">
      <w:start w:val="1"/>
      <w:numFmt w:val="lowerRoman"/>
      <w:lvlText w:val="%6."/>
      <w:lvlJc w:val="right"/>
      <w:pPr>
        <w:ind w:left="3990" w:hanging="180"/>
      </w:pPr>
    </w:lvl>
    <w:lvl w:ilvl="6" w:tplc="0414000F" w:tentative="1">
      <w:start w:val="1"/>
      <w:numFmt w:val="decimal"/>
      <w:lvlText w:val="%7."/>
      <w:lvlJc w:val="left"/>
      <w:pPr>
        <w:ind w:left="4710" w:hanging="360"/>
      </w:pPr>
    </w:lvl>
    <w:lvl w:ilvl="7" w:tplc="04140019" w:tentative="1">
      <w:start w:val="1"/>
      <w:numFmt w:val="lowerLetter"/>
      <w:lvlText w:val="%8."/>
      <w:lvlJc w:val="left"/>
      <w:pPr>
        <w:ind w:left="5430" w:hanging="360"/>
      </w:pPr>
    </w:lvl>
    <w:lvl w:ilvl="8" w:tplc="0414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C05"/>
    <w:rsid w:val="00006AEC"/>
    <w:rsid w:val="00034E65"/>
    <w:rsid w:val="00035076"/>
    <w:rsid w:val="00036DFF"/>
    <w:rsid w:val="000373D2"/>
    <w:rsid w:val="00043912"/>
    <w:rsid w:val="000439E2"/>
    <w:rsid w:val="00060733"/>
    <w:rsid w:val="00060D14"/>
    <w:rsid w:val="00062DA9"/>
    <w:rsid w:val="0006610E"/>
    <w:rsid w:val="00070E20"/>
    <w:rsid w:val="00073D07"/>
    <w:rsid w:val="000945D3"/>
    <w:rsid w:val="000978D5"/>
    <w:rsid w:val="000A0189"/>
    <w:rsid w:val="000A7424"/>
    <w:rsid w:val="000C036F"/>
    <w:rsid w:val="000C2994"/>
    <w:rsid w:val="000D21ED"/>
    <w:rsid w:val="000E1AC3"/>
    <w:rsid w:val="000F0D6F"/>
    <w:rsid w:val="000F5D26"/>
    <w:rsid w:val="0012190E"/>
    <w:rsid w:val="0012693C"/>
    <w:rsid w:val="001277CB"/>
    <w:rsid w:val="001314C9"/>
    <w:rsid w:val="0013255F"/>
    <w:rsid w:val="00136B5C"/>
    <w:rsid w:val="00141C65"/>
    <w:rsid w:val="00150707"/>
    <w:rsid w:val="00165750"/>
    <w:rsid w:val="00170C97"/>
    <w:rsid w:val="00173E06"/>
    <w:rsid w:val="00180B2F"/>
    <w:rsid w:val="00181548"/>
    <w:rsid w:val="0018233B"/>
    <w:rsid w:val="00183C78"/>
    <w:rsid w:val="0018645D"/>
    <w:rsid w:val="00186E9A"/>
    <w:rsid w:val="00191A16"/>
    <w:rsid w:val="001A01A0"/>
    <w:rsid w:val="001A441A"/>
    <w:rsid w:val="001A4C10"/>
    <w:rsid w:val="001A63FC"/>
    <w:rsid w:val="001B321A"/>
    <w:rsid w:val="001B414B"/>
    <w:rsid w:val="001C09AA"/>
    <w:rsid w:val="001C586D"/>
    <w:rsid w:val="001D5623"/>
    <w:rsid w:val="001E0981"/>
    <w:rsid w:val="001E566C"/>
    <w:rsid w:val="001F2EC3"/>
    <w:rsid w:val="00213B93"/>
    <w:rsid w:val="002330FD"/>
    <w:rsid w:val="002361B6"/>
    <w:rsid w:val="00236753"/>
    <w:rsid w:val="00241BCA"/>
    <w:rsid w:val="00243D87"/>
    <w:rsid w:val="00246D2D"/>
    <w:rsid w:val="00246EB7"/>
    <w:rsid w:val="0025487D"/>
    <w:rsid w:val="00257E90"/>
    <w:rsid w:val="002606F3"/>
    <w:rsid w:val="00274595"/>
    <w:rsid w:val="00281D1C"/>
    <w:rsid w:val="002829F8"/>
    <w:rsid w:val="0029046E"/>
    <w:rsid w:val="002A71D1"/>
    <w:rsid w:val="002A7719"/>
    <w:rsid w:val="002B051C"/>
    <w:rsid w:val="002B2FB7"/>
    <w:rsid w:val="002D22AC"/>
    <w:rsid w:val="002D6AFC"/>
    <w:rsid w:val="002D6C02"/>
    <w:rsid w:val="002D77B8"/>
    <w:rsid w:val="002E295D"/>
    <w:rsid w:val="002F5696"/>
    <w:rsid w:val="003020BC"/>
    <w:rsid w:val="003319AA"/>
    <w:rsid w:val="003343BD"/>
    <w:rsid w:val="003347F8"/>
    <w:rsid w:val="003427B8"/>
    <w:rsid w:val="00343C0B"/>
    <w:rsid w:val="003501DD"/>
    <w:rsid w:val="0035021D"/>
    <w:rsid w:val="00350CBF"/>
    <w:rsid w:val="00364C82"/>
    <w:rsid w:val="00365CCB"/>
    <w:rsid w:val="003730AF"/>
    <w:rsid w:val="00376855"/>
    <w:rsid w:val="00384FAD"/>
    <w:rsid w:val="00392AC5"/>
    <w:rsid w:val="00393788"/>
    <w:rsid w:val="00395EA1"/>
    <w:rsid w:val="00397C05"/>
    <w:rsid w:val="003A236C"/>
    <w:rsid w:val="003B34CF"/>
    <w:rsid w:val="003B44FE"/>
    <w:rsid w:val="003C394C"/>
    <w:rsid w:val="003D561C"/>
    <w:rsid w:val="003E7BE3"/>
    <w:rsid w:val="003F3F9E"/>
    <w:rsid w:val="003F7027"/>
    <w:rsid w:val="00410367"/>
    <w:rsid w:val="00411097"/>
    <w:rsid w:val="00412F73"/>
    <w:rsid w:val="004133A2"/>
    <w:rsid w:val="004179C2"/>
    <w:rsid w:val="0042380D"/>
    <w:rsid w:val="004321A0"/>
    <w:rsid w:val="004324DA"/>
    <w:rsid w:val="00442878"/>
    <w:rsid w:val="00446275"/>
    <w:rsid w:val="00450491"/>
    <w:rsid w:val="0046038F"/>
    <w:rsid w:val="00461A0E"/>
    <w:rsid w:val="00464ADD"/>
    <w:rsid w:val="00465BF3"/>
    <w:rsid w:val="00467B5D"/>
    <w:rsid w:val="004710F8"/>
    <w:rsid w:val="0047416F"/>
    <w:rsid w:val="00474F26"/>
    <w:rsid w:val="0048234D"/>
    <w:rsid w:val="0048471D"/>
    <w:rsid w:val="00485CEF"/>
    <w:rsid w:val="00491D47"/>
    <w:rsid w:val="004A22ED"/>
    <w:rsid w:val="004A5ADE"/>
    <w:rsid w:val="004A67DD"/>
    <w:rsid w:val="004B4F61"/>
    <w:rsid w:val="004C2082"/>
    <w:rsid w:val="004D5161"/>
    <w:rsid w:val="004D66C6"/>
    <w:rsid w:val="004D68FE"/>
    <w:rsid w:val="004D69C0"/>
    <w:rsid w:val="004D77F3"/>
    <w:rsid w:val="004E6703"/>
    <w:rsid w:val="004E7046"/>
    <w:rsid w:val="0050082A"/>
    <w:rsid w:val="0050181D"/>
    <w:rsid w:val="00502865"/>
    <w:rsid w:val="00502DFC"/>
    <w:rsid w:val="0050456B"/>
    <w:rsid w:val="0050649C"/>
    <w:rsid w:val="00510508"/>
    <w:rsid w:val="00513E8D"/>
    <w:rsid w:val="00524CC6"/>
    <w:rsid w:val="005250CB"/>
    <w:rsid w:val="005343E0"/>
    <w:rsid w:val="00534DC7"/>
    <w:rsid w:val="00535B30"/>
    <w:rsid w:val="00536BB4"/>
    <w:rsid w:val="005376E6"/>
    <w:rsid w:val="00537922"/>
    <w:rsid w:val="005467C6"/>
    <w:rsid w:val="00550E5D"/>
    <w:rsid w:val="005513B6"/>
    <w:rsid w:val="005548D1"/>
    <w:rsid w:val="005640E2"/>
    <w:rsid w:val="00566B42"/>
    <w:rsid w:val="00566B9A"/>
    <w:rsid w:val="00582452"/>
    <w:rsid w:val="0058755D"/>
    <w:rsid w:val="00593AD2"/>
    <w:rsid w:val="005972C5"/>
    <w:rsid w:val="005A0770"/>
    <w:rsid w:val="005B25D3"/>
    <w:rsid w:val="005B28AE"/>
    <w:rsid w:val="005B4C82"/>
    <w:rsid w:val="005C0F17"/>
    <w:rsid w:val="005C161D"/>
    <w:rsid w:val="005D194F"/>
    <w:rsid w:val="005D4849"/>
    <w:rsid w:val="005D735B"/>
    <w:rsid w:val="005D7364"/>
    <w:rsid w:val="005E134C"/>
    <w:rsid w:val="005F4590"/>
    <w:rsid w:val="0060135E"/>
    <w:rsid w:val="00602DA3"/>
    <w:rsid w:val="0061200A"/>
    <w:rsid w:val="00620EEC"/>
    <w:rsid w:val="00626491"/>
    <w:rsid w:val="00632286"/>
    <w:rsid w:val="006325DA"/>
    <w:rsid w:val="006358F9"/>
    <w:rsid w:val="00635B01"/>
    <w:rsid w:val="00635D97"/>
    <w:rsid w:val="00637BFD"/>
    <w:rsid w:val="006475DE"/>
    <w:rsid w:val="006607E5"/>
    <w:rsid w:val="006647F6"/>
    <w:rsid w:val="00664A95"/>
    <w:rsid w:val="00667368"/>
    <w:rsid w:val="00672797"/>
    <w:rsid w:val="00672869"/>
    <w:rsid w:val="006A06D7"/>
    <w:rsid w:val="006A325A"/>
    <w:rsid w:val="006B5CCB"/>
    <w:rsid w:val="006B71AE"/>
    <w:rsid w:val="006C07FD"/>
    <w:rsid w:val="006C529E"/>
    <w:rsid w:val="006D1A7B"/>
    <w:rsid w:val="006D3FB1"/>
    <w:rsid w:val="006E1CE8"/>
    <w:rsid w:val="006E70D8"/>
    <w:rsid w:val="00700CC1"/>
    <w:rsid w:val="007156AD"/>
    <w:rsid w:val="00722712"/>
    <w:rsid w:val="00722A03"/>
    <w:rsid w:val="00724634"/>
    <w:rsid w:val="007267EB"/>
    <w:rsid w:val="00741596"/>
    <w:rsid w:val="0074310A"/>
    <w:rsid w:val="00743B88"/>
    <w:rsid w:val="00746D84"/>
    <w:rsid w:val="00747813"/>
    <w:rsid w:val="00752C5F"/>
    <w:rsid w:val="007532D8"/>
    <w:rsid w:val="00756FB6"/>
    <w:rsid w:val="0076697D"/>
    <w:rsid w:val="00767C3C"/>
    <w:rsid w:val="007718C3"/>
    <w:rsid w:val="00772EAC"/>
    <w:rsid w:val="00785ECD"/>
    <w:rsid w:val="007934F3"/>
    <w:rsid w:val="00795B26"/>
    <w:rsid w:val="007A028D"/>
    <w:rsid w:val="007A284A"/>
    <w:rsid w:val="007B4315"/>
    <w:rsid w:val="007C33F9"/>
    <w:rsid w:val="007C39A4"/>
    <w:rsid w:val="007D32E0"/>
    <w:rsid w:val="007D330A"/>
    <w:rsid w:val="007E0CD7"/>
    <w:rsid w:val="007F0F36"/>
    <w:rsid w:val="008010B9"/>
    <w:rsid w:val="00806DA4"/>
    <w:rsid w:val="00807D76"/>
    <w:rsid w:val="008133D3"/>
    <w:rsid w:val="00822811"/>
    <w:rsid w:val="00825489"/>
    <w:rsid w:val="00827F4C"/>
    <w:rsid w:val="00831171"/>
    <w:rsid w:val="0083138C"/>
    <w:rsid w:val="00836686"/>
    <w:rsid w:val="00837628"/>
    <w:rsid w:val="00840B8D"/>
    <w:rsid w:val="00861CDC"/>
    <w:rsid w:val="008639FA"/>
    <w:rsid w:val="00863B63"/>
    <w:rsid w:val="008645AE"/>
    <w:rsid w:val="0086602B"/>
    <w:rsid w:val="00871D7C"/>
    <w:rsid w:val="00873DEB"/>
    <w:rsid w:val="008764D9"/>
    <w:rsid w:val="00880CF2"/>
    <w:rsid w:val="00883906"/>
    <w:rsid w:val="00883F79"/>
    <w:rsid w:val="008901B8"/>
    <w:rsid w:val="00892267"/>
    <w:rsid w:val="008A2C0C"/>
    <w:rsid w:val="008C3EC3"/>
    <w:rsid w:val="008D4959"/>
    <w:rsid w:val="008D4FA8"/>
    <w:rsid w:val="008E1131"/>
    <w:rsid w:val="008E46D8"/>
    <w:rsid w:val="008F1509"/>
    <w:rsid w:val="008F4246"/>
    <w:rsid w:val="008F5C7C"/>
    <w:rsid w:val="008F76A3"/>
    <w:rsid w:val="00905746"/>
    <w:rsid w:val="009137F3"/>
    <w:rsid w:val="00914750"/>
    <w:rsid w:val="0092040E"/>
    <w:rsid w:val="00934305"/>
    <w:rsid w:val="00936C0B"/>
    <w:rsid w:val="00936CA4"/>
    <w:rsid w:val="0094349C"/>
    <w:rsid w:val="0095397E"/>
    <w:rsid w:val="00964834"/>
    <w:rsid w:val="00965118"/>
    <w:rsid w:val="00966DCE"/>
    <w:rsid w:val="00967DB6"/>
    <w:rsid w:val="00970EF4"/>
    <w:rsid w:val="00975177"/>
    <w:rsid w:val="009762C0"/>
    <w:rsid w:val="009919DE"/>
    <w:rsid w:val="00996437"/>
    <w:rsid w:val="009A5190"/>
    <w:rsid w:val="009D48EA"/>
    <w:rsid w:val="009D4EDB"/>
    <w:rsid w:val="009D7844"/>
    <w:rsid w:val="009E39A7"/>
    <w:rsid w:val="009F1264"/>
    <w:rsid w:val="009F1B2F"/>
    <w:rsid w:val="009F1F91"/>
    <w:rsid w:val="009F3FC2"/>
    <w:rsid w:val="009F6225"/>
    <w:rsid w:val="00A04585"/>
    <w:rsid w:val="00A1123D"/>
    <w:rsid w:val="00A14AA1"/>
    <w:rsid w:val="00A22637"/>
    <w:rsid w:val="00A23E6B"/>
    <w:rsid w:val="00A31F0B"/>
    <w:rsid w:val="00A36774"/>
    <w:rsid w:val="00A6751D"/>
    <w:rsid w:val="00A72C13"/>
    <w:rsid w:val="00A75728"/>
    <w:rsid w:val="00A90DBE"/>
    <w:rsid w:val="00AB0FB8"/>
    <w:rsid w:val="00AB1CAF"/>
    <w:rsid w:val="00AC1CE0"/>
    <w:rsid w:val="00AC2A86"/>
    <w:rsid w:val="00AD1449"/>
    <w:rsid w:val="00AD3BB1"/>
    <w:rsid w:val="00AD5B53"/>
    <w:rsid w:val="00AD7A62"/>
    <w:rsid w:val="00AD7FDF"/>
    <w:rsid w:val="00AE0274"/>
    <w:rsid w:val="00AE61E7"/>
    <w:rsid w:val="00AE6C67"/>
    <w:rsid w:val="00AF2B19"/>
    <w:rsid w:val="00AF3952"/>
    <w:rsid w:val="00AF58B6"/>
    <w:rsid w:val="00AF5F44"/>
    <w:rsid w:val="00AF6534"/>
    <w:rsid w:val="00AF68B8"/>
    <w:rsid w:val="00B125B2"/>
    <w:rsid w:val="00B143F4"/>
    <w:rsid w:val="00B30AB3"/>
    <w:rsid w:val="00B31497"/>
    <w:rsid w:val="00B429B3"/>
    <w:rsid w:val="00B5230F"/>
    <w:rsid w:val="00B53C99"/>
    <w:rsid w:val="00B70A9A"/>
    <w:rsid w:val="00B71FA9"/>
    <w:rsid w:val="00B77A62"/>
    <w:rsid w:val="00B81312"/>
    <w:rsid w:val="00B82828"/>
    <w:rsid w:val="00B872A2"/>
    <w:rsid w:val="00B94C73"/>
    <w:rsid w:val="00BA796C"/>
    <w:rsid w:val="00BB5845"/>
    <w:rsid w:val="00BC7D00"/>
    <w:rsid w:val="00BD1FB4"/>
    <w:rsid w:val="00BD7620"/>
    <w:rsid w:val="00BE68FF"/>
    <w:rsid w:val="00BF3762"/>
    <w:rsid w:val="00C03B4A"/>
    <w:rsid w:val="00C04D9F"/>
    <w:rsid w:val="00C05B24"/>
    <w:rsid w:val="00C35637"/>
    <w:rsid w:val="00C4172D"/>
    <w:rsid w:val="00C44AC9"/>
    <w:rsid w:val="00C50542"/>
    <w:rsid w:val="00C506CD"/>
    <w:rsid w:val="00C546EF"/>
    <w:rsid w:val="00C601BC"/>
    <w:rsid w:val="00C60C88"/>
    <w:rsid w:val="00C661D0"/>
    <w:rsid w:val="00C75FF5"/>
    <w:rsid w:val="00C92510"/>
    <w:rsid w:val="00C938DD"/>
    <w:rsid w:val="00C96BA8"/>
    <w:rsid w:val="00C971F5"/>
    <w:rsid w:val="00CB14FF"/>
    <w:rsid w:val="00CC1E0B"/>
    <w:rsid w:val="00CC6877"/>
    <w:rsid w:val="00CD376F"/>
    <w:rsid w:val="00CE68A2"/>
    <w:rsid w:val="00CF2A0F"/>
    <w:rsid w:val="00CF2DAB"/>
    <w:rsid w:val="00D017CE"/>
    <w:rsid w:val="00D10F60"/>
    <w:rsid w:val="00D11964"/>
    <w:rsid w:val="00D205C7"/>
    <w:rsid w:val="00D218ED"/>
    <w:rsid w:val="00D2376D"/>
    <w:rsid w:val="00D25672"/>
    <w:rsid w:val="00D3261E"/>
    <w:rsid w:val="00D3569D"/>
    <w:rsid w:val="00D360A5"/>
    <w:rsid w:val="00D360C2"/>
    <w:rsid w:val="00D40333"/>
    <w:rsid w:val="00D42E34"/>
    <w:rsid w:val="00D466DF"/>
    <w:rsid w:val="00D521DE"/>
    <w:rsid w:val="00D53001"/>
    <w:rsid w:val="00D62218"/>
    <w:rsid w:val="00D820F7"/>
    <w:rsid w:val="00DA2D81"/>
    <w:rsid w:val="00DA3073"/>
    <w:rsid w:val="00DA3B1A"/>
    <w:rsid w:val="00DB7A70"/>
    <w:rsid w:val="00DC2E3D"/>
    <w:rsid w:val="00DC56B0"/>
    <w:rsid w:val="00DE339F"/>
    <w:rsid w:val="00DE5AFD"/>
    <w:rsid w:val="00DE7AA3"/>
    <w:rsid w:val="00DF0C01"/>
    <w:rsid w:val="00DF2100"/>
    <w:rsid w:val="00DF5FBB"/>
    <w:rsid w:val="00E031B0"/>
    <w:rsid w:val="00E068FE"/>
    <w:rsid w:val="00E171C2"/>
    <w:rsid w:val="00E203B0"/>
    <w:rsid w:val="00E2073F"/>
    <w:rsid w:val="00E21948"/>
    <w:rsid w:val="00E223CF"/>
    <w:rsid w:val="00E43FDB"/>
    <w:rsid w:val="00E4432C"/>
    <w:rsid w:val="00E503CC"/>
    <w:rsid w:val="00E64211"/>
    <w:rsid w:val="00E72477"/>
    <w:rsid w:val="00EA3CF4"/>
    <w:rsid w:val="00EB4F3A"/>
    <w:rsid w:val="00EC077B"/>
    <w:rsid w:val="00EC3DEF"/>
    <w:rsid w:val="00ED1ADB"/>
    <w:rsid w:val="00ED4A61"/>
    <w:rsid w:val="00EE1937"/>
    <w:rsid w:val="00EE1DEF"/>
    <w:rsid w:val="00F003D9"/>
    <w:rsid w:val="00F050AF"/>
    <w:rsid w:val="00F052A1"/>
    <w:rsid w:val="00F106C6"/>
    <w:rsid w:val="00F143D5"/>
    <w:rsid w:val="00F144CD"/>
    <w:rsid w:val="00F15F9D"/>
    <w:rsid w:val="00F266F9"/>
    <w:rsid w:val="00F33E3F"/>
    <w:rsid w:val="00F34F40"/>
    <w:rsid w:val="00F4414C"/>
    <w:rsid w:val="00F468D1"/>
    <w:rsid w:val="00F47A4B"/>
    <w:rsid w:val="00F5226B"/>
    <w:rsid w:val="00F6025F"/>
    <w:rsid w:val="00F60D00"/>
    <w:rsid w:val="00F80706"/>
    <w:rsid w:val="00F87896"/>
    <w:rsid w:val="00F90409"/>
    <w:rsid w:val="00F94A59"/>
    <w:rsid w:val="00F96297"/>
    <w:rsid w:val="00F97E8E"/>
    <w:rsid w:val="00FA12B4"/>
    <w:rsid w:val="00FA261F"/>
    <w:rsid w:val="00FA356A"/>
    <w:rsid w:val="00FA6D29"/>
    <w:rsid w:val="00FB221B"/>
    <w:rsid w:val="00FB4C65"/>
    <w:rsid w:val="00FC04A3"/>
    <w:rsid w:val="00FC1870"/>
    <w:rsid w:val="00FC3398"/>
    <w:rsid w:val="00FC7802"/>
    <w:rsid w:val="00FD24FF"/>
    <w:rsid w:val="00FD6283"/>
    <w:rsid w:val="00FE4540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20BBF"/>
  <w15:docId w15:val="{8A872DFD-2CB3-4263-8637-55FE5024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97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E4540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9137F3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1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37F3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073D0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6CFA9579</Template>
  <TotalTime>0</TotalTime>
  <Pages>3</Pages>
  <Words>480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ankjla</dc:creator>
  <cp:lastModifiedBy>Veronika Knutsen</cp:lastModifiedBy>
  <cp:revision>2</cp:revision>
  <cp:lastPrinted>2019-04-24T15:56:00Z</cp:lastPrinted>
  <dcterms:created xsi:type="dcterms:W3CDTF">2019-04-24T15:56:00Z</dcterms:created>
  <dcterms:modified xsi:type="dcterms:W3CDTF">2019-04-24T15:56:00Z</dcterms:modified>
</cp:coreProperties>
</file>