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26B" w:rsidRDefault="008C3D6D">
      <w:pPr>
        <w:rPr>
          <w:b/>
          <w:sz w:val="28"/>
          <w:szCs w:val="28"/>
          <w:lang w:val="en-US"/>
        </w:rPr>
      </w:pPr>
      <w:proofErr w:type="spellStart"/>
      <w:r w:rsidRPr="00CE1567">
        <w:rPr>
          <w:b/>
          <w:sz w:val="28"/>
          <w:szCs w:val="28"/>
          <w:lang w:val="en-US"/>
        </w:rPr>
        <w:t>Damer</w:t>
      </w:r>
      <w:proofErr w:type="spellEnd"/>
      <w:r w:rsidRPr="00CE1567">
        <w:rPr>
          <w:b/>
          <w:sz w:val="28"/>
          <w:szCs w:val="28"/>
          <w:lang w:val="en-US"/>
        </w:rPr>
        <w:t xml:space="preserve"> </w:t>
      </w:r>
      <w:proofErr w:type="spellStart"/>
      <w:r w:rsidRPr="00CE1567">
        <w:rPr>
          <w:b/>
          <w:sz w:val="28"/>
          <w:szCs w:val="28"/>
          <w:lang w:val="en-US"/>
        </w:rPr>
        <w:t>serie</w:t>
      </w:r>
      <w:proofErr w:type="spellEnd"/>
      <w:r w:rsidRPr="00CE1567">
        <w:rPr>
          <w:b/>
          <w:sz w:val="28"/>
          <w:szCs w:val="28"/>
          <w:lang w:val="en-US"/>
        </w:rPr>
        <w:t xml:space="preserve"> 2.  This is our Night</w:t>
      </w:r>
      <w:r w:rsidR="00D82A1B">
        <w:rPr>
          <w:b/>
          <w:sz w:val="28"/>
          <w:szCs w:val="28"/>
          <w:lang w:val="en-US"/>
        </w:rPr>
        <w:t xml:space="preserve"> 2.04</w:t>
      </w:r>
    </w:p>
    <w:p w:rsidR="00B96D4F" w:rsidRPr="004822FA" w:rsidRDefault="00B96D4F">
      <w:pPr>
        <w:rPr>
          <w:b/>
          <w:color w:val="FF0000"/>
          <w:sz w:val="28"/>
          <w:szCs w:val="28"/>
          <w:lang w:val="en-US"/>
        </w:rPr>
      </w:pPr>
      <w:proofErr w:type="spellStart"/>
      <w:r w:rsidRPr="004822FA">
        <w:rPr>
          <w:b/>
          <w:color w:val="FF0000"/>
          <w:sz w:val="28"/>
          <w:szCs w:val="28"/>
          <w:lang w:val="en-US"/>
        </w:rPr>
        <w:t>Nivå</w:t>
      </w:r>
      <w:proofErr w:type="spellEnd"/>
      <w:r w:rsidRPr="004822FA">
        <w:rPr>
          <w:b/>
          <w:color w:val="FF0000"/>
          <w:sz w:val="28"/>
          <w:szCs w:val="28"/>
          <w:lang w:val="en-US"/>
        </w:rPr>
        <w:t xml:space="preserve"> 2: </w:t>
      </w:r>
      <w:proofErr w:type="spellStart"/>
      <w:r w:rsidRPr="004822FA">
        <w:rPr>
          <w:b/>
          <w:color w:val="FF0000"/>
          <w:sz w:val="28"/>
          <w:szCs w:val="28"/>
          <w:lang w:val="en-US"/>
        </w:rPr>
        <w:t>Rettet</w:t>
      </w:r>
      <w:proofErr w:type="spellEnd"/>
      <w:r w:rsidR="004822FA" w:rsidRPr="004822FA">
        <w:rPr>
          <w:b/>
          <w:color w:val="FF0000"/>
          <w:sz w:val="28"/>
          <w:szCs w:val="28"/>
          <w:lang w:val="en-US"/>
        </w:rPr>
        <w:t xml:space="preserve"> se </w:t>
      </w:r>
      <w:proofErr w:type="spellStart"/>
      <w:r w:rsidR="004822FA" w:rsidRPr="004822FA">
        <w:rPr>
          <w:b/>
          <w:color w:val="FF0000"/>
          <w:sz w:val="28"/>
          <w:szCs w:val="28"/>
          <w:lang w:val="en-US"/>
        </w:rPr>
        <w:t>rødt</w:t>
      </w:r>
      <w:proofErr w:type="spellEnd"/>
    </w:p>
    <w:p w:rsidR="008C3D6D" w:rsidRPr="00CE1567" w:rsidRDefault="008C3D6D">
      <w:pPr>
        <w:rPr>
          <w:b/>
          <w:sz w:val="28"/>
          <w:szCs w:val="28"/>
          <w:lang w:val="en-US"/>
        </w:rPr>
      </w:pPr>
    </w:p>
    <w:tbl>
      <w:tblPr>
        <w:tblStyle w:val="Tabellrutenett"/>
        <w:tblW w:w="9322" w:type="dxa"/>
        <w:tblLook w:val="04A0" w:firstRow="1" w:lastRow="0" w:firstColumn="1" w:lastColumn="0" w:noHBand="0" w:noVBand="1"/>
      </w:tblPr>
      <w:tblGrid>
        <w:gridCol w:w="1809"/>
        <w:gridCol w:w="5954"/>
        <w:gridCol w:w="1559"/>
      </w:tblGrid>
      <w:tr w:rsidR="008C3D6D" w:rsidTr="000912C4">
        <w:tc>
          <w:tcPr>
            <w:tcW w:w="1809" w:type="dxa"/>
          </w:tcPr>
          <w:p w:rsidR="008C3D6D" w:rsidRDefault="008C3D6D" w:rsidP="008C3D6D">
            <w:pPr>
              <w:jc w:val="center"/>
            </w:pPr>
            <w:r>
              <w:t>A 4x 1-8</w:t>
            </w:r>
          </w:p>
          <w:p w:rsidR="008C3D6D" w:rsidRDefault="008C3D6D" w:rsidP="00FD40B3">
            <w:pPr>
              <w:jc w:val="right"/>
            </w:pPr>
            <w:r>
              <w:t>1</w:t>
            </w:r>
          </w:p>
          <w:p w:rsidR="008C3D6D" w:rsidRDefault="008C3D6D" w:rsidP="008C3D6D">
            <w:pPr>
              <w:jc w:val="right"/>
            </w:pPr>
            <w:r>
              <w:t>2</w:t>
            </w:r>
          </w:p>
          <w:p w:rsidR="008C3D6D" w:rsidRDefault="008C3D6D" w:rsidP="008C3D6D">
            <w:pPr>
              <w:jc w:val="right"/>
            </w:pPr>
          </w:p>
          <w:p w:rsidR="00886A62" w:rsidRDefault="0019669C" w:rsidP="0019669C">
            <w:r>
              <w:t xml:space="preserve">                             </w:t>
            </w:r>
            <w:r w:rsidR="002C6881">
              <w:t>3</w:t>
            </w:r>
          </w:p>
          <w:p w:rsidR="00886A62" w:rsidRDefault="00886A62" w:rsidP="000912C4"/>
          <w:p w:rsidR="008C3D6D" w:rsidRPr="00A75AE4" w:rsidRDefault="008C3D6D" w:rsidP="00A75AE4">
            <w:pPr>
              <w:jc w:val="right"/>
            </w:pPr>
            <w:r>
              <w:t>4</w:t>
            </w:r>
          </w:p>
        </w:tc>
        <w:tc>
          <w:tcPr>
            <w:tcW w:w="5954" w:type="dxa"/>
          </w:tcPr>
          <w:p w:rsidR="008C3D6D" w:rsidRDefault="008C3D6D" w:rsidP="000912C4"/>
          <w:p w:rsidR="00FD40B3" w:rsidRDefault="00886A62" w:rsidP="000912C4">
            <w:r>
              <w:t>Pause 1-8</w:t>
            </w:r>
          </w:p>
          <w:p w:rsidR="008C3D6D" w:rsidRDefault="008C3D6D" w:rsidP="000912C4">
            <w:r>
              <w:t>Rull Rolig opp til stående 1-4</w:t>
            </w:r>
          </w:p>
          <w:p w:rsidR="002C6881" w:rsidRDefault="008C3D6D" w:rsidP="000912C4">
            <w:r>
              <w:t>Pause 5-8</w:t>
            </w:r>
          </w:p>
          <w:p w:rsidR="008C3D6D" w:rsidRDefault="008C3D6D" w:rsidP="000912C4">
            <w:r>
              <w:t>knytta never, dra armer til strekk 1-2</w:t>
            </w:r>
            <w:r w:rsidR="00AC160D">
              <w:t xml:space="preserve"> </w:t>
            </w:r>
            <w:r>
              <w:t>Armer til favn 3-4</w:t>
            </w:r>
          </w:p>
          <w:p w:rsidR="008C3D6D" w:rsidRDefault="008C3D6D" w:rsidP="000912C4">
            <w:r>
              <w:t xml:space="preserve">Armer </w:t>
            </w:r>
            <w:r w:rsidR="00ED77F9">
              <w:t xml:space="preserve">lav favn </w:t>
            </w:r>
            <w:r>
              <w:t>5-6</w:t>
            </w:r>
            <w:r w:rsidR="00AC160D">
              <w:t xml:space="preserve"> </w:t>
            </w:r>
            <w:r>
              <w:t>Armer er nede 7-8</w:t>
            </w:r>
          </w:p>
          <w:p w:rsidR="0080590C" w:rsidRDefault="008C3D6D" w:rsidP="000912C4">
            <w:r>
              <w:t>Gjenta A 3 (1-8) 1-8</w:t>
            </w:r>
          </w:p>
          <w:p w:rsidR="00886A62" w:rsidRDefault="00886A62" w:rsidP="000912C4"/>
        </w:tc>
        <w:tc>
          <w:tcPr>
            <w:tcW w:w="1559" w:type="dxa"/>
          </w:tcPr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0912C4">
            <w:r>
              <w:t>Bruk alle takter</w:t>
            </w:r>
          </w:p>
        </w:tc>
      </w:tr>
      <w:tr w:rsidR="008C3D6D" w:rsidTr="000912C4">
        <w:tc>
          <w:tcPr>
            <w:tcW w:w="1809" w:type="dxa"/>
          </w:tcPr>
          <w:p w:rsidR="008C3D6D" w:rsidRDefault="008C3D6D" w:rsidP="008C3D6D">
            <w:pPr>
              <w:jc w:val="center"/>
            </w:pPr>
            <w:r>
              <w:t>B 4 x 1-8</w:t>
            </w:r>
          </w:p>
          <w:p w:rsidR="008C3D6D" w:rsidRDefault="008C3D6D" w:rsidP="008C3D6D">
            <w:pPr>
              <w:jc w:val="right"/>
            </w:pPr>
          </w:p>
          <w:p w:rsidR="008C3D6D" w:rsidRDefault="008C3D6D" w:rsidP="008C3D6D">
            <w:pPr>
              <w:jc w:val="right"/>
            </w:pPr>
            <w:r>
              <w:t>1</w:t>
            </w:r>
          </w:p>
          <w:p w:rsidR="008C3D6D" w:rsidRDefault="008C3D6D" w:rsidP="000912C4"/>
          <w:p w:rsidR="008C3D6D" w:rsidRDefault="008C3D6D" w:rsidP="000912C4"/>
          <w:p w:rsidR="008C3D6D" w:rsidRDefault="008C3D6D" w:rsidP="008C3D6D">
            <w:pPr>
              <w:jc w:val="right"/>
            </w:pPr>
            <w:r>
              <w:t>2</w:t>
            </w:r>
          </w:p>
          <w:p w:rsidR="008C3D6D" w:rsidRDefault="008C3D6D" w:rsidP="008C3D6D">
            <w:pPr>
              <w:jc w:val="right"/>
            </w:pPr>
            <w:r>
              <w:t>3</w:t>
            </w:r>
          </w:p>
          <w:p w:rsidR="008C3D6D" w:rsidRDefault="005E47E8" w:rsidP="005E47E8">
            <w:r>
              <w:t xml:space="preserve">                             </w:t>
            </w:r>
            <w:r w:rsidR="008C3D6D">
              <w:t>4</w:t>
            </w:r>
          </w:p>
        </w:tc>
        <w:tc>
          <w:tcPr>
            <w:tcW w:w="5954" w:type="dxa"/>
          </w:tcPr>
          <w:p w:rsidR="008C3D6D" w:rsidRPr="00B96D4F" w:rsidRDefault="008C3D6D" w:rsidP="000912C4">
            <w:pPr>
              <w:rPr>
                <w:b/>
              </w:rPr>
            </w:pPr>
            <w:r w:rsidRPr="00B96D4F">
              <w:rPr>
                <w:b/>
              </w:rPr>
              <w:t>ARMER NATURLIG MED, MEN ER STRAKE PÅ TAKT 4 OG 8</w:t>
            </w:r>
          </w:p>
          <w:p w:rsidR="002C6881" w:rsidRPr="00B96D4F" w:rsidRDefault="002C6881" w:rsidP="000912C4">
            <w:pPr>
              <w:rPr>
                <w:b/>
              </w:rPr>
            </w:pPr>
            <w:r w:rsidRPr="00B96D4F">
              <w:rPr>
                <w:b/>
              </w:rPr>
              <w:t>Fortsett mot formasjon 2</w:t>
            </w:r>
          </w:p>
          <w:p w:rsidR="008C3D6D" w:rsidRPr="00B96D4F" w:rsidRDefault="008C3D6D" w:rsidP="000912C4">
            <w:pPr>
              <w:rPr>
                <w:b/>
              </w:rPr>
            </w:pPr>
            <w:r w:rsidRPr="00B96D4F">
              <w:t xml:space="preserve">Gå 1-2-3 </w:t>
            </w:r>
            <w:r w:rsidR="003E0BDC" w:rsidRPr="00B96D4F">
              <w:t>På stedet</w:t>
            </w:r>
          </w:p>
          <w:p w:rsidR="008C3D6D" w:rsidRPr="00B96D4F" w:rsidRDefault="008C3D6D" w:rsidP="000912C4">
            <w:r w:rsidRPr="00B96D4F">
              <w:t>løft H. kne til 90</w:t>
            </w:r>
            <m:oMath>
              <m:r>
                <w:rPr>
                  <w:rFonts w:ascii="Cambria Math" w:hAnsi="Cambria Math"/>
                </w:rPr>
                <m:t>°</m:t>
              </m:r>
            </m:oMath>
            <w:r w:rsidRPr="00B96D4F">
              <w:t xml:space="preserve"> samtidig et lite hinkehopp 4. </w:t>
            </w:r>
          </w:p>
          <w:p w:rsidR="008C3D6D" w:rsidRPr="00B96D4F" w:rsidRDefault="008C3D6D" w:rsidP="000912C4">
            <w:r w:rsidRPr="00B96D4F">
              <w:t>Gjenta (1-4) motsatt 5-8</w:t>
            </w:r>
          </w:p>
          <w:p w:rsidR="008C3D6D" w:rsidRPr="00B96D4F" w:rsidRDefault="008C3D6D" w:rsidP="000912C4">
            <w:r w:rsidRPr="00B96D4F">
              <w:t xml:space="preserve">Gjenta B 1 (1-8) 1-8 </w:t>
            </w:r>
          </w:p>
          <w:p w:rsidR="008C3D6D" w:rsidRPr="00B96D4F" w:rsidRDefault="002C6881" w:rsidP="000912C4">
            <w:r w:rsidRPr="00B96D4F">
              <w:t>Gjenta B1</w:t>
            </w:r>
            <w:r w:rsidR="008C3D6D" w:rsidRPr="00B96D4F">
              <w:t xml:space="preserve"> (1-8)1-8</w:t>
            </w:r>
          </w:p>
          <w:p w:rsidR="008C3D6D" w:rsidRPr="00B96D4F" w:rsidRDefault="002C6881" w:rsidP="000912C4">
            <w:r w:rsidRPr="00B96D4F">
              <w:t xml:space="preserve">Gjenta </w:t>
            </w:r>
            <w:r w:rsidR="005B481E" w:rsidRPr="00B96D4F">
              <w:t>B!</w:t>
            </w:r>
            <w:r w:rsidR="005E47E8" w:rsidRPr="00B96D4F">
              <w:t xml:space="preserve"> 3</w:t>
            </w:r>
            <w:r w:rsidR="008C3D6D" w:rsidRPr="00B96D4F">
              <w:t>(1-8) 1-8</w:t>
            </w:r>
          </w:p>
          <w:p w:rsidR="0080590C" w:rsidRPr="00B96D4F" w:rsidRDefault="008C3D6D" w:rsidP="000912C4">
            <w:pPr>
              <w:rPr>
                <w:b/>
              </w:rPr>
            </w:pPr>
            <w:r w:rsidRPr="00B96D4F">
              <w:rPr>
                <w:b/>
              </w:rPr>
              <w:t>Alle vender front 7-8</w:t>
            </w:r>
          </w:p>
          <w:p w:rsidR="00886A62" w:rsidRPr="00B96D4F" w:rsidRDefault="00886A62" w:rsidP="000912C4">
            <w:pPr>
              <w:rPr>
                <w:b/>
              </w:rPr>
            </w:pPr>
          </w:p>
        </w:tc>
        <w:tc>
          <w:tcPr>
            <w:tcW w:w="1559" w:type="dxa"/>
          </w:tcPr>
          <w:p w:rsidR="008C3D6D" w:rsidRPr="00B96D4F" w:rsidRDefault="008C3D6D" w:rsidP="000912C4"/>
          <w:p w:rsidR="008C3D6D" w:rsidRPr="00B96D4F" w:rsidRDefault="008C3D6D" w:rsidP="000912C4"/>
          <w:p w:rsidR="008C3D6D" w:rsidRPr="00B96D4F" w:rsidRDefault="003E0BDC" w:rsidP="000912C4">
            <w:r w:rsidRPr="00B96D4F">
              <w:t>På stedet</w:t>
            </w:r>
          </w:p>
          <w:p w:rsidR="003E0BDC" w:rsidRPr="00B96D4F" w:rsidRDefault="003E0BDC" w:rsidP="000912C4"/>
          <w:p w:rsidR="003E0BDC" w:rsidRPr="00B96D4F" w:rsidRDefault="003E0BDC" w:rsidP="000912C4"/>
          <w:p w:rsidR="003E0BDC" w:rsidRPr="00B96D4F" w:rsidRDefault="003E0BDC" w:rsidP="000912C4"/>
        </w:tc>
      </w:tr>
      <w:tr w:rsidR="008C3D6D" w:rsidTr="000912C4">
        <w:tc>
          <w:tcPr>
            <w:tcW w:w="1809" w:type="dxa"/>
          </w:tcPr>
          <w:p w:rsidR="008C3D6D" w:rsidRDefault="008C3D6D" w:rsidP="008C3D6D">
            <w:pPr>
              <w:jc w:val="center"/>
            </w:pPr>
            <w:r>
              <w:t>C 4 x 1-8</w:t>
            </w:r>
          </w:p>
          <w:p w:rsidR="008C3D6D" w:rsidRDefault="008C3D6D" w:rsidP="008C3D6D">
            <w:pPr>
              <w:jc w:val="right"/>
            </w:pPr>
            <w:r>
              <w:t>1</w:t>
            </w:r>
          </w:p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8C3D6D">
            <w:pPr>
              <w:jc w:val="right"/>
            </w:pPr>
            <w:r>
              <w:t>2</w:t>
            </w:r>
          </w:p>
          <w:p w:rsidR="008C3D6D" w:rsidRDefault="008C3D6D" w:rsidP="008C3D6D">
            <w:pPr>
              <w:jc w:val="right"/>
            </w:pPr>
            <w:r>
              <w:t>3</w:t>
            </w:r>
          </w:p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8C3D6D">
            <w:pPr>
              <w:jc w:val="right"/>
            </w:pPr>
            <w:r>
              <w:t>4</w:t>
            </w:r>
          </w:p>
        </w:tc>
        <w:tc>
          <w:tcPr>
            <w:tcW w:w="5954" w:type="dxa"/>
          </w:tcPr>
          <w:p w:rsidR="008C3D6D" w:rsidRDefault="008C3D6D" w:rsidP="000912C4"/>
          <w:p w:rsidR="008C3D6D" w:rsidRDefault="008C3D6D" w:rsidP="000912C4">
            <w:r>
              <w:t>V. ben ut til bred stående, tyngdeover</w:t>
            </w:r>
            <w:r w:rsidR="009844A4">
              <w:t xml:space="preserve">føring til V. armer til V. i </w:t>
            </w:r>
            <w:r>
              <w:t>favn 1-2</w:t>
            </w:r>
            <w:r w:rsidR="00286FD2">
              <w:t xml:space="preserve"> </w:t>
            </w:r>
            <w:r>
              <w:t>Gjenta motsatt 3-4</w:t>
            </w:r>
          </w:p>
          <w:p w:rsidR="008C3D6D" w:rsidRDefault="008C3D6D" w:rsidP="000912C4">
            <w:r>
              <w:t>Side hopp til V. armer i rundsving mot V. opp gjennom strekk, ned H.</w:t>
            </w:r>
            <w:r w:rsidR="00C25AE8">
              <w:t xml:space="preserve"> og ut til favn V.</w:t>
            </w:r>
            <w:r>
              <w:t xml:space="preserve"> 5-8</w:t>
            </w:r>
          </w:p>
          <w:p w:rsidR="008C3D6D" w:rsidRDefault="009844A4" w:rsidP="000912C4">
            <w:r>
              <w:t xml:space="preserve">Gjenta </w:t>
            </w:r>
            <w:r w:rsidR="008C3D6D">
              <w:t xml:space="preserve">1(1-8) motsatt 1-8 </w:t>
            </w:r>
          </w:p>
          <w:p w:rsidR="008C3D6D" w:rsidRDefault="008C3D6D" w:rsidP="000912C4">
            <w:r>
              <w:t>V. ben frem og V. arm</w:t>
            </w:r>
            <w:r w:rsidR="005E47E8">
              <w:t>er</w:t>
            </w:r>
            <w:r>
              <w:t xml:space="preserve"> til rekk 1</w:t>
            </w:r>
            <w:r w:rsidR="005E47E8">
              <w:t xml:space="preserve"> -2</w:t>
            </w:r>
          </w:p>
          <w:p w:rsidR="008C3D6D" w:rsidRDefault="008C3D6D" w:rsidP="000912C4">
            <w:r>
              <w:t>Gyng i kne, H. arm bak 3 -4</w:t>
            </w:r>
          </w:p>
          <w:p w:rsidR="008C3D6D" w:rsidRDefault="008C3D6D" w:rsidP="000912C4">
            <w:r>
              <w:t>Lite Chase frem, samtidig H. arm frem til rekk, rundsving gjennom strekk og frem til rekk 5-7</w:t>
            </w:r>
          </w:p>
          <w:p w:rsidR="008C3D6D" w:rsidRDefault="008C3D6D" w:rsidP="000912C4">
            <w:r>
              <w:t>Stående begge armer i rekk 8</w:t>
            </w:r>
          </w:p>
          <w:p w:rsidR="008C3D6D" w:rsidRDefault="008C3D6D" w:rsidP="000912C4">
            <w:r>
              <w:t>Ut til vinkel bred stående, armer langs kroppen 1</w:t>
            </w:r>
          </w:p>
          <w:p w:rsidR="008C3D6D" w:rsidRDefault="008C3D6D" w:rsidP="000912C4">
            <w:r>
              <w:t>Pause 2-4</w:t>
            </w:r>
          </w:p>
          <w:p w:rsidR="008C3D6D" w:rsidRPr="00B96D4F" w:rsidRDefault="00B96D4F" w:rsidP="000912C4">
            <w:pPr>
              <w:rPr>
                <w:color w:val="FF0000"/>
              </w:rPr>
            </w:pPr>
            <w:r>
              <w:rPr>
                <w:color w:val="FF0000"/>
              </w:rPr>
              <w:t>Opp til stående samtidig krysses armene inn foran kroppen opp ut og ned. 5-8</w:t>
            </w:r>
          </w:p>
          <w:p w:rsidR="003B23C7" w:rsidRDefault="003B23C7" w:rsidP="000912C4"/>
        </w:tc>
        <w:tc>
          <w:tcPr>
            <w:tcW w:w="1559" w:type="dxa"/>
          </w:tcPr>
          <w:p w:rsidR="008C3D6D" w:rsidRDefault="008C3D6D" w:rsidP="000912C4"/>
        </w:tc>
      </w:tr>
      <w:tr w:rsidR="008C3D6D" w:rsidTr="000912C4">
        <w:tc>
          <w:tcPr>
            <w:tcW w:w="1809" w:type="dxa"/>
          </w:tcPr>
          <w:p w:rsidR="008C3D6D" w:rsidRDefault="008C3D6D" w:rsidP="00CE1567">
            <w:pPr>
              <w:jc w:val="center"/>
            </w:pPr>
            <w:r>
              <w:t>D 2 x 1-8</w:t>
            </w:r>
          </w:p>
          <w:p w:rsidR="00CE1567" w:rsidRDefault="00CE1567" w:rsidP="00CE1567">
            <w:pPr>
              <w:jc w:val="right"/>
            </w:pPr>
            <w:r>
              <w:t>1</w:t>
            </w:r>
          </w:p>
          <w:p w:rsidR="00CE1567" w:rsidRDefault="00CE1567" w:rsidP="00CE1567">
            <w:pPr>
              <w:jc w:val="right"/>
            </w:pPr>
          </w:p>
          <w:p w:rsidR="002C6881" w:rsidRDefault="00CE1567" w:rsidP="00CE1567">
            <w:pPr>
              <w:jc w:val="right"/>
            </w:pPr>
            <w:r>
              <w:t>2</w:t>
            </w:r>
          </w:p>
          <w:p w:rsidR="002C6881" w:rsidRPr="002C6881" w:rsidRDefault="002C6881" w:rsidP="002C6881">
            <w:pPr>
              <w:tabs>
                <w:tab w:val="left" w:pos="1485"/>
              </w:tabs>
            </w:pPr>
            <w:r>
              <w:tab/>
            </w:r>
          </w:p>
        </w:tc>
        <w:tc>
          <w:tcPr>
            <w:tcW w:w="5954" w:type="dxa"/>
          </w:tcPr>
          <w:p w:rsidR="00CE1567" w:rsidRDefault="00CE1567" w:rsidP="000912C4"/>
          <w:p w:rsidR="008C3D6D" w:rsidRDefault="00B96D4F" w:rsidP="000912C4">
            <w:pPr>
              <w:rPr>
                <w:color w:val="FF0000"/>
              </w:rPr>
            </w:pPr>
            <w:r>
              <w:rPr>
                <w:color w:val="FF0000"/>
              </w:rPr>
              <w:t xml:space="preserve">Side utfall til v. V arm til </w:t>
            </w:r>
            <w:proofErr w:type="spellStart"/>
            <w:proofErr w:type="gramStart"/>
            <w:r>
              <w:rPr>
                <w:color w:val="FF0000"/>
              </w:rPr>
              <w:t>H.favn</w:t>
            </w:r>
            <w:proofErr w:type="spellEnd"/>
            <w:proofErr w:type="gramEnd"/>
            <w:r>
              <w:rPr>
                <w:color w:val="FF0000"/>
              </w:rPr>
              <w:t xml:space="preserve"> H-arm til lav favn 1-4</w:t>
            </w:r>
          </w:p>
          <w:p w:rsidR="00B96D4F" w:rsidRPr="00B96D4F" w:rsidRDefault="00B96D4F" w:rsidP="000912C4">
            <w:pPr>
              <w:rPr>
                <w:color w:val="FF0000"/>
              </w:rPr>
            </w:pPr>
            <w:r>
              <w:rPr>
                <w:color w:val="FF0000"/>
              </w:rPr>
              <w:t>Tilbake til stående 5-8</w:t>
            </w:r>
          </w:p>
          <w:p w:rsidR="00AC160D" w:rsidRDefault="00B96D4F" w:rsidP="00B96D4F">
            <w:pPr>
              <w:rPr>
                <w:color w:val="FF0000"/>
              </w:rPr>
            </w:pPr>
            <w:r>
              <w:rPr>
                <w:color w:val="FF0000"/>
              </w:rPr>
              <w:t>Gjenta motsatt 1-4</w:t>
            </w:r>
          </w:p>
          <w:p w:rsidR="00B96D4F" w:rsidRDefault="00B96D4F" w:rsidP="00B96D4F">
            <w:r>
              <w:rPr>
                <w:color w:val="FF0000"/>
              </w:rPr>
              <w:t>Tilbake til stående 5-8</w:t>
            </w:r>
          </w:p>
        </w:tc>
        <w:tc>
          <w:tcPr>
            <w:tcW w:w="1559" w:type="dxa"/>
          </w:tcPr>
          <w:p w:rsidR="008C3D6D" w:rsidRDefault="008C3D6D" w:rsidP="000912C4"/>
        </w:tc>
      </w:tr>
      <w:tr w:rsidR="008C3D6D" w:rsidTr="000912C4">
        <w:tc>
          <w:tcPr>
            <w:tcW w:w="1809" w:type="dxa"/>
          </w:tcPr>
          <w:p w:rsidR="008C3D6D" w:rsidRDefault="008C3D6D" w:rsidP="00CE1567">
            <w:pPr>
              <w:jc w:val="center"/>
            </w:pPr>
            <w:r>
              <w:t>E 8 x 1-8</w:t>
            </w:r>
          </w:p>
          <w:p w:rsidR="008C3D6D" w:rsidRDefault="008C3D6D" w:rsidP="00CE1567">
            <w:pPr>
              <w:jc w:val="right"/>
            </w:pPr>
            <w:r>
              <w:t>1</w:t>
            </w:r>
          </w:p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CE1567">
            <w:pPr>
              <w:jc w:val="right"/>
            </w:pPr>
            <w:r>
              <w:lastRenderedPageBreak/>
              <w:t>2</w:t>
            </w:r>
          </w:p>
          <w:p w:rsidR="008C3D6D" w:rsidRDefault="008C3D6D" w:rsidP="000912C4"/>
          <w:p w:rsidR="008C3D6D" w:rsidRDefault="008C3D6D" w:rsidP="00CE1567">
            <w:pPr>
              <w:jc w:val="right"/>
            </w:pPr>
            <w:r>
              <w:t>3</w:t>
            </w:r>
          </w:p>
          <w:p w:rsidR="00B96D4F" w:rsidRDefault="00B96D4F" w:rsidP="00CE1567">
            <w:pPr>
              <w:jc w:val="right"/>
            </w:pPr>
          </w:p>
          <w:p w:rsidR="00B96D4F" w:rsidRDefault="00B96D4F" w:rsidP="00CE1567">
            <w:pPr>
              <w:jc w:val="right"/>
            </w:pPr>
          </w:p>
          <w:p w:rsidR="008C3D6D" w:rsidRDefault="008C3D6D" w:rsidP="000912C4"/>
          <w:p w:rsidR="008C3D6D" w:rsidRDefault="008C3D6D" w:rsidP="00CE1567">
            <w:pPr>
              <w:jc w:val="right"/>
            </w:pPr>
            <w:r>
              <w:t>4</w:t>
            </w:r>
          </w:p>
          <w:p w:rsidR="00B96D4F" w:rsidRDefault="00B96D4F" w:rsidP="000912C4"/>
          <w:p w:rsidR="008C3D6D" w:rsidRDefault="00CE1567" w:rsidP="00CE1567">
            <w:pPr>
              <w:jc w:val="right"/>
            </w:pPr>
            <w:r>
              <w:t>5</w:t>
            </w:r>
          </w:p>
          <w:p w:rsidR="008C3D6D" w:rsidRDefault="008C3D6D" w:rsidP="000912C4"/>
          <w:p w:rsidR="008C3D6D" w:rsidRDefault="008C3D6D" w:rsidP="00CE1567">
            <w:pPr>
              <w:jc w:val="right"/>
            </w:pPr>
            <w:r>
              <w:t>6</w:t>
            </w:r>
          </w:p>
          <w:p w:rsidR="00AD3FE0" w:rsidRDefault="008C3D6D" w:rsidP="004822FA">
            <w:pPr>
              <w:jc w:val="right"/>
            </w:pPr>
            <w:r>
              <w:t>7</w:t>
            </w:r>
          </w:p>
          <w:p w:rsidR="004822FA" w:rsidRDefault="004822FA" w:rsidP="004822FA">
            <w:pPr>
              <w:jc w:val="right"/>
            </w:pPr>
          </w:p>
          <w:p w:rsidR="004822FA" w:rsidRDefault="004822FA" w:rsidP="004822FA">
            <w:pPr>
              <w:jc w:val="right"/>
            </w:pPr>
          </w:p>
          <w:p w:rsidR="008C3D6D" w:rsidRDefault="008C3D6D" w:rsidP="00CE1567">
            <w:pPr>
              <w:jc w:val="right"/>
            </w:pPr>
            <w:r>
              <w:t>8</w:t>
            </w:r>
          </w:p>
        </w:tc>
        <w:tc>
          <w:tcPr>
            <w:tcW w:w="5954" w:type="dxa"/>
          </w:tcPr>
          <w:p w:rsidR="00B96D4F" w:rsidRDefault="00B96D4F" w:rsidP="00B96D4F"/>
          <w:p w:rsidR="00B96D4F" w:rsidRPr="00B96D4F" w:rsidRDefault="00B96D4F" w:rsidP="00B96D4F">
            <w:pPr>
              <w:rPr>
                <w:color w:val="FF0000"/>
              </w:rPr>
            </w:pPr>
            <w:r w:rsidRPr="00B96D4F">
              <w:rPr>
                <w:color w:val="FF0000"/>
              </w:rPr>
              <w:t>Lite kniks i kne 1</w:t>
            </w:r>
          </w:p>
          <w:p w:rsidR="00B96D4F" w:rsidRPr="00B96D4F" w:rsidRDefault="00B96D4F" w:rsidP="00B96D4F">
            <w:pPr>
              <w:rPr>
                <w:color w:val="FF0000"/>
              </w:rPr>
            </w:pPr>
            <w:r w:rsidRPr="00B96D4F">
              <w:rPr>
                <w:color w:val="FF0000"/>
              </w:rPr>
              <w:t>Boks V. arm til strekk 2 (knytta never)</w:t>
            </w:r>
          </w:p>
          <w:p w:rsidR="00B96D4F" w:rsidRPr="00B96D4F" w:rsidRDefault="00B96D4F" w:rsidP="00B96D4F">
            <w:pPr>
              <w:rPr>
                <w:color w:val="FF0000"/>
              </w:rPr>
            </w:pPr>
            <w:r w:rsidRPr="00B96D4F">
              <w:rPr>
                <w:color w:val="FF0000"/>
              </w:rPr>
              <w:t>Pause 3-4</w:t>
            </w:r>
          </w:p>
          <w:p w:rsidR="00B96D4F" w:rsidRPr="00B96D4F" w:rsidRDefault="00B96D4F" w:rsidP="00B96D4F">
            <w:pPr>
              <w:rPr>
                <w:color w:val="FF0000"/>
              </w:rPr>
            </w:pPr>
            <w:r w:rsidRPr="00B96D4F">
              <w:rPr>
                <w:color w:val="FF0000"/>
              </w:rPr>
              <w:t>Hopp til liten bred stående, armer fra bøyd favn til favn 5-6</w:t>
            </w:r>
          </w:p>
          <w:p w:rsidR="00B96D4F" w:rsidRPr="00B96D4F" w:rsidRDefault="00B96D4F" w:rsidP="00B96D4F">
            <w:pPr>
              <w:rPr>
                <w:color w:val="FF0000"/>
              </w:rPr>
            </w:pPr>
            <w:r w:rsidRPr="00B96D4F">
              <w:rPr>
                <w:color w:val="FF0000"/>
              </w:rPr>
              <w:t>Pause 7-8</w:t>
            </w:r>
          </w:p>
          <w:p w:rsidR="00B96D4F" w:rsidRPr="00B96D4F" w:rsidRDefault="00B96D4F" w:rsidP="00B96D4F">
            <w:pPr>
              <w:rPr>
                <w:color w:val="FF0000"/>
              </w:rPr>
            </w:pPr>
            <w:proofErr w:type="spellStart"/>
            <w:r w:rsidRPr="00B96D4F">
              <w:rPr>
                <w:color w:val="FF0000"/>
              </w:rPr>
              <w:lastRenderedPageBreak/>
              <w:t>Haltesteg</w:t>
            </w:r>
            <w:proofErr w:type="spellEnd"/>
            <w:r w:rsidRPr="00B96D4F">
              <w:rPr>
                <w:color w:val="FF0000"/>
              </w:rPr>
              <w:t xml:space="preserve"> 360</w:t>
            </w:r>
            <m:oMath>
              <m:r>
                <w:rPr>
                  <w:rFonts w:ascii="Cambria Math" w:hAnsi="Cambria Math"/>
                  <w:color w:val="FF0000"/>
                </w:rPr>
                <m:t>°</m:t>
              </m:r>
            </m:oMath>
            <w:r w:rsidRPr="00B96D4F">
              <w:rPr>
                <w:color w:val="FF0000"/>
              </w:rPr>
              <w:t xml:space="preserve"> H. med V. ben ut 1-6</w:t>
            </w:r>
          </w:p>
          <w:p w:rsidR="00B96D4F" w:rsidRPr="00B96D4F" w:rsidRDefault="00B96D4F" w:rsidP="00B96D4F">
            <w:pPr>
              <w:rPr>
                <w:color w:val="FF0000"/>
              </w:rPr>
            </w:pPr>
            <w:r w:rsidRPr="00B96D4F">
              <w:rPr>
                <w:color w:val="FF0000"/>
              </w:rPr>
              <w:t>Stående 7-8</w:t>
            </w:r>
          </w:p>
          <w:p w:rsidR="00B96D4F" w:rsidRPr="00B96D4F" w:rsidRDefault="00B96D4F" w:rsidP="00B96D4F">
            <w:pPr>
              <w:rPr>
                <w:color w:val="FF0000"/>
              </w:rPr>
            </w:pPr>
            <w:r w:rsidRPr="00B96D4F">
              <w:rPr>
                <w:color w:val="FF0000"/>
              </w:rPr>
              <w:t>Trå V. ben frem 1</w:t>
            </w:r>
          </w:p>
          <w:p w:rsidR="00B96D4F" w:rsidRPr="00B96D4F" w:rsidRDefault="00B96D4F" w:rsidP="00B96D4F">
            <w:pPr>
              <w:rPr>
                <w:color w:val="FF0000"/>
              </w:rPr>
            </w:pPr>
            <w:r w:rsidRPr="00B96D4F">
              <w:rPr>
                <w:color w:val="FF0000"/>
              </w:rPr>
              <w:t>Løft H. ben 90</w:t>
            </w:r>
            <m:oMath>
              <m:r>
                <w:rPr>
                  <w:rFonts w:ascii="Cambria Math" w:hAnsi="Cambria Math"/>
                  <w:color w:val="FF0000"/>
                </w:rPr>
                <m:t>°</m:t>
              </m:r>
            </m:oMath>
            <w:r w:rsidRPr="00B96D4F">
              <w:rPr>
                <w:color w:val="FF0000"/>
              </w:rPr>
              <w:t xml:space="preserve"> inntil V. kne, dra armer ra</w:t>
            </w:r>
            <w:proofErr w:type="spellStart"/>
            <w:r w:rsidRPr="00B96D4F">
              <w:rPr>
                <w:color w:val="FF0000"/>
              </w:rPr>
              <w:t>skt</w:t>
            </w:r>
            <w:proofErr w:type="spellEnd"/>
            <w:r w:rsidRPr="00B96D4F">
              <w:rPr>
                <w:color w:val="FF0000"/>
              </w:rPr>
              <w:t xml:space="preserve"> til høy favn 2</w:t>
            </w:r>
          </w:p>
          <w:p w:rsidR="00B96D4F" w:rsidRPr="00B96D4F" w:rsidRDefault="00B96D4F" w:rsidP="00B96D4F">
            <w:pPr>
              <w:rPr>
                <w:color w:val="FF0000"/>
              </w:rPr>
            </w:pPr>
            <w:r w:rsidRPr="00B96D4F">
              <w:rPr>
                <w:color w:val="FF0000"/>
              </w:rPr>
              <w:t>Pause 3-6</w:t>
            </w:r>
          </w:p>
          <w:p w:rsidR="00B96D4F" w:rsidRPr="00B96D4F" w:rsidRDefault="00B96D4F" w:rsidP="00B96D4F">
            <w:pPr>
              <w:rPr>
                <w:color w:val="FF0000"/>
              </w:rPr>
            </w:pPr>
            <w:r w:rsidRPr="00B96D4F">
              <w:rPr>
                <w:color w:val="FF0000"/>
              </w:rPr>
              <w:t>Stående 7-8</w:t>
            </w:r>
          </w:p>
          <w:p w:rsidR="00B96D4F" w:rsidRPr="00461F9C" w:rsidRDefault="00B96D4F" w:rsidP="00B96D4F">
            <w:pPr>
              <w:rPr>
                <w:color w:val="FF0000"/>
              </w:rPr>
            </w:pPr>
            <w:r w:rsidRPr="00461F9C">
              <w:rPr>
                <w:color w:val="FF0000"/>
              </w:rPr>
              <w:t>Twist ned 1-4 start med ben til V. armer til H.</w:t>
            </w:r>
          </w:p>
          <w:p w:rsidR="00B96D4F" w:rsidRPr="004822FA" w:rsidRDefault="00B96D4F" w:rsidP="00B96D4F">
            <w:pPr>
              <w:shd w:val="clear" w:color="auto" w:fill="FFFFFF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61F9C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Twist opp, 5-</w:t>
            </w:r>
            <w:r w:rsidR="004822F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  <w:p w:rsidR="00B96D4F" w:rsidRDefault="00B96D4F" w:rsidP="00B96D4F">
            <w:pPr>
              <w:rPr>
                <w:color w:val="FF0000"/>
              </w:rPr>
            </w:pPr>
            <w:r>
              <w:rPr>
                <w:color w:val="FF0000"/>
              </w:rPr>
              <w:t>Side utfall til v. V arm t</w:t>
            </w:r>
            <w:r>
              <w:rPr>
                <w:color w:val="FF0000"/>
              </w:rPr>
              <w:t xml:space="preserve">il </w:t>
            </w:r>
            <w:proofErr w:type="spellStart"/>
            <w:proofErr w:type="gramStart"/>
            <w:r>
              <w:rPr>
                <w:color w:val="FF0000"/>
              </w:rPr>
              <w:t>H.favn</w:t>
            </w:r>
            <w:proofErr w:type="spellEnd"/>
            <w:proofErr w:type="gramEnd"/>
            <w:r>
              <w:rPr>
                <w:color w:val="FF0000"/>
              </w:rPr>
              <w:t xml:space="preserve"> H-arm til lav favn 1-6</w:t>
            </w:r>
          </w:p>
          <w:p w:rsidR="004822FA" w:rsidRDefault="00B96D4F" w:rsidP="00B96D4F">
            <w:pPr>
              <w:rPr>
                <w:color w:val="FF0000"/>
              </w:rPr>
            </w:pPr>
            <w:r>
              <w:rPr>
                <w:color w:val="FF0000"/>
              </w:rPr>
              <w:t xml:space="preserve">Tilbake </w:t>
            </w:r>
            <w:r>
              <w:rPr>
                <w:color w:val="FF0000"/>
              </w:rPr>
              <w:t>til stående 7-8 + 1-2</w:t>
            </w:r>
          </w:p>
          <w:p w:rsidR="00B96D4F" w:rsidRDefault="00B96D4F" w:rsidP="00B96D4F">
            <w:pPr>
              <w:rPr>
                <w:color w:val="FF0000"/>
              </w:rPr>
            </w:pPr>
            <w:r>
              <w:rPr>
                <w:color w:val="FF0000"/>
              </w:rPr>
              <w:t>Gjenta motsatt 3-8</w:t>
            </w:r>
          </w:p>
          <w:p w:rsidR="008C3D6D" w:rsidRDefault="004822FA" w:rsidP="00B96D4F">
            <w:pPr>
              <w:rPr>
                <w:color w:val="FF0000"/>
              </w:rPr>
            </w:pPr>
            <w:r>
              <w:rPr>
                <w:color w:val="FF0000"/>
              </w:rPr>
              <w:t>Tilbake til stående 1-4</w:t>
            </w:r>
            <w:bookmarkStart w:id="0" w:name="_GoBack"/>
            <w:bookmarkEnd w:id="0"/>
          </w:p>
          <w:p w:rsidR="004822FA" w:rsidRDefault="004822FA" w:rsidP="00B96D4F">
            <w:pPr>
              <w:rPr>
                <w:color w:val="FF0000"/>
              </w:rPr>
            </w:pPr>
            <w:r>
              <w:rPr>
                <w:color w:val="FF0000"/>
              </w:rPr>
              <w:t>Knebøy 5-6</w:t>
            </w:r>
          </w:p>
          <w:p w:rsidR="004822FA" w:rsidRDefault="004822FA" w:rsidP="00B96D4F">
            <w:pPr>
              <w:rPr>
                <w:color w:val="FF0000"/>
              </w:rPr>
            </w:pPr>
            <w:r>
              <w:rPr>
                <w:color w:val="FF0000"/>
              </w:rPr>
              <w:t>Stående 7-8</w:t>
            </w:r>
          </w:p>
          <w:p w:rsidR="004822FA" w:rsidRDefault="004822FA" w:rsidP="00B96D4F">
            <w:r>
              <w:rPr>
                <w:color w:val="FF0000"/>
              </w:rPr>
              <w:t>Vandrepiruett til V. 1-8 (1M)</w:t>
            </w:r>
          </w:p>
        </w:tc>
        <w:tc>
          <w:tcPr>
            <w:tcW w:w="1559" w:type="dxa"/>
          </w:tcPr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0912C4"/>
        </w:tc>
      </w:tr>
      <w:tr w:rsidR="008C3D6D" w:rsidTr="000912C4">
        <w:tc>
          <w:tcPr>
            <w:tcW w:w="1809" w:type="dxa"/>
          </w:tcPr>
          <w:p w:rsidR="008C3D6D" w:rsidRDefault="008C3D6D" w:rsidP="00CE1567">
            <w:pPr>
              <w:jc w:val="center"/>
            </w:pPr>
            <w:r>
              <w:lastRenderedPageBreak/>
              <w:t>F 1 x 1-8</w:t>
            </w:r>
          </w:p>
          <w:p w:rsidR="008C3D6D" w:rsidRDefault="00CE1567" w:rsidP="00CE1567">
            <w:pPr>
              <w:jc w:val="right"/>
            </w:pPr>
            <w:r>
              <w:t>1</w:t>
            </w:r>
          </w:p>
          <w:p w:rsidR="008C3D6D" w:rsidRDefault="008C3D6D" w:rsidP="00CE1567">
            <w:pPr>
              <w:jc w:val="right"/>
            </w:pPr>
          </w:p>
        </w:tc>
        <w:tc>
          <w:tcPr>
            <w:tcW w:w="5954" w:type="dxa"/>
          </w:tcPr>
          <w:p w:rsidR="00CE1567" w:rsidRDefault="00CE1567" w:rsidP="000912C4"/>
          <w:p w:rsidR="00AC160D" w:rsidRPr="002D00EA" w:rsidRDefault="004822FA" w:rsidP="004822FA">
            <w:r w:rsidRPr="004822FA">
              <w:rPr>
                <w:b/>
                <w:color w:val="FF0000"/>
              </w:rPr>
              <w:t>Pause 1-8</w:t>
            </w:r>
            <w:r>
              <w:rPr>
                <w:b/>
                <w:color w:val="FF0000"/>
              </w:rPr>
              <w:t xml:space="preserve"> (1&amp;3 til liten knebøy, armene på låra)</w:t>
            </w:r>
          </w:p>
        </w:tc>
        <w:tc>
          <w:tcPr>
            <w:tcW w:w="1559" w:type="dxa"/>
          </w:tcPr>
          <w:p w:rsidR="008C3D6D" w:rsidRDefault="008C3D6D" w:rsidP="000912C4"/>
          <w:p w:rsidR="003E0BDC" w:rsidRDefault="003E0BDC" w:rsidP="000912C4"/>
        </w:tc>
      </w:tr>
      <w:tr w:rsidR="008C3D6D" w:rsidTr="000912C4">
        <w:tc>
          <w:tcPr>
            <w:tcW w:w="1809" w:type="dxa"/>
          </w:tcPr>
          <w:p w:rsidR="008C3D6D" w:rsidRDefault="008C3D6D" w:rsidP="00CE1567">
            <w:pPr>
              <w:jc w:val="center"/>
            </w:pPr>
            <w:r>
              <w:t>G 4 x 1-8</w:t>
            </w:r>
          </w:p>
          <w:p w:rsidR="008C3D6D" w:rsidRDefault="008C3D6D" w:rsidP="00CE1567">
            <w:pPr>
              <w:jc w:val="right"/>
            </w:pPr>
            <w:r>
              <w:t>1</w:t>
            </w:r>
          </w:p>
          <w:p w:rsidR="008C3D6D" w:rsidRDefault="008C3D6D" w:rsidP="00CE1567">
            <w:pPr>
              <w:jc w:val="right"/>
            </w:pPr>
            <w:r>
              <w:t>2</w:t>
            </w:r>
          </w:p>
          <w:p w:rsidR="008C3D6D" w:rsidRDefault="005B481E" w:rsidP="005B481E">
            <w:r>
              <w:t xml:space="preserve">                             </w:t>
            </w:r>
            <w:r w:rsidR="008C3D6D">
              <w:t>3</w:t>
            </w:r>
          </w:p>
          <w:p w:rsidR="008C3D6D" w:rsidRDefault="003E0BDC" w:rsidP="003E0BDC">
            <w:r>
              <w:t xml:space="preserve">                             </w:t>
            </w:r>
            <w:r w:rsidR="008C3D6D">
              <w:t>4</w:t>
            </w:r>
          </w:p>
          <w:p w:rsidR="008C3D6D" w:rsidRDefault="008C3D6D" w:rsidP="000912C4"/>
        </w:tc>
        <w:tc>
          <w:tcPr>
            <w:tcW w:w="5954" w:type="dxa"/>
          </w:tcPr>
          <w:p w:rsidR="008C3D6D" w:rsidRDefault="008C3D6D" w:rsidP="000912C4"/>
          <w:p w:rsidR="00AC160D" w:rsidRPr="004822FA" w:rsidRDefault="005B481E" w:rsidP="005B481E">
            <w:pPr>
              <w:rPr>
                <w:color w:val="FF0000"/>
              </w:rPr>
            </w:pPr>
            <w:bookmarkStart w:id="1" w:name="_Hlk535258722"/>
            <w:r w:rsidRPr="004822FA">
              <w:rPr>
                <w:color w:val="FF0000"/>
              </w:rPr>
              <w:t>Gå bak partner 1-8</w:t>
            </w:r>
          </w:p>
          <w:p w:rsidR="005B481E" w:rsidRPr="004822FA" w:rsidRDefault="005B481E" w:rsidP="005B481E">
            <w:pPr>
              <w:rPr>
                <w:color w:val="FF0000"/>
              </w:rPr>
            </w:pPr>
            <w:r w:rsidRPr="004822FA">
              <w:rPr>
                <w:color w:val="FF0000"/>
              </w:rPr>
              <w:t>Armer ut til Høy favn 1 Pause 2- 8</w:t>
            </w:r>
          </w:p>
          <w:p w:rsidR="005B481E" w:rsidRPr="004822FA" w:rsidRDefault="005B481E" w:rsidP="005B481E">
            <w:pPr>
              <w:rPr>
                <w:color w:val="FF0000"/>
              </w:rPr>
            </w:pPr>
            <w:r w:rsidRPr="004822FA">
              <w:rPr>
                <w:color w:val="FF0000"/>
              </w:rPr>
              <w:t>Pause 1-4 reis opp 5-8</w:t>
            </w:r>
          </w:p>
          <w:p w:rsidR="005B481E" w:rsidRPr="004822FA" w:rsidRDefault="005B481E" w:rsidP="005B481E">
            <w:pPr>
              <w:rPr>
                <w:color w:val="FF0000"/>
              </w:rPr>
            </w:pPr>
            <w:r w:rsidRPr="004822FA">
              <w:rPr>
                <w:color w:val="FF0000"/>
              </w:rPr>
              <w:t>Alle gå til merket 1-8</w:t>
            </w:r>
          </w:p>
          <w:bookmarkEnd w:id="1"/>
          <w:p w:rsidR="005B481E" w:rsidRDefault="005B481E" w:rsidP="004822FA"/>
        </w:tc>
        <w:tc>
          <w:tcPr>
            <w:tcW w:w="1559" w:type="dxa"/>
          </w:tcPr>
          <w:p w:rsidR="008C3D6D" w:rsidRDefault="008C3D6D" w:rsidP="000912C4"/>
          <w:p w:rsidR="003E0BDC" w:rsidRDefault="003E0BDC" w:rsidP="005B481E"/>
        </w:tc>
      </w:tr>
      <w:tr w:rsidR="008C3D6D" w:rsidTr="000912C4">
        <w:tc>
          <w:tcPr>
            <w:tcW w:w="1809" w:type="dxa"/>
          </w:tcPr>
          <w:p w:rsidR="008C3D6D" w:rsidRDefault="008C3D6D" w:rsidP="00CE1567">
            <w:pPr>
              <w:jc w:val="center"/>
            </w:pPr>
            <w:r>
              <w:t>H 6 x 1-8</w:t>
            </w:r>
          </w:p>
          <w:p w:rsidR="008C3D6D" w:rsidRDefault="008C3D6D" w:rsidP="00CE1567">
            <w:pPr>
              <w:jc w:val="right"/>
            </w:pPr>
            <w:r>
              <w:t>1</w:t>
            </w:r>
          </w:p>
          <w:p w:rsidR="008C3D6D" w:rsidRDefault="008C3D6D" w:rsidP="00CE1567">
            <w:pPr>
              <w:jc w:val="right"/>
            </w:pPr>
            <w:r>
              <w:t>2</w:t>
            </w:r>
          </w:p>
          <w:p w:rsidR="008C3D6D" w:rsidRDefault="008C3D6D" w:rsidP="000912C4"/>
          <w:p w:rsidR="008C3D6D" w:rsidRDefault="008C3D6D" w:rsidP="00CE1567">
            <w:pPr>
              <w:jc w:val="right"/>
            </w:pPr>
            <w:r>
              <w:t>3</w:t>
            </w:r>
          </w:p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CE1567">
            <w:pPr>
              <w:jc w:val="right"/>
            </w:pPr>
            <w:r>
              <w:t>4</w:t>
            </w:r>
          </w:p>
          <w:p w:rsidR="008C3D6D" w:rsidRDefault="008C3D6D" w:rsidP="000912C4"/>
          <w:p w:rsidR="008C3D6D" w:rsidRDefault="008C3D6D" w:rsidP="00CE1567">
            <w:pPr>
              <w:jc w:val="right"/>
            </w:pPr>
            <w:r>
              <w:t>5</w:t>
            </w:r>
          </w:p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C25AE8" w:rsidP="000912C4">
            <w:r>
              <w:t xml:space="preserve">                             6</w:t>
            </w:r>
          </w:p>
          <w:p w:rsidR="008C3D6D" w:rsidRDefault="008C3D6D" w:rsidP="000912C4"/>
          <w:p w:rsidR="008C3D6D" w:rsidRDefault="008C3D6D" w:rsidP="00CE1567">
            <w:pPr>
              <w:jc w:val="right"/>
            </w:pPr>
          </w:p>
        </w:tc>
        <w:tc>
          <w:tcPr>
            <w:tcW w:w="5954" w:type="dxa"/>
          </w:tcPr>
          <w:p w:rsidR="008C3D6D" w:rsidRDefault="008C3D6D" w:rsidP="000912C4"/>
          <w:p w:rsidR="008C3D6D" w:rsidRDefault="008C3D6D" w:rsidP="000912C4">
            <w:r>
              <w:t>Utfall frem V. ben armer til høy favn 1-8</w:t>
            </w:r>
          </w:p>
          <w:p w:rsidR="008C3D6D" w:rsidRPr="004822FA" w:rsidRDefault="00AD3FE0" w:rsidP="000912C4">
            <w:pPr>
              <w:rPr>
                <w:color w:val="000000" w:themeColor="text1"/>
              </w:rPr>
            </w:pPr>
            <w:bookmarkStart w:id="2" w:name="_Hlk535258918"/>
            <w:r w:rsidRPr="004822FA">
              <w:rPr>
                <w:color w:val="000000" w:themeColor="text1"/>
              </w:rPr>
              <w:t>Dra H. arm bak til lav favn 1-2, se etter armen Pause 3</w:t>
            </w:r>
            <w:r w:rsidR="008C3D6D" w:rsidRPr="004822FA">
              <w:rPr>
                <w:color w:val="000000" w:themeColor="text1"/>
              </w:rPr>
              <w:t>-6</w:t>
            </w:r>
          </w:p>
          <w:p w:rsidR="008C3D6D" w:rsidRPr="004822FA" w:rsidRDefault="005B481E" w:rsidP="000912C4">
            <w:pPr>
              <w:rPr>
                <w:color w:val="000000" w:themeColor="text1"/>
              </w:rPr>
            </w:pPr>
            <w:r w:rsidRPr="004822FA">
              <w:rPr>
                <w:color w:val="000000" w:themeColor="text1"/>
              </w:rPr>
              <w:t xml:space="preserve"> Tilbake </w:t>
            </w:r>
            <w:r w:rsidR="008C3D6D" w:rsidRPr="004822FA">
              <w:rPr>
                <w:color w:val="000000" w:themeColor="text1"/>
              </w:rPr>
              <w:t>Stående 7-8</w:t>
            </w:r>
          </w:p>
          <w:bookmarkEnd w:id="2"/>
          <w:p w:rsidR="008C3D6D" w:rsidRPr="004822FA" w:rsidRDefault="00AD3FE0" w:rsidP="000912C4">
            <w:pPr>
              <w:rPr>
                <w:color w:val="000000" w:themeColor="text1"/>
              </w:rPr>
            </w:pPr>
            <w:r w:rsidRPr="004822FA">
              <w:rPr>
                <w:color w:val="000000" w:themeColor="text1"/>
              </w:rPr>
              <w:t>Lite kniks i kne</w:t>
            </w:r>
            <w:r w:rsidR="008C3D6D" w:rsidRPr="004822FA">
              <w:rPr>
                <w:color w:val="000000" w:themeColor="text1"/>
              </w:rPr>
              <w:t xml:space="preserve"> 1</w:t>
            </w:r>
          </w:p>
          <w:p w:rsidR="008C3D6D" w:rsidRPr="004822FA" w:rsidRDefault="00C25AE8" w:rsidP="000912C4">
            <w:pPr>
              <w:rPr>
                <w:color w:val="000000" w:themeColor="text1"/>
              </w:rPr>
            </w:pPr>
            <w:r w:rsidRPr="004822FA">
              <w:rPr>
                <w:color w:val="000000" w:themeColor="text1"/>
              </w:rPr>
              <w:t>Boks V.</w:t>
            </w:r>
            <w:r w:rsidR="008C3D6D" w:rsidRPr="004822FA">
              <w:rPr>
                <w:color w:val="000000" w:themeColor="text1"/>
              </w:rPr>
              <w:t xml:space="preserve"> arm til strekk 2</w:t>
            </w:r>
            <w:r w:rsidR="00B7173D" w:rsidRPr="004822FA">
              <w:rPr>
                <w:color w:val="000000" w:themeColor="text1"/>
              </w:rPr>
              <w:t xml:space="preserve"> (knytta never)</w:t>
            </w:r>
          </w:p>
          <w:p w:rsidR="008C3D6D" w:rsidRPr="004822FA" w:rsidRDefault="008C3D6D" w:rsidP="000912C4">
            <w:pPr>
              <w:rPr>
                <w:color w:val="000000" w:themeColor="text1"/>
              </w:rPr>
            </w:pPr>
            <w:r w:rsidRPr="004822FA">
              <w:rPr>
                <w:color w:val="000000" w:themeColor="text1"/>
              </w:rPr>
              <w:t>Pause 3-4</w:t>
            </w:r>
          </w:p>
          <w:p w:rsidR="008C3D6D" w:rsidRPr="004822FA" w:rsidRDefault="008C3D6D" w:rsidP="000912C4">
            <w:pPr>
              <w:rPr>
                <w:color w:val="000000" w:themeColor="text1"/>
              </w:rPr>
            </w:pPr>
            <w:r w:rsidRPr="004822FA">
              <w:rPr>
                <w:color w:val="000000" w:themeColor="text1"/>
              </w:rPr>
              <w:t>Hopp til liten bred stående, armer fra bøyd favn til favn 5-6</w:t>
            </w:r>
          </w:p>
          <w:p w:rsidR="008C3D6D" w:rsidRPr="004822FA" w:rsidRDefault="008C3D6D" w:rsidP="000912C4">
            <w:pPr>
              <w:rPr>
                <w:color w:val="000000" w:themeColor="text1"/>
              </w:rPr>
            </w:pPr>
            <w:r w:rsidRPr="004822FA">
              <w:rPr>
                <w:color w:val="000000" w:themeColor="text1"/>
              </w:rPr>
              <w:t>Pause 7-8</w:t>
            </w:r>
          </w:p>
          <w:p w:rsidR="008C3D6D" w:rsidRPr="004822FA" w:rsidRDefault="0080590C" w:rsidP="000912C4">
            <w:pPr>
              <w:rPr>
                <w:color w:val="000000" w:themeColor="text1"/>
              </w:rPr>
            </w:pPr>
            <w:bookmarkStart w:id="3" w:name="_Hlk535259008"/>
            <w:proofErr w:type="spellStart"/>
            <w:r w:rsidRPr="004822FA">
              <w:rPr>
                <w:color w:val="000000" w:themeColor="text1"/>
              </w:rPr>
              <w:t>Haltesteg</w:t>
            </w:r>
            <w:proofErr w:type="spellEnd"/>
            <w:r w:rsidRPr="004822FA">
              <w:rPr>
                <w:color w:val="000000" w:themeColor="text1"/>
              </w:rPr>
              <w:t xml:space="preserve"> 360</w:t>
            </w:r>
            <m:oMath>
              <m:r>
                <w:rPr>
                  <w:rFonts w:ascii="Cambria Math" w:hAnsi="Cambria Math"/>
                  <w:color w:val="000000" w:themeColor="text1"/>
                </w:rPr>
                <m:t>°</m:t>
              </m:r>
            </m:oMath>
            <w:r w:rsidR="008C3D6D" w:rsidRPr="004822FA">
              <w:rPr>
                <w:color w:val="000000" w:themeColor="text1"/>
              </w:rPr>
              <w:t xml:space="preserve"> </w:t>
            </w:r>
            <w:r w:rsidR="00461F9C" w:rsidRPr="004822FA">
              <w:rPr>
                <w:color w:val="000000" w:themeColor="text1"/>
              </w:rPr>
              <w:t>H</w:t>
            </w:r>
            <w:r w:rsidR="002C6881" w:rsidRPr="004822FA">
              <w:rPr>
                <w:color w:val="000000" w:themeColor="text1"/>
              </w:rPr>
              <w:t>.</w:t>
            </w:r>
            <w:r w:rsidR="008C3D6D" w:rsidRPr="004822FA">
              <w:rPr>
                <w:color w:val="000000" w:themeColor="text1"/>
              </w:rPr>
              <w:t xml:space="preserve"> </w:t>
            </w:r>
            <w:r w:rsidR="00461F9C" w:rsidRPr="004822FA">
              <w:rPr>
                <w:color w:val="000000" w:themeColor="text1"/>
              </w:rPr>
              <w:t>med V. ben ut</w:t>
            </w:r>
            <w:r w:rsidR="008C3D6D" w:rsidRPr="004822FA">
              <w:rPr>
                <w:color w:val="000000" w:themeColor="text1"/>
              </w:rPr>
              <w:t xml:space="preserve"> 1-6</w:t>
            </w:r>
          </w:p>
          <w:p w:rsidR="008C3D6D" w:rsidRPr="004822FA" w:rsidRDefault="008C3D6D" w:rsidP="000912C4">
            <w:pPr>
              <w:rPr>
                <w:color w:val="000000" w:themeColor="text1"/>
              </w:rPr>
            </w:pPr>
            <w:r w:rsidRPr="004822FA">
              <w:rPr>
                <w:color w:val="000000" w:themeColor="text1"/>
              </w:rPr>
              <w:t>Stående 7-8</w:t>
            </w:r>
          </w:p>
          <w:bookmarkEnd w:id="3"/>
          <w:p w:rsidR="008C3D6D" w:rsidRPr="004822FA" w:rsidRDefault="008C3D6D" w:rsidP="000912C4">
            <w:pPr>
              <w:rPr>
                <w:color w:val="000000" w:themeColor="text1"/>
              </w:rPr>
            </w:pPr>
            <w:r w:rsidRPr="004822FA">
              <w:rPr>
                <w:color w:val="000000" w:themeColor="text1"/>
              </w:rPr>
              <w:t>Trå V. ben frem 1</w:t>
            </w:r>
          </w:p>
          <w:p w:rsidR="008C3D6D" w:rsidRPr="004822FA" w:rsidRDefault="00C25AE8" w:rsidP="000912C4">
            <w:pPr>
              <w:rPr>
                <w:color w:val="000000" w:themeColor="text1"/>
              </w:rPr>
            </w:pPr>
            <w:r w:rsidRPr="004822FA">
              <w:rPr>
                <w:color w:val="000000" w:themeColor="text1"/>
              </w:rPr>
              <w:t>Løft H. ben 90</w:t>
            </w:r>
            <m:oMath>
              <m:r>
                <w:rPr>
                  <w:rFonts w:ascii="Cambria Math" w:hAnsi="Cambria Math"/>
                  <w:color w:val="000000" w:themeColor="text1"/>
                </w:rPr>
                <m:t>°</m:t>
              </m:r>
            </m:oMath>
            <w:r w:rsidR="008C3D6D" w:rsidRPr="004822FA">
              <w:rPr>
                <w:color w:val="000000" w:themeColor="text1"/>
              </w:rPr>
              <w:t xml:space="preserve"> inntil V. kne, dra armer ra</w:t>
            </w:r>
            <w:r w:rsidRPr="004822FA">
              <w:rPr>
                <w:color w:val="000000" w:themeColor="text1"/>
              </w:rPr>
              <w:t>s</w:t>
            </w:r>
            <w:r w:rsidR="008C3D6D" w:rsidRPr="004822FA">
              <w:rPr>
                <w:color w:val="000000" w:themeColor="text1"/>
              </w:rPr>
              <w:t>kt til høy favn 2</w:t>
            </w:r>
          </w:p>
          <w:p w:rsidR="008C3D6D" w:rsidRPr="004822FA" w:rsidRDefault="008C3D6D" w:rsidP="000912C4">
            <w:pPr>
              <w:rPr>
                <w:color w:val="000000" w:themeColor="text1"/>
              </w:rPr>
            </w:pPr>
            <w:r w:rsidRPr="004822FA">
              <w:rPr>
                <w:color w:val="000000" w:themeColor="text1"/>
              </w:rPr>
              <w:t>Pause 3-6</w:t>
            </w:r>
          </w:p>
          <w:p w:rsidR="008C3D6D" w:rsidRPr="004822FA" w:rsidRDefault="008C3D6D" w:rsidP="000912C4">
            <w:pPr>
              <w:rPr>
                <w:color w:val="000000" w:themeColor="text1"/>
              </w:rPr>
            </w:pPr>
            <w:r w:rsidRPr="004822FA">
              <w:rPr>
                <w:color w:val="000000" w:themeColor="text1"/>
              </w:rPr>
              <w:t>Stående 7-8</w:t>
            </w:r>
          </w:p>
          <w:p w:rsidR="00CE1567" w:rsidRPr="004822FA" w:rsidRDefault="00CE1567" w:rsidP="00CE1567">
            <w:pPr>
              <w:rPr>
                <w:color w:val="000000" w:themeColor="text1"/>
              </w:rPr>
            </w:pPr>
            <w:bookmarkStart w:id="4" w:name="_Hlk535259185"/>
            <w:r w:rsidRPr="004822FA">
              <w:rPr>
                <w:color w:val="000000" w:themeColor="text1"/>
              </w:rPr>
              <w:t>Twist ned 1-4</w:t>
            </w:r>
            <w:r w:rsidR="00461F9C" w:rsidRPr="004822FA">
              <w:rPr>
                <w:color w:val="000000" w:themeColor="text1"/>
              </w:rPr>
              <w:t xml:space="preserve"> start med ben til V. armer til H.</w:t>
            </w:r>
          </w:p>
          <w:p w:rsidR="00B7173D" w:rsidRPr="004822FA" w:rsidRDefault="00B7173D" w:rsidP="00B7173D">
            <w:pPr>
              <w:shd w:val="clear" w:color="auto" w:fill="FFFFFF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4822F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Twist opp, </w:t>
            </w:r>
            <w:r w:rsidR="00461F9C" w:rsidRPr="004822F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5-7 boks V. arm raskt til strekk </w:t>
            </w:r>
            <w:proofErr w:type="spellStart"/>
            <w:r w:rsidR="00461F9C" w:rsidRPr="004822F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knytta</w:t>
            </w:r>
            <w:proofErr w:type="spellEnd"/>
            <w:r w:rsidR="00461F9C" w:rsidRPr="004822F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 neve 8</w:t>
            </w:r>
          </w:p>
          <w:bookmarkEnd w:id="4"/>
          <w:p w:rsidR="00CE1567" w:rsidRPr="00B7173D" w:rsidRDefault="00CE1567" w:rsidP="00B7173D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1559" w:type="dxa"/>
          </w:tcPr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8C3D6D" w:rsidP="000912C4"/>
          <w:p w:rsidR="008C3D6D" w:rsidRDefault="00461F9C" w:rsidP="000912C4">
            <w:r>
              <w:t>Armer naturlig med</w:t>
            </w:r>
          </w:p>
          <w:p w:rsidR="00CE1567" w:rsidRDefault="00CE1567" w:rsidP="000912C4"/>
          <w:p w:rsidR="00CE1567" w:rsidRDefault="00CE1567" w:rsidP="000912C4"/>
        </w:tc>
      </w:tr>
    </w:tbl>
    <w:p w:rsidR="008C3D6D" w:rsidRDefault="008C3D6D" w:rsidP="008C3D6D"/>
    <w:p w:rsidR="008C3D6D" w:rsidRDefault="008C3D6D"/>
    <w:sectPr w:rsidR="008C3D6D" w:rsidSect="00F52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D6D"/>
    <w:rsid w:val="00006AEC"/>
    <w:rsid w:val="00034E65"/>
    <w:rsid w:val="00035076"/>
    <w:rsid w:val="00036DFF"/>
    <w:rsid w:val="000373D2"/>
    <w:rsid w:val="00060733"/>
    <w:rsid w:val="00060D14"/>
    <w:rsid w:val="000631D0"/>
    <w:rsid w:val="0006610E"/>
    <w:rsid w:val="00070E20"/>
    <w:rsid w:val="00080E56"/>
    <w:rsid w:val="000945D3"/>
    <w:rsid w:val="000978D5"/>
    <w:rsid w:val="000A0189"/>
    <w:rsid w:val="000A7424"/>
    <w:rsid w:val="000C036F"/>
    <w:rsid w:val="000C2994"/>
    <w:rsid w:val="000D21ED"/>
    <w:rsid w:val="000E1AC3"/>
    <w:rsid w:val="000E65A3"/>
    <w:rsid w:val="000F0D6F"/>
    <w:rsid w:val="000F5D26"/>
    <w:rsid w:val="0012190E"/>
    <w:rsid w:val="001261CA"/>
    <w:rsid w:val="0012693C"/>
    <w:rsid w:val="001277CB"/>
    <w:rsid w:val="001314C9"/>
    <w:rsid w:val="0013255F"/>
    <w:rsid w:val="00136B5C"/>
    <w:rsid w:val="00141C65"/>
    <w:rsid w:val="00150707"/>
    <w:rsid w:val="00150EF9"/>
    <w:rsid w:val="001522B8"/>
    <w:rsid w:val="00165750"/>
    <w:rsid w:val="00170C97"/>
    <w:rsid w:val="00173E06"/>
    <w:rsid w:val="00180B2F"/>
    <w:rsid w:val="00181548"/>
    <w:rsid w:val="0018233B"/>
    <w:rsid w:val="00183C78"/>
    <w:rsid w:val="00184B77"/>
    <w:rsid w:val="0018645D"/>
    <w:rsid w:val="00186E9A"/>
    <w:rsid w:val="00191A16"/>
    <w:rsid w:val="0019669C"/>
    <w:rsid w:val="001A01A0"/>
    <w:rsid w:val="001A23A5"/>
    <w:rsid w:val="001A4C10"/>
    <w:rsid w:val="001A63FC"/>
    <w:rsid w:val="001B321A"/>
    <w:rsid w:val="001B414B"/>
    <w:rsid w:val="001C0434"/>
    <w:rsid w:val="001C09AA"/>
    <w:rsid w:val="001C586D"/>
    <w:rsid w:val="001D5623"/>
    <w:rsid w:val="001E0981"/>
    <w:rsid w:val="001E3634"/>
    <w:rsid w:val="001E566C"/>
    <w:rsid w:val="001F2EC3"/>
    <w:rsid w:val="00213B93"/>
    <w:rsid w:val="002330FD"/>
    <w:rsid w:val="00235794"/>
    <w:rsid w:val="002361B6"/>
    <w:rsid w:val="00236753"/>
    <w:rsid w:val="00241BCA"/>
    <w:rsid w:val="00243D87"/>
    <w:rsid w:val="00246D2D"/>
    <w:rsid w:val="0025487D"/>
    <w:rsid w:val="00257E90"/>
    <w:rsid w:val="002606F3"/>
    <w:rsid w:val="00274595"/>
    <w:rsid w:val="00277C26"/>
    <w:rsid w:val="00281D1C"/>
    <w:rsid w:val="002829F8"/>
    <w:rsid w:val="00286FD2"/>
    <w:rsid w:val="00287D32"/>
    <w:rsid w:val="0029046E"/>
    <w:rsid w:val="00292727"/>
    <w:rsid w:val="002A71D1"/>
    <w:rsid w:val="002A7719"/>
    <w:rsid w:val="002B051C"/>
    <w:rsid w:val="002B2FB7"/>
    <w:rsid w:val="002C6881"/>
    <w:rsid w:val="002D22AC"/>
    <w:rsid w:val="002D6AFC"/>
    <w:rsid w:val="002D77B8"/>
    <w:rsid w:val="002E22D5"/>
    <w:rsid w:val="002E295D"/>
    <w:rsid w:val="002F3B66"/>
    <w:rsid w:val="002F5696"/>
    <w:rsid w:val="002F58C1"/>
    <w:rsid w:val="003319AA"/>
    <w:rsid w:val="003343BD"/>
    <w:rsid w:val="00334E5C"/>
    <w:rsid w:val="003427B8"/>
    <w:rsid w:val="00343C0B"/>
    <w:rsid w:val="003501DD"/>
    <w:rsid w:val="0035021D"/>
    <w:rsid w:val="00350CBF"/>
    <w:rsid w:val="00364C82"/>
    <w:rsid w:val="00365CCB"/>
    <w:rsid w:val="003730AF"/>
    <w:rsid w:val="00376855"/>
    <w:rsid w:val="00384FAD"/>
    <w:rsid w:val="00393788"/>
    <w:rsid w:val="003A236C"/>
    <w:rsid w:val="003B23C7"/>
    <w:rsid w:val="003B34CF"/>
    <w:rsid w:val="003B44FE"/>
    <w:rsid w:val="003C394C"/>
    <w:rsid w:val="003D41C2"/>
    <w:rsid w:val="003D561C"/>
    <w:rsid w:val="003E0BDC"/>
    <w:rsid w:val="003E5874"/>
    <w:rsid w:val="003E7BE3"/>
    <w:rsid w:val="003F3F9E"/>
    <w:rsid w:val="00403342"/>
    <w:rsid w:val="00410367"/>
    <w:rsid w:val="00411097"/>
    <w:rsid w:val="00412F73"/>
    <w:rsid w:val="004133A2"/>
    <w:rsid w:val="004179C2"/>
    <w:rsid w:val="0042380D"/>
    <w:rsid w:val="004321A0"/>
    <w:rsid w:val="004324DA"/>
    <w:rsid w:val="00434AC7"/>
    <w:rsid w:val="00442878"/>
    <w:rsid w:val="00444A1D"/>
    <w:rsid w:val="00446275"/>
    <w:rsid w:val="00450491"/>
    <w:rsid w:val="004601AA"/>
    <w:rsid w:val="00461A0E"/>
    <w:rsid w:val="00461F9C"/>
    <w:rsid w:val="00464ADD"/>
    <w:rsid w:val="00465BF3"/>
    <w:rsid w:val="00467B5D"/>
    <w:rsid w:val="004710F8"/>
    <w:rsid w:val="0047416F"/>
    <w:rsid w:val="00474F26"/>
    <w:rsid w:val="004822FA"/>
    <w:rsid w:val="0048471D"/>
    <w:rsid w:val="00485CEF"/>
    <w:rsid w:val="00491D47"/>
    <w:rsid w:val="004A22ED"/>
    <w:rsid w:val="004A5ADE"/>
    <w:rsid w:val="004A67DD"/>
    <w:rsid w:val="004B4F61"/>
    <w:rsid w:val="004B5BCD"/>
    <w:rsid w:val="004C2082"/>
    <w:rsid w:val="004C3DAA"/>
    <w:rsid w:val="004D5161"/>
    <w:rsid w:val="004D68FE"/>
    <w:rsid w:val="004D69C0"/>
    <w:rsid w:val="004D77F3"/>
    <w:rsid w:val="004E6703"/>
    <w:rsid w:val="004E7046"/>
    <w:rsid w:val="004F0128"/>
    <w:rsid w:val="0050082A"/>
    <w:rsid w:val="0050181D"/>
    <w:rsid w:val="00502865"/>
    <w:rsid w:val="00502DFC"/>
    <w:rsid w:val="0050456B"/>
    <w:rsid w:val="0050649C"/>
    <w:rsid w:val="00510210"/>
    <w:rsid w:val="00510508"/>
    <w:rsid w:val="00512FBE"/>
    <w:rsid w:val="00513E8D"/>
    <w:rsid w:val="00524CC6"/>
    <w:rsid w:val="005250CB"/>
    <w:rsid w:val="0053095A"/>
    <w:rsid w:val="005343E0"/>
    <w:rsid w:val="00534DC7"/>
    <w:rsid w:val="00536BB4"/>
    <w:rsid w:val="005376E6"/>
    <w:rsid w:val="00537922"/>
    <w:rsid w:val="005467C6"/>
    <w:rsid w:val="005510EA"/>
    <w:rsid w:val="005513B6"/>
    <w:rsid w:val="005548D1"/>
    <w:rsid w:val="005640E2"/>
    <w:rsid w:val="00566B42"/>
    <w:rsid w:val="00566B9A"/>
    <w:rsid w:val="00577CC4"/>
    <w:rsid w:val="00582452"/>
    <w:rsid w:val="0058755D"/>
    <w:rsid w:val="00593AD2"/>
    <w:rsid w:val="005972C5"/>
    <w:rsid w:val="005A0770"/>
    <w:rsid w:val="005A4144"/>
    <w:rsid w:val="005B481E"/>
    <w:rsid w:val="005B4C82"/>
    <w:rsid w:val="005C0F17"/>
    <w:rsid w:val="005C161D"/>
    <w:rsid w:val="005D194F"/>
    <w:rsid w:val="005D4849"/>
    <w:rsid w:val="005D735B"/>
    <w:rsid w:val="005D7364"/>
    <w:rsid w:val="005E134C"/>
    <w:rsid w:val="005E47E8"/>
    <w:rsid w:val="005E6B7B"/>
    <w:rsid w:val="005F4590"/>
    <w:rsid w:val="0060135E"/>
    <w:rsid w:val="00602DA3"/>
    <w:rsid w:val="0061200A"/>
    <w:rsid w:val="00620EEC"/>
    <w:rsid w:val="00626491"/>
    <w:rsid w:val="00632286"/>
    <w:rsid w:val="006325DA"/>
    <w:rsid w:val="006358F9"/>
    <w:rsid w:val="00635B01"/>
    <w:rsid w:val="00635D97"/>
    <w:rsid w:val="00637BFD"/>
    <w:rsid w:val="006475DE"/>
    <w:rsid w:val="006607E5"/>
    <w:rsid w:val="00664A95"/>
    <w:rsid w:val="00667368"/>
    <w:rsid w:val="00672797"/>
    <w:rsid w:val="00672869"/>
    <w:rsid w:val="00676B25"/>
    <w:rsid w:val="00684DB4"/>
    <w:rsid w:val="00687DC2"/>
    <w:rsid w:val="006A06D7"/>
    <w:rsid w:val="006B5CCB"/>
    <w:rsid w:val="006B71AE"/>
    <w:rsid w:val="006C07FD"/>
    <w:rsid w:val="006D1A7B"/>
    <w:rsid w:val="006D3FB1"/>
    <w:rsid w:val="006E1CE8"/>
    <w:rsid w:val="006E70D8"/>
    <w:rsid w:val="006F2D54"/>
    <w:rsid w:val="00700CC1"/>
    <w:rsid w:val="007211C7"/>
    <w:rsid w:val="00722712"/>
    <w:rsid w:val="00722A03"/>
    <w:rsid w:val="007267EB"/>
    <w:rsid w:val="00741596"/>
    <w:rsid w:val="00743B88"/>
    <w:rsid w:val="00746D84"/>
    <w:rsid w:val="00747813"/>
    <w:rsid w:val="00752C5F"/>
    <w:rsid w:val="007532D8"/>
    <w:rsid w:val="0075388C"/>
    <w:rsid w:val="00756FB6"/>
    <w:rsid w:val="0076697D"/>
    <w:rsid w:val="00767C3C"/>
    <w:rsid w:val="007718C3"/>
    <w:rsid w:val="007724D6"/>
    <w:rsid w:val="00772EAC"/>
    <w:rsid w:val="00785ECD"/>
    <w:rsid w:val="007934F3"/>
    <w:rsid w:val="007A028D"/>
    <w:rsid w:val="007A284A"/>
    <w:rsid w:val="007B1B4E"/>
    <w:rsid w:val="007B4315"/>
    <w:rsid w:val="007C33F9"/>
    <w:rsid w:val="007C39A4"/>
    <w:rsid w:val="007C7D6B"/>
    <w:rsid w:val="007D32E0"/>
    <w:rsid w:val="007D330A"/>
    <w:rsid w:val="007E0CD7"/>
    <w:rsid w:val="007E1DB1"/>
    <w:rsid w:val="007F0F36"/>
    <w:rsid w:val="008010B9"/>
    <w:rsid w:val="0080590C"/>
    <w:rsid w:val="00806DA4"/>
    <w:rsid w:val="00807D76"/>
    <w:rsid w:val="008133D3"/>
    <w:rsid w:val="00822811"/>
    <w:rsid w:val="00825489"/>
    <w:rsid w:val="0082583B"/>
    <w:rsid w:val="00827F4C"/>
    <w:rsid w:val="00831171"/>
    <w:rsid w:val="0083138C"/>
    <w:rsid w:val="008362D5"/>
    <w:rsid w:val="00836686"/>
    <w:rsid w:val="00837628"/>
    <w:rsid w:val="00840B8D"/>
    <w:rsid w:val="00861CDC"/>
    <w:rsid w:val="008639FA"/>
    <w:rsid w:val="00863B63"/>
    <w:rsid w:val="008645AE"/>
    <w:rsid w:val="0086602B"/>
    <w:rsid w:val="00871D7C"/>
    <w:rsid w:val="00873DEB"/>
    <w:rsid w:val="008764D9"/>
    <w:rsid w:val="008776F1"/>
    <w:rsid w:val="00883906"/>
    <w:rsid w:val="00883F79"/>
    <w:rsid w:val="00886A62"/>
    <w:rsid w:val="008901B8"/>
    <w:rsid w:val="00892267"/>
    <w:rsid w:val="008A2C0C"/>
    <w:rsid w:val="008C3D6D"/>
    <w:rsid w:val="008C3EC3"/>
    <w:rsid w:val="008D4FA8"/>
    <w:rsid w:val="008E1131"/>
    <w:rsid w:val="008E46D8"/>
    <w:rsid w:val="008F1509"/>
    <w:rsid w:val="008F4246"/>
    <w:rsid w:val="008F57AD"/>
    <w:rsid w:val="008F5C7C"/>
    <w:rsid w:val="00905746"/>
    <w:rsid w:val="00914750"/>
    <w:rsid w:val="0092040E"/>
    <w:rsid w:val="0092407E"/>
    <w:rsid w:val="00927116"/>
    <w:rsid w:val="00927B38"/>
    <w:rsid w:val="00936CA4"/>
    <w:rsid w:val="0094349C"/>
    <w:rsid w:val="00953358"/>
    <w:rsid w:val="0095397E"/>
    <w:rsid w:val="00964497"/>
    <w:rsid w:val="00964834"/>
    <w:rsid w:val="00965118"/>
    <w:rsid w:val="00966DCE"/>
    <w:rsid w:val="009671BD"/>
    <w:rsid w:val="009671EA"/>
    <w:rsid w:val="00967DB6"/>
    <w:rsid w:val="00970EF4"/>
    <w:rsid w:val="00975177"/>
    <w:rsid w:val="009762C0"/>
    <w:rsid w:val="009844A4"/>
    <w:rsid w:val="009919DE"/>
    <w:rsid w:val="0099574B"/>
    <w:rsid w:val="00996437"/>
    <w:rsid w:val="009A5190"/>
    <w:rsid w:val="009C3D0C"/>
    <w:rsid w:val="009D48EA"/>
    <w:rsid w:val="009D4EDB"/>
    <w:rsid w:val="009D5993"/>
    <w:rsid w:val="009D7844"/>
    <w:rsid w:val="009E258F"/>
    <w:rsid w:val="009F1264"/>
    <w:rsid w:val="009F1B2F"/>
    <w:rsid w:val="009F1F91"/>
    <w:rsid w:val="009F3FC2"/>
    <w:rsid w:val="009F50EE"/>
    <w:rsid w:val="009F6225"/>
    <w:rsid w:val="00A04585"/>
    <w:rsid w:val="00A1123D"/>
    <w:rsid w:val="00A14AA1"/>
    <w:rsid w:val="00A22637"/>
    <w:rsid w:val="00A23E6B"/>
    <w:rsid w:val="00A2465E"/>
    <w:rsid w:val="00A31F0B"/>
    <w:rsid w:val="00A36774"/>
    <w:rsid w:val="00A67B93"/>
    <w:rsid w:val="00A72C13"/>
    <w:rsid w:val="00A75728"/>
    <w:rsid w:val="00A75AE4"/>
    <w:rsid w:val="00AB0FB8"/>
    <w:rsid w:val="00AB1CAF"/>
    <w:rsid w:val="00AC160D"/>
    <w:rsid w:val="00AC1CE0"/>
    <w:rsid w:val="00AC2A86"/>
    <w:rsid w:val="00AD1449"/>
    <w:rsid w:val="00AD3BB1"/>
    <w:rsid w:val="00AD3FE0"/>
    <w:rsid w:val="00AD5B53"/>
    <w:rsid w:val="00AD7A62"/>
    <w:rsid w:val="00AD7FDF"/>
    <w:rsid w:val="00AE0274"/>
    <w:rsid w:val="00AE61E7"/>
    <w:rsid w:val="00AE6C67"/>
    <w:rsid w:val="00AF2B19"/>
    <w:rsid w:val="00AF3952"/>
    <w:rsid w:val="00AF5F44"/>
    <w:rsid w:val="00AF6534"/>
    <w:rsid w:val="00AF68B8"/>
    <w:rsid w:val="00AF7867"/>
    <w:rsid w:val="00B125B2"/>
    <w:rsid w:val="00B12E9C"/>
    <w:rsid w:val="00B143F4"/>
    <w:rsid w:val="00B21692"/>
    <w:rsid w:val="00B30AB3"/>
    <w:rsid w:val="00B429B3"/>
    <w:rsid w:val="00B5230F"/>
    <w:rsid w:val="00B53C99"/>
    <w:rsid w:val="00B70A9A"/>
    <w:rsid w:val="00B7173D"/>
    <w:rsid w:val="00B77A62"/>
    <w:rsid w:val="00B81312"/>
    <w:rsid w:val="00B82828"/>
    <w:rsid w:val="00B872A2"/>
    <w:rsid w:val="00B94C73"/>
    <w:rsid w:val="00B96D4F"/>
    <w:rsid w:val="00BA6FB8"/>
    <w:rsid w:val="00BA796C"/>
    <w:rsid w:val="00BB5845"/>
    <w:rsid w:val="00BC7D00"/>
    <w:rsid w:val="00BD1FB4"/>
    <w:rsid w:val="00BD7620"/>
    <w:rsid w:val="00BE68FF"/>
    <w:rsid w:val="00BE7085"/>
    <w:rsid w:val="00BF3762"/>
    <w:rsid w:val="00C04D9F"/>
    <w:rsid w:val="00C0549E"/>
    <w:rsid w:val="00C05B24"/>
    <w:rsid w:val="00C25AE8"/>
    <w:rsid w:val="00C35637"/>
    <w:rsid w:val="00C4172D"/>
    <w:rsid w:val="00C44AC9"/>
    <w:rsid w:val="00C50542"/>
    <w:rsid w:val="00C506CD"/>
    <w:rsid w:val="00C546EF"/>
    <w:rsid w:val="00C601BC"/>
    <w:rsid w:val="00C60C88"/>
    <w:rsid w:val="00C6623A"/>
    <w:rsid w:val="00C72A79"/>
    <w:rsid w:val="00C74067"/>
    <w:rsid w:val="00C75FF5"/>
    <w:rsid w:val="00C92510"/>
    <w:rsid w:val="00C938DD"/>
    <w:rsid w:val="00C96BA8"/>
    <w:rsid w:val="00C971F5"/>
    <w:rsid w:val="00CB14FF"/>
    <w:rsid w:val="00CB2232"/>
    <w:rsid w:val="00CC1E0B"/>
    <w:rsid w:val="00CC6877"/>
    <w:rsid w:val="00CD376F"/>
    <w:rsid w:val="00CD605F"/>
    <w:rsid w:val="00CD65A4"/>
    <w:rsid w:val="00CE1567"/>
    <w:rsid w:val="00CE385B"/>
    <w:rsid w:val="00CE68A2"/>
    <w:rsid w:val="00CF2A0F"/>
    <w:rsid w:val="00CF2DAB"/>
    <w:rsid w:val="00D017CE"/>
    <w:rsid w:val="00D11964"/>
    <w:rsid w:val="00D205C7"/>
    <w:rsid w:val="00D218ED"/>
    <w:rsid w:val="00D2376D"/>
    <w:rsid w:val="00D25672"/>
    <w:rsid w:val="00D31656"/>
    <w:rsid w:val="00D32573"/>
    <w:rsid w:val="00D3261E"/>
    <w:rsid w:val="00D3569D"/>
    <w:rsid w:val="00D360A5"/>
    <w:rsid w:val="00D360C2"/>
    <w:rsid w:val="00D40333"/>
    <w:rsid w:val="00D406AD"/>
    <w:rsid w:val="00D42E34"/>
    <w:rsid w:val="00D466DF"/>
    <w:rsid w:val="00D521DE"/>
    <w:rsid w:val="00D53001"/>
    <w:rsid w:val="00D62218"/>
    <w:rsid w:val="00D65B12"/>
    <w:rsid w:val="00D820F7"/>
    <w:rsid w:val="00D82A1B"/>
    <w:rsid w:val="00D94391"/>
    <w:rsid w:val="00DA2D81"/>
    <w:rsid w:val="00DA3073"/>
    <w:rsid w:val="00DA3B1A"/>
    <w:rsid w:val="00DB7A70"/>
    <w:rsid w:val="00DC2E3D"/>
    <w:rsid w:val="00DC56B0"/>
    <w:rsid w:val="00DE339F"/>
    <w:rsid w:val="00DE5AFD"/>
    <w:rsid w:val="00DE7AA3"/>
    <w:rsid w:val="00DF2100"/>
    <w:rsid w:val="00DF5FBB"/>
    <w:rsid w:val="00E031B0"/>
    <w:rsid w:val="00E068FE"/>
    <w:rsid w:val="00E1227E"/>
    <w:rsid w:val="00E203B0"/>
    <w:rsid w:val="00E2073F"/>
    <w:rsid w:val="00E21948"/>
    <w:rsid w:val="00E33308"/>
    <w:rsid w:val="00E43FDB"/>
    <w:rsid w:val="00E4432C"/>
    <w:rsid w:val="00E465B0"/>
    <w:rsid w:val="00E467C9"/>
    <w:rsid w:val="00E503CC"/>
    <w:rsid w:val="00E64211"/>
    <w:rsid w:val="00E72477"/>
    <w:rsid w:val="00EA3CF4"/>
    <w:rsid w:val="00EB4F3A"/>
    <w:rsid w:val="00EC077B"/>
    <w:rsid w:val="00EC3DEF"/>
    <w:rsid w:val="00EC7169"/>
    <w:rsid w:val="00ED1ADB"/>
    <w:rsid w:val="00ED77F9"/>
    <w:rsid w:val="00EE1937"/>
    <w:rsid w:val="00EE1DEF"/>
    <w:rsid w:val="00F003D9"/>
    <w:rsid w:val="00F050AF"/>
    <w:rsid w:val="00F052A1"/>
    <w:rsid w:val="00F05953"/>
    <w:rsid w:val="00F103E4"/>
    <w:rsid w:val="00F106C6"/>
    <w:rsid w:val="00F13D9D"/>
    <w:rsid w:val="00F143D5"/>
    <w:rsid w:val="00F144CD"/>
    <w:rsid w:val="00F15CE1"/>
    <w:rsid w:val="00F266F9"/>
    <w:rsid w:val="00F33E3F"/>
    <w:rsid w:val="00F34F40"/>
    <w:rsid w:val="00F4414C"/>
    <w:rsid w:val="00F46486"/>
    <w:rsid w:val="00F468D1"/>
    <w:rsid w:val="00F47A4B"/>
    <w:rsid w:val="00F5226B"/>
    <w:rsid w:val="00F6025F"/>
    <w:rsid w:val="00F60D00"/>
    <w:rsid w:val="00F8041F"/>
    <w:rsid w:val="00F80706"/>
    <w:rsid w:val="00F87896"/>
    <w:rsid w:val="00F90409"/>
    <w:rsid w:val="00F94A59"/>
    <w:rsid w:val="00F96297"/>
    <w:rsid w:val="00F97E8E"/>
    <w:rsid w:val="00FA12B4"/>
    <w:rsid w:val="00FA261F"/>
    <w:rsid w:val="00FA356A"/>
    <w:rsid w:val="00FA6D29"/>
    <w:rsid w:val="00FB221B"/>
    <w:rsid w:val="00FB4C65"/>
    <w:rsid w:val="00FC04A3"/>
    <w:rsid w:val="00FC1870"/>
    <w:rsid w:val="00FC3398"/>
    <w:rsid w:val="00FC5AFB"/>
    <w:rsid w:val="00FC7802"/>
    <w:rsid w:val="00FD40B3"/>
    <w:rsid w:val="00FD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B4881"/>
  <w15:docId w15:val="{2AC13D59-D819-49A9-A2B8-01990F110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C3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8C3D6D"/>
    <w:rPr>
      <w:color w:val="80808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C3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3D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7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F339C988</Template>
  <TotalTime>0</TotalTime>
  <Pages>2</Pages>
  <Words>444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ankjla</dc:creator>
  <cp:lastModifiedBy>Veronika Knutsen</cp:lastModifiedBy>
  <cp:revision>2</cp:revision>
  <cp:lastPrinted>2019-04-24T15:23:00Z</cp:lastPrinted>
  <dcterms:created xsi:type="dcterms:W3CDTF">2019-04-24T15:24:00Z</dcterms:created>
  <dcterms:modified xsi:type="dcterms:W3CDTF">2019-04-24T15:24:00Z</dcterms:modified>
</cp:coreProperties>
</file>