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0"/>
        <w:gridCol w:w="1960"/>
        <w:gridCol w:w="1780"/>
        <w:gridCol w:w="2020"/>
        <w:gridCol w:w="1700"/>
        <w:gridCol w:w="2020"/>
      </w:tblGrid>
      <w:tr w:rsidR="006F28AB" w:rsidRPr="006F28AB" w:rsidTr="006F28AB">
        <w:trPr>
          <w:trHeight w:val="45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6F28AB">
              <w:rPr>
                <w:rFonts w:ascii="Arial" w:eastAsia="Times New Roman" w:hAnsi="Arial" w:cs="Arial"/>
                <w:b/>
                <w:bCs/>
                <w:lang w:eastAsia="nb-NO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6F28A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Fellestropp Ungdom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6F28A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Fellestropp Damer 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6F28A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Fellestropp Damer 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proofErr w:type="spellStart"/>
            <w:r w:rsidRPr="006F28A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Fellestr</w:t>
            </w:r>
            <w:proofErr w:type="spellEnd"/>
            <w:r w:rsidRPr="006F28A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 senior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proofErr w:type="spellStart"/>
            <w:r w:rsidRPr="006F28A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Fellestr</w:t>
            </w:r>
            <w:proofErr w:type="spellEnd"/>
            <w:r w:rsidRPr="006F28A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  veteraner blå skjørt</w:t>
            </w:r>
          </w:p>
        </w:tc>
      </w:tr>
      <w:tr w:rsidR="006F28AB" w:rsidRPr="006F28AB" w:rsidTr="006F28AB">
        <w:trPr>
          <w:trHeight w:val="37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Tønsbergs Turn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4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3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Ringerike turnforening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 xml:space="preserve">Langesund </w:t>
            </w:r>
            <w:proofErr w:type="spellStart"/>
            <w:r w:rsidRPr="006F28AB">
              <w:rPr>
                <w:rFonts w:ascii="Arial" w:eastAsia="Times New Roman" w:hAnsi="Arial" w:cs="Arial"/>
                <w:lang w:eastAsia="nb-NO"/>
              </w:rPr>
              <w:t>if</w:t>
            </w:r>
            <w:proofErr w:type="spellEnd"/>
            <w:r w:rsidRPr="006F28AB">
              <w:rPr>
                <w:rFonts w:ascii="Arial" w:eastAsia="Times New Roman" w:hAnsi="Arial" w:cs="Arial"/>
                <w:lang w:eastAsia="nb-NO"/>
              </w:rPr>
              <w:t xml:space="preserve"> turngruppe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1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Solberg sportsklubb turngruppe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14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Åsgårdstrand Idrettsforening turn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Lillehammer turnforening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99FF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Borre turn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6F28AB" w:rsidRPr="006F28AB" w:rsidTr="006F28AB">
        <w:trPr>
          <w:trHeight w:val="37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Stathelle Turngruppe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Stokke IL turngruppe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6F28AB" w:rsidRPr="006F28AB" w:rsidTr="006F28AB">
        <w:trPr>
          <w:trHeight w:val="37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Drammen Turnforening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99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99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8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Mjøndalen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0021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7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Geithus Turnforening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B0593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B0593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Samklang Turn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Kragerø IF- Turn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Hokksund Turnforening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6F28AB" w:rsidRPr="006F28AB" w:rsidTr="006F28AB">
        <w:trPr>
          <w:trHeight w:val="37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IF Birkebeinere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7</w:t>
            </w:r>
          </w:p>
        </w:tc>
      </w:tr>
      <w:tr w:rsidR="006F28AB" w:rsidRPr="006F28AB" w:rsidTr="006F28AB">
        <w:trPr>
          <w:trHeight w:val="37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IL Hei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Sandefjord Turn &amp; idrettsforening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6F28AB" w:rsidRPr="006F28AB" w:rsidTr="006F28AB">
        <w:trPr>
          <w:trHeight w:val="37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Pors turn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10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Lillesand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13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Brevik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1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 xml:space="preserve">Rjukan IL </w:t>
            </w:r>
            <w:proofErr w:type="spellStart"/>
            <w:r w:rsidRPr="006F28AB">
              <w:rPr>
                <w:rFonts w:ascii="Arial" w:eastAsia="Times New Roman" w:hAnsi="Arial" w:cs="Arial"/>
                <w:lang w:eastAsia="nb-NO"/>
              </w:rPr>
              <w:t>fitness</w:t>
            </w:r>
            <w:proofErr w:type="spellEnd"/>
            <w:r w:rsidRPr="006F28AB">
              <w:rPr>
                <w:rFonts w:ascii="Arial" w:eastAsia="Times New Roman" w:hAnsi="Arial" w:cs="Arial"/>
                <w:lang w:eastAsia="nb-NO"/>
              </w:rPr>
              <w:t>/turn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6F28A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6F28AB" w:rsidRPr="006F28AB" w:rsidTr="006F28AB">
        <w:trPr>
          <w:trHeight w:val="3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CC"/>
            <w:noWrap/>
            <w:vAlign w:val="center"/>
            <w:hideMark/>
          </w:tcPr>
          <w:p w:rsidR="006F28AB" w:rsidRPr="006F28AB" w:rsidRDefault="006F28AB" w:rsidP="0085114D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Sum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85114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85114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33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85114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62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85114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88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8AB" w:rsidRPr="006F28AB" w:rsidRDefault="006F28AB" w:rsidP="0085114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b-NO"/>
              </w:rPr>
            </w:pPr>
            <w:r w:rsidRPr="006F28AB">
              <w:rPr>
                <w:rFonts w:ascii="Arial" w:eastAsia="Times New Roman" w:hAnsi="Arial" w:cs="Arial"/>
                <w:lang w:eastAsia="nb-NO"/>
              </w:rPr>
              <w:t>37</w:t>
            </w:r>
          </w:p>
        </w:tc>
      </w:tr>
    </w:tbl>
    <w:p w:rsidR="00B12118" w:rsidRDefault="00D47A67">
      <w:r>
        <w:rPr>
          <w:noProof/>
          <w:lang w:eastAsia="nb-NO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5654675</wp:posOffset>
            </wp:positionH>
            <wp:positionV relativeFrom="paragraph">
              <wp:posOffset>5080</wp:posOffset>
            </wp:positionV>
            <wp:extent cx="2218055" cy="2419350"/>
            <wp:effectExtent l="0" t="0" r="0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nb-NO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7891780</wp:posOffset>
            </wp:positionH>
            <wp:positionV relativeFrom="paragraph">
              <wp:posOffset>-4445</wp:posOffset>
            </wp:positionV>
            <wp:extent cx="1533525" cy="2152650"/>
            <wp:effectExtent l="0" t="0" r="9525" b="0"/>
            <wp:wrapNone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2118">
        <w:rPr>
          <w:noProof/>
          <w:lang w:eastAsia="nb-NO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3341370</wp:posOffset>
            </wp:positionH>
            <wp:positionV relativeFrom="paragraph">
              <wp:posOffset>-4445</wp:posOffset>
            </wp:positionV>
            <wp:extent cx="2314575" cy="2066925"/>
            <wp:effectExtent l="0" t="0" r="9525" b="9525"/>
            <wp:wrapNone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2118">
        <w:rPr>
          <w:noProof/>
          <w:lang w:eastAsia="nb-NO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-614045</wp:posOffset>
            </wp:positionH>
            <wp:positionV relativeFrom="paragraph">
              <wp:posOffset>-4445</wp:posOffset>
            </wp:positionV>
            <wp:extent cx="1571625" cy="1990725"/>
            <wp:effectExtent l="0" t="0" r="9525" b="9525"/>
            <wp:wrapNone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2118">
        <w:rPr>
          <w:noProof/>
          <w:lang w:eastAsia="nb-NO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967105</wp:posOffset>
            </wp:positionH>
            <wp:positionV relativeFrom="paragraph">
              <wp:posOffset>5080</wp:posOffset>
            </wp:positionV>
            <wp:extent cx="2314575" cy="2762250"/>
            <wp:effectExtent l="0" t="0" r="9525" b="0"/>
            <wp:wrapNone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2118" w:rsidRPr="00B12118" w:rsidRDefault="00B12118" w:rsidP="00B12118"/>
    <w:p w:rsidR="00B12118" w:rsidRPr="00B12118" w:rsidRDefault="00B12118" w:rsidP="00B12118"/>
    <w:p w:rsidR="00B12118" w:rsidRPr="00B12118" w:rsidRDefault="00B12118" w:rsidP="00B12118"/>
    <w:p w:rsidR="00B12118" w:rsidRPr="00B12118" w:rsidRDefault="00B12118" w:rsidP="00B12118"/>
    <w:p w:rsidR="00B12118" w:rsidRPr="00B12118" w:rsidRDefault="00B12118" w:rsidP="00B12118"/>
    <w:p w:rsidR="00B12118" w:rsidRPr="00B12118" w:rsidRDefault="00B12118" w:rsidP="00B12118"/>
    <w:p w:rsidR="00B12118" w:rsidRPr="00B12118" w:rsidRDefault="00B12118" w:rsidP="00B12118"/>
    <w:p w:rsidR="00B12118" w:rsidRPr="00B12118" w:rsidRDefault="00B12118" w:rsidP="00B12118"/>
    <w:p w:rsidR="00B12118" w:rsidRDefault="00B12118" w:rsidP="00B12118">
      <w:pPr>
        <w:tabs>
          <w:tab w:val="left" w:pos="9720"/>
        </w:tabs>
      </w:pPr>
      <w:r>
        <w:tab/>
        <w:t xml:space="preserve">60 </w:t>
      </w:r>
      <w:proofErr w:type="spellStart"/>
      <w:r>
        <w:t>stk</w:t>
      </w:r>
      <w:proofErr w:type="spellEnd"/>
    </w:p>
    <w:p w:rsidR="00931660" w:rsidRDefault="00B12118" w:rsidP="00B12118">
      <w:pPr>
        <w:tabs>
          <w:tab w:val="left" w:pos="1740"/>
        </w:tabs>
      </w:pPr>
      <w:r>
        <w:tab/>
        <w:t xml:space="preserve">65 </w:t>
      </w:r>
      <w:proofErr w:type="spellStart"/>
      <w:r>
        <w:t>stk</w:t>
      </w:r>
      <w:proofErr w:type="spellEnd"/>
    </w:p>
    <w:p w:rsidR="00B12118" w:rsidRDefault="00B12118" w:rsidP="00B12118">
      <w:pPr>
        <w:tabs>
          <w:tab w:val="left" w:pos="1740"/>
        </w:tabs>
      </w:pPr>
    </w:p>
    <w:p w:rsidR="00D47A67" w:rsidRDefault="00D47A67" w:rsidP="00B12118">
      <w:pPr>
        <w:tabs>
          <w:tab w:val="left" w:pos="1740"/>
        </w:tabs>
      </w:pPr>
    </w:p>
    <w:p w:rsidR="00B12118" w:rsidRDefault="00B12118" w:rsidP="00B12118">
      <w:pPr>
        <w:tabs>
          <w:tab w:val="left" w:pos="1740"/>
        </w:tabs>
      </w:pPr>
    </w:p>
    <w:p w:rsidR="00B12118" w:rsidRDefault="00B12118" w:rsidP="00B12118">
      <w:pPr>
        <w:tabs>
          <w:tab w:val="left" w:pos="1740"/>
        </w:tabs>
      </w:pPr>
    </w:p>
    <w:p w:rsidR="00B12118" w:rsidRDefault="00B12118" w:rsidP="00B12118">
      <w:pPr>
        <w:tabs>
          <w:tab w:val="left" w:pos="1740"/>
        </w:tabs>
      </w:pPr>
    </w:p>
    <w:p w:rsidR="00B12118" w:rsidRDefault="00B12118" w:rsidP="00B12118">
      <w:pPr>
        <w:tabs>
          <w:tab w:val="left" w:pos="1740"/>
        </w:tabs>
      </w:pPr>
    </w:p>
    <w:p w:rsidR="00B12118" w:rsidRDefault="00B12118" w:rsidP="00B12118">
      <w:pPr>
        <w:tabs>
          <w:tab w:val="left" w:pos="1740"/>
        </w:tabs>
      </w:pPr>
    </w:p>
    <w:p w:rsidR="00B12118" w:rsidRDefault="00B12118" w:rsidP="00B12118">
      <w:pPr>
        <w:tabs>
          <w:tab w:val="left" w:pos="1740"/>
        </w:tabs>
      </w:pPr>
    </w:p>
    <w:p w:rsidR="00B12118" w:rsidRDefault="00B12118" w:rsidP="00B12118">
      <w:pPr>
        <w:tabs>
          <w:tab w:val="left" w:pos="1740"/>
        </w:tabs>
      </w:pPr>
    </w:p>
    <w:p w:rsidR="00B12118" w:rsidRDefault="00B12118" w:rsidP="00B12118">
      <w:pPr>
        <w:tabs>
          <w:tab w:val="left" w:pos="1740"/>
        </w:tabs>
      </w:pPr>
    </w:p>
    <w:p w:rsidR="00B12118" w:rsidRDefault="00B12118" w:rsidP="00B12118">
      <w:pPr>
        <w:tabs>
          <w:tab w:val="left" w:pos="1740"/>
        </w:tabs>
      </w:pPr>
      <w:r>
        <w:rPr>
          <w:noProof/>
          <w:lang w:eastAsia="nb-NO"/>
        </w:rPr>
        <w:drawing>
          <wp:anchor distT="0" distB="0" distL="114300" distR="114300" simplePos="0" relativeHeight="251671552" behindDoc="0" locked="0" layoutInCell="1" allowOverlap="1" wp14:anchorId="47E190B1" wp14:editId="3378BD07">
            <wp:simplePos x="0" y="0"/>
            <wp:positionH relativeFrom="column">
              <wp:posOffset>1752600</wp:posOffset>
            </wp:positionH>
            <wp:positionV relativeFrom="paragraph">
              <wp:posOffset>-29845</wp:posOffset>
            </wp:positionV>
            <wp:extent cx="1571625" cy="1990725"/>
            <wp:effectExtent l="0" t="0" r="9525" b="9525"/>
            <wp:wrapNone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nb-NO"/>
        </w:rPr>
        <w:drawing>
          <wp:anchor distT="0" distB="0" distL="114300" distR="114300" simplePos="0" relativeHeight="251669504" behindDoc="0" locked="0" layoutInCell="1" allowOverlap="1" wp14:anchorId="3E661CB9" wp14:editId="6E68AEDC">
            <wp:simplePos x="0" y="0"/>
            <wp:positionH relativeFrom="column">
              <wp:posOffset>5610225</wp:posOffset>
            </wp:positionH>
            <wp:positionV relativeFrom="paragraph">
              <wp:posOffset>-1270</wp:posOffset>
            </wp:positionV>
            <wp:extent cx="1533525" cy="2152650"/>
            <wp:effectExtent l="0" t="0" r="9525" b="0"/>
            <wp:wrapNone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nb-NO"/>
        </w:rPr>
        <w:drawing>
          <wp:anchor distT="0" distB="0" distL="114300" distR="114300" simplePos="0" relativeHeight="251667456" behindDoc="0" locked="0" layoutInCell="1" allowOverlap="1" wp14:anchorId="46E00B31" wp14:editId="1C1A2182">
            <wp:simplePos x="0" y="0"/>
            <wp:positionH relativeFrom="margin">
              <wp:posOffset>3314700</wp:posOffset>
            </wp:positionH>
            <wp:positionV relativeFrom="paragraph">
              <wp:posOffset>-1270</wp:posOffset>
            </wp:positionV>
            <wp:extent cx="2314575" cy="2066925"/>
            <wp:effectExtent l="0" t="0" r="9525" b="9525"/>
            <wp:wrapNone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2118" w:rsidRDefault="00B12118" w:rsidP="00B12118">
      <w:pPr>
        <w:tabs>
          <w:tab w:val="left" w:pos="1740"/>
        </w:tabs>
      </w:pPr>
    </w:p>
    <w:p w:rsidR="00B12118" w:rsidRPr="00B12118" w:rsidRDefault="00B12118" w:rsidP="00B12118"/>
    <w:p w:rsidR="00B12118" w:rsidRPr="00B12118" w:rsidRDefault="00B12118" w:rsidP="00B12118"/>
    <w:p w:rsidR="00B12118" w:rsidRPr="00B12118" w:rsidRDefault="00B12118" w:rsidP="00B12118"/>
    <w:p w:rsidR="00B12118" w:rsidRPr="00B12118" w:rsidRDefault="00B12118" w:rsidP="00B12118"/>
    <w:p w:rsidR="00B12118" w:rsidRPr="00B12118" w:rsidRDefault="00D47A67" w:rsidP="00B12118">
      <w:r>
        <w:rPr>
          <w:noProof/>
          <w:lang w:eastAsia="nb-NO"/>
        </w:rPr>
        <w:drawing>
          <wp:anchor distT="0" distB="0" distL="114300" distR="114300" simplePos="0" relativeHeight="251675648" behindDoc="0" locked="0" layoutInCell="1" allowOverlap="1" wp14:anchorId="1703E35A" wp14:editId="0B35A3CE">
            <wp:simplePos x="0" y="0"/>
            <wp:positionH relativeFrom="column">
              <wp:posOffset>-171450</wp:posOffset>
            </wp:positionH>
            <wp:positionV relativeFrom="paragraph">
              <wp:posOffset>236220</wp:posOffset>
            </wp:positionV>
            <wp:extent cx="2314575" cy="2762250"/>
            <wp:effectExtent l="0" t="0" r="9525" b="0"/>
            <wp:wrapNone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2118" w:rsidRPr="00B12118" w:rsidRDefault="00D47A67" w:rsidP="00B12118">
      <w:r>
        <w:rPr>
          <w:noProof/>
          <w:lang w:eastAsia="nb-NO"/>
        </w:rPr>
        <w:drawing>
          <wp:anchor distT="0" distB="0" distL="114300" distR="114300" simplePos="0" relativeHeight="251673600" behindDoc="0" locked="0" layoutInCell="1" allowOverlap="1" wp14:anchorId="0769B3E9" wp14:editId="7D279336">
            <wp:simplePos x="0" y="0"/>
            <wp:positionH relativeFrom="column">
              <wp:posOffset>6743700</wp:posOffset>
            </wp:positionH>
            <wp:positionV relativeFrom="paragraph">
              <wp:posOffset>8255</wp:posOffset>
            </wp:positionV>
            <wp:extent cx="2218498" cy="2419350"/>
            <wp:effectExtent l="0" t="0" r="0" b="0"/>
            <wp:wrapNone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498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2118" w:rsidRPr="00B12118" w:rsidRDefault="00B12118" w:rsidP="00B12118"/>
    <w:p w:rsidR="00B12118" w:rsidRPr="00B12118" w:rsidRDefault="00B12118" w:rsidP="00B12118"/>
    <w:p w:rsidR="00B12118" w:rsidRDefault="00B12118" w:rsidP="00B12118"/>
    <w:p w:rsidR="00D47A67" w:rsidRDefault="00B12118" w:rsidP="00B12118">
      <w:pPr>
        <w:tabs>
          <w:tab w:val="left" w:pos="11250"/>
        </w:tabs>
      </w:pPr>
      <w:r>
        <w:tab/>
      </w:r>
    </w:p>
    <w:p w:rsidR="00D47A67" w:rsidRDefault="00D47A67" w:rsidP="00D47A67"/>
    <w:p w:rsidR="006F28AB" w:rsidRDefault="006F28AB" w:rsidP="006F28AB">
      <w:pPr>
        <w:tabs>
          <w:tab w:val="left" w:pos="5880"/>
        </w:tabs>
        <w:jc w:val="center"/>
      </w:pPr>
      <w:r>
        <w:t>VETERANER/ SENIOR</w:t>
      </w:r>
      <w:r w:rsidR="00D47A67">
        <w:t>NB: ta bort bølge 1-8, Gå 2 M Bakover</w:t>
      </w:r>
    </w:p>
    <w:p w:rsidR="006F28AB" w:rsidRPr="006F28AB" w:rsidRDefault="006F28AB" w:rsidP="006F28AB"/>
    <w:p w:rsidR="006F28AB" w:rsidRPr="006F28AB" w:rsidRDefault="006F28AB" w:rsidP="006F28AB"/>
    <w:p w:rsidR="006F28AB" w:rsidRDefault="006F28AB" w:rsidP="006F28AB"/>
    <w:p w:rsidR="00B12118" w:rsidRDefault="00B12118" w:rsidP="006F28AB"/>
    <w:p w:rsidR="006F28AB" w:rsidRDefault="006F28AB" w:rsidP="006F28AB"/>
    <w:p w:rsidR="006F28AB" w:rsidRDefault="006F28AB" w:rsidP="006F28AB"/>
    <w:p w:rsidR="00161676" w:rsidRDefault="00161676" w:rsidP="006F28AB">
      <w:pPr>
        <w:jc w:val="center"/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6510655</wp:posOffset>
                </wp:positionH>
                <wp:positionV relativeFrom="paragraph">
                  <wp:posOffset>1129030</wp:posOffset>
                </wp:positionV>
                <wp:extent cx="628650" cy="619125"/>
                <wp:effectExtent l="0" t="0" r="19050" b="28575"/>
                <wp:wrapNone/>
                <wp:docPr id="19" name="Tekstbok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61676" w:rsidRDefault="00161676">
                            <w:r>
                              <w:t>ring 3</w:t>
                            </w:r>
                          </w:p>
                          <w:p w:rsidR="00161676" w:rsidRDefault="00161676">
                            <w:r>
                              <w:t xml:space="preserve">30 </w:t>
                            </w:r>
                            <w:proofErr w:type="spellStart"/>
                            <w:r>
                              <w:t>stk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19" o:spid="_x0000_s1026" type="#_x0000_t202" style="position:absolute;left:0;text-align:left;margin-left:512.65pt;margin-top:88.9pt;width:49.5pt;height:48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" fillcolor="white [3201]" strokeweight=".5pt">
                <v:textbox>
                  <w:txbxContent>
                    <w:p w:rsidR="00161676" w:rsidRDefault="00161676">
                      <w:r>
                        <w:t>ring 3</w:t>
                      </w:r>
                    </w:p>
                    <w:p w:rsidR="00161676" w:rsidRDefault="00161676">
                      <w:r>
                        <w:t xml:space="preserve">30 </w:t>
                      </w:r>
                      <w:proofErr w:type="spellStart"/>
                      <w:r>
                        <w:t>stk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7244080</wp:posOffset>
                </wp:positionH>
                <wp:positionV relativeFrom="paragraph">
                  <wp:posOffset>224155</wp:posOffset>
                </wp:positionV>
                <wp:extent cx="609600" cy="542925"/>
                <wp:effectExtent l="0" t="0" r="19050" b="28575"/>
                <wp:wrapNone/>
                <wp:docPr id="18" name="Tekstbok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61676" w:rsidRDefault="00161676">
                            <w:r>
                              <w:t>ring 4</w:t>
                            </w:r>
                          </w:p>
                          <w:p w:rsidR="00161676" w:rsidRDefault="00161676">
                            <w:r>
                              <w:t xml:space="preserve">30 </w:t>
                            </w:r>
                            <w:proofErr w:type="spellStart"/>
                            <w:r>
                              <w:t>stk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boks 18" o:spid="_x0000_s1027" type="#_x0000_t202" style="position:absolute;left:0;text-align:left;margin-left:570.4pt;margin-top:17.65pt;width:48pt;height:4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" fillcolor="white [3201]" strokeweight=".5pt">
                <v:textbox>
                  <w:txbxContent>
                    <w:p w:rsidR="00161676" w:rsidRDefault="00161676">
                      <w:r>
                        <w:t>ring 4</w:t>
                      </w:r>
                    </w:p>
                    <w:p w:rsidR="00161676" w:rsidRDefault="00161676">
                      <w:r>
                        <w:t xml:space="preserve">30 </w:t>
                      </w:r>
                      <w:proofErr w:type="spellStart"/>
                      <w:r>
                        <w:t>stk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1986280</wp:posOffset>
                </wp:positionH>
                <wp:positionV relativeFrom="paragraph">
                  <wp:posOffset>1138555</wp:posOffset>
                </wp:positionV>
                <wp:extent cx="571500" cy="571500"/>
                <wp:effectExtent l="0" t="0" r="19050" b="19050"/>
                <wp:wrapNone/>
                <wp:docPr id="17" name="Tekstbok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61676" w:rsidRDefault="00161676">
                            <w:r>
                              <w:t>ring 2</w:t>
                            </w:r>
                          </w:p>
                          <w:p w:rsidR="00161676" w:rsidRDefault="00161676">
                            <w:r>
                              <w:t xml:space="preserve">35 </w:t>
                            </w:r>
                            <w:proofErr w:type="spellStart"/>
                            <w:r>
                              <w:t>stk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boks 17" o:spid="_x0000_s1028" type="#_x0000_t202" style="position:absolute;left:0;text-align:left;margin-left:156.4pt;margin-top:89.65pt;width:45pt;height:4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" fillcolor="white [3201]" strokeweight=".5pt">
                <v:textbox>
                  <w:txbxContent>
                    <w:p w:rsidR="00161676" w:rsidRDefault="00161676">
                      <w:r>
                        <w:t>ring 2</w:t>
                      </w:r>
                    </w:p>
                    <w:p w:rsidR="00161676" w:rsidRDefault="00161676">
                      <w:r>
                        <w:t xml:space="preserve">35 </w:t>
                      </w:r>
                      <w:proofErr w:type="spellStart"/>
                      <w:r>
                        <w:t>stk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1119505</wp:posOffset>
                </wp:positionH>
                <wp:positionV relativeFrom="paragraph">
                  <wp:posOffset>224155</wp:posOffset>
                </wp:positionV>
                <wp:extent cx="561975" cy="514350"/>
                <wp:effectExtent l="0" t="0" r="28575" b="19050"/>
                <wp:wrapNone/>
                <wp:docPr id="16" name="Tekstbok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61676" w:rsidRDefault="00161676">
                            <w:r>
                              <w:t>ring 1</w:t>
                            </w:r>
                          </w:p>
                          <w:p w:rsidR="00161676" w:rsidRPr="00161676" w:rsidRDefault="00161676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t xml:space="preserve">30 </w:t>
                            </w:r>
                            <w:proofErr w:type="spellStart"/>
                            <w:r>
                              <w:t>stk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boks 16" o:spid="_x0000_s1029" type="#_x0000_t202" style="position:absolute;left:0;text-align:left;margin-left:88.15pt;margin-top:17.65pt;width:44.25pt;height:40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" fillcolor="white [3201]" strokeweight=".5pt">
                <v:textbox>
                  <w:txbxContent>
                    <w:p w:rsidR="00161676" w:rsidRDefault="00161676">
                      <w:r>
                        <w:t>ring 1</w:t>
                      </w:r>
                    </w:p>
                    <w:p w:rsidR="00161676" w:rsidRPr="00161676" w:rsidRDefault="00161676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t xml:space="preserve">30 </w:t>
                      </w:r>
                      <w:proofErr w:type="spellStart"/>
                      <w:r>
                        <w:t>stk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302A52A" wp14:editId="178700F8">
                <wp:simplePos x="0" y="0"/>
                <wp:positionH relativeFrom="column">
                  <wp:posOffset>6282055</wp:posOffset>
                </wp:positionH>
                <wp:positionV relativeFrom="paragraph">
                  <wp:posOffset>929005</wp:posOffset>
                </wp:positionV>
                <wp:extent cx="1009650" cy="1000125"/>
                <wp:effectExtent l="0" t="0" r="19050" b="28575"/>
                <wp:wrapNone/>
                <wp:docPr id="15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1000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023640" id="Ellipse 15" o:spid="_x0000_s1026" style="position:absolute;margin-left:494.65pt;margin-top:73.15pt;width:79.5pt;height:7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02A52A" wp14:editId="178700F8">
                <wp:simplePos x="0" y="0"/>
                <wp:positionH relativeFrom="column">
                  <wp:posOffset>7019925</wp:posOffset>
                </wp:positionH>
                <wp:positionV relativeFrom="paragraph">
                  <wp:posOffset>8890</wp:posOffset>
                </wp:positionV>
                <wp:extent cx="1009650" cy="1000125"/>
                <wp:effectExtent l="0" t="0" r="19050" b="28575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1000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56A116" id="Ellipse 14" o:spid="_x0000_s1026" style="position:absolute;margin-left:552.75pt;margin-top:.7pt;width:79.5pt;height:7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02A52A" wp14:editId="178700F8">
                <wp:simplePos x="0" y="0"/>
                <wp:positionH relativeFrom="column">
                  <wp:posOffset>1757680</wp:posOffset>
                </wp:positionH>
                <wp:positionV relativeFrom="paragraph">
                  <wp:posOffset>938530</wp:posOffset>
                </wp:positionV>
                <wp:extent cx="1009650" cy="1000125"/>
                <wp:effectExtent l="0" t="0" r="19050" b="28575"/>
                <wp:wrapNone/>
                <wp:docPr id="13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1000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AADAEF" id="Ellipse 13" o:spid="_x0000_s1026" style="position:absolute;margin-left:138.4pt;margin-top:73.9pt;width:79.5pt;height:7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24130</wp:posOffset>
                </wp:positionV>
                <wp:extent cx="1009650" cy="1000125"/>
                <wp:effectExtent l="0" t="0" r="19050" b="28575"/>
                <wp:wrapNone/>
                <wp:docPr id="3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10001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EFF4E6" id="Ellipse 3" o:spid="_x0000_s1026" style="position:absolute;margin-left:72.4pt;margin-top:1.9pt;width:79.5pt;height:7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" fillcolor="white [3201]" strokecolor="#70ad47 [3209]" strokeweight="1pt">
                <v:stroke joinstyle="miter"/>
              </v:oval>
            </w:pict>
          </mc:Fallback>
        </mc:AlternateContent>
      </w:r>
      <w:r w:rsidR="006F28AB">
        <w:rPr>
          <w:noProof/>
          <w:lang w:eastAsia="nb-NO"/>
        </w:rPr>
        <w:drawing>
          <wp:inline distT="0" distB="0" distL="0" distR="0" wp14:anchorId="5F9D8DAC" wp14:editId="4E51AA59">
            <wp:extent cx="4991100" cy="1334592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00998" cy="136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676" w:rsidRPr="00161676" w:rsidRDefault="00161676" w:rsidP="00161676"/>
    <w:p w:rsidR="00161676" w:rsidRPr="00161676" w:rsidRDefault="00161676" w:rsidP="00161676"/>
    <w:p w:rsidR="00161676" w:rsidRPr="00161676" w:rsidRDefault="00161676" w:rsidP="00161676"/>
    <w:p w:rsidR="00161676" w:rsidRPr="00161676" w:rsidRDefault="00161676" w:rsidP="00161676"/>
    <w:p w:rsidR="00161676" w:rsidRDefault="00161676" w:rsidP="00161676"/>
    <w:p w:rsidR="006F28AB" w:rsidRPr="00161676" w:rsidRDefault="00E16D4B" w:rsidP="00161676">
      <w:pPr>
        <w:tabs>
          <w:tab w:val="left" w:pos="2835"/>
          <w:tab w:val="left" w:pos="8385"/>
        </w:tabs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78A2BD8" wp14:editId="2AC0BEF5">
                <wp:simplePos x="0" y="0"/>
                <wp:positionH relativeFrom="column">
                  <wp:posOffset>3967480</wp:posOffset>
                </wp:positionH>
                <wp:positionV relativeFrom="paragraph">
                  <wp:posOffset>337820</wp:posOffset>
                </wp:positionV>
                <wp:extent cx="1247775" cy="1123950"/>
                <wp:effectExtent l="0" t="0" r="28575" b="19050"/>
                <wp:wrapNone/>
                <wp:docPr id="32" name="Ellips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11239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6D4B" w:rsidRDefault="00161676" w:rsidP="00E16D4B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16D4B">
                              <w:rPr>
                                <w:sz w:val="20"/>
                                <w:szCs w:val="20"/>
                              </w:rPr>
                              <w:t>Pyramide</w:t>
                            </w:r>
                            <w:r w:rsidRPr="00E16D4B">
                              <w:rPr>
                                <w:sz w:val="20"/>
                                <w:szCs w:val="20"/>
                              </w:rPr>
                              <w:t xml:space="preserve"> og ring</w:t>
                            </w:r>
                          </w:p>
                          <w:p w:rsidR="00161676" w:rsidRPr="00E16D4B" w:rsidRDefault="00161676" w:rsidP="00E16D4B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16D4B">
                              <w:rPr>
                                <w:sz w:val="20"/>
                                <w:szCs w:val="20"/>
                              </w:rPr>
                              <w:t>Damer nivå 1 og Ungdom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8A2BD8" id="Ellipse 32" o:spid="_x0000_s1030" style="position:absolute;margin-left:312.4pt;margin-top:26.6pt;width:98.25pt;height:88.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" fillcolor="white [3201]" strokecolor="#70ad47 [3209]" strokeweight="1pt">
                <v:stroke joinstyle="miter"/>
                <v:textbox>
                  <w:txbxContent>
                    <w:p w:rsidR="00E16D4B" w:rsidRDefault="00161676" w:rsidP="00E16D4B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16D4B">
                        <w:rPr>
                          <w:sz w:val="20"/>
                          <w:szCs w:val="20"/>
                        </w:rPr>
                        <w:t>Pyramide</w:t>
                      </w:r>
                      <w:r w:rsidRPr="00E16D4B">
                        <w:rPr>
                          <w:sz w:val="20"/>
                          <w:szCs w:val="20"/>
                        </w:rPr>
                        <w:t xml:space="preserve"> og ring</w:t>
                      </w:r>
                    </w:p>
                    <w:p w:rsidR="00161676" w:rsidRPr="00E16D4B" w:rsidRDefault="00161676" w:rsidP="00E16D4B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16D4B">
                        <w:rPr>
                          <w:sz w:val="20"/>
                          <w:szCs w:val="20"/>
                        </w:rPr>
                        <w:t>Damer nivå 1 og Ungdom</w:t>
                      </w:r>
                    </w:p>
                  </w:txbxContent>
                </v:textbox>
              </v:oval>
            </w:pict>
          </mc:Fallback>
        </mc:AlternateContent>
      </w:r>
      <w:r w:rsidR="00161676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4089895" wp14:editId="08D292A1">
                <wp:simplePos x="0" y="0"/>
                <wp:positionH relativeFrom="column">
                  <wp:posOffset>6181725</wp:posOffset>
                </wp:positionH>
                <wp:positionV relativeFrom="paragraph">
                  <wp:posOffset>28575</wp:posOffset>
                </wp:positionV>
                <wp:extent cx="781050" cy="2533650"/>
                <wp:effectExtent l="0" t="0" r="19050" b="19050"/>
                <wp:wrapNone/>
                <wp:docPr id="20" name="Rektange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2533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76" w:rsidRPr="00161676" w:rsidRDefault="00161676" w:rsidP="00161676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161676">
                              <w:rPr>
                                <w:b/>
                              </w:rPr>
                              <w:t>X</w:t>
                            </w:r>
                            <w:proofErr w:type="spellEnd"/>
                            <w:r w:rsidRPr="00161676">
                              <w:rPr>
                                <w:b/>
                              </w:rPr>
                              <w:t xml:space="preserve">    </w:t>
                            </w:r>
                            <w:proofErr w:type="spellStart"/>
                            <w:r w:rsidRPr="00161676">
                              <w:rPr>
                                <w:b/>
                              </w:rPr>
                              <w:t>X</w:t>
                            </w:r>
                            <w:proofErr w:type="spellEnd"/>
                            <w:r w:rsidRPr="00161676">
                              <w:rPr>
                                <w:b/>
                              </w:rPr>
                              <w:t xml:space="preserve">    </w:t>
                            </w:r>
                            <w:proofErr w:type="spellStart"/>
                            <w:r w:rsidRPr="00161676">
                              <w:rPr>
                                <w:b/>
                              </w:rPr>
                              <w:t>X</w:t>
                            </w:r>
                            <w:proofErr w:type="spellEnd"/>
                          </w:p>
                          <w:p w:rsidR="00161676" w:rsidRDefault="00161676" w:rsidP="00161676">
                            <w:pPr>
                              <w:jc w:val="center"/>
                            </w:pPr>
                            <w:r>
                              <w:t>Veteraner</w:t>
                            </w:r>
                          </w:p>
                          <w:p w:rsidR="00161676" w:rsidRDefault="00161676" w:rsidP="00161676">
                            <w:pPr>
                              <w:jc w:val="center"/>
                            </w:pPr>
                            <w:r>
                              <w:t>senior</w:t>
                            </w:r>
                          </w:p>
                          <w:p w:rsidR="00161676" w:rsidRDefault="00161676" w:rsidP="00161676"/>
                          <w:p w:rsidR="00161676" w:rsidRDefault="00161676" w:rsidP="00161676">
                            <w:pPr>
                              <w:jc w:val="center"/>
                            </w:pPr>
                            <w:r>
                              <w:t>ring 3 &amp;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089895" id="Rektangel 20" o:spid="_x0000_s1031" style="position:absolute;margin-left:486.75pt;margin-top:2.25pt;width:61.5pt;height:199.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" fillcolor="white [3201]" strokecolor="#70ad47 [3209]" strokeweight="1pt">
                <v:textbox>
                  <w:txbxContent>
                    <w:p w:rsidR="00161676" w:rsidRPr="00161676" w:rsidRDefault="00161676" w:rsidP="00161676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161676">
                        <w:rPr>
                          <w:b/>
                        </w:rPr>
                        <w:t>X</w:t>
                      </w:r>
                      <w:proofErr w:type="spellEnd"/>
                      <w:r w:rsidRPr="00161676">
                        <w:rPr>
                          <w:b/>
                        </w:rPr>
                        <w:t xml:space="preserve">    </w:t>
                      </w:r>
                      <w:proofErr w:type="spellStart"/>
                      <w:r w:rsidRPr="00161676">
                        <w:rPr>
                          <w:b/>
                        </w:rPr>
                        <w:t>X</w:t>
                      </w:r>
                      <w:proofErr w:type="spellEnd"/>
                      <w:r w:rsidRPr="00161676">
                        <w:rPr>
                          <w:b/>
                        </w:rPr>
                        <w:t xml:space="preserve">    </w:t>
                      </w:r>
                      <w:proofErr w:type="spellStart"/>
                      <w:r w:rsidRPr="00161676">
                        <w:rPr>
                          <w:b/>
                        </w:rPr>
                        <w:t>X</w:t>
                      </w:r>
                      <w:proofErr w:type="spellEnd"/>
                    </w:p>
                    <w:p w:rsidR="00161676" w:rsidRDefault="00161676" w:rsidP="00161676">
                      <w:pPr>
                        <w:jc w:val="center"/>
                      </w:pPr>
                      <w:r>
                        <w:t>Veteraner</w:t>
                      </w:r>
                    </w:p>
                    <w:p w:rsidR="00161676" w:rsidRDefault="00161676" w:rsidP="00161676">
                      <w:pPr>
                        <w:jc w:val="center"/>
                      </w:pPr>
                      <w:r>
                        <w:t>senior</w:t>
                      </w:r>
                    </w:p>
                    <w:p w:rsidR="00161676" w:rsidRDefault="00161676" w:rsidP="00161676"/>
                    <w:p w:rsidR="00161676" w:rsidRDefault="00161676" w:rsidP="00161676">
                      <w:pPr>
                        <w:jc w:val="center"/>
                      </w:pPr>
                      <w:r>
                        <w:t>ring 3 &amp; 4</w:t>
                      </w:r>
                    </w:p>
                  </w:txbxContent>
                </v:textbox>
              </v:rect>
            </w:pict>
          </mc:Fallback>
        </mc:AlternateContent>
      </w:r>
      <w:r w:rsidR="00161676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09B0F4" wp14:editId="10D67648">
                <wp:simplePos x="0" y="0"/>
                <wp:positionH relativeFrom="column">
                  <wp:posOffset>5286375</wp:posOffset>
                </wp:positionH>
                <wp:positionV relativeFrom="paragraph">
                  <wp:posOffset>28575</wp:posOffset>
                </wp:positionV>
                <wp:extent cx="781050" cy="2533650"/>
                <wp:effectExtent l="0" t="0" r="19050" b="19050"/>
                <wp:wrapNone/>
                <wp:docPr id="21" name="Rektange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2533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76" w:rsidRPr="00161676" w:rsidRDefault="00E16D4B" w:rsidP="00161676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X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X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  </w:t>
                            </w:r>
                          </w:p>
                          <w:p w:rsidR="00161676" w:rsidRDefault="00161676" w:rsidP="00161676">
                            <w:pPr>
                              <w:jc w:val="center"/>
                            </w:pPr>
                            <w:r>
                              <w:t>Damer Nivå 2</w:t>
                            </w:r>
                          </w:p>
                          <w:p w:rsidR="00161676" w:rsidRDefault="00161676" w:rsidP="001616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09B0F4" id="Rektangel 21" o:spid="_x0000_s1032" style="position:absolute;margin-left:416.25pt;margin-top:2.25pt;width:61.5pt;height:199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" fillcolor="white [3201]" strokecolor="#70ad47 [3209]" strokeweight="1pt">
                <v:textbox>
                  <w:txbxContent>
                    <w:p w:rsidR="00161676" w:rsidRPr="00161676" w:rsidRDefault="00E16D4B" w:rsidP="00161676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X</w:t>
                      </w:r>
                      <w:proofErr w:type="spellEnd"/>
                      <w:r>
                        <w:rPr>
                          <w:b/>
                        </w:rPr>
                        <w:t xml:space="preserve">   </w:t>
                      </w:r>
                      <w:proofErr w:type="spellStart"/>
                      <w:r>
                        <w:rPr>
                          <w:b/>
                        </w:rPr>
                        <w:t>X</w:t>
                      </w:r>
                      <w:proofErr w:type="spellEnd"/>
                      <w:r>
                        <w:rPr>
                          <w:b/>
                        </w:rPr>
                        <w:t xml:space="preserve">   </w:t>
                      </w:r>
                    </w:p>
                    <w:p w:rsidR="00161676" w:rsidRDefault="00161676" w:rsidP="00161676">
                      <w:pPr>
                        <w:jc w:val="center"/>
                      </w:pPr>
                      <w:r>
                        <w:t>Damer Nivå 2</w:t>
                      </w:r>
                    </w:p>
                    <w:p w:rsidR="00161676" w:rsidRDefault="00161676" w:rsidP="0016167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61676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2C847C7" wp14:editId="387695A1">
                <wp:simplePos x="0" y="0"/>
                <wp:positionH relativeFrom="column">
                  <wp:posOffset>3095625</wp:posOffset>
                </wp:positionH>
                <wp:positionV relativeFrom="paragraph">
                  <wp:posOffset>38100</wp:posOffset>
                </wp:positionV>
                <wp:extent cx="781050" cy="2533650"/>
                <wp:effectExtent l="0" t="0" r="19050" b="19050"/>
                <wp:wrapNone/>
                <wp:docPr id="29" name="Rektange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2533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76" w:rsidRPr="00161676" w:rsidRDefault="00E16D4B" w:rsidP="00161676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X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X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  </w:t>
                            </w:r>
                          </w:p>
                          <w:p w:rsidR="00161676" w:rsidRDefault="00161676" w:rsidP="00161676">
                            <w:pPr>
                              <w:jc w:val="center"/>
                            </w:pPr>
                            <w:r>
                              <w:t>Damer</w:t>
                            </w:r>
                            <w:r>
                              <w:t xml:space="preserve"> Nivå 2</w:t>
                            </w:r>
                          </w:p>
                          <w:p w:rsidR="00161676" w:rsidRDefault="00161676" w:rsidP="001616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C847C7" id="Rektangel 29" o:spid="_x0000_s1033" style="position:absolute;margin-left:243.75pt;margin-top:3pt;width:61.5pt;height:199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" fillcolor="white [3201]" strokecolor="#70ad47 [3209]" strokeweight="1pt">
                <v:textbox>
                  <w:txbxContent>
                    <w:p w:rsidR="00161676" w:rsidRPr="00161676" w:rsidRDefault="00E16D4B" w:rsidP="00161676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X</w:t>
                      </w:r>
                      <w:proofErr w:type="spellEnd"/>
                      <w:r>
                        <w:rPr>
                          <w:b/>
                        </w:rPr>
                        <w:t xml:space="preserve">   </w:t>
                      </w:r>
                      <w:proofErr w:type="spellStart"/>
                      <w:r>
                        <w:rPr>
                          <w:b/>
                        </w:rPr>
                        <w:t>X</w:t>
                      </w:r>
                      <w:proofErr w:type="spellEnd"/>
                      <w:r>
                        <w:rPr>
                          <w:b/>
                        </w:rPr>
                        <w:t xml:space="preserve">   </w:t>
                      </w:r>
                    </w:p>
                    <w:p w:rsidR="00161676" w:rsidRDefault="00161676" w:rsidP="00161676">
                      <w:pPr>
                        <w:jc w:val="center"/>
                      </w:pPr>
                      <w:r>
                        <w:t>Damer</w:t>
                      </w:r>
                      <w:r>
                        <w:t xml:space="preserve"> Nivå 2</w:t>
                      </w:r>
                    </w:p>
                    <w:p w:rsidR="00161676" w:rsidRDefault="00161676" w:rsidP="0016167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61676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5DF8E2D" wp14:editId="3C5E0CD8">
                <wp:simplePos x="0" y="0"/>
                <wp:positionH relativeFrom="column">
                  <wp:posOffset>2181225</wp:posOffset>
                </wp:positionH>
                <wp:positionV relativeFrom="paragraph">
                  <wp:posOffset>28575</wp:posOffset>
                </wp:positionV>
                <wp:extent cx="781050" cy="2533650"/>
                <wp:effectExtent l="0" t="0" r="19050" b="19050"/>
                <wp:wrapNone/>
                <wp:docPr id="28" name="Rektange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2533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676" w:rsidRPr="00161676" w:rsidRDefault="00161676" w:rsidP="00161676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161676">
                              <w:rPr>
                                <w:b/>
                              </w:rPr>
                              <w:t>X</w:t>
                            </w:r>
                            <w:proofErr w:type="spellEnd"/>
                            <w:r w:rsidRPr="00161676">
                              <w:rPr>
                                <w:b/>
                              </w:rPr>
                              <w:t xml:space="preserve">    </w:t>
                            </w:r>
                            <w:proofErr w:type="spellStart"/>
                            <w:r w:rsidRPr="00161676">
                              <w:rPr>
                                <w:b/>
                              </w:rPr>
                              <w:t>X</w:t>
                            </w:r>
                            <w:proofErr w:type="spellEnd"/>
                            <w:r w:rsidRPr="00161676">
                              <w:rPr>
                                <w:b/>
                              </w:rPr>
                              <w:t xml:space="preserve">    </w:t>
                            </w:r>
                            <w:proofErr w:type="spellStart"/>
                            <w:r w:rsidRPr="00161676">
                              <w:rPr>
                                <w:b/>
                              </w:rPr>
                              <w:t>X</w:t>
                            </w:r>
                            <w:proofErr w:type="spellEnd"/>
                          </w:p>
                          <w:p w:rsidR="00161676" w:rsidRDefault="00161676" w:rsidP="00161676">
                            <w:pPr>
                              <w:jc w:val="center"/>
                            </w:pPr>
                            <w:r>
                              <w:t>Veteraner</w:t>
                            </w:r>
                          </w:p>
                          <w:p w:rsidR="00161676" w:rsidRDefault="00161676" w:rsidP="00161676">
                            <w:pPr>
                              <w:jc w:val="center"/>
                            </w:pPr>
                            <w:r>
                              <w:t>senior</w:t>
                            </w:r>
                          </w:p>
                          <w:p w:rsidR="00161676" w:rsidRDefault="00161676" w:rsidP="00161676"/>
                          <w:p w:rsidR="00161676" w:rsidRDefault="00161676" w:rsidP="00161676">
                            <w:pPr>
                              <w:jc w:val="center"/>
                            </w:pPr>
                            <w:r>
                              <w:t>ring 1 &amp;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DF8E2D" id="Rektangel 28" o:spid="_x0000_s1034" style="position:absolute;margin-left:171.75pt;margin-top:2.25pt;width:61.5pt;height:199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" fillcolor="white [3201]" strokecolor="#70ad47 [3209]" strokeweight="1pt">
                <v:textbox>
                  <w:txbxContent>
                    <w:p w:rsidR="00161676" w:rsidRPr="00161676" w:rsidRDefault="00161676" w:rsidP="00161676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161676">
                        <w:rPr>
                          <w:b/>
                        </w:rPr>
                        <w:t>X</w:t>
                      </w:r>
                      <w:proofErr w:type="spellEnd"/>
                      <w:r w:rsidRPr="00161676">
                        <w:rPr>
                          <w:b/>
                        </w:rPr>
                        <w:t xml:space="preserve">    </w:t>
                      </w:r>
                      <w:proofErr w:type="spellStart"/>
                      <w:r w:rsidRPr="00161676">
                        <w:rPr>
                          <w:b/>
                        </w:rPr>
                        <w:t>X</w:t>
                      </w:r>
                      <w:proofErr w:type="spellEnd"/>
                      <w:r w:rsidRPr="00161676">
                        <w:rPr>
                          <w:b/>
                        </w:rPr>
                        <w:t xml:space="preserve">    </w:t>
                      </w:r>
                      <w:proofErr w:type="spellStart"/>
                      <w:r w:rsidRPr="00161676">
                        <w:rPr>
                          <w:b/>
                        </w:rPr>
                        <w:t>X</w:t>
                      </w:r>
                      <w:proofErr w:type="spellEnd"/>
                    </w:p>
                    <w:p w:rsidR="00161676" w:rsidRDefault="00161676" w:rsidP="00161676">
                      <w:pPr>
                        <w:jc w:val="center"/>
                      </w:pPr>
                      <w:r>
                        <w:t>Veteraner</w:t>
                      </w:r>
                    </w:p>
                    <w:p w:rsidR="00161676" w:rsidRDefault="00161676" w:rsidP="00161676">
                      <w:pPr>
                        <w:jc w:val="center"/>
                      </w:pPr>
                      <w:r>
                        <w:t>senior</w:t>
                      </w:r>
                    </w:p>
                    <w:p w:rsidR="00161676" w:rsidRDefault="00161676" w:rsidP="00161676"/>
                    <w:p w:rsidR="00161676" w:rsidRDefault="00161676" w:rsidP="00161676">
                      <w:pPr>
                        <w:jc w:val="center"/>
                      </w:pPr>
                      <w:r>
                        <w:t>ring 1 &amp; 2</w:t>
                      </w:r>
                    </w:p>
                  </w:txbxContent>
                </v:textbox>
              </v:rect>
            </w:pict>
          </mc:Fallback>
        </mc:AlternateContent>
      </w:r>
      <w:r w:rsidR="00161676">
        <w:tab/>
      </w:r>
      <w:r w:rsidR="00161676">
        <w:tab/>
      </w:r>
      <w:bookmarkStart w:id="0" w:name="_GoBack"/>
      <w:bookmarkEnd w:id="0"/>
    </w:p>
    <w:sectPr w:rsidR="006F28AB" w:rsidRPr="00161676" w:rsidSect="0072274F">
      <w:head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CFF" w:rsidRDefault="00A81CFF" w:rsidP="00B12118">
      <w:pPr>
        <w:spacing w:after="0" w:line="240" w:lineRule="auto"/>
      </w:pPr>
      <w:r>
        <w:separator/>
      </w:r>
    </w:p>
  </w:endnote>
  <w:endnote w:type="continuationSeparator" w:id="0">
    <w:p w:rsidR="00A81CFF" w:rsidRDefault="00A81CFF" w:rsidP="00B12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CFF" w:rsidRDefault="00A81CFF" w:rsidP="00B12118">
      <w:pPr>
        <w:spacing w:after="0" w:line="240" w:lineRule="auto"/>
      </w:pPr>
      <w:r>
        <w:separator/>
      </w:r>
    </w:p>
  </w:footnote>
  <w:footnote w:type="continuationSeparator" w:id="0">
    <w:p w:rsidR="00A81CFF" w:rsidRDefault="00A81CFF" w:rsidP="00B12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A67" w:rsidRPr="00D47A67" w:rsidRDefault="00D47A67" w:rsidP="00D47A67">
    <w:pPr>
      <w:pStyle w:val="Topptekst"/>
      <w:jc w:val="center"/>
      <w:rPr>
        <w:sz w:val="40"/>
        <w:szCs w:val="40"/>
      </w:rPr>
    </w:pPr>
    <w:r>
      <w:rPr>
        <w:sz w:val="40"/>
        <w:szCs w:val="40"/>
      </w:rPr>
      <w:t>FRONT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74F"/>
    <w:rsid w:val="00161676"/>
    <w:rsid w:val="00197413"/>
    <w:rsid w:val="006313C2"/>
    <w:rsid w:val="006F28AB"/>
    <w:rsid w:val="0072274F"/>
    <w:rsid w:val="00A81CFF"/>
    <w:rsid w:val="00B12118"/>
    <w:rsid w:val="00D47A67"/>
    <w:rsid w:val="00D670E8"/>
    <w:rsid w:val="00E16D4B"/>
    <w:rsid w:val="00FE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48B99"/>
  <w15:chartTrackingRefBased/>
  <w15:docId w15:val="{156C43CA-5CEC-4FA6-80E8-7F75EB03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12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12118"/>
  </w:style>
  <w:style w:type="paragraph" w:styleId="Bunntekst">
    <w:name w:val="footer"/>
    <w:basedOn w:val="Normal"/>
    <w:link w:val="BunntekstTegn"/>
    <w:uiPriority w:val="99"/>
    <w:unhideWhenUsed/>
    <w:rsid w:val="00B12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12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4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B63C7-F79A-452B-A1E2-34168B37E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70F2C35B</Template>
  <TotalTime>0</TotalTime>
  <Pages>4</Pages>
  <Words>149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Bamble, Siljan og Skien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Knutsen</dc:creator>
  <cp:keywords/>
  <dc:description/>
  <cp:lastModifiedBy>Veronika Knutsen</cp:lastModifiedBy>
  <cp:revision>2</cp:revision>
  <dcterms:created xsi:type="dcterms:W3CDTF">2019-04-21T19:15:00Z</dcterms:created>
  <dcterms:modified xsi:type="dcterms:W3CDTF">2019-04-21T19:15:00Z</dcterms:modified>
</cp:coreProperties>
</file>