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CCA6E" w14:textId="77777777" w:rsidR="00230DEC" w:rsidRDefault="00230DEC" w:rsidP="00566C41">
      <w:pPr>
        <w:ind w:left="1416"/>
        <w:rPr>
          <w:b/>
          <w:sz w:val="40"/>
          <w:szCs w:val="40"/>
          <w:lang w:val="nn-NO"/>
        </w:rPr>
      </w:pPr>
    </w:p>
    <w:p w14:paraId="3B4CCA6F" w14:textId="77777777" w:rsidR="00230DEC" w:rsidRDefault="00230DEC" w:rsidP="00566C41">
      <w:pPr>
        <w:ind w:left="1416"/>
        <w:rPr>
          <w:b/>
          <w:sz w:val="40"/>
          <w:szCs w:val="40"/>
          <w:lang w:val="nn-NO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3B4CCAF0" wp14:editId="3B4CCAF1">
            <wp:simplePos x="0" y="0"/>
            <wp:positionH relativeFrom="column">
              <wp:posOffset>-214630</wp:posOffset>
            </wp:positionH>
            <wp:positionV relativeFrom="paragraph">
              <wp:posOffset>264795</wp:posOffset>
            </wp:positionV>
            <wp:extent cx="1181100" cy="1221105"/>
            <wp:effectExtent l="0" t="0" r="0" b="0"/>
            <wp:wrapThrough wrapText="bothSides">
              <wp:wrapPolygon edited="0">
                <wp:start x="0" y="0"/>
                <wp:lineTo x="0" y="21229"/>
                <wp:lineTo x="21252" y="21229"/>
                <wp:lineTo x="21252" y="0"/>
                <wp:lineTo x="0" y="0"/>
              </wp:wrapPolygon>
            </wp:wrapThrough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CCA70" w14:textId="77777777" w:rsidR="00566C41" w:rsidRPr="0020548B" w:rsidRDefault="00566C41" w:rsidP="00566C41">
      <w:pPr>
        <w:ind w:left="1416"/>
        <w:rPr>
          <w:b/>
          <w:sz w:val="32"/>
          <w:szCs w:val="32"/>
          <w:lang w:val="nn-NO"/>
        </w:rPr>
      </w:pPr>
      <w:r w:rsidRPr="0020548B">
        <w:rPr>
          <w:b/>
          <w:sz w:val="40"/>
          <w:szCs w:val="40"/>
          <w:lang w:val="nn-NO"/>
        </w:rPr>
        <w:t xml:space="preserve">Skotfoss  Turn- &amp; </w:t>
      </w:r>
      <w:r w:rsidRPr="001B6945">
        <w:rPr>
          <w:b/>
          <w:sz w:val="40"/>
          <w:szCs w:val="40"/>
          <w:lang w:val="nn-NO"/>
        </w:rPr>
        <w:t>Idrettsforening</w:t>
      </w:r>
      <w:r w:rsidRPr="0020548B">
        <w:rPr>
          <w:b/>
          <w:sz w:val="48"/>
          <w:szCs w:val="48"/>
          <w:lang w:val="nn-NO"/>
        </w:rPr>
        <w:br/>
      </w:r>
      <w:r w:rsidRPr="0020548B">
        <w:rPr>
          <w:b/>
          <w:sz w:val="32"/>
          <w:szCs w:val="32"/>
          <w:lang w:val="nn-NO"/>
        </w:rPr>
        <w:t>Stiftet 27.12.1899</w:t>
      </w:r>
      <w:r w:rsidRPr="0020548B">
        <w:rPr>
          <w:lang w:val="nn-NO"/>
        </w:rPr>
        <w:br/>
      </w:r>
      <w:r w:rsidRPr="0020548B">
        <w:rPr>
          <w:b/>
          <w:sz w:val="16"/>
          <w:szCs w:val="16"/>
          <w:lang w:val="nn-NO"/>
        </w:rPr>
        <w:br/>
      </w:r>
      <w:r w:rsidRPr="0020548B">
        <w:rPr>
          <w:b/>
          <w:sz w:val="32"/>
          <w:szCs w:val="32"/>
          <w:lang w:val="nn-NO"/>
        </w:rPr>
        <w:t>TURNGRUPPA</w:t>
      </w:r>
    </w:p>
    <w:p w14:paraId="3B4CCA71" w14:textId="77777777" w:rsidR="003C71DB" w:rsidRPr="001B6945" w:rsidRDefault="003C71DB">
      <w:pPr>
        <w:rPr>
          <w:lang w:val="nn-NO"/>
        </w:rPr>
      </w:pPr>
    </w:p>
    <w:p w14:paraId="3B4CCA72" w14:textId="77777777" w:rsidR="00230DEC" w:rsidRPr="001B6945" w:rsidRDefault="00230DEC">
      <w:pPr>
        <w:rPr>
          <w:lang w:val="nn-NO"/>
        </w:rPr>
      </w:pPr>
    </w:p>
    <w:p w14:paraId="3B4CCA73" w14:textId="77777777" w:rsidR="00566C41" w:rsidRPr="001B6945" w:rsidRDefault="00566C41">
      <w:pPr>
        <w:rPr>
          <w:lang w:val="nn-NO"/>
        </w:rPr>
      </w:pPr>
    </w:p>
    <w:p w14:paraId="3B4CCA74" w14:textId="4761C46E" w:rsidR="00732644" w:rsidRPr="001B6945" w:rsidRDefault="00464277" w:rsidP="00732644">
      <w:pPr>
        <w:jc w:val="center"/>
        <w:rPr>
          <w:b/>
          <w:sz w:val="36"/>
          <w:szCs w:val="36"/>
          <w:lang w:val="nn-NO"/>
        </w:rPr>
      </w:pPr>
      <w:proofErr w:type="spellStart"/>
      <w:r>
        <w:rPr>
          <w:b/>
          <w:sz w:val="36"/>
          <w:szCs w:val="36"/>
          <w:lang w:val="nn-NO"/>
        </w:rPr>
        <w:t>Gymfestival</w:t>
      </w:r>
      <w:proofErr w:type="spellEnd"/>
      <w:r>
        <w:rPr>
          <w:b/>
          <w:sz w:val="36"/>
          <w:szCs w:val="36"/>
          <w:lang w:val="nn-NO"/>
        </w:rPr>
        <w:t xml:space="preserve"> for </w:t>
      </w:r>
      <w:proofErr w:type="spellStart"/>
      <w:r>
        <w:rPr>
          <w:b/>
          <w:sz w:val="36"/>
          <w:szCs w:val="36"/>
          <w:lang w:val="nn-NO"/>
        </w:rPr>
        <w:t>voksne</w:t>
      </w:r>
      <w:proofErr w:type="spellEnd"/>
    </w:p>
    <w:p w14:paraId="3B4CCA75" w14:textId="77777777" w:rsidR="00732644" w:rsidRPr="001B6945" w:rsidRDefault="00732644" w:rsidP="00732644">
      <w:pPr>
        <w:jc w:val="center"/>
        <w:rPr>
          <w:b/>
          <w:sz w:val="36"/>
          <w:szCs w:val="36"/>
          <w:lang w:val="nn-NO"/>
        </w:rPr>
      </w:pPr>
      <w:r w:rsidRPr="001B6945">
        <w:rPr>
          <w:b/>
          <w:sz w:val="36"/>
          <w:szCs w:val="36"/>
          <w:lang w:val="nn-NO"/>
        </w:rPr>
        <w:t>Skien 1</w:t>
      </w:r>
      <w:r w:rsidR="00230DEC" w:rsidRPr="001B6945">
        <w:rPr>
          <w:b/>
          <w:sz w:val="36"/>
          <w:szCs w:val="36"/>
          <w:lang w:val="nn-NO"/>
        </w:rPr>
        <w:t>4</w:t>
      </w:r>
      <w:r w:rsidRPr="001B6945">
        <w:rPr>
          <w:b/>
          <w:sz w:val="36"/>
          <w:szCs w:val="36"/>
          <w:lang w:val="nn-NO"/>
        </w:rPr>
        <w:t>.-16. juni 2019</w:t>
      </w:r>
    </w:p>
    <w:p w14:paraId="3B4CCA76" w14:textId="77777777" w:rsidR="00732644" w:rsidRPr="001B6945" w:rsidRDefault="00732644" w:rsidP="00230DEC">
      <w:pPr>
        <w:rPr>
          <w:b/>
          <w:sz w:val="36"/>
          <w:szCs w:val="36"/>
          <w:lang w:val="nn-NO"/>
        </w:rPr>
      </w:pPr>
    </w:p>
    <w:p w14:paraId="3B4CCA77" w14:textId="77777777" w:rsidR="00732644" w:rsidRPr="001B6945" w:rsidRDefault="00732644" w:rsidP="00732644">
      <w:pPr>
        <w:jc w:val="center"/>
        <w:rPr>
          <w:b/>
          <w:sz w:val="36"/>
          <w:szCs w:val="36"/>
          <w:lang w:val="nn-NO"/>
        </w:rPr>
      </w:pPr>
    </w:p>
    <w:p w14:paraId="3B4CCA78" w14:textId="07201B80" w:rsidR="00732644" w:rsidRPr="001B6945" w:rsidRDefault="00732644" w:rsidP="00732644">
      <w:pPr>
        <w:jc w:val="center"/>
        <w:rPr>
          <w:b/>
          <w:sz w:val="36"/>
          <w:szCs w:val="36"/>
          <w:lang w:val="nn-NO"/>
        </w:rPr>
      </w:pPr>
      <w:r w:rsidRPr="001B6945">
        <w:rPr>
          <w:b/>
          <w:sz w:val="36"/>
          <w:szCs w:val="36"/>
          <w:lang w:val="nn-NO"/>
        </w:rPr>
        <w:t xml:space="preserve">INFO nr. </w:t>
      </w:r>
      <w:r w:rsidR="006161C6">
        <w:rPr>
          <w:b/>
          <w:sz w:val="36"/>
          <w:szCs w:val="36"/>
          <w:lang w:val="nn-NO"/>
        </w:rPr>
        <w:t>2</w:t>
      </w:r>
      <w:r w:rsidRPr="001B6945">
        <w:rPr>
          <w:b/>
          <w:sz w:val="36"/>
          <w:szCs w:val="36"/>
          <w:lang w:val="nn-NO"/>
        </w:rPr>
        <w:t xml:space="preserve"> </w:t>
      </w:r>
    </w:p>
    <w:p w14:paraId="3B4CCA79" w14:textId="77777777" w:rsidR="00732644" w:rsidRPr="001B6945" w:rsidRDefault="00732644" w:rsidP="00230DEC">
      <w:pPr>
        <w:rPr>
          <w:b/>
          <w:sz w:val="36"/>
          <w:szCs w:val="36"/>
          <w:lang w:val="nn-NO"/>
        </w:rPr>
      </w:pPr>
    </w:p>
    <w:p w14:paraId="3B4CCA7A" w14:textId="77777777" w:rsidR="00732644" w:rsidRPr="001B6945" w:rsidRDefault="00732644" w:rsidP="00732644">
      <w:pPr>
        <w:jc w:val="center"/>
        <w:rPr>
          <w:b/>
          <w:sz w:val="36"/>
          <w:szCs w:val="36"/>
          <w:lang w:val="nn-NO"/>
        </w:rPr>
      </w:pPr>
    </w:p>
    <w:p w14:paraId="3B4CCA7B" w14:textId="77777777" w:rsidR="00732644" w:rsidRPr="001B6945" w:rsidRDefault="00732644" w:rsidP="00732644">
      <w:pPr>
        <w:jc w:val="center"/>
        <w:rPr>
          <w:b/>
          <w:sz w:val="36"/>
          <w:szCs w:val="36"/>
          <w:lang w:val="nn-NO"/>
        </w:rPr>
      </w:pPr>
      <w:r w:rsidRPr="001B6945">
        <w:rPr>
          <w:b/>
          <w:sz w:val="36"/>
          <w:szCs w:val="36"/>
          <w:lang w:val="nn-NO"/>
        </w:rPr>
        <w:t xml:space="preserve">Generell informasjon </w:t>
      </w:r>
    </w:p>
    <w:p w14:paraId="3B4CCA7C" w14:textId="30AC0FD1" w:rsidR="00732644" w:rsidRPr="001B6945" w:rsidRDefault="003A2C2B" w:rsidP="00230DEC">
      <w:pPr>
        <w:jc w:val="center"/>
        <w:rPr>
          <w:b/>
          <w:sz w:val="36"/>
          <w:szCs w:val="36"/>
          <w:lang w:val="nn-NO"/>
        </w:rPr>
      </w:pPr>
      <w:r>
        <w:rPr>
          <w:b/>
          <w:sz w:val="36"/>
          <w:szCs w:val="36"/>
          <w:lang w:val="nn-NO"/>
        </w:rPr>
        <w:t xml:space="preserve">Endelig </w:t>
      </w:r>
      <w:r w:rsidR="00230DEC" w:rsidRPr="001B6945">
        <w:rPr>
          <w:b/>
          <w:sz w:val="36"/>
          <w:szCs w:val="36"/>
          <w:lang w:val="nn-NO"/>
        </w:rPr>
        <w:t>påmelding</w:t>
      </w:r>
    </w:p>
    <w:p w14:paraId="3B4CCA7D" w14:textId="77777777" w:rsidR="00230DEC" w:rsidRPr="001B6945" w:rsidRDefault="00230DEC" w:rsidP="00230DEC">
      <w:pPr>
        <w:jc w:val="center"/>
        <w:rPr>
          <w:b/>
          <w:sz w:val="36"/>
          <w:szCs w:val="36"/>
          <w:lang w:val="nn-NO"/>
        </w:rPr>
      </w:pPr>
    </w:p>
    <w:p w14:paraId="3B4CCA7E" w14:textId="77777777" w:rsidR="00732644" w:rsidRPr="001B6945" w:rsidRDefault="00732644" w:rsidP="00732644">
      <w:pPr>
        <w:jc w:val="center"/>
        <w:rPr>
          <w:b/>
          <w:sz w:val="24"/>
          <w:szCs w:val="24"/>
          <w:lang w:val="nn-NO"/>
        </w:rPr>
      </w:pPr>
      <w:r w:rsidRPr="001B6945">
        <w:rPr>
          <w:b/>
          <w:sz w:val="24"/>
          <w:szCs w:val="24"/>
          <w:lang w:val="nn-NO"/>
        </w:rPr>
        <w:t xml:space="preserve">Til alle </w:t>
      </w:r>
      <w:proofErr w:type="spellStart"/>
      <w:r w:rsidRPr="001B6945">
        <w:rPr>
          <w:b/>
          <w:sz w:val="24"/>
          <w:szCs w:val="24"/>
          <w:lang w:val="nn-NO"/>
        </w:rPr>
        <w:t>foreninger</w:t>
      </w:r>
      <w:proofErr w:type="spellEnd"/>
      <w:r w:rsidRPr="001B6945">
        <w:rPr>
          <w:b/>
          <w:sz w:val="24"/>
          <w:szCs w:val="24"/>
          <w:lang w:val="nn-NO"/>
        </w:rPr>
        <w:t xml:space="preserve"> og lag i </w:t>
      </w:r>
    </w:p>
    <w:p w14:paraId="3B4CCA7F" w14:textId="1901D328" w:rsidR="00732644" w:rsidRPr="001B6945" w:rsidRDefault="00342347" w:rsidP="00230DEC">
      <w:pPr>
        <w:jc w:val="center"/>
        <w:rPr>
          <w:b/>
          <w:sz w:val="24"/>
          <w:szCs w:val="24"/>
          <w:lang w:val="nn-NO"/>
        </w:rPr>
      </w:pPr>
      <w:r>
        <w:rPr>
          <w:b/>
          <w:sz w:val="24"/>
          <w:szCs w:val="24"/>
          <w:lang w:val="nn-NO"/>
        </w:rPr>
        <w:t>Aust- og Vest-Agder</w:t>
      </w:r>
      <w:r w:rsidR="00230DEC" w:rsidRPr="001B6945">
        <w:rPr>
          <w:b/>
          <w:sz w:val="24"/>
          <w:szCs w:val="24"/>
          <w:lang w:val="nn-NO"/>
        </w:rPr>
        <w:t xml:space="preserve">, </w:t>
      </w:r>
      <w:r w:rsidR="00732644" w:rsidRPr="001B6945">
        <w:rPr>
          <w:b/>
          <w:sz w:val="24"/>
          <w:szCs w:val="24"/>
          <w:lang w:val="nn-NO"/>
        </w:rPr>
        <w:t xml:space="preserve">Buskerud, </w:t>
      </w:r>
      <w:r w:rsidR="003A2C2B">
        <w:rPr>
          <w:b/>
          <w:sz w:val="24"/>
          <w:szCs w:val="24"/>
          <w:lang w:val="nn-NO"/>
        </w:rPr>
        <w:t xml:space="preserve">Oppland, </w:t>
      </w:r>
      <w:r w:rsidR="00230DEC" w:rsidRPr="001B6945">
        <w:rPr>
          <w:b/>
          <w:sz w:val="24"/>
          <w:szCs w:val="24"/>
          <w:lang w:val="nn-NO"/>
        </w:rPr>
        <w:t xml:space="preserve">Vestfold og </w:t>
      </w:r>
      <w:r w:rsidR="00732644" w:rsidRPr="001B6945">
        <w:rPr>
          <w:b/>
          <w:sz w:val="24"/>
          <w:szCs w:val="24"/>
          <w:lang w:val="nn-NO"/>
        </w:rPr>
        <w:t>Telema</w:t>
      </w:r>
      <w:r w:rsidR="00230DEC" w:rsidRPr="001B6945">
        <w:rPr>
          <w:b/>
          <w:sz w:val="24"/>
          <w:szCs w:val="24"/>
          <w:lang w:val="nn-NO"/>
        </w:rPr>
        <w:t>rk samt Norges turnveteraner</w:t>
      </w:r>
    </w:p>
    <w:p w14:paraId="3B4CCA80" w14:textId="77777777" w:rsidR="00732644" w:rsidRPr="001B6945" w:rsidRDefault="00732644" w:rsidP="00732644">
      <w:pPr>
        <w:jc w:val="center"/>
        <w:rPr>
          <w:b/>
          <w:sz w:val="24"/>
          <w:szCs w:val="24"/>
          <w:lang w:val="nn-NO"/>
        </w:rPr>
      </w:pPr>
      <w:r w:rsidRPr="001B6945">
        <w:rPr>
          <w:b/>
          <w:sz w:val="24"/>
          <w:szCs w:val="24"/>
          <w:lang w:val="nn-NO"/>
        </w:rPr>
        <w:t xml:space="preserve"> </w:t>
      </w:r>
    </w:p>
    <w:p w14:paraId="3B4CCA81" w14:textId="77777777" w:rsidR="00732644" w:rsidRPr="001B6945" w:rsidRDefault="00732644" w:rsidP="00732644">
      <w:pPr>
        <w:jc w:val="center"/>
        <w:rPr>
          <w:b/>
          <w:sz w:val="24"/>
          <w:szCs w:val="24"/>
          <w:lang w:val="nn-NO"/>
        </w:rPr>
      </w:pPr>
    </w:p>
    <w:p w14:paraId="3B4CCA82" w14:textId="77777777" w:rsidR="00732644" w:rsidRPr="001B6945" w:rsidRDefault="00230DEC" w:rsidP="00732644">
      <w:pPr>
        <w:jc w:val="center"/>
        <w:rPr>
          <w:b/>
          <w:sz w:val="24"/>
          <w:szCs w:val="24"/>
          <w:lang w:val="nn-NO"/>
        </w:rPr>
      </w:pPr>
      <w:r w:rsidRPr="001B6945">
        <w:rPr>
          <w:b/>
          <w:sz w:val="24"/>
          <w:szCs w:val="24"/>
          <w:lang w:val="nn-NO"/>
        </w:rPr>
        <w:t xml:space="preserve">Skotfoss Turn og </w:t>
      </w:r>
      <w:proofErr w:type="spellStart"/>
      <w:r w:rsidRPr="001B6945">
        <w:rPr>
          <w:b/>
          <w:sz w:val="24"/>
          <w:szCs w:val="24"/>
          <w:lang w:val="nn-NO"/>
        </w:rPr>
        <w:t>Idrettsforening</w:t>
      </w:r>
      <w:proofErr w:type="spellEnd"/>
      <w:r w:rsidRPr="001B6945">
        <w:rPr>
          <w:b/>
          <w:sz w:val="24"/>
          <w:szCs w:val="24"/>
          <w:lang w:val="nn-NO"/>
        </w:rPr>
        <w:t xml:space="preserve"> </w:t>
      </w:r>
      <w:r w:rsidR="00732644" w:rsidRPr="001B6945">
        <w:rPr>
          <w:b/>
          <w:sz w:val="24"/>
          <w:szCs w:val="24"/>
          <w:lang w:val="nn-NO"/>
        </w:rPr>
        <w:t xml:space="preserve">har </w:t>
      </w:r>
      <w:proofErr w:type="spellStart"/>
      <w:r w:rsidR="00732644" w:rsidRPr="001B6945">
        <w:rPr>
          <w:b/>
          <w:sz w:val="24"/>
          <w:szCs w:val="24"/>
          <w:lang w:val="nn-NO"/>
        </w:rPr>
        <w:t>gleden</w:t>
      </w:r>
      <w:proofErr w:type="spellEnd"/>
      <w:r w:rsidR="00732644" w:rsidRPr="001B6945">
        <w:rPr>
          <w:b/>
          <w:sz w:val="24"/>
          <w:szCs w:val="24"/>
          <w:lang w:val="nn-NO"/>
        </w:rPr>
        <w:t xml:space="preserve"> av å ønske </w:t>
      </w:r>
      <w:proofErr w:type="spellStart"/>
      <w:r w:rsidR="00732644" w:rsidRPr="001B6945">
        <w:rPr>
          <w:b/>
          <w:sz w:val="24"/>
          <w:szCs w:val="24"/>
          <w:lang w:val="nn-NO"/>
        </w:rPr>
        <w:t>dere</w:t>
      </w:r>
      <w:proofErr w:type="spellEnd"/>
      <w:r w:rsidR="00732644" w:rsidRPr="001B6945">
        <w:rPr>
          <w:b/>
          <w:sz w:val="24"/>
          <w:szCs w:val="24"/>
          <w:lang w:val="nn-NO"/>
        </w:rPr>
        <w:t xml:space="preserve"> alle velkommen til  </w:t>
      </w:r>
    </w:p>
    <w:p w14:paraId="3B4CCA83" w14:textId="150DA581" w:rsidR="00732644" w:rsidRPr="001B6945" w:rsidRDefault="00471C04" w:rsidP="00A44C57">
      <w:pPr>
        <w:jc w:val="center"/>
        <w:rPr>
          <w:b/>
          <w:sz w:val="24"/>
          <w:szCs w:val="24"/>
          <w:lang w:val="nn-NO"/>
        </w:rPr>
      </w:pPr>
      <w:proofErr w:type="spellStart"/>
      <w:r>
        <w:rPr>
          <w:b/>
          <w:sz w:val="24"/>
          <w:szCs w:val="24"/>
          <w:lang w:val="nn-NO"/>
        </w:rPr>
        <w:t>Gymfestival</w:t>
      </w:r>
      <w:proofErr w:type="spellEnd"/>
      <w:r w:rsidR="00732644" w:rsidRPr="001B6945">
        <w:rPr>
          <w:b/>
          <w:sz w:val="24"/>
          <w:szCs w:val="24"/>
          <w:lang w:val="nn-NO"/>
        </w:rPr>
        <w:t xml:space="preserve"> for </w:t>
      </w:r>
      <w:proofErr w:type="spellStart"/>
      <w:r w:rsidR="00732644" w:rsidRPr="001B6945">
        <w:rPr>
          <w:b/>
          <w:sz w:val="24"/>
          <w:szCs w:val="24"/>
          <w:lang w:val="nn-NO"/>
        </w:rPr>
        <w:t>voksne</w:t>
      </w:r>
      <w:proofErr w:type="spellEnd"/>
      <w:r w:rsidR="00732644" w:rsidRPr="001B6945">
        <w:rPr>
          <w:b/>
          <w:sz w:val="24"/>
          <w:szCs w:val="24"/>
          <w:lang w:val="nn-NO"/>
        </w:rPr>
        <w:t xml:space="preserve"> </w:t>
      </w:r>
      <w:r w:rsidR="00A44C57" w:rsidRPr="001B6945">
        <w:rPr>
          <w:b/>
          <w:sz w:val="24"/>
          <w:szCs w:val="24"/>
          <w:lang w:val="nn-NO"/>
        </w:rPr>
        <w:t>på Skotfoss</w:t>
      </w:r>
      <w:r w:rsidR="00732644" w:rsidRPr="001B6945">
        <w:rPr>
          <w:b/>
          <w:sz w:val="24"/>
          <w:szCs w:val="24"/>
          <w:lang w:val="nn-NO"/>
        </w:rPr>
        <w:t xml:space="preserve"> </w:t>
      </w:r>
      <w:r w:rsidR="00230DEC" w:rsidRPr="001B6945">
        <w:rPr>
          <w:b/>
          <w:sz w:val="24"/>
          <w:szCs w:val="24"/>
          <w:lang w:val="nn-NO"/>
        </w:rPr>
        <w:t>14.-16</w:t>
      </w:r>
      <w:r w:rsidR="00732644" w:rsidRPr="001B6945">
        <w:rPr>
          <w:b/>
          <w:sz w:val="24"/>
          <w:szCs w:val="24"/>
          <w:lang w:val="nn-NO"/>
        </w:rPr>
        <w:t xml:space="preserve">. </w:t>
      </w:r>
      <w:r w:rsidR="00230DEC" w:rsidRPr="001B6945">
        <w:rPr>
          <w:b/>
          <w:sz w:val="24"/>
          <w:szCs w:val="24"/>
          <w:lang w:val="nn-NO"/>
        </w:rPr>
        <w:t>juni 2019</w:t>
      </w:r>
      <w:r w:rsidR="00A44C57" w:rsidRPr="001B6945">
        <w:rPr>
          <w:b/>
          <w:sz w:val="24"/>
          <w:szCs w:val="24"/>
          <w:lang w:val="nn-NO"/>
        </w:rPr>
        <w:t xml:space="preserve">. </w:t>
      </w:r>
    </w:p>
    <w:p w14:paraId="3B4CCA85" w14:textId="1F287D2A" w:rsidR="00732644" w:rsidRPr="00342347" w:rsidRDefault="00732644" w:rsidP="00342347">
      <w:pPr>
        <w:jc w:val="center"/>
        <w:rPr>
          <w:b/>
          <w:sz w:val="24"/>
          <w:szCs w:val="24"/>
          <w:lang w:val="nn-NO"/>
        </w:rPr>
      </w:pPr>
      <w:r w:rsidRPr="001B6945">
        <w:rPr>
          <w:b/>
          <w:sz w:val="24"/>
          <w:szCs w:val="24"/>
          <w:lang w:val="nn-NO"/>
        </w:rPr>
        <w:t xml:space="preserve"> </w:t>
      </w:r>
    </w:p>
    <w:p w14:paraId="3B4CCA86" w14:textId="3619584C" w:rsidR="00D51900" w:rsidRPr="00803E8F" w:rsidRDefault="00D51900" w:rsidP="00342347">
      <w:pPr>
        <w:rPr>
          <w:b/>
          <w:sz w:val="24"/>
          <w:szCs w:val="24"/>
          <w:lang w:val="nn-NO"/>
        </w:rPr>
      </w:pPr>
      <w:r w:rsidRPr="00803E8F">
        <w:rPr>
          <w:b/>
          <w:sz w:val="24"/>
          <w:szCs w:val="24"/>
          <w:lang w:val="nn-NO"/>
        </w:rPr>
        <w:lastRenderedPageBreak/>
        <w:t>Skotfoss T&amp;IF har</w:t>
      </w:r>
      <w:r w:rsidR="00342347" w:rsidRPr="00803E8F">
        <w:rPr>
          <w:b/>
          <w:sz w:val="24"/>
          <w:szCs w:val="24"/>
          <w:lang w:val="nn-NO"/>
        </w:rPr>
        <w:t xml:space="preserve"> </w:t>
      </w:r>
      <w:proofErr w:type="spellStart"/>
      <w:r w:rsidR="00372AAE" w:rsidRPr="00803E8F">
        <w:rPr>
          <w:b/>
          <w:sz w:val="24"/>
          <w:szCs w:val="24"/>
          <w:lang w:val="nn-NO"/>
        </w:rPr>
        <w:t>glede</w:t>
      </w:r>
      <w:r w:rsidR="00342347" w:rsidRPr="00803E8F">
        <w:rPr>
          <w:b/>
          <w:sz w:val="24"/>
          <w:szCs w:val="24"/>
          <w:lang w:val="nn-NO"/>
        </w:rPr>
        <w:t>n</w:t>
      </w:r>
      <w:proofErr w:type="spellEnd"/>
      <w:r w:rsidR="00372AAE" w:rsidRPr="00803E8F">
        <w:rPr>
          <w:b/>
          <w:sz w:val="24"/>
          <w:szCs w:val="24"/>
          <w:lang w:val="nn-NO"/>
        </w:rPr>
        <w:t xml:space="preserve"> av å</w:t>
      </w:r>
      <w:r w:rsidR="004D7AAB" w:rsidRPr="00803E8F">
        <w:rPr>
          <w:b/>
          <w:sz w:val="24"/>
          <w:szCs w:val="24"/>
          <w:lang w:val="nn-NO"/>
        </w:rPr>
        <w:t xml:space="preserve"> invitere </w:t>
      </w:r>
      <w:r w:rsidR="00342347" w:rsidRPr="00803E8F">
        <w:rPr>
          <w:b/>
          <w:sz w:val="24"/>
          <w:szCs w:val="24"/>
          <w:lang w:val="nn-NO"/>
        </w:rPr>
        <w:t>til Telemark og</w:t>
      </w:r>
      <w:r w:rsidR="00372AAE" w:rsidRPr="00803E8F">
        <w:rPr>
          <w:b/>
          <w:sz w:val="24"/>
          <w:szCs w:val="24"/>
          <w:lang w:val="nn-NO"/>
        </w:rPr>
        <w:t xml:space="preserve"> </w:t>
      </w:r>
      <w:proofErr w:type="spellStart"/>
      <w:r w:rsidR="00471C04" w:rsidRPr="00803E8F">
        <w:rPr>
          <w:b/>
          <w:sz w:val="24"/>
          <w:szCs w:val="24"/>
          <w:lang w:val="nn-NO"/>
        </w:rPr>
        <w:t>Gymfestival</w:t>
      </w:r>
      <w:proofErr w:type="spellEnd"/>
      <w:r w:rsidR="00471C04" w:rsidRPr="00803E8F">
        <w:rPr>
          <w:b/>
          <w:sz w:val="24"/>
          <w:szCs w:val="24"/>
          <w:lang w:val="nn-NO"/>
        </w:rPr>
        <w:t xml:space="preserve"> for </w:t>
      </w:r>
      <w:proofErr w:type="spellStart"/>
      <w:r w:rsidR="00471C04" w:rsidRPr="00803E8F">
        <w:rPr>
          <w:b/>
          <w:sz w:val="24"/>
          <w:szCs w:val="24"/>
          <w:lang w:val="nn-NO"/>
        </w:rPr>
        <w:t>voksne</w:t>
      </w:r>
      <w:proofErr w:type="spellEnd"/>
      <w:r w:rsidR="00471C04" w:rsidRPr="00803E8F">
        <w:rPr>
          <w:b/>
          <w:sz w:val="24"/>
          <w:szCs w:val="24"/>
          <w:lang w:val="nn-NO"/>
        </w:rPr>
        <w:t xml:space="preserve"> i</w:t>
      </w:r>
      <w:r w:rsidRPr="00803E8F">
        <w:rPr>
          <w:b/>
          <w:sz w:val="24"/>
          <w:szCs w:val="24"/>
          <w:lang w:val="nn-NO"/>
        </w:rPr>
        <w:t xml:space="preserve"> 20</w:t>
      </w:r>
      <w:r w:rsidR="00372AAE" w:rsidRPr="00803E8F">
        <w:rPr>
          <w:b/>
          <w:sz w:val="24"/>
          <w:szCs w:val="24"/>
          <w:lang w:val="nn-NO"/>
        </w:rPr>
        <w:t>19.</w:t>
      </w:r>
      <w:r w:rsidR="00342347" w:rsidRPr="00803E8F">
        <w:rPr>
          <w:b/>
          <w:sz w:val="24"/>
          <w:szCs w:val="24"/>
          <w:lang w:val="nn-NO"/>
        </w:rPr>
        <w:t xml:space="preserve"> Det er ekstra stas </w:t>
      </w:r>
      <w:proofErr w:type="spellStart"/>
      <w:r w:rsidR="00342347" w:rsidRPr="00803E8F">
        <w:rPr>
          <w:b/>
          <w:sz w:val="24"/>
          <w:szCs w:val="24"/>
          <w:lang w:val="nn-NO"/>
        </w:rPr>
        <w:t>siden</w:t>
      </w:r>
      <w:proofErr w:type="spellEnd"/>
      <w:r w:rsidR="00342347" w:rsidRPr="00803E8F">
        <w:rPr>
          <w:b/>
          <w:sz w:val="24"/>
          <w:szCs w:val="24"/>
          <w:lang w:val="nn-NO"/>
        </w:rPr>
        <w:t xml:space="preserve"> Telemark gymnastikk- og turnkrets er 100 år – vi syns det er flott å kunne markere dette </w:t>
      </w:r>
      <w:proofErr w:type="spellStart"/>
      <w:r w:rsidR="004D7AAB" w:rsidRPr="00803E8F">
        <w:rPr>
          <w:b/>
          <w:sz w:val="24"/>
          <w:szCs w:val="24"/>
          <w:lang w:val="nn-NO"/>
        </w:rPr>
        <w:t>sammen</w:t>
      </w:r>
      <w:proofErr w:type="spellEnd"/>
      <w:r w:rsidR="00342347" w:rsidRPr="00803E8F">
        <w:rPr>
          <w:b/>
          <w:sz w:val="24"/>
          <w:szCs w:val="24"/>
          <w:lang w:val="nn-NO"/>
        </w:rPr>
        <w:t xml:space="preserve"> med </w:t>
      </w:r>
      <w:proofErr w:type="spellStart"/>
      <w:r w:rsidR="00342347" w:rsidRPr="00803E8F">
        <w:rPr>
          <w:b/>
          <w:sz w:val="24"/>
          <w:szCs w:val="24"/>
          <w:lang w:val="nn-NO"/>
        </w:rPr>
        <w:t>dere</w:t>
      </w:r>
      <w:proofErr w:type="spellEnd"/>
      <w:r w:rsidR="00342347" w:rsidRPr="00803E8F">
        <w:rPr>
          <w:b/>
          <w:sz w:val="24"/>
          <w:szCs w:val="24"/>
          <w:lang w:val="nn-NO"/>
        </w:rPr>
        <w:t>.</w:t>
      </w:r>
    </w:p>
    <w:p w14:paraId="67A16312" w14:textId="77777777" w:rsidR="004D7AAB" w:rsidRPr="00803E8F" w:rsidRDefault="004D7AAB" w:rsidP="004D7AAB">
      <w:pPr>
        <w:rPr>
          <w:sz w:val="24"/>
          <w:szCs w:val="24"/>
        </w:rPr>
      </w:pPr>
      <w:r w:rsidRPr="00803E8F">
        <w:rPr>
          <w:sz w:val="24"/>
          <w:szCs w:val="24"/>
        </w:rPr>
        <w:t>Norges turnveteraner ønskes spesielt velkommen for å feire sitt 100-års jubileum.</w:t>
      </w:r>
    </w:p>
    <w:p w14:paraId="3419DF05" w14:textId="4F3A608E" w:rsidR="00342347" w:rsidRPr="00803E8F" w:rsidRDefault="00342347" w:rsidP="00342347">
      <w:pPr>
        <w:rPr>
          <w:sz w:val="24"/>
          <w:szCs w:val="24"/>
        </w:rPr>
      </w:pPr>
      <w:r w:rsidRPr="00803E8F">
        <w:rPr>
          <w:sz w:val="24"/>
          <w:szCs w:val="24"/>
        </w:rPr>
        <w:t>Det gleder oss at 37 foreninger med til sammen 480 deltagere fra seks krets</w:t>
      </w:r>
      <w:r w:rsidR="004D7AAB" w:rsidRPr="00803E8F">
        <w:rPr>
          <w:sz w:val="24"/>
          <w:szCs w:val="24"/>
        </w:rPr>
        <w:t>er har meldt sin interesse ved</w:t>
      </w:r>
      <w:r w:rsidRPr="00803E8F">
        <w:rPr>
          <w:sz w:val="24"/>
          <w:szCs w:val="24"/>
        </w:rPr>
        <w:t xml:space="preserve"> forhåndspåmeldingen.</w:t>
      </w:r>
    </w:p>
    <w:p w14:paraId="3B4CCA87" w14:textId="41B75360" w:rsidR="00D51900" w:rsidRDefault="00342347" w:rsidP="00342347">
      <w:pPr>
        <w:rPr>
          <w:sz w:val="24"/>
          <w:szCs w:val="24"/>
        </w:rPr>
      </w:pPr>
      <w:r w:rsidRPr="00803E8F">
        <w:rPr>
          <w:sz w:val="24"/>
          <w:szCs w:val="24"/>
          <w:lang w:val="nn-NO"/>
        </w:rPr>
        <w:t>O</w:t>
      </w:r>
      <w:proofErr w:type="spellStart"/>
      <w:r w:rsidR="00D51900" w:rsidRPr="00803E8F">
        <w:rPr>
          <w:sz w:val="24"/>
          <w:szCs w:val="24"/>
        </w:rPr>
        <w:t>ppvisning</w:t>
      </w:r>
      <w:r w:rsidRPr="00803E8F">
        <w:rPr>
          <w:sz w:val="24"/>
          <w:szCs w:val="24"/>
        </w:rPr>
        <w:t>ene</w:t>
      </w:r>
      <w:proofErr w:type="spellEnd"/>
      <w:r w:rsidRPr="00803E8F">
        <w:rPr>
          <w:sz w:val="24"/>
          <w:szCs w:val="24"/>
        </w:rPr>
        <w:t xml:space="preserve"> blir utendørs</w:t>
      </w:r>
      <w:r w:rsidR="00D51900" w:rsidRPr="00803E8F">
        <w:rPr>
          <w:sz w:val="24"/>
          <w:szCs w:val="24"/>
        </w:rPr>
        <w:t xml:space="preserve"> på </w:t>
      </w:r>
      <w:r w:rsidR="00372AAE" w:rsidRPr="00803E8F">
        <w:rPr>
          <w:sz w:val="24"/>
          <w:szCs w:val="24"/>
        </w:rPr>
        <w:t>fotballbanen til Skotfoss T&amp;IF som ligg</w:t>
      </w:r>
      <w:r w:rsidR="00471C04" w:rsidRPr="00803E8F">
        <w:rPr>
          <w:sz w:val="24"/>
          <w:szCs w:val="24"/>
        </w:rPr>
        <w:t>er idyllisk til langs Telemarks</w:t>
      </w:r>
      <w:r w:rsidR="00372AAE" w:rsidRPr="00803E8F">
        <w:rPr>
          <w:sz w:val="24"/>
          <w:szCs w:val="24"/>
        </w:rPr>
        <w:t>kanalen.</w:t>
      </w:r>
    </w:p>
    <w:p w14:paraId="31065A46" w14:textId="77777777" w:rsidR="00E322B7" w:rsidRPr="00803E8F" w:rsidRDefault="00E322B7" w:rsidP="00342347">
      <w:pPr>
        <w:rPr>
          <w:sz w:val="24"/>
          <w:szCs w:val="24"/>
        </w:rPr>
      </w:pPr>
    </w:p>
    <w:p w14:paraId="0C60D13C" w14:textId="77777777" w:rsidR="00342347" w:rsidRPr="00803E8F" w:rsidRDefault="00342347" w:rsidP="00342347">
      <w:pPr>
        <w:spacing w:after="0"/>
        <w:rPr>
          <w:b/>
          <w:color w:val="FF0000"/>
          <w:sz w:val="24"/>
          <w:szCs w:val="24"/>
        </w:rPr>
      </w:pPr>
    </w:p>
    <w:p w14:paraId="5EDFAEB6" w14:textId="76D960BB" w:rsidR="00DE76C2" w:rsidRPr="00803E8F" w:rsidRDefault="00DE76C2" w:rsidP="00342347">
      <w:p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>OPPVISNINGSTILBUD</w:t>
      </w:r>
    </w:p>
    <w:p w14:paraId="463E5462" w14:textId="77777777" w:rsidR="00DE76C2" w:rsidRPr="00803E8F" w:rsidRDefault="00DE76C2" w:rsidP="00067A52">
      <w:pPr>
        <w:pStyle w:val="Listeavsnitt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>Norges Turnveteraner</w:t>
      </w:r>
    </w:p>
    <w:p w14:paraId="60380C64" w14:textId="658B8D13" w:rsidR="00DE76C2" w:rsidRPr="00803E8F" w:rsidRDefault="00DE76C2" w:rsidP="00067A52">
      <w:pPr>
        <w:pStyle w:val="Listeavsnitt"/>
        <w:numPr>
          <w:ilvl w:val="0"/>
          <w:numId w:val="9"/>
        </w:numPr>
        <w:spacing w:after="0"/>
        <w:rPr>
          <w:sz w:val="24"/>
          <w:szCs w:val="24"/>
        </w:rPr>
      </w:pPr>
      <w:r w:rsidRPr="00803E8F">
        <w:rPr>
          <w:b/>
          <w:sz w:val="24"/>
          <w:szCs w:val="24"/>
        </w:rPr>
        <w:t>Norges Kvinnelige Gymnastikkveteraner</w:t>
      </w:r>
      <w:r w:rsidR="00067A52" w:rsidRPr="00803E8F">
        <w:rPr>
          <w:b/>
          <w:sz w:val="24"/>
          <w:szCs w:val="24"/>
        </w:rPr>
        <w:t xml:space="preserve"> – Program som skal benyttes i </w:t>
      </w:r>
      <w:proofErr w:type="spellStart"/>
      <w:r w:rsidR="00067A52" w:rsidRPr="00803E8F">
        <w:rPr>
          <w:b/>
          <w:sz w:val="24"/>
          <w:szCs w:val="24"/>
        </w:rPr>
        <w:t>Dornbirn</w:t>
      </w:r>
      <w:proofErr w:type="spellEnd"/>
      <w:r w:rsidR="00067A52" w:rsidRPr="00803E8F">
        <w:rPr>
          <w:b/>
          <w:sz w:val="24"/>
          <w:szCs w:val="24"/>
        </w:rPr>
        <w:br/>
      </w:r>
      <w:r w:rsidR="00067A52" w:rsidRPr="00803E8F">
        <w:rPr>
          <w:sz w:val="24"/>
          <w:szCs w:val="24"/>
        </w:rPr>
        <w:t>Etter forhåndspåmeldingen er det ingen påmeldte. Hvis noen likevel vil ha dette programmet må laget stille med instruktør. Ta kontakt ved spørsmål om dette.</w:t>
      </w:r>
    </w:p>
    <w:p w14:paraId="13DC9E77" w14:textId="30AB3FB7" w:rsidR="004405B2" w:rsidRPr="00803E8F" w:rsidRDefault="00DE76C2" w:rsidP="004405B2">
      <w:pPr>
        <w:pStyle w:val="Listeavsnitt"/>
        <w:numPr>
          <w:ilvl w:val="0"/>
          <w:numId w:val="9"/>
        </w:numPr>
        <w:spacing w:after="0"/>
        <w:rPr>
          <w:b/>
          <w:sz w:val="24"/>
          <w:szCs w:val="24"/>
        </w:rPr>
      </w:pPr>
      <w:proofErr w:type="spellStart"/>
      <w:r w:rsidRPr="00803E8F">
        <w:rPr>
          <w:b/>
          <w:sz w:val="24"/>
          <w:szCs w:val="24"/>
        </w:rPr>
        <w:t>NGTF’s</w:t>
      </w:r>
      <w:proofErr w:type="spellEnd"/>
      <w:r w:rsidRPr="00803E8F">
        <w:rPr>
          <w:b/>
          <w:sz w:val="24"/>
          <w:szCs w:val="24"/>
        </w:rPr>
        <w:t xml:space="preserve"> fellesprogram Gymnastrada</w:t>
      </w:r>
      <w:r w:rsidR="00067A52" w:rsidRPr="00803E8F">
        <w:rPr>
          <w:b/>
          <w:sz w:val="24"/>
          <w:szCs w:val="24"/>
        </w:rPr>
        <w:t xml:space="preserve"> - </w:t>
      </w:r>
      <w:r w:rsidRPr="00803E8F">
        <w:rPr>
          <w:b/>
          <w:sz w:val="24"/>
          <w:szCs w:val="24"/>
        </w:rPr>
        <w:t>«Finnes det spøkelser»</w:t>
      </w:r>
      <w:r w:rsidR="00067A52" w:rsidRPr="00803E8F">
        <w:rPr>
          <w:b/>
          <w:sz w:val="24"/>
          <w:szCs w:val="24"/>
        </w:rPr>
        <w:t>. Instruktør Ragnhild Havenstrøm</w:t>
      </w:r>
      <w:r w:rsidR="00C47628" w:rsidRPr="00803E8F">
        <w:rPr>
          <w:b/>
          <w:sz w:val="24"/>
          <w:szCs w:val="24"/>
        </w:rPr>
        <w:br/>
      </w:r>
      <w:r w:rsidR="00C47628" w:rsidRPr="00803E8F">
        <w:rPr>
          <w:sz w:val="24"/>
          <w:szCs w:val="24"/>
        </w:rPr>
        <w:t xml:space="preserve">Programmet er delt i 3 nivå. </w:t>
      </w:r>
      <w:r w:rsidR="00904D65">
        <w:rPr>
          <w:sz w:val="24"/>
          <w:szCs w:val="24"/>
        </w:rPr>
        <w:br/>
      </w:r>
      <w:r w:rsidR="00C47628" w:rsidRPr="00803E8F">
        <w:rPr>
          <w:sz w:val="24"/>
          <w:szCs w:val="24"/>
        </w:rPr>
        <w:t>Nivå</w:t>
      </w:r>
      <w:r w:rsidR="004405B2" w:rsidRPr="00803E8F">
        <w:rPr>
          <w:sz w:val="24"/>
          <w:szCs w:val="24"/>
        </w:rPr>
        <w:t xml:space="preserve"> 1: Gymnastene må mestre hodestående, hjul, håndstående med rulle og akrobatikk på flere nivå</w:t>
      </w:r>
      <w:r w:rsidR="005B4377" w:rsidRPr="00803E8F">
        <w:rPr>
          <w:sz w:val="24"/>
          <w:szCs w:val="24"/>
        </w:rPr>
        <w:t xml:space="preserve"> (antrekk – hel turndrakt)</w:t>
      </w:r>
      <w:r w:rsidR="004405B2" w:rsidRPr="00803E8F">
        <w:rPr>
          <w:sz w:val="24"/>
          <w:szCs w:val="24"/>
        </w:rPr>
        <w:t xml:space="preserve">. </w:t>
      </w:r>
      <w:r w:rsidR="00904D65">
        <w:rPr>
          <w:sz w:val="24"/>
          <w:szCs w:val="24"/>
        </w:rPr>
        <w:br/>
      </w:r>
      <w:r w:rsidR="004405B2" w:rsidRPr="00803E8F">
        <w:rPr>
          <w:sz w:val="24"/>
          <w:szCs w:val="24"/>
        </w:rPr>
        <w:t>Nivå 2: raske forflytninger, arbeid både oppe og nede. Pararbeid, men ikke akrobatikk</w:t>
      </w:r>
      <w:r w:rsidR="00214C26" w:rsidRPr="00803E8F">
        <w:rPr>
          <w:sz w:val="24"/>
          <w:szCs w:val="24"/>
        </w:rPr>
        <w:t xml:space="preserve"> (antrekk sort tight</w:t>
      </w:r>
      <w:r w:rsidR="00B306FA">
        <w:rPr>
          <w:sz w:val="24"/>
          <w:szCs w:val="24"/>
        </w:rPr>
        <w:t>s</w:t>
      </w:r>
      <w:r w:rsidR="00214C26" w:rsidRPr="00803E8F">
        <w:rPr>
          <w:sz w:val="24"/>
          <w:szCs w:val="24"/>
        </w:rPr>
        <w:t xml:space="preserve"> og sort langermet t-skjorte)</w:t>
      </w:r>
      <w:r w:rsidR="004405B2" w:rsidRPr="00803E8F">
        <w:rPr>
          <w:sz w:val="24"/>
          <w:szCs w:val="24"/>
        </w:rPr>
        <w:t xml:space="preserve">. </w:t>
      </w:r>
      <w:r w:rsidR="00904D65">
        <w:rPr>
          <w:sz w:val="24"/>
          <w:szCs w:val="24"/>
        </w:rPr>
        <w:br/>
      </w:r>
      <w:r w:rsidR="004405B2" w:rsidRPr="00803E8F">
        <w:rPr>
          <w:sz w:val="24"/>
          <w:szCs w:val="24"/>
        </w:rPr>
        <w:t>Nivå 3: gymnastene jobber hovedsakelig oppe og ned til huksittende</w:t>
      </w:r>
      <w:r w:rsidR="00214C26" w:rsidRPr="00803E8F">
        <w:rPr>
          <w:sz w:val="24"/>
          <w:szCs w:val="24"/>
        </w:rPr>
        <w:t xml:space="preserve"> (antrekk: sort tight</w:t>
      </w:r>
      <w:r w:rsidR="00B306FA">
        <w:rPr>
          <w:sz w:val="24"/>
          <w:szCs w:val="24"/>
        </w:rPr>
        <w:t>s</w:t>
      </w:r>
      <w:r w:rsidR="00214C26" w:rsidRPr="00803E8F">
        <w:rPr>
          <w:sz w:val="24"/>
          <w:szCs w:val="24"/>
        </w:rPr>
        <w:t xml:space="preserve"> og gymnastradatopp </w:t>
      </w:r>
      <w:r w:rsidR="0019058C">
        <w:rPr>
          <w:sz w:val="24"/>
          <w:szCs w:val="24"/>
        </w:rPr>
        <w:t xml:space="preserve">(for de som har) </w:t>
      </w:r>
      <w:r w:rsidR="00214C26" w:rsidRPr="00803E8F">
        <w:rPr>
          <w:sz w:val="24"/>
          <w:szCs w:val="24"/>
        </w:rPr>
        <w:t>eller sort langermet t-skjorte med hvit singlet)</w:t>
      </w:r>
      <w:r w:rsidR="00214C26" w:rsidRPr="00803E8F">
        <w:rPr>
          <w:sz w:val="24"/>
          <w:szCs w:val="24"/>
        </w:rPr>
        <w:br/>
        <w:t xml:space="preserve">Alle nivå skal ha </w:t>
      </w:r>
      <w:proofErr w:type="spellStart"/>
      <w:r w:rsidR="00214C26" w:rsidRPr="00803E8F">
        <w:rPr>
          <w:sz w:val="24"/>
          <w:szCs w:val="24"/>
        </w:rPr>
        <w:t>flaggermusarmer</w:t>
      </w:r>
      <w:proofErr w:type="spellEnd"/>
      <w:r w:rsidR="00214C26" w:rsidRPr="00803E8F">
        <w:rPr>
          <w:sz w:val="24"/>
          <w:szCs w:val="24"/>
        </w:rPr>
        <w:t xml:space="preserve"> til siste serie.</w:t>
      </w:r>
      <w:r w:rsidR="0019058C">
        <w:rPr>
          <w:sz w:val="24"/>
          <w:szCs w:val="24"/>
        </w:rPr>
        <w:br/>
      </w:r>
      <w:r w:rsidR="0019058C" w:rsidRPr="00803E8F">
        <w:rPr>
          <w:sz w:val="24"/>
          <w:szCs w:val="24"/>
        </w:rPr>
        <w:t xml:space="preserve">Langermet </w:t>
      </w:r>
      <w:r w:rsidR="0019058C">
        <w:rPr>
          <w:sz w:val="24"/>
          <w:szCs w:val="24"/>
        </w:rPr>
        <w:t xml:space="preserve">sort </w:t>
      </w:r>
      <w:r w:rsidR="0019058C" w:rsidRPr="00803E8F">
        <w:rPr>
          <w:sz w:val="24"/>
          <w:szCs w:val="24"/>
        </w:rPr>
        <w:t xml:space="preserve">t-skjorte </w:t>
      </w:r>
      <w:r w:rsidR="0019058C">
        <w:rPr>
          <w:sz w:val="24"/>
          <w:szCs w:val="24"/>
        </w:rPr>
        <w:t xml:space="preserve">kan </w:t>
      </w:r>
      <w:r w:rsidR="0019058C" w:rsidRPr="00803E8F">
        <w:rPr>
          <w:sz w:val="24"/>
          <w:szCs w:val="24"/>
        </w:rPr>
        <w:t>bestilles sammen med påmelding</w:t>
      </w:r>
    </w:p>
    <w:p w14:paraId="7838BD20" w14:textId="23A5FEAE" w:rsidR="00DE76C2" w:rsidRPr="00803E8F" w:rsidRDefault="00DE76C2" w:rsidP="00067A52">
      <w:pPr>
        <w:pStyle w:val="Listeavsnitt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 xml:space="preserve">«Fellestropp 2019» </w:t>
      </w:r>
      <w:r w:rsidR="00067A52" w:rsidRPr="00803E8F">
        <w:rPr>
          <w:b/>
          <w:sz w:val="24"/>
          <w:szCs w:val="24"/>
        </w:rPr>
        <w:t>ungdom/damer</w:t>
      </w:r>
      <w:r w:rsidR="004405B2" w:rsidRPr="00803E8F">
        <w:rPr>
          <w:b/>
          <w:sz w:val="24"/>
          <w:szCs w:val="24"/>
        </w:rPr>
        <w:t>/senior/veteraner</w:t>
      </w:r>
      <w:r w:rsidR="00067A52" w:rsidRPr="00803E8F">
        <w:rPr>
          <w:b/>
          <w:sz w:val="24"/>
          <w:szCs w:val="24"/>
        </w:rPr>
        <w:t xml:space="preserve">. Instruktører </w:t>
      </w:r>
      <w:r w:rsidRPr="00803E8F">
        <w:rPr>
          <w:b/>
          <w:sz w:val="24"/>
          <w:szCs w:val="24"/>
        </w:rPr>
        <w:t>Anne Kjerstin Jacobsen og Veronika Knutsen</w:t>
      </w:r>
      <w:r w:rsidR="004405B2" w:rsidRPr="00803E8F">
        <w:rPr>
          <w:b/>
          <w:sz w:val="24"/>
          <w:szCs w:val="24"/>
        </w:rPr>
        <w:br/>
      </w:r>
      <w:r w:rsidR="004405B2" w:rsidRPr="00803E8F">
        <w:rPr>
          <w:sz w:val="24"/>
          <w:szCs w:val="24"/>
        </w:rPr>
        <w:t xml:space="preserve">Programmet er inndelt i flere nivå. </w:t>
      </w:r>
      <w:r w:rsidR="00904D65">
        <w:rPr>
          <w:sz w:val="24"/>
          <w:szCs w:val="24"/>
        </w:rPr>
        <w:br/>
      </w:r>
      <w:r w:rsidR="004405B2" w:rsidRPr="00803E8F">
        <w:rPr>
          <w:sz w:val="24"/>
          <w:szCs w:val="24"/>
        </w:rPr>
        <w:t>Ungdom – noe akrobatikk/</w:t>
      </w:r>
      <w:proofErr w:type="spellStart"/>
      <w:r w:rsidR="004405B2" w:rsidRPr="00803E8F">
        <w:rPr>
          <w:sz w:val="24"/>
          <w:szCs w:val="24"/>
        </w:rPr>
        <w:t>parøvelser</w:t>
      </w:r>
      <w:proofErr w:type="spellEnd"/>
      <w:r w:rsidR="004405B2" w:rsidRPr="00803E8F">
        <w:rPr>
          <w:sz w:val="24"/>
          <w:szCs w:val="24"/>
        </w:rPr>
        <w:t xml:space="preserve">. </w:t>
      </w:r>
      <w:r w:rsidR="00904D65">
        <w:rPr>
          <w:sz w:val="24"/>
          <w:szCs w:val="24"/>
        </w:rPr>
        <w:br/>
      </w:r>
      <w:r w:rsidR="004405B2" w:rsidRPr="00803E8F">
        <w:rPr>
          <w:sz w:val="24"/>
          <w:szCs w:val="24"/>
        </w:rPr>
        <w:t>Damer – øvelser oppe og nede</w:t>
      </w:r>
      <w:r w:rsidR="00C66A59" w:rsidRPr="00803E8F">
        <w:rPr>
          <w:sz w:val="24"/>
          <w:szCs w:val="24"/>
        </w:rPr>
        <w:t xml:space="preserve"> (antrekk sort </w:t>
      </w:r>
      <w:proofErr w:type="spellStart"/>
      <w:r w:rsidR="00C66A59" w:rsidRPr="00803E8F">
        <w:rPr>
          <w:sz w:val="24"/>
          <w:szCs w:val="24"/>
        </w:rPr>
        <w:t>tight</w:t>
      </w:r>
      <w:proofErr w:type="spellEnd"/>
      <w:r w:rsidR="00C66A59" w:rsidRPr="00803E8F">
        <w:rPr>
          <w:sz w:val="24"/>
          <w:szCs w:val="24"/>
        </w:rPr>
        <w:t xml:space="preserve"> og langermet t-skjorte)</w:t>
      </w:r>
      <w:r w:rsidR="004405B2" w:rsidRPr="00803E8F">
        <w:rPr>
          <w:sz w:val="24"/>
          <w:szCs w:val="24"/>
        </w:rPr>
        <w:t xml:space="preserve">. </w:t>
      </w:r>
      <w:r w:rsidR="00E07FEF">
        <w:rPr>
          <w:sz w:val="24"/>
          <w:szCs w:val="24"/>
        </w:rPr>
        <w:t xml:space="preserve">Denne gruppa deles i to. Damer 1 – jobber ned på gulvet med enkel </w:t>
      </w:r>
      <w:proofErr w:type="spellStart"/>
      <w:r w:rsidR="00E07FEF">
        <w:rPr>
          <w:sz w:val="24"/>
          <w:szCs w:val="24"/>
        </w:rPr>
        <w:t>parøvelse</w:t>
      </w:r>
      <w:proofErr w:type="spellEnd"/>
      <w:r w:rsidR="00E07FEF">
        <w:rPr>
          <w:sz w:val="24"/>
          <w:szCs w:val="24"/>
        </w:rPr>
        <w:t xml:space="preserve">, Damer 2 – jobber oppe. </w:t>
      </w:r>
      <w:r w:rsidR="00904D65">
        <w:rPr>
          <w:sz w:val="24"/>
          <w:szCs w:val="24"/>
        </w:rPr>
        <w:br/>
      </w:r>
      <w:r w:rsidR="004405B2" w:rsidRPr="00803E8F">
        <w:rPr>
          <w:sz w:val="24"/>
          <w:szCs w:val="24"/>
        </w:rPr>
        <w:t>Senior – gymnastene jobber hovedsakelig oppe</w:t>
      </w:r>
      <w:r w:rsidR="00C66A59" w:rsidRPr="00803E8F">
        <w:rPr>
          <w:sz w:val="24"/>
          <w:szCs w:val="24"/>
        </w:rPr>
        <w:t xml:space="preserve"> (antrekk sort </w:t>
      </w:r>
      <w:proofErr w:type="spellStart"/>
      <w:r w:rsidR="00C66A59" w:rsidRPr="00803E8F">
        <w:rPr>
          <w:sz w:val="24"/>
          <w:szCs w:val="24"/>
        </w:rPr>
        <w:t>tight</w:t>
      </w:r>
      <w:proofErr w:type="spellEnd"/>
      <w:r w:rsidR="00C66A59" w:rsidRPr="00803E8F">
        <w:rPr>
          <w:sz w:val="24"/>
          <w:szCs w:val="24"/>
        </w:rPr>
        <w:t xml:space="preserve"> og hvit langermet t-skjorte)</w:t>
      </w:r>
      <w:r w:rsidR="004405B2" w:rsidRPr="00803E8F">
        <w:rPr>
          <w:sz w:val="24"/>
          <w:szCs w:val="24"/>
        </w:rPr>
        <w:t xml:space="preserve">. </w:t>
      </w:r>
      <w:r w:rsidR="00904D65">
        <w:rPr>
          <w:sz w:val="24"/>
          <w:szCs w:val="24"/>
        </w:rPr>
        <w:br/>
      </w:r>
      <w:r w:rsidR="004405B2" w:rsidRPr="00803E8F">
        <w:rPr>
          <w:sz w:val="24"/>
          <w:szCs w:val="24"/>
        </w:rPr>
        <w:t>Veteraner – jobber oppe</w:t>
      </w:r>
      <w:r w:rsidR="00C66A59" w:rsidRPr="00803E8F">
        <w:rPr>
          <w:sz w:val="24"/>
          <w:szCs w:val="24"/>
        </w:rPr>
        <w:t xml:space="preserve"> (antrekk NKGV blå skjørt og hvit langermet t-skjorte). Langermet t-skjorte bestilles sammen med påmelding</w:t>
      </w:r>
    </w:p>
    <w:p w14:paraId="33BC63F8" w14:textId="2798665A" w:rsidR="00DE76C2" w:rsidRPr="00803E8F" w:rsidRDefault="00067A52" w:rsidP="00067A52">
      <w:pPr>
        <w:pStyle w:val="Listeavsnitt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>Lær på stedet ungdom 16+. Instruktør Camilla Lunde</w:t>
      </w:r>
      <w:r w:rsidRPr="00803E8F">
        <w:rPr>
          <w:b/>
          <w:sz w:val="24"/>
          <w:szCs w:val="24"/>
        </w:rPr>
        <w:br/>
      </w:r>
      <w:r w:rsidRPr="00803E8F">
        <w:rPr>
          <w:sz w:val="24"/>
          <w:szCs w:val="24"/>
        </w:rPr>
        <w:t>Programmet inneholder a</w:t>
      </w:r>
      <w:r w:rsidR="00DE76C2" w:rsidRPr="00803E8F">
        <w:rPr>
          <w:sz w:val="24"/>
          <w:szCs w:val="24"/>
        </w:rPr>
        <w:t xml:space="preserve">krobatikk, </w:t>
      </w:r>
      <w:proofErr w:type="spellStart"/>
      <w:r w:rsidR="00DE76C2" w:rsidRPr="00803E8F">
        <w:rPr>
          <w:sz w:val="24"/>
          <w:szCs w:val="24"/>
        </w:rPr>
        <w:t>airtrack</w:t>
      </w:r>
      <w:proofErr w:type="spellEnd"/>
      <w:r w:rsidR="00DE76C2" w:rsidRPr="00803E8F">
        <w:rPr>
          <w:sz w:val="24"/>
          <w:szCs w:val="24"/>
        </w:rPr>
        <w:t xml:space="preserve"> og </w:t>
      </w:r>
      <w:proofErr w:type="spellStart"/>
      <w:r w:rsidR="00DE76C2" w:rsidRPr="00803E8F">
        <w:rPr>
          <w:sz w:val="24"/>
          <w:szCs w:val="24"/>
        </w:rPr>
        <w:t>trampett</w:t>
      </w:r>
      <w:proofErr w:type="spellEnd"/>
    </w:p>
    <w:p w14:paraId="5D53F7EF" w14:textId="2BFB1F78" w:rsidR="00DE76C2" w:rsidRPr="00803E8F" w:rsidRDefault="00DE76C2" w:rsidP="00067A52">
      <w:pPr>
        <w:pStyle w:val="Listeavsnitt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lastRenderedPageBreak/>
        <w:t>Lær på stedet (for alle) Gymnastikk/Aerobic</w:t>
      </w:r>
      <w:r w:rsidR="00067A52" w:rsidRPr="00803E8F">
        <w:rPr>
          <w:b/>
          <w:sz w:val="24"/>
          <w:szCs w:val="24"/>
        </w:rPr>
        <w:t>. Instruktør Ragnhild Havenstrøm</w:t>
      </w:r>
      <w:r w:rsidR="00067A52" w:rsidRPr="00803E8F">
        <w:rPr>
          <w:b/>
          <w:sz w:val="24"/>
          <w:szCs w:val="24"/>
        </w:rPr>
        <w:br/>
      </w:r>
      <w:r w:rsidR="00067A52" w:rsidRPr="00803E8F">
        <w:rPr>
          <w:sz w:val="24"/>
          <w:szCs w:val="24"/>
        </w:rPr>
        <w:t xml:space="preserve">Rytme, gymnastikk og enkle </w:t>
      </w:r>
      <w:proofErr w:type="spellStart"/>
      <w:r w:rsidR="00067A52" w:rsidRPr="00803E8F">
        <w:rPr>
          <w:sz w:val="24"/>
          <w:szCs w:val="24"/>
        </w:rPr>
        <w:t>parøvelser</w:t>
      </w:r>
      <w:proofErr w:type="spellEnd"/>
    </w:p>
    <w:p w14:paraId="795B79AA" w14:textId="77777777" w:rsidR="00DE76C2" w:rsidRPr="00803E8F" w:rsidRDefault="00DE76C2" w:rsidP="00067A52">
      <w:pPr>
        <w:pStyle w:val="Listeavsnitt"/>
        <w:numPr>
          <w:ilvl w:val="0"/>
          <w:numId w:val="9"/>
        </w:num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>Særtropper</w:t>
      </w:r>
    </w:p>
    <w:p w14:paraId="455779E6" w14:textId="77777777" w:rsidR="00DE76C2" w:rsidRPr="00803E8F" w:rsidRDefault="00DE76C2" w:rsidP="00DE76C2">
      <w:pPr>
        <w:jc w:val="center"/>
        <w:rPr>
          <w:b/>
          <w:color w:val="FF0000"/>
          <w:sz w:val="24"/>
          <w:szCs w:val="24"/>
        </w:rPr>
      </w:pPr>
    </w:p>
    <w:p w14:paraId="65F40E91" w14:textId="2F0970F8" w:rsidR="00DE76C2" w:rsidRPr="00803E8F" w:rsidRDefault="004366AE" w:rsidP="004366AE">
      <w:pPr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 xml:space="preserve">CAMP </w:t>
      </w:r>
      <w:r w:rsidR="00CF295B" w:rsidRPr="00803E8F">
        <w:rPr>
          <w:b/>
          <w:sz w:val="24"/>
          <w:szCs w:val="24"/>
        </w:rPr>
        <w:t>U</w:t>
      </w:r>
      <w:r w:rsidR="00387400" w:rsidRPr="00803E8F">
        <w:rPr>
          <w:b/>
          <w:sz w:val="24"/>
          <w:szCs w:val="24"/>
        </w:rPr>
        <w:t>NGDOM</w:t>
      </w:r>
    </w:p>
    <w:p w14:paraId="02DA9848" w14:textId="7E77B85E" w:rsidR="00A60ABB" w:rsidRPr="00803E8F" w:rsidRDefault="00A60ABB" w:rsidP="004366A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Ungdommen skal bo på Kulturstien barnehage. Tilbudet går til gymnaster fra 16 år. </w:t>
      </w:r>
      <w:r w:rsidRPr="00803E8F">
        <w:rPr>
          <w:sz w:val="24"/>
          <w:szCs w:val="24"/>
        </w:rPr>
        <w:br/>
        <w:t xml:space="preserve">Vi håper alle ungdommer benytter seg av tilbudet og blir med på Lær på stedet 16+ (gjerne i tillegg til felles- og særtropper) </w:t>
      </w:r>
      <w:r w:rsidRPr="00803E8F">
        <w:rPr>
          <w:sz w:val="24"/>
          <w:szCs w:val="24"/>
        </w:rPr>
        <w:br/>
        <w:t xml:space="preserve">Vi arrangerer «Mesternes mester» - konkurranse og treningsaktiviteter med kvalifiserte trenere. </w:t>
      </w:r>
      <w:r w:rsidRPr="00803E8F">
        <w:rPr>
          <w:sz w:val="24"/>
          <w:szCs w:val="24"/>
        </w:rPr>
        <w:br/>
        <w:t>Dette vil skje lørdag etter trening og utover kvelden</w:t>
      </w:r>
      <w:r w:rsidR="00EC0456">
        <w:rPr>
          <w:sz w:val="24"/>
          <w:szCs w:val="24"/>
        </w:rPr>
        <w:t>.</w:t>
      </w:r>
    </w:p>
    <w:p w14:paraId="71D9C3F4" w14:textId="0C3C4034" w:rsidR="00387400" w:rsidRPr="00803E8F" w:rsidRDefault="00A60ABB" w:rsidP="004366AE">
      <w:pPr>
        <w:rPr>
          <w:sz w:val="24"/>
          <w:szCs w:val="24"/>
        </w:rPr>
      </w:pPr>
      <w:r w:rsidRPr="00803E8F">
        <w:rPr>
          <w:sz w:val="24"/>
          <w:szCs w:val="24"/>
        </w:rPr>
        <w:t>Det serververs varmmat lørdag kveld</w:t>
      </w:r>
      <w:r w:rsidR="00EC0456">
        <w:rPr>
          <w:sz w:val="24"/>
          <w:szCs w:val="24"/>
        </w:rPr>
        <w:t>.</w:t>
      </w:r>
    </w:p>
    <w:p w14:paraId="1039FAA9" w14:textId="77777777" w:rsidR="002221CA" w:rsidRPr="00803E8F" w:rsidRDefault="002221CA" w:rsidP="00803E8F">
      <w:pPr>
        <w:spacing w:after="0"/>
        <w:rPr>
          <w:b/>
          <w:sz w:val="24"/>
          <w:szCs w:val="24"/>
        </w:rPr>
      </w:pPr>
    </w:p>
    <w:p w14:paraId="27DB0411" w14:textId="5233F428" w:rsidR="00390DC3" w:rsidRPr="00803E8F" w:rsidRDefault="00390DC3" w:rsidP="00623C6F">
      <w:p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 xml:space="preserve">INNKVARTERING </w:t>
      </w:r>
    </w:p>
    <w:p w14:paraId="2E2A8A15" w14:textId="77777777" w:rsidR="00A320FC" w:rsidRPr="00803E8F" w:rsidRDefault="00A320FC" w:rsidP="00623C6F">
      <w:pPr>
        <w:spacing w:after="0"/>
        <w:rPr>
          <w:b/>
          <w:sz w:val="24"/>
          <w:szCs w:val="24"/>
        </w:rPr>
      </w:pPr>
    </w:p>
    <w:p w14:paraId="63AA9BDD" w14:textId="77777777" w:rsidR="002221CA" w:rsidRPr="00803E8F" w:rsidRDefault="002221CA" w:rsidP="002221CA">
      <w:pPr>
        <w:spacing w:after="0"/>
        <w:rPr>
          <w:b/>
          <w:sz w:val="24"/>
          <w:szCs w:val="24"/>
        </w:rPr>
      </w:pPr>
      <w:r w:rsidRPr="00803E8F">
        <w:rPr>
          <w:sz w:val="24"/>
          <w:szCs w:val="24"/>
        </w:rPr>
        <w:t>Overnatting voksne på</w:t>
      </w:r>
      <w:r w:rsidRPr="00803E8F">
        <w:rPr>
          <w:b/>
          <w:sz w:val="24"/>
          <w:szCs w:val="24"/>
        </w:rPr>
        <w:t xml:space="preserve"> Skotfoss Oppvekstsenter</w:t>
      </w:r>
    </w:p>
    <w:p w14:paraId="232A482D" w14:textId="77777777" w:rsidR="002221CA" w:rsidRPr="00803E8F" w:rsidRDefault="002221CA" w:rsidP="002221CA">
      <w:pPr>
        <w:spacing w:after="0"/>
        <w:rPr>
          <w:b/>
          <w:sz w:val="24"/>
          <w:szCs w:val="24"/>
        </w:rPr>
      </w:pPr>
      <w:r w:rsidRPr="00803E8F">
        <w:rPr>
          <w:sz w:val="24"/>
          <w:szCs w:val="24"/>
        </w:rPr>
        <w:t>Camp ungdom på</w:t>
      </w:r>
      <w:r w:rsidRPr="00803E8F">
        <w:rPr>
          <w:b/>
          <w:sz w:val="24"/>
          <w:szCs w:val="24"/>
        </w:rPr>
        <w:t xml:space="preserve"> Kulturstien barnehage</w:t>
      </w:r>
    </w:p>
    <w:p w14:paraId="281FA67D" w14:textId="77777777" w:rsidR="002221CA" w:rsidRPr="00803E8F" w:rsidRDefault="002221CA" w:rsidP="002221CA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Begge kr. 150,- pr. person pr. natt</w:t>
      </w:r>
    </w:p>
    <w:p w14:paraId="6142CF77" w14:textId="77777777" w:rsidR="002221CA" w:rsidRPr="00803E8F" w:rsidRDefault="002221CA" w:rsidP="002221CA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(Krysses av på påmeldingsskjema)</w:t>
      </w:r>
    </w:p>
    <w:p w14:paraId="6512F651" w14:textId="77777777" w:rsidR="002221CA" w:rsidRPr="00803E8F" w:rsidRDefault="002221CA" w:rsidP="002221CA">
      <w:pPr>
        <w:rPr>
          <w:sz w:val="24"/>
          <w:szCs w:val="24"/>
        </w:rPr>
      </w:pPr>
    </w:p>
    <w:p w14:paraId="2A4CB50D" w14:textId="77777777" w:rsidR="002221CA" w:rsidRPr="00803E8F" w:rsidRDefault="00390DC3" w:rsidP="002221CA">
      <w:pPr>
        <w:rPr>
          <w:sz w:val="24"/>
          <w:szCs w:val="24"/>
        </w:rPr>
      </w:pPr>
      <w:r w:rsidRPr="00803E8F">
        <w:rPr>
          <w:sz w:val="24"/>
          <w:szCs w:val="24"/>
        </w:rPr>
        <w:t>Vi har gjort avtale med Thon Hotell Høyers og Clarion Collection Bryggeparken hotell i Skien sentrum.</w:t>
      </w:r>
    </w:p>
    <w:p w14:paraId="6ACB68A5" w14:textId="70633DF4" w:rsidR="00390DC3" w:rsidRPr="00803E8F" w:rsidRDefault="00390DC3" w:rsidP="002221CA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Priser pr. natt inkludert frokost; </w:t>
      </w:r>
    </w:p>
    <w:p w14:paraId="187A641A" w14:textId="77777777" w:rsidR="00390DC3" w:rsidRPr="00803E8F" w:rsidRDefault="00390DC3" w:rsidP="002221CA">
      <w:pPr>
        <w:spacing w:after="0" w:line="240" w:lineRule="auto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>Thon Hotell Høyers:</w:t>
      </w:r>
    </w:p>
    <w:p w14:paraId="2A5EEB20" w14:textId="77777777" w:rsidR="00390DC3" w:rsidRPr="00803E8F" w:rsidRDefault="00390DC3" w:rsidP="002221CA">
      <w:pPr>
        <w:spacing w:after="0" w:line="240" w:lineRule="auto"/>
        <w:rPr>
          <w:sz w:val="24"/>
          <w:szCs w:val="24"/>
        </w:rPr>
      </w:pPr>
      <w:r w:rsidRPr="00803E8F">
        <w:rPr>
          <w:sz w:val="24"/>
          <w:szCs w:val="24"/>
        </w:rPr>
        <w:t xml:space="preserve">Enkeltrom kr. 836,- </w:t>
      </w:r>
      <w:proofErr w:type="spellStart"/>
      <w:r w:rsidRPr="00803E8F">
        <w:rPr>
          <w:sz w:val="24"/>
          <w:szCs w:val="24"/>
        </w:rPr>
        <w:t>pr.døgn</w:t>
      </w:r>
      <w:proofErr w:type="spellEnd"/>
      <w:r w:rsidRPr="00803E8F">
        <w:rPr>
          <w:sz w:val="24"/>
          <w:szCs w:val="24"/>
        </w:rPr>
        <w:t xml:space="preserve"> </w:t>
      </w:r>
    </w:p>
    <w:p w14:paraId="166EEE83" w14:textId="77777777" w:rsidR="00390DC3" w:rsidRPr="00803E8F" w:rsidRDefault="00390DC3" w:rsidP="002221CA">
      <w:pPr>
        <w:spacing w:after="0" w:line="240" w:lineRule="auto"/>
        <w:rPr>
          <w:sz w:val="24"/>
          <w:szCs w:val="24"/>
        </w:rPr>
      </w:pPr>
      <w:r w:rsidRPr="00803E8F">
        <w:rPr>
          <w:sz w:val="24"/>
          <w:szCs w:val="24"/>
        </w:rPr>
        <w:t>Dobbeltrom kr. 996,-  pr. døgn</w:t>
      </w:r>
    </w:p>
    <w:p w14:paraId="38C0E0CC" w14:textId="77777777" w:rsidR="00390DC3" w:rsidRPr="00803E8F" w:rsidRDefault="00390DC3" w:rsidP="002221CA">
      <w:pPr>
        <w:spacing w:after="0" w:line="240" w:lineRule="auto"/>
        <w:rPr>
          <w:sz w:val="24"/>
          <w:szCs w:val="24"/>
        </w:rPr>
      </w:pPr>
      <w:r w:rsidRPr="00803E8F">
        <w:rPr>
          <w:sz w:val="24"/>
          <w:szCs w:val="24"/>
        </w:rPr>
        <w:t>3-sengsrom kr. 1.236,- pr. døgn</w:t>
      </w:r>
    </w:p>
    <w:p w14:paraId="5A7CB758" w14:textId="77777777" w:rsidR="00390DC3" w:rsidRPr="00803E8F" w:rsidRDefault="00390DC3" w:rsidP="002221CA">
      <w:pPr>
        <w:spacing w:after="0" w:line="240" w:lineRule="auto"/>
        <w:rPr>
          <w:rFonts w:cs="Arial"/>
          <w:color w:val="00B050"/>
          <w:sz w:val="24"/>
          <w:szCs w:val="24"/>
        </w:rPr>
      </w:pPr>
      <w:r w:rsidRPr="00803E8F">
        <w:rPr>
          <w:sz w:val="24"/>
          <w:szCs w:val="24"/>
        </w:rPr>
        <w:t>Bestilles direkte til hotell på denne lenken: https://www.thonhotels.no/event/skotfoss-turn-if/</w:t>
      </w:r>
    </w:p>
    <w:p w14:paraId="780C55BB" w14:textId="5BCA6D7E" w:rsidR="00390DC3" w:rsidRPr="00803E8F" w:rsidRDefault="00390DC3" w:rsidP="00390DC3">
      <w:pPr>
        <w:jc w:val="center"/>
        <w:rPr>
          <w:b/>
          <w:sz w:val="24"/>
          <w:szCs w:val="24"/>
        </w:rPr>
      </w:pPr>
    </w:p>
    <w:p w14:paraId="0C41E7BD" w14:textId="77777777" w:rsidR="00390DC3" w:rsidRPr="00803E8F" w:rsidRDefault="00390DC3" w:rsidP="002221CA">
      <w:pPr>
        <w:spacing w:after="0"/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>Clarion Collection Bryggeparken:</w:t>
      </w:r>
    </w:p>
    <w:p w14:paraId="5763FA6D" w14:textId="77777777" w:rsidR="00390DC3" w:rsidRPr="00803E8F" w:rsidRDefault="00390DC3" w:rsidP="002221CA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 xml:space="preserve">Enkeltrom kr. 956,- pr døgn </w:t>
      </w:r>
    </w:p>
    <w:p w14:paraId="318B0D5A" w14:textId="77777777" w:rsidR="00390DC3" w:rsidRPr="00803E8F" w:rsidRDefault="00390DC3" w:rsidP="002221CA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Dobbeltrom kr. 1.096,- pr døgn</w:t>
      </w:r>
    </w:p>
    <w:p w14:paraId="3E8C02CC" w14:textId="77777777" w:rsidR="00390DC3" w:rsidRPr="00803E8F" w:rsidRDefault="00390DC3" w:rsidP="002221CA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Ekstraseng i dobbeltrom kr 300,- pr. døgn</w:t>
      </w:r>
    </w:p>
    <w:p w14:paraId="1C54226E" w14:textId="77777777" w:rsidR="00390DC3" w:rsidRPr="00803E8F" w:rsidRDefault="00390DC3" w:rsidP="002221CA">
      <w:pPr>
        <w:spacing w:after="0" w:line="276" w:lineRule="auto"/>
        <w:rPr>
          <w:sz w:val="24"/>
          <w:szCs w:val="24"/>
        </w:rPr>
      </w:pPr>
      <w:r w:rsidRPr="00803E8F">
        <w:rPr>
          <w:sz w:val="24"/>
          <w:szCs w:val="24"/>
        </w:rPr>
        <w:t xml:space="preserve">Bestilling gjøres direkte til hotellet på mail: </w:t>
      </w:r>
      <w:hyperlink r:id="rId6" w:history="1">
        <w:r w:rsidRPr="00803E8F">
          <w:rPr>
            <w:rStyle w:val="Hyperkobling"/>
            <w:sz w:val="24"/>
            <w:szCs w:val="24"/>
          </w:rPr>
          <w:t>cc.bryggeparken@choice.no</w:t>
        </w:r>
      </w:hyperlink>
      <w:r w:rsidRPr="00803E8F">
        <w:rPr>
          <w:sz w:val="24"/>
          <w:szCs w:val="24"/>
        </w:rPr>
        <w:br/>
        <w:t xml:space="preserve">Ved bestilling oppgi </w:t>
      </w:r>
      <w:proofErr w:type="spellStart"/>
      <w:r w:rsidRPr="00803E8F">
        <w:rPr>
          <w:sz w:val="24"/>
          <w:szCs w:val="24"/>
        </w:rPr>
        <w:t>refnr</w:t>
      </w:r>
      <w:proofErr w:type="spellEnd"/>
      <w:r w:rsidRPr="00803E8F">
        <w:rPr>
          <w:sz w:val="24"/>
          <w:szCs w:val="24"/>
        </w:rPr>
        <w:t>. 1090GR007299</w:t>
      </w:r>
    </w:p>
    <w:p w14:paraId="62B99307" w14:textId="77777777" w:rsidR="00390DC3" w:rsidRPr="000F2388" w:rsidRDefault="00390DC3" w:rsidP="002221CA">
      <w:pPr>
        <w:spacing w:after="0"/>
        <w:rPr>
          <w:b/>
          <w:sz w:val="20"/>
          <w:szCs w:val="20"/>
        </w:rPr>
      </w:pPr>
    </w:p>
    <w:p w14:paraId="0F90A927" w14:textId="77777777" w:rsidR="00390DC3" w:rsidRDefault="00390DC3" w:rsidP="00471C04">
      <w:pPr>
        <w:jc w:val="center"/>
        <w:rPr>
          <w:b/>
          <w:sz w:val="20"/>
          <w:szCs w:val="20"/>
        </w:rPr>
      </w:pPr>
    </w:p>
    <w:p w14:paraId="08840BF2" w14:textId="77777777" w:rsidR="000B01D0" w:rsidRDefault="000B01D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6986A2BF" w14:textId="397CEC5A" w:rsidR="00623C6F" w:rsidRDefault="00623C6F" w:rsidP="001578CE">
      <w:pPr>
        <w:tabs>
          <w:tab w:val="left" w:pos="1560"/>
          <w:tab w:val="left" w:pos="7938"/>
          <w:tab w:val="left" w:pos="836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BRYGGEFEST PÅ LØVEID 15. JUNI</w:t>
      </w:r>
    </w:p>
    <w:p w14:paraId="3CB874F8" w14:textId="77777777" w:rsidR="000B01D0" w:rsidRDefault="00623C6F" w:rsidP="001578CE">
      <w:pPr>
        <w:tabs>
          <w:tab w:val="left" w:pos="1560"/>
          <w:tab w:val="left" w:pos="7938"/>
          <w:tab w:val="left" w:pos="8364"/>
        </w:tabs>
        <w:rPr>
          <w:sz w:val="24"/>
          <w:szCs w:val="24"/>
        </w:rPr>
      </w:pPr>
      <w:r>
        <w:rPr>
          <w:sz w:val="24"/>
          <w:szCs w:val="24"/>
        </w:rPr>
        <w:t xml:space="preserve">Lørdag kveld blir det folkefest og bryggedans på Løveid bygge, som ligger nydelig til i starten av Telemarkskanalen. </w:t>
      </w:r>
    </w:p>
    <w:p w14:paraId="2AD19DAB" w14:textId="0A2BED1C" w:rsidR="000B01D0" w:rsidRDefault="00623C6F" w:rsidP="001578CE">
      <w:pPr>
        <w:tabs>
          <w:tab w:val="left" w:pos="1560"/>
          <w:tab w:val="left" w:pos="7938"/>
          <w:tab w:val="left" w:pos="8364"/>
        </w:tabs>
        <w:rPr>
          <w:sz w:val="24"/>
          <w:szCs w:val="24"/>
        </w:rPr>
      </w:pPr>
      <w:r>
        <w:rPr>
          <w:sz w:val="24"/>
          <w:szCs w:val="24"/>
        </w:rPr>
        <w:t xml:space="preserve">Pris per person er 450,- som inkluderer </w:t>
      </w:r>
      <w:r w:rsidR="005478A1">
        <w:rPr>
          <w:sz w:val="24"/>
          <w:szCs w:val="24"/>
        </w:rPr>
        <w:t xml:space="preserve">livemusikk, </w:t>
      </w:r>
      <w:r>
        <w:rPr>
          <w:sz w:val="24"/>
          <w:szCs w:val="24"/>
        </w:rPr>
        <w:t xml:space="preserve">inngang, bord, hamburgertallerken og en drikkebong. </w:t>
      </w:r>
    </w:p>
    <w:p w14:paraId="430AF73A" w14:textId="41C88C37" w:rsidR="000B01D0" w:rsidRDefault="000B01D0" w:rsidP="001578CE">
      <w:pPr>
        <w:tabs>
          <w:tab w:val="left" w:pos="1560"/>
          <w:tab w:val="left" w:pos="7938"/>
          <w:tab w:val="left" w:pos="8364"/>
        </w:tabs>
        <w:rPr>
          <w:sz w:val="24"/>
          <w:szCs w:val="24"/>
        </w:rPr>
      </w:pPr>
      <w:r>
        <w:rPr>
          <w:sz w:val="24"/>
          <w:szCs w:val="24"/>
        </w:rPr>
        <w:t xml:space="preserve">Vi vil først prioritere bord til deltakere på gymfestival, så det er lurt å melde seg på tidlig for å få med seg denne magiske kvelden. </w:t>
      </w:r>
    </w:p>
    <w:p w14:paraId="67D6F614" w14:textId="77777777" w:rsidR="0036339C" w:rsidRDefault="00623C6F" w:rsidP="001578CE">
      <w:pPr>
        <w:tabs>
          <w:tab w:val="left" w:pos="1560"/>
          <w:tab w:val="left" w:pos="7938"/>
          <w:tab w:val="left" w:pos="8364"/>
        </w:tabs>
        <w:rPr>
          <w:sz w:val="24"/>
          <w:szCs w:val="24"/>
        </w:rPr>
      </w:pPr>
      <w:r>
        <w:rPr>
          <w:sz w:val="24"/>
          <w:szCs w:val="24"/>
        </w:rPr>
        <w:t xml:space="preserve">Dansebandet </w:t>
      </w:r>
      <w:proofErr w:type="spellStart"/>
      <w:r>
        <w:rPr>
          <w:sz w:val="24"/>
          <w:szCs w:val="24"/>
        </w:rPr>
        <w:t>Contrazt</w:t>
      </w:r>
      <w:proofErr w:type="spellEnd"/>
      <w:r>
        <w:rPr>
          <w:sz w:val="24"/>
          <w:szCs w:val="24"/>
        </w:rPr>
        <w:t xml:space="preserve"> og trubaduren Freddy Larsen spiller opp til dans. </w:t>
      </w:r>
    </w:p>
    <w:p w14:paraId="6D1E78EA" w14:textId="449A72B7" w:rsidR="00623C6F" w:rsidRDefault="00803E8F" w:rsidP="001578CE">
      <w:pPr>
        <w:tabs>
          <w:tab w:val="left" w:pos="1560"/>
          <w:tab w:val="left" w:pos="7938"/>
          <w:tab w:val="left" w:pos="8364"/>
        </w:tabs>
        <w:rPr>
          <w:sz w:val="24"/>
          <w:szCs w:val="24"/>
        </w:rPr>
      </w:pPr>
      <w:r>
        <w:rPr>
          <w:noProof/>
          <w:lang w:eastAsia="nb-NO"/>
        </w:rPr>
        <w:drawing>
          <wp:anchor distT="0" distB="0" distL="114300" distR="114300" simplePos="0" relativeHeight="251662336" behindDoc="0" locked="0" layoutInCell="1" allowOverlap="1" wp14:anchorId="3E09555A" wp14:editId="7C894E5D">
            <wp:simplePos x="0" y="0"/>
            <wp:positionH relativeFrom="margin">
              <wp:posOffset>4614035</wp:posOffset>
            </wp:positionH>
            <wp:positionV relativeFrom="paragraph">
              <wp:posOffset>203710</wp:posOffset>
            </wp:positionV>
            <wp:extent cx="1288226" cy="1288226"/>
            <wp:effectExtent l="133350" t="133350" r="83820" b="12192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redd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49328">
                      <a:off x="0" y="0"/>
                      <a:ext cx="1293793" cy="12937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23C6F" w:rsidRPr="00496DA2">
        <w:rPr>
          <w:sz w:val="24"/>
          <w:szCs w:val="24"/>
        </w:rPr>
        <w:t>Contrazt</w:t>
      </w:r>
      <w:proofErr w:type="spellEnd"/>
      <w:r w:rsidR="00623C6F" w:rsidRPr="00496DA2">
        <w:rPr>
          <w:sz w:val="24"/>
          <w:szCs w:val="24"/>
        </w:rPr>
        <w:t xml:space="preserve"> se </w:t>
      </w:r>
      <w:hyperlink r:id="rId8" w:history="1">
        <w:r w:rsidR="00623C6F" w:rsidRPr="00172237">
          <w:rPr>
            <w:rStyle w:val="Hyperkobling"/>
            <w:sz w:val="24"/>
            <w:szCs w:val="24"/>
          </w:rPr>
          <w:t>http://www.contrazt.net</w:t>
        </w:r>
      </w:hyperlink>
      <w:r w:rsidR="00623C6F">
        <w:rPr>
          <w:sz w:val="24"/>
          <w:szCs w:val="24"/>
        </w:rPr>
        <w:t xml:space="preserve">. </w:t>
      </w:r>
    </w:p>
    <w:p w14:paraId="4E003A10" w14:textId="6CC0BE7E" w:rsidR="00390DC3" w:rsidRDefault="00390DC3" w:rsidP="001578CE">
      <w:pPr>
        <w:rPr>
          <w:b/>
          <w:sz w:val="20"/>
          <w:szCs w:val="20"/>
        </w:rPr>
      </w:pPr>
    </w:p>
    <w:p w14:paraId="12B7E7FE" w14:textId="2157E936" w:rsidR="00623C6F" w:rsidRDefault="00803E8F" w:rsidP="001578CE">
      <w:r>
        <w:rPr>
          <w:noProof/>
          <w:lang w:eastAsia="nb-NO"/>
        </w:rPr>
        <w:drawing>
          <wp:anchor distT="0" distB="0" distL="114300" distR="114300" simplePos="0" relativeHeight="251663360" behindDoc="0" locked="0" layoutInCell="1" allowOverlap="1" wp14:anchorId="1872FF02" wp14:editId="753FDABD">
            <wp:simplePos x="0" y="0"/>
            <wp:positionH relativeFrom="column">
              <wp:posOffset>4043680</wp:posOffset>
            </wp:positionH>
            <wp:positionV relativeFrom="paragraph">
              <wp:posOffset>1091565</wp:posOffset>
            </wp:positionV>
            <wp:extent cx="1752600" cy="1720831"/>
            <wp:effectExtent l="0" t="0" r="0" b="0"/>
            <wp:wrapNone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8" t="1776" r="4737" b="2070"/>
                    <a:stretch/>
                  </pic:blipFill>
                  <pic:spPr bwMode="auto">
                    <a:xfrm>
                      <a:off x="0" y="0"/>
                      <a:ext cx="1752600" cy="1720831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8A1">
        <w:rPr>
          <w:noProof/>
          <w:sz w:val="24"/>
          <w:szCs w:val="24"/>
          <w:lang w:eastAsia="nb-NO"/>
        </w:rPr>
        <w:drawing>
          <wp:inline distT="0" distB="0" distL="0" distR="0" wp14:anchorId="061B623D" wp14:editId="33296D48">
            <wp:extent cx="4429125" cy="2540693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øveid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335" cy="255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CCA8A" w14:textId="0FFC7DA9" w:rsidR="00A64C90" w:rsidRPr="001B6945" w:rsidRDefault="00A64C90" w:rsidP="001578CE">
      <w:pPr>
        <w:rPr>
          <w:b/>
          <w:sz w:val="20"/>
          <w:szCs w:val="20"/>
        </w:rPr>
      </w:pPr>
    </w:p>
    <w:p w14:paraId="3B4CCA9A" w14:textId="1FA0E4EC" w:rsidR="00086F8A" w:rsidRDefault="00086F8A" w:rsidP="001578CE">
      <w:pPr>
        <w:rPr>
          <w:b/>
          <w:sz w:val="20"/>
          <w:szCs w:val="20"/>
        </w:rPr>
      </w:pPr>
    </w:p>
    <w:p w14:paraId="3B4CCA9B" w14:textId="4095D9D6" w:rsidR="00FA0213" w:rsidRDefault="00FA0213" w:rsidP="001578CE">
      <w:pPr>
        <w:rPr>
          <w:b/>
          <w:sz w:val="20"/>
          <w:szCs w:val="20"/>
        </w:rPr>
      </w:pPr>
    </w:p>
    <w:p w14:paraId="3B4CCA9C" w14:textId="6F87A44F" w:rsidR="00732644" w:rsidRPr="00803E8F" w:rsidRDefault="00E322B7" w:rsidP="00E322B7">
      <w:pPr>
        <w:rPr>
          <w:sz w:val="24"/>
          <w:szCs w:val="24"/>
        </w:rPr>
      </w:pPr>
      <w:r w:rsidRPr="00E322B7">
        <w:rPr>
          <w:sz w:val="24"/>
          <w:szCs w:val="24"/>
        </w:rPr>
        <w:t>HOV</w:t>
      </w:r>
      <w:r w:rsidR="00732644" w:rsidRPr="00803E8F">
        <w:rPr>
          <w:sz w:val="24"/>
          <w:szCs w:val="24"/>
        </w:rPr>
        <w:t>EDKOMITÈ</w:t>
      </w:r>
    </w:p>
    <w:p w14:paraId="3B4CCA9D" w14:textId="77777777" w:rsidR="00732644" w:rsidRPr="00803E8F" w:rsidRDefault="00CD46C8" w:rsidP="001578CE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Linn Gunnestad</w:t>
      </w:r>
    </w:p>
    <w:p w14:paraId="3B4CCA9E" w14:textId="3B9ECAE4" w:rsidR="00732644" w:rsidRPr="00803E8F" w:rsidRDefault="00CD46C8" w:rsidP="001578CE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Ragnhild Havenstrøm</w:t>
      </w:r>
    </w:p>
    <w:p w14:paraId="3B4CCA9F" w14:textId="77777777" w:rsidR="00D51900" w:rsidRPr="00803E8F" w:rsidRDefault="00CD46C8" w:rsidP="001578CE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Tanja C Gigstad</w:t>
      </w:r>
    </w:p>
    <w:p w14:paraId="3B4CCAA0" w14:textId="3A16B998" w:rsidR="00732644" w:rsidRPr="00803E8F" w:rsidRDefault="00CD46C8" w:rsidP="001578CE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Kåre Fjalestad</w:t>
      </w:r>
    </w:p>
    <w:p w14:paraId="3B4CCAAD" w14:textId="77777777" w:rsidR="00FA0213" w:rsidRPr="00803E8F" w:rsidRDefault="00FA0213" w:rsidP="001578CE">
      <w:pPr>
        <w:rPr>
          <w:sz w:val="24"/>
          <w:szCs w:val="24"/>
        </w:rPr>
      </w:pPr>
    </w:p>
    <w:p w14:paraId="3B4CCAAE" w14:textId="38D55D60" w:rsidR="00FD4358" w:rsidRPr="00803E8F" w:rsidRDefault="00514EB3" w:rsidP="00803E8F">
      <w:pPr>
        <w:tabs>
          <w:tab w:val="left" w:pos="1560"/>
          <w:tab w:val="left" w:pos="7938"/>
          <w:tab w:val="left" w:pos="8364"/>
        </w:tabs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 xml:space="preserve">ENDELIG </w:t>
      </w:r>
      <w:r w:rsidR="00FD4358" w:rsidRPr="00803E8F">
        <w:rPr>
          <w:b/>
          <w:sz w:val="24"/>
          <w:szCs w:val="24"/>
        </w:rPr>
        <w:t>PÅMELDING</w:t>
      </w:r>
    </w:p>
    <w:p w14:paraId="3B4CCAAF" w14:textId="3B2126F5" w:rsidR="00FD4358" w:rsidRPr="00803E8F" w:rsidRDefault="00514EB3" w:rsidP="001578CE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Endelig p</w:t>
      </w:r>
      <w:r w:rsidR="00FD4358" w:rsidRPr="00803E8F">
        <w:rPr>
          <w:sz w:val="24"/>
          <w:szCs w:val="24"/>
        </w:rPr>
        <w:t>åmelding</w:t>
      </w:r>
      <w:r w:rsidR="001279A7" w:rsidRPr="00803E8F">
        <w:rPr>
          <w:sz w:val="24"/>
          <w:szCs w:val="24"/>
        </w:rPr>
        <w:t>s</w:t>
      </w:r>
      <w:r w:rsidR="00FD4358" w:rsidRPr="00803E8F">
        <w:rPr>
          <w:sz w:val="24"/>
          <w:szCs w:val="24"/>
        </w:rPr>
        <w:t xml:space="preserve"> skal sendes Skotfoss T&amp;IF på e-postadressen</w:t>
      </w:r>
    </w:p>
    <w:p w14:paraId="3B4CCAB0" w14:textId="7C80EC34" w:rsidR="00FD4358" w:rsidRPr="00803E8F" w:rsidRDefault="00662339" w:rsidP="001578CE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S</w:t>
      </w:r>
      <w:r w:rsidR="00380A91" w:rsidRPr="00803E8F">
        <w:rPr>
          <w:sz w:val="24"/>
          <w:szCs w:val="24"/>
        </w:rPr>
        <w:t>kotfoss</w:t>
      </w:r>
      <w:r w:rsidR="0035209E" w:rsidRPr="00803E8F">
        <w:rPr>
          <w:sz w:val="24"/>
          <w:szCs w:val="24"/>
        </w:rPr>
        <w:t>2019stevne</w:t>
      </w:r>
      <w:r w:rsidR="00FD4358" w:rsidRPr="00803E8F">
        <w:rPr>
          <w:sz w:val="24"/>
          <w:szCs w:val="24"/>
        </w:rPr>
        <w:t xml:space="preserve">@gmail.com innen </w:t>
      </w:r>
      <w:r w:rsidR="00514EB3" w:rsidRPr="00803E8F">
        <w:rPr>
          <w:sz w:val="24"/>
          <w:szCs w:val="24"/>
        </w:rPr>
        <w:t>20</w:t>
      </w:r>
      <w:r w:rsidR="00803E8F">
        <w:rPr>
          <w:sz w:val="24"/>
          <w:szCs w:val="24"/>
        </w:rPr>
        <w:t>.</w:t>
      </w:r>
      <w:r w:rsidR="00514EB3" w:rsidRPr="00803E8F">
        <w:rPr>
          <w:sz w:val="24"/>
          <w:szCs w:val="24"/>
        </w:rPr>
        <w:t xml:space="preserve"> februar</w:t>
      </w:r>
      <w:r w:rsidR="0035209E" w:rsidRPr="00803E8F">
        <w:rPr>
          <w:sz w:val="24"/>
          <w:szCs w:val="24"/>
        </w:rPr>
        <w:t xml:space="preserve"> 2019</w:t>
      </w:r>
      <w:r w:rsidR="00380A91" w:rsidRPr="00803E8F">
        <w:rPr>
          <w:sz w:val="24"/>
          <w:szCs w:val="24"/>
        </w:rPr>
        <w:t xml:space="preserve"> på vedlagte skjema.</w:t>
      </w:r>
    </w:p>
    <w:p w14:paraId="3B4CCAB1" w14:textId="521B08AF" w:rsidR="00BA6BC6" w:rsidRPr="00803E8F" w:rsidRDefault="00BA6BC6" w:rsidP="001578CE">
      <w:pPr>
        <w:spacing w:after="0"/>
        <w:rPr>
          <w:sz w:val="24"/>
          <w:szCs w:val="24"/>
        </w:rPr>
      </w:pPr>
    </w:p>
    <w:p w14:paraId="5E375162" w14:textId="77777777" w:rsidR="005919FD" w:rsidRDefault="005919FD" w:rsidP="00803E8F">
      <w:pPr>
        <w:tabs>
          <w:tab w:val="left" w:pos="1560"/>
          <w:tab w:val="left" w:pos="7938"/>
          <w:tab w:val="left" w:pos="8364"/>
        </w:tabs>
        <w:rPr>
          <w:b/>
          <w:sz w:val="24"/>
          <w:szCs w:val="24"/>
        </w:rPr>
      </w:pPr>
    </w:p>
    <w:p w14:paraId="7228F471" w14:textId="183FAF5D" w:rsidR="00514EB3" w:rsidRPr="00803E8F" w:rsidRDefault="00514EB3" w:rsidP="00803E8F">
      <w:pPr>
        <w:tabs>
          <w:tab w:val="left" w:pos="1560"/>
          <w:tab w:val="left" w:pos="7938"/>
          <w:tab w:val="left" w:pos="8364"/>
        </w:tabs>
        <w:rPr>
          <w:b/>
          <w:sz w:val="24"/>
          <w:szCs w:val="24"/>
        </w:rPr>
      </w:pPr>
      <w:bookmarkStart w:id="0" w:name="_GoBack"/>
      <w:bookmarkEnd w:id="0"/>
      <w:r w:rsidRPr="00803E8F">
        <w:rPr>
          <w:b/>
          <w:sz w:val="24"/>
          <w:szCs w:val="24"/>
        </w:rPr>
        <w:lastRenderedPageBreak/>
        <w:t>BETALING</w:t>
      </w:r>
    </w:p>
    <w:p w14:paraId="00C2317D" w14:textId="2F7A11FF" w:rsidR="00514EB3" w:rsidRPr="00803E8F" w:rsidRDefault="001279A7" w:rsidP="001578CE">
      <w:pPr>
        <w:spacing w:after="0"/>
        <w:rPr>
          <w:sz w:val="24"/>
          <w:szCs w:val="24"/>
        </w:rPr>
      </w:pPr>
      <w:r w:rsidRPr="00803E8F">
        <w:rPr>
          <w:sz w:val="24"/>
          <w:szCs w:val="24"/>
        </w:rPr>
        <w:t>Faktura blir tilsendt etter endelig påmelding med betalingsfrist</w:t>
      </w:r>
      <w:r w:rsidR="00514EB3" w:rsidRPr="00803E8F">
        <w:rPr>
          <w:sz w:val="24"/>
          <w:szCs w:val="24"/>
        </w:rPr>
        <w:t xml:space="preserve"> 15. april.</w:t>
      </w:r>
    </w:p>
    <w:p w14:paraId="3B4CCAD4" w14:textId="77777777" w:rsidR="00FA0213" w:rsidRPr="00803E8F" w:rsidRDefault="00FA0213" w:rsidP="001578CE">
      <w:pPr>
        <w:rPr>
          <w:sz w:val="24"/>
          <w:szCs w:val="24"/>
        </w:rPr>
      </w:pPr>
    </w:p>
    <w:p w14:paraId="3B4CCAD5" w14:textId="77777777" w:rsidR="000F2388" w:rsidRPr="00803E8F" w:rsidRDefault="000F2388" w:rsidP="00803E8F">
      <w:pPr>
        <w:tabs>
          <w:tab w:val="left" w:pos="1560"/>
          <w:tab w:val="left" w:pos="7938"/>
          <w:tab w:val="left" w:pos="8364"/>
        </w:tabs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>STEVNEKONTINGENT:</w:t>
      </w:r>
    </w:p>
    <w:p w14:paraId="3B4CCAD6" w14:textId="77777777" w:rsidR="00662339" w:rsidRPr="00803E8F" w:rsidRDefault="00662339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>Stevnekontingent er kr 600,-</w:t>
      </w:r>
    </w:p>
    <w:p w14:paraId="3B4CCADB" w14:textId="631B5345" w:rsidR="00732644" w:rsidRPr="00803E8F" w:rsidRDefault="00DA29B2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Søndag 28 april blir det gjennomgåelse </w:t>
      </w:r>
      <w:r w:rsidR="00514EB3" w:rsidRPr="00803E8F">
        <w:rPr>
          <w:sz w:val="24"/>
          <w:szCs w:val="24"/>
        </w:rPr>
        <w:t>av tabellene</w:t>
      </w:r>
      <w:r w:rsidR="00C42D35">
        <w:rPr>
          <w:sz w:val="24"/>
          <w:szCs w:val="24"/>
        </w:rPr>
        <w:t xml:space="preserve"> «Finnes det spøkelser» og «Fellestropp 2019». </w:t>
      </w:r>
      <w:r w:rsidR="0019058C">
        <w:rPr>
          <w:sz w:val="24"/>
          <w:szCs w:val="24"/>
        </w:rPr>
        <w:t>Opplysninger om sted og klokkeslett</w:t>
      </w:r>
      <w:r w:rsidR="00C42D35">
        <w:rPr>
          <w:sz w:val="24"/>
          <w:szCs w:val="24"/>
        </w:rPr>
        <w:t xml:space="preserve"> sendes til laga som melder seg på.</w:t>
      </w:r>
    </w:p>
    <w:p w14:paraId="3B4CCADC" w14:textId="77777777" w:rsidR="00732644" w:rsidRPr="00803E8F" w:rsidRDefault="00732644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Skjemaet returneres til </w:t>
      </w:r>
      <w:r w:rsidR="00662339" w:rsidRPr="00803E8F">
        <w:rPr>
          <w:sz w:val="24"/>
          <w:szCs w:val="24"/>
        </w:rPr>
        <w:t>skotfoss.turn</w:t>
      </w:r>
      <w:r w:rsidRPr="00803E8F">
        <w:rPr>
          <w:sz w:val="24"/>
          <w:szCs w:val="24"/>
        </w:rPr>
        <w:t xml:space="preserve">@gmail.com   </w:t>
      </w:r>
    </w:p>
    <w:p w14:paraId="3B4CCADD" w14:textId="77777777" w:rsidR="00732644" w:rsidRPr="00803E8F" w:rsidRDefault="00FA0213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 </w:t>
      </w:r>
    </w:p>
    <w:p w14:paraId="3B4CCADE" w14:textId="77777777" w:rsidR="00732644" w:rsidRPr="00803E8F" w:rsidRDefault="00732644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Videre informasjon vil kun skje til de foreningene som har sendt inn forhåndspåmelding.  </w:t>
      </w:r>
    </w:p>
    <w:p w14:paraId="3B4CCADF" w14:textId="77777777" w:rsidR="00732644" w:rsidRPr="00803E8F" w:rsidRDefault="00732644" w:rsidP="001578CE">
      <w:pPr>
        <w:rPr>
          <w:sz w:val="24"/>
          <w:szCs w:val="24"/>
        </w:rPr>
      </w:pPr>
    </w:p>
    <w:p w14:paraId="11FFFC14" w14:textId="2F88AD62" w:rsidR="00B306FA" w:rsidRPr="00803E8F" w:rsidRDefault="00732644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All </w:t>
      </w:r>
      <w:r w:rsidR="00B306FA">
        <w:rPr>
          <w:sz w:val="24"/>
          <w:szCs w:val="24"/>
        </w:rPr>
        <w:t xml:space="preserve">informasjon vil foregå via mail og alt vil bli lagt ut på </w:t>
      </w:r>
      <w:hyperlink r:id="rId11" w:history="1">
        <w:r w:rsidR="00B306FA" w:rsidRPr="00065402">
          <w:rPr>
            <w:rStyle w:val="Hyperkobling"/>
            <w:sz w:val="24"/>
            <w:szCs w:val="24"/>
          </w:rPr>
          <w:t>http://skotfoss.idrettenonline.no/p/41667/gymfestival-for-voksne-2019</w:t>
        </w:r>
      </w:hyperlink>
      <w:r w:rsidR="00B306FA">
        <w:rPr>
          <w:sz w:val="24"/>
          <w:szCs w:val="24"/>
        </w:rPr>
        <w:t xml:space="preserve">  </w:t>
      </w:r>
      <w:proofErr w:type="spellStart"/>
      <w:r w:rsidR="00B306FA">
        <w:rPr>
          <w:sz w:val="24"/>
          <w:szCs w:val="24"/>
        </w:rPr>
        <w:t>på</w:t>
      </w:r>
      <w:proofErr w:type="spellEnd"/>
      <w:r w:rsidR="00B306FA">
        <w:rPr>
          <w:sz w:val="24"/>
          <w:szCs w:val="24"/>
        </w:rPr>
        <w:t xml:space="preserve"> denne siden legges også film fra øvelsene til fellestroppen.</w:t>
      </w:r>
    </w:p>
    <w:p w14:paraId="3B4CCAE1" w14:textId="77777777" w:rsidR="00732644" w:rsidRPr="00803E8F" w:rsidRDefault="00732644" w:rsidP="001578CE">
      <w:pPr>
        <w:rPr>
          <w:sz w:val="24"/>
          <w:szCs w:val="24"/>
        </w:rPr>
      </w:pPr>
    </w:p>
    <w:p w14:paraId="3B4CCAE2" w14:textId="77777777" w:rsidR="00732644" w:rsidRPr="00803E8F" w:rsidRDefault="00732644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Det er viktig at vi har rett mailadresse til dere.  </w:t>
      </w:r>
    </w:p>
    <w:p w14:paraId="3B4CCAE5" w14:textId="77777777" w:rsidR="00732644" w:rsidRPr="00803E8F" w:rsidRDefault="00732644" w:rsidP="001578CE">
      <w:pPr>
        <w:rPr>
          <w:sz w:val="24"/>
          <w:szCs w:val="24"/>
        </w:rPr>
      </w:pPr>
    </w:p>
    <w:p w14:paraId="3B4CCAE6" w14:textId="77777777" w:rsidR="00732644" w:rsidRPr="00803E8F" w:rsidRDefault="00732644" w:rsidP="00803E8F">
      <w:pPr>
        <w:tabs>
          <w:tab w:val="left" w:pos="1560"/>
          <w:tab w:val="left" w:pos="7938"/>
          <w:tab w:val="left" w:pos="8364"/>
        </w:tabs>
        <w:rPr>
          <w:b/>
          <w:sz w:val="24"/>
          <w:szCs w:val="24"/>
        </w:rPr>
      </w:pPr>
      <w:r w:rsidRPr="00803E8F">
        <w:rPr>
          <w:b/>
          <w:sz w:val="24"/>
          <w:szCs w:val="24"/>
        </w:rPr>
        <w:t xml:space="preserve">Velkommen til </w:t>
      </w:r>
      <w:r w:rsidR="00662339" w:rsidRPr="00803E8F">
        <w:rPr>
          <w:b/>
          <w:sz w:val="24"/>
          <w:szCs w:val="24"/>
        </w:rPr>
        <w:t>Skotfoss</w:t>
      </w:r>
      <w:r w:rsidRPr="00803E8F">
        <w:rPr>
          <w:b/>
          <w:sz w:val="24"/>
          <w:szCs w:val="24"/>
        </w:rPr>
        <w:t xml:space="preserve">! </w:t>
      </w:r>
    </w:p>
    <w:p w14:paraId="3B4CCAE7" w14:textId="77777777" w:rsidR="00732644" w:rsidRPr="00803E8F" w:rsidRDefault="00732644" w:rsidP="001578CE">
      <w:pPr>
        <w:rPr>
          <w:sz w:val="24"/>
          <w:szCs w:val="24"/>
        </w:rPr>
      </w:pPr>
    </w:p>
    <w:p w14:paraId="3B4CCAEA" w14:textId="5C4DFC4F" w:rsidR="00732644" w:rsidRPr="00803E8F" w:rsidRDefault="00732644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 xml:space="preserve">Med vennlig hilsen  </w:t>
      </w:r>
    </w:p>
    <w:p w14:paraId="3B4CCAEB" w14:textId="77777777" w:rsidR="00732644" w:rsidRPr="00803E8F" w:rsidRDefault="00662339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>Skotfoss turn og idrettsforening</w:t>
      </w:r>
    </w:p>
    <w:p w14:paraId="12763768" w14:textId="77777777" w:rsidR="00B306FA" w:rsidRDefault="00B306FA" w:rsidP="001578CE">
      <w:pPr>
        <w:rPr>
          <w:sz w:val="24"/>
          <w:szCs w:val="24"/>
        </w:rPr>
      </w:pPr>
    </w:p>
    <w:p w14:paraId="3B4CCAEF" w14:textId="08893300" w:rsidR="00566C41" w:rsidRPr="00803E8F" w:rsidRDefault="00662339" w:rsidP="001578CE">
      <w:pPr>
        <w:rPr>
          <w:sz w:val="24"/>
          <w:szCs w:val="24"/>
        </w:rPr>
      </w:pPr>
      <w:r w:rsidRPr="00803E8F">
        <w:rPr>
          <w:sz w:val="24"/>
          <w:szCs w:val="24"/>
        </w:rPr>
        <w:t>Linn Gunnestad</w:t>
      </w:r>
      <w:r w:rsidR="00B306FA">
        <w:rPr>
          <w:sz w:val="24"/>
          <w:szCs w:val="24"/>
        </w:rPr>
        <w:br/>
      </w:r>
      <w:r w:rsidRPr="00803E8F">
        <w:rPr>
          <w:sz w:val="24"/>
          <w:szCs w:val="24"/>
        </w:rPr>
        <w:t>S</w:t>
      </w:r>
      <w:r w:rsidR="00732644" w:rsidRPr="00803E8F">
        <w:rPr>
          <w:sz w:val="24"/>
          <w:szCs w:val="24"/>
        </w:rPr>
        <w:t>tevneleder</w:t>
      </w:r>
    </w:p>
    <w:sectPr w:rsidR="00566C41" w:rsidRPr="00803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4FD8"/>
    <w:multiLevelType w:val="hybridMultilevel"/>
    <w:tmpl w:val="9A7620E4"/>
    <w:lvl w:ilvl="0" w:tplc="91CE1B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705DB"/>
    <w:multiLevelType w:val="hybridMultilevel"/>
    <w:tmpl w:val="C7F0F7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C0A4B"/>
    <w:multiLevelType w:val="hybridMultilevel"/>
    <w:tmpl w:val="262CDC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31555"/>
    <w:multiLevelType w:val="hybridMultilevel"/>
    <w:tmpl w:val="3552D9DE"/>
    <w:lvl w:ilvl="0" w:tplc="91CE1B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C7267"/>
    <w:multiLevelType w:val="hybridMultilevel"/>
    <w:tmpl w:val="35B6D4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51B06"/>
    <w:multiLevelType w:val="hybridMultilevel"/>
    <w:tmpl w:val="E7345C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B24E07"/>
    <w:multiLevelType w:val="hybridMultilevel"/>
    <w:tmpl w:val="4A18C7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153F8E"/>
    <w:multiLevelType w:val="hybridMultilevel"/>
    <w:tmpl w:val="E474CA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9457A"/>
    <w:multiLevelType w:val="hybridMultilevel"/>
    <w:tmpl w:val="347241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C41"/>
    <w:rsid w:val="00053B00"/>
    <w:rsid w:val="00067A52"/>
    <w:rsid w:val="00086F8A"/>
    <w:rsid w:val="00093804"/>
    <w:rsid w:val="000B01D0"/>
    <w:rsid w:val="000F2388"/>
    <w:rsid w:val="001279A7"/>
    <w:rsid w:val="001578CE"/>
    <w:rsid w:val="0019058C"/>
    <w:rsid w:val="001B6945"/>
    <w:rsid w:val="001E3A00"/>
    <w:rsid w:val="00214C26"/>
    <w:rsid w:val="002221CA"/>
    <w:rsid w:val="00230DEC"/>
    <w:rsid w:val="002432E5"/>
    <w:rsid w:val="00342347"/>
    <w:rsid w:val="0035209E"/>
    <w:rsid w:val="0036339C"/>
    <w:rsid w:val="00372AAE"/>
    <w:rsid w:val="00380A91"/>
    <w:rsid w:val="00387400"/>
    <w:rsid w:val="00390DC3"/>
    <w:rsid w:val="003A2C2B"/>
    <w:rsid w:val="003C71DB"/>
    <w:rsid w:val="004366AE"/>
    <w:rsid w:val="004405B2"/>
    <w:rsid w:val="00464277"/>
    <w:rsid w:val="00471C04"/>
    <w:rsid w:val="004963A8"/>
    <w:rsid w:val="004D7AAB"/>
    <w:rsid w:val="00514EB3"/>
    <w:rsid w:val="005478A1"/>
    <w:rsid w:val="00566C41"/>
    <w:rsid w:val="00590514"/>
    <w:rsid w:val="005919FD"/>
    <w:rsid w:val="005B157E"/>
    <w:rsid w:val="005B4377"/>
    <w:rsid w:val="006161C6"/>
    <w:rsid w:val="00623C6F"/>
    <w:rsid w:val="00662339"/>
    <w:rsid w:val="00732644"/>
    <w:rsid w:val="00760C3D"/>
    <w:rsid w:val="008029F6"/>
    <w:rsid w:val="00803E8F"/>
    <w:rsid w:val="00870F0F"/>
    <w:rsid w:val="00877E7F"/>
    <w:rsid w:val="00904D65"/>
    <w:rsid w:val="00957FB5"/>
    <w:rsid w:val="00A320FC"/>
    <w:rsid w:val="00A44C57"/>
    <w:rsid w:val="00A60ABB"/>
    <w:rsid w:val="00A64C90"/>
    <w:rsid w:val="00AB0AC0"/>
    <w:rsid w:val="00B033E9"/>
    <w:rsid w:val="00B306FA"/>
    <w:rsid w:val="00BA250C"/>
    <w:rsid w:val="00BA6BC6"/>
    <w:rsid w:val="00C33A8E"/>
    <w:rsid w:val="00C42D35"/>
    <w:rsid w:val="00C47628"/>
    <w:rsid w:val="00C66A59"/>
    <w:rsid w:val="00CB5C43"/>
    <w:rsid w:val="00CC3350"/>
    <w:rsid w:val="00CD46C8"/>
    <w:rsid w:val="00CF295B"/>
    <w:rsid w:val="00D42478"/>
    <w:rsid w:val="00D51900"/>
    <w:rsid w:val="00DA29B2"/>
    <w:rsid w:val="00DE684F"/>
    <w:rsid w:val="00DE76C2"/>
    <w:rsid w:val="00E07FEF"/>
    <w:rsid w:val="00E322B7"/>
    <w:rsid w:val="00E85F05"/>
    <w:rsid w:val="00EC0456"/>
    <w:rsid w:val="00F65352"/>
    <w:rsid w:val="00FA0213"/>
    <w:rsid w:val="00FB3908"/>
    <w:rsid w:val="00FD4358"/>
    <w:rsid w:val="00FE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CA6E"/>
  <w15:chartTrackingRefBased/>
  <w15:docId w15:val="{6400CE5E-B2DE-460F-85A8-48D2B264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C4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51900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42478"/>
    <w:rPr>
      <w:color w:val="0563C1" w:themeColor="hyperlink"/>
      <w:u w:val="single"/>
    </w:rPr>
  </w:style>
  <w:style w:type="character" w:customStyle="1" w:styleId="hotel-headercontactitem">
    <w:name w:val="hotel-header__contact__item"/>
    <w:basedOn w:val="Standardskriftforavsnitt"/>
    <w:rsid w:val="001B6945"/>
  </w:style>
  <w:style w:type="character" w:customStyle="1" w:styleId="Ulstomtale1">
    <w:name w:val="Uløst omtale1"/>
    <w:basedOn w:val="Standardskriftforavsnitt"/>
    <w:uiPriority w:val="99"/>
    <w:semiHidden/>
    <w:unhideWhenUsed/>
    <w:rsid w:val="00DE76C2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3633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razt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c.bryggeparken@choice.no" TargetMode="External"/><Relationship Id="rId11" Type="http://schemas.openxmlformats.org/officeDocument/2006/relationships/hyperlink" Target="http://skotfoss.idrettenonline.no/p/41667/gymfestival-for-voksne-2019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D3EE9724.dotm</Template>
  <TotalTime>0</TotalTime>
  <Pages>5</Pages>
  <Words>893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 Fjalestad</dc:creator>
  <cp:keywords/>
  <dc:description/>
  <cp:lastModifiedBy>Ragnhild Havenstrøm</cp:lastModifiedBy>
  <cp:revision>2</cp:revision>
  <dcterms:created xsi:type="dcterms:W3CDTF">2019-02-11T17:42:00Z</dcterms:created>
  <dcterms:modified xsi:type="dcterms:W3CDTF">2019-02-11T17:42:00Z</dcterms:modified>
</cp:coreProperties>
</file>