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8F4" w:rsidRPr="00C2652E" w:rsidRDefault="000039AE" w:rsidP="00917F45">
      <w:pPr>
        <w:rPr>
          <w:rStyle w:val="Utheving"/>
          <w:b/>
          <w:i w:val="0"/>
          <w:sz w:val="28"/>
          <w:szCs w:val="28"/>
        </w:rPr>
      </w:pPr>
      <w:r w:rsidRPr="00C2652E">
        <w:rPr>
          <w:rStyle w:val="Utheving"/>
          <w:b/>
          <w:i w:val="0"/>
          <w:sz w:val="28"/>
          <w:szCs w:val="28"/>
        </w:rPr>
        <w:t>KARTLEGGING AV STATUS OG BEHOV I FEKTEKLUBBENE</w:t>
      </w:r>
    </w:p>
    <w:p w:rsidR="000039AE" w:rsidRDefault="000039AE" w:rsidP="00917F45">
      <w:pPr>
        <w:rPr>
          <w:rStyle w:val="Utheving"/>
          <w:i w:val="0"/>
        </w:rPr>
      </w:pPr>
    </w:p>
    <w:p w:rsidR="007C50FC" w:rsidRPr="009D3B61" w:rsidRDefault="004C599F" w:rsidP="00917F45">
      <w:pPr>
        <w:rPr>
          <w:rStyle w:val="Utheving"/>
          <w:b/>
          <w:i w:val="0"/>
          <w:sz w:val="24"/>
        </w:rPr>
      </w:pPr>
      <w:r w:rsidRPr="009D3B61">
        <w:rPr>
          <w:rStyle w:val="Utheving"/>
          <w:b/>
          <w:i w:val="0"/>
          <w:sz w:val="24"/>
        </w:rPr>
        <w:t>For enklere å kunne planlegge utviklingstiltak,</w:t>
      </w:r>
      <w:r w:rsidR="007C50FC" w:rsidRPr="009D3B61">
        <w:rPr>
          <w:rStyle w:val="Utheving"/>
          <w:b/>
          <w:i w:val="0"/>
          <w:sz w:val="24"/>
        </w:rPr>
        <w:t xml:space="preserve"> og i størst mulig grad støtte kubbene i sitt utviklingsarbeid </w:t>
      </w:r>
      <w:r w:rsidRPr="009D3B61">
        <w:rPr>
          <w:rStyle w:val="Utheving"/>
          <w:b/>
          <w:i w:val="0"/>
          <w:sz w:val="24"/>
        </w:rPr>
        <w:t xml:space="preserve">ønsker Fekteforbundet å gjennomføre en kartlegging av status og behov i fekteklubbene. </w:t>
      </w:r>
    </w:p>
    <w:p w:rsidR="007C50FC" w:rsidRDefault="007C50FC" w:rsidP="00917F45">
      <w:pPr>
        <w:rPr>
          <w:rStyle w:val="Utheving"/>
          <w:i w:val="0"/>
        </w:rPr>
      </w:pPr>
    </w:p>
    <w:p w:rsidR="004C599F" w:rsidRDefault="004C599F" w:rsidP="00917F45">
      <w:pPr>
        <w:rPr>
          <w:rStyle w:val="Utheving"/>
          <w:i w:val="0"/>
        </w:rPr>
      </w:pPr>
      <w:r>
        <w:rPr>
          <w:rStyle w:val="Utheving"/>
          <w:i w:val="0"/>
        </w:rPr>
        <w:t xml:space="preserve">Forbundet ber derfor klubbstyrene fylle ut nedenstående skjema. </w:t>
      </w:r>
      <w:r w:rsidR="00C2652E">
        <w:rPr>
          <w:rStyle w:val="Utheving"/>
          <w:i w:val="0"/>
        </w:rPr>
        <w:t xml:space="preserve">Knytt gjerne kommentarer til hvert tema. Med så få klubber i Norge er det vanskelig og uhensiktsmessig å gjennomføre en anonym undersøkelse. NF vil imidlertid ikke offentliggjøre klubbenes besvarelser, kun hovedtall. Resultatene vil benyttes i Fekteforbundets videre arbeid for å fremme norsk fektesport. </w:t>
      </w:r>
    </w:p>
    <w:p w:rsidR="00C83EF1" w:rsidRDefault="00C83EF1" w:rsidP="00917F45">
      <w:pPr>
        <w:rPr>
          <w:rStyle w:val="Utheving"/>
          <w:i w:val="0"/>
        </w:rPr>
      </w:pPr>
    </w:p>
    <w:p w:rsidR="00C83EF1" w:rsidRDefault="00C83EF1" w:rsidP="00917F45">
      <w:pPr>
        <w:rPr>
          <w:rStyle w:val="Utheving"/>
          <w:i w:val="0"/>
        </w:rPr>
      </w:pPr>
    </w:p>
    <w:p w:rsidR="00C83EF1" w:rsidRDefault="00C83EF1" w:rsidP="00917F45">
      <w:pPr>
        <w:rPr>
          <w:rStyle w:val="Utheving"/>
          <w:i w:val="0"/>
        </w:rPr>
      </w:pPr>
    </w:p>
    <w:p w:rsidR="001363D4" w:rsidRPr="00382C5A" w:rsidRDefault="007475D3" w:rsidP="001363D4">
      <w:pPr>
        <w:rPr>
          <w:rStyle w:val="Utheving"/>
          <w:b/>
          <w:i w:val="0"/>
          <w:u w:val="single"/>
        </w:rPr>
      </w:pPr>
      <w:r w:rsidRPr="00382C5A">
        <w:rPr>
          <w:rStyle w:val="Utheving"/>
          <w:b/>
          <w:i w:val="0"/>
          <w:u w:val="single"/>
        </w:rPr>
        <w:t xml:space="preserve">1. </w:t>
      </w:r>
      <w:r w:rsidR="001363D4" w:rsidRPr="00382C5A">
        <w:rPr>
          <w:rStyle w:val="Utheving"/>
          <w:b/>
          <w:i w:val="0"/>
          <w:u w:val="single"/>
        </w:rPr>
        <w:t>ANLEGG</w:t>
      </w:r>
    </w:p>
    <w:p w:rsidR="001363D4" w:rsidRPr="00382C5A" w:rsidRDefault="001363D4" w:rsidP="001363D4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Hvilken type treningsfasiliteter benyttes for klubbens medlemmer?</w:t>
      </w:r>
    </w:p>
    <w:p w:rsidR="001363D4" w:rsidRPr="00382C5A" w:rsidRDefault="001363D4" w:rsidP="001363D4">
      <w:pPr>
        <w:rPr>
          <w:rStyle w:val="Utheving"/>
          <w:i w:val="0"/>
        </w:rPr>
      </w:pPr>
      <w:bookmarkStart w:id="0" w:name="_GoBack"/>
      <w:bookmarkEnd w:id="0"/>
    </w:p>
    <w:p w:rsidR="001363D4" w:rsidRPr="001363D4" w:rsidRDefault="001363D4" w:rsidP="001363D4">
      <w:pPr>
        <w:pStyle w:val="Listeavsnitt"/>
        <w:numPr>
          <w:ilvl w:val="0"/>
          <w:numId w:val="3"/>
        </w:numPr>
        <w:rPr>
          <w:rStyle w:val="Utheving"/>
          <w:i w:val="0"/>
        </w:rPr>
      </w:pPr>
      <w:r w:rsidRPr="001363D4">
        <w:rPr>
          <w:rStyle w:val="Utheving"/>
          <w:i w:val="0"/>
        </w:rPr>
        <w:t>Eget</w:t>
      </w:r>
    </w:p>
    <w:p w:rsidR="001363D4" w:rsidRPr="001363D4" w:rsidRDefault="001363D4" w:rsidP="001363D4">
      <w:pPr>
        <w:pStyle w:val="Listeavsnitt"/>
        <w:numPr>
          <w:ilvl w:val="0"/>
          <w:numId w:val="3"/>
        </w:numPr>
        <w:rPr>
          <w:rStyle w:val="Utheving"/>
          <w:i w:val="0"/>
        </w:rPr>
      </w:pPr>
      <w:r w:rsidRPr="001363D4">
        <w:rPr>
          <w:rStyle w:val="Utheving"/>
          <w:i w:val="0"/>
        </w:rPr>
        <w:t>Kommunalt</w:t>
      </w:r>
    </w:p>
    <w:p w:rsidR="001363D4" w:rsidRPr="001363D4" w:rsidRDefault="001363D4" w:rsidP="001363D4">
      <w:pPr>
        <w:pStyle w:val="Listeavsnitt"/>
        <w:numPr>
          <w:ilvl w:val="0"/>
          <w:numId w:val="3"/>
        </w:numPr>
        <w:rPr>
          <w:rStyle w:val="Utheving"/>
          <w:i w:val="0"/>
        </w:rPr>
      </w:pPr>
      <w:r w:rsidRPr="001363D4">
        <w:rPr>
          <w:rStyle w:val="Utheving"/>
          <w:i w:val="0"/>
        </w:rPr>
        <w:t>Privat leie</w:t>
      </w:r>
    </w:p>
    <w:p w:rsidR="001363D4" w:rsidRPr="001363D4" w:rsidRDefault="001363D4" w:rsidP="001363D4">
      <w:pPr>
        <w:rPr>
          <w:rStyle w:val="Utheving"/>
          <w:i w:val="0"/>
        </w:rPr>
      </w:pPr>
    </w:p>
    <w:p w:rsidR="00C83EF1" w:rsidRPr="00382C5A" w:rsidRDefault="001363D4" w:rsidP="001363D4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Klubben har en definert person som har kontakt med Idrettskrets/idrettsråd i forbindelse anlegg/med kommunal halltid</w:t>
      </w:r>
    </w:p>
    <w:p w:rsidR="00C83EF1" w:rsidRDefault="00C83EF1" w:rsidP="00917F45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C83EF1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C83EF1" w:rsidRPr="00382C5A" w:rsidRDefault="007475D3" w:rsidP="00917F45">
      <w:pPr>
        <w:rPr>
          <w:rStyle w:val="Utheving"/>
          <w:b/>
          <w:i w:val="0"/>
          <w:u w:val="single"/>
        </w:rPr>
      </w:pPr>
      <w:r w:rsidRPr="00382C5A">
        <w:rPr>
          <w:rStyle w:val="Utheving"/>
          <w:b/>
          <w:i w:val="0"/>
          <w:u w:val="single"/>
        </w:rPr>
        <w:t xml:space="preserve">2. </w:t>
      </w:r>
      <w:r w:rsidR="001363D4" w:rsidRPr="00382C5A">
        <w:rPr>
          <w:rStyle w:val="Utheving"/>
          <w:b/>
          <w:i w:val="0"/>
          <w:u w:val="single"/>
        </w:rPr>
        <w:t>REKRUTTERING</w:t>
      </w:r>
    </w:p>
    <w:p w:rsidR="001363D4" w:rsidRPr="00382C5A" w:rsidRDefault="001363D4" w:rsidP="00917F45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Klubben ønsker å vokse i antall aktive medlemmer</w:t>
      </w:r>
    </w:p>
    <w:p w:rsidR="001363D4" w:rsidRDefault="001363D4" w:rsidP="00917F45">
      <w:pPr>
        <w:rPr>
          <w:rStyle w:val="Utheving"/>
          <w:i w:val="0"/>
        </w:rPr>
      </w:pPr>
    </w:p>
    <w:p w:rsidR="001363D4" w:rsidRPr="001363D4" w:rsidRDefault="001363D4" w:rsidP="001363D4">
      <w:pPr>
        <w:rPr>
          <w:rStyle w:val="Utheving"/>
          <w:i w:val="0"/>
        </w:rPr>
      </w:pPr>
      <w:bookmarkStart w:id="1" w:name="_Hlk527023539"/>
      <w:r w:rsidRPr="001363D4">
        <w:rPr>
          <w:rStyle w:val="Utheving"/>
          <w:i w:val="0"/>
        </w:rPr>
        <w:t>1.</w:t>
      </w:r>
      <w:r w:rsidRPr="001363D4">
        <w:rPr>
          <w:rStyle w:val="Utheving"/>
          <w:i w:val="0"/>
        </w:rPr>
        <w:tab/>
        <w:t>Uenig</w:t>
      </w:r>
    </w:p>
    <w:p w:rsidR="001363D4" w:rsidRPr="001363D4" w:rsidRDefault="001363D4" w:rsidP="001363D4">
      <w:pPr>
        <w:rPr>
          <w:rStyle w:val="Utheving"/>
          <w:i w:val="0"/>
        </w:rPr>
      </w:pPr>
      <w:r w:rsidRPr="001363D4">
        <w:rPr>
          <w:rStyle w:val="Utheving"/>
          <w:i w:val="0"/>
        </w:rPr>
        <w:t>2.</w:t>
      </w:r>
      <w:r w:rsidRPr="001363D4">
        <w:rPr>
          <w:rStyle w:val="Utheving"/>
          <w:i w:val="0"/>
        </w:rPr>
        <w:tab/>
        <w:t>Nøytral/vet ikke</w:t>
      </w:r>
    </w:p>
    <w:p w:rsidR="001363D4" w:rsidRDefault="001363D4" w:rsidP="001363D4">
      <w:pPr>
        <w:rPr>
          <w:rStyle w:val="Utheving"/>
          <w:i w:val="0"/>
        </w:rPr>
      </w:pPr>
      <w:r w:rsidRPr="001363D4">
        <w:rPr>
          <w:rStyle w:val="Utheving"/>
          <w:i w:val="0"/>
        </w:rPr>
        <w:t>3.</w:t>
      </w:r>
      <w:r w:rsidRPr="001363D4">
        <w:rPr>
          <w:rStyle w:val="Utheving"/>
          <w:i w:val="0"/>
        </w:rPr>
        <w:tab/>
        <w:t>Enig</w:t>
      </w:r>
    </w:p>
    <w:p w:rsidR="007475D3" w:rsidRDefault="007475D3" w:rsidP="001363D4">
      <w:pPr>
        <w:rPr>
          <w:rStyle w:val="Utheving"/>
          <w:i w:val="0"/>
        </w:rPr>
      </w:pPr>
    </w:p>
    <w:p w:rsidR="007475D3" w:rsidRDefault="007475D3" w:rsidP="001363D4">
      <w:pPr>
        <w:rPr>
          <w:rStyle w:val="Utheving"/>
          <w:i w:val="0"/>
        </w:rPr>
      </w:pPr>
      <w:r>
        <w:rPr>
          <w:rStyle w:val="Utheving"/>
          <w:i w:val="0"/>
        </w:rPr>
        <w:t>Kommentar:</w:t>
      </w:r>
    </w:p>
    <w:bookmarkEnd w:id="1"/>
    <w:p w:rsidR="007475D3" w:rsidRDefault="007475D3" w:rsidP="001363D4">
      <w:pPr>
        <w:rPr>
          <w:rStyle w:val="Utheving"/>
          <w:i w:val="0"/>
        </w:rPr>
      </w:pPr>
    </w:p>
    <w:p w:rsidR="007475D3" w:rsidRDefault="007475D3" w:rsidP="001363D4">
      <w:pPr>
        <w:rPr>
          <w:rStyle w:val="Utheving"/>
          <w:i w:val="0"/>
        </w:rPr>
      </w:pPr>
    </w:p>
    <w:p w:rsidR="001363D4" w:rsidRDefault="001363D4" w:rsidP="001363D4">
      <w:pPr>
        <w:rPr>
          <w:rStyle w:val="Utheving"/>
          <w:i w:val="0"/>
        </w:rPr>
      </w:pPr>
      <w:r w:rsidRPr="00382C5A">
        <w:rPr>
          <w:rStyle w:val="Utheving"/>
          <w:b/>
          <w:i w:val="0"/>
        </w:rPr>
        <w:t>Klubben har en definert handlingsplan for å rekruttere flere, og beholde eksisterende aktive medlemmer</w:t>
      </w:r>
      <w:r>
        <w:rPr>
          <w:rStyle w:val="Utheving"/>
          <w:i w:val="0"/>
        </w:rPr>
        <w:t>.</w:t>
      </w:r>
    </w:p>
    <w:p w:rsidR="001363D4" w:rsidRDefault="001363D4" w:rsidP="001363D4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C83EF1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C83EF1" w:rsidRDefault="00C83EF1" w:rsidP="00917F45">
      <w:pPr>
        <w:rPr>
          <w:rStyle w:val="Utheving"/>
          <w:i w:val="0"/>
        </w:rPr>
      </w:pPr>
    </w:p>
    <w:p w:rsidR="00382C5A" w:rsidRDefault="00382C5A" w:rsidP="00917F45">
      <w:pPr>
        <w:rPr>
          <w:rStyle w:val="Utheving"/>
          <w:b/>
          <w:i w:val="0"/>
        </w:rPr>
      </w:pPr>
    </w:p>
    <w:p w:rsidR="00382C5A" w:rsidRDefault="00382C5A" w:rsidP="00917F45">
      <w:pPr>
        <w:rPr>
          <w:rStyle w:val="Utheving"/>
          <w:b/>
          <w:i w:val="0"/>
        </w:rPr>
      </w:pPr>
    </w:p>
    <w:p w:rsidR="00382C5A" w:rsidRDefault="00382C5A" w:rsidP="00917F45">
      <w:pPr>
        <w:rPr>
          <w:rStyle w:val="Utheving"/>
          <w:b/>
          <w:i w:val="0"/>
        </w:rPr>
      </w:pPr>
    </w:p>
    <w:p w:rsidR="00C83EF1" w:rsidRPr="00382C5A" w:rsidRDefault="001363D4" w:rsidP="00917F45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lastRenderedPageBreak/>
        <w:t>Klubben tilrettelegger for gjenbruk og utlån av utstyr.</w:t>
      </w:r>
    </w:p>
    <w:p w:rsidR="00C83EF1" w:rsidRDefault="00C83EF1" w:rsidP="00917F45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1363D4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1363D4" w:rsidRPr="00382C5A" w:rsidRDefault="001363D4" w:rsidP="001363D4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Klubben mener vekst i antall medlemmer er viktigere enn sportslige resultater</w:t>
      </w:r>
    </w:p>
    <w:p w:rsidR="001363D4" w:rsidRDefault="001363D4" w:rsidP="001363D4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C83EF1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C83EF1" w:rsidRDefault="00C83EF1" w:rsidP="00917F45">
      <w:pPr>
        <w:rPr>
          <w:rStyle w:val="Utheving"/>
          <w:i w:val="0"/>
        </w:rPr>
      </w:pPr>
    </w:p>
    <w:p w:rsidR="00C83EF1" w:rsidRDefault="00C83EF1" w:rsidP="00917F45">
      <w:pPr>
        <w:rPr>
          <w:rStyle w:val="Utheving"/>
          <w:i w:val="0"/>
        </w:rPr>
      </w:pPr>
    </w:p>
    <w:p w:rsidR="00C83EF1" w:rsidRPr="00382C5A" w:rsidRDefault="007475D3" w:rsidP="007475D3">
      <w:pPr>
        <w:rPr>
          <w:rStyle w:val="Utheving"/>
          <w:b/>
          <w:i w:val="0"/>
          <w:u w:val="single"/>
        </w:rPr>
      </w:pPr>
      <w:r w:rsidRPr="00382C5A">
        <w:rPr>
          <w:rStyle w:val="Utheving"/>
          <w:b/>
          <w:i w:val="0"/>
          <w:u w:val="single"/>
        </w:rPr>
        <w:t xml:space="preserve">3. </w:t>
      </w:r>
      <w:r w:rsidR="00C83EF1" w:rsidRPr="00382C5A">
        <w:rPr>
          <w:rStyle w:val="Utheving"/>
          <w:b/>
          <w:i w:val="0"/>
          <w:u w:val="single"/>
        </w:rPr>
        <w:t>TRENERKOMPETANSE</w:t>
      </w:r>
    </w:p>
    <w:p w:rsidR="00C83EF1" w:rsidRPr="00382C5A" w:rsidRDefault="00C83EF1" w:rsidP="00C83EF1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NF mener at klubbene bør ha utdannede trenere</w:t>
      </w:r>
    </w:p>
    <w:p w:rsidR="004C5B00" w:rsidRDefault="004C5B00" w:rsidP="00C83EF1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C83EF1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61174C" w:rsidRDefault="0061174C" w:rsidP="0061174C">
      <w:pPr>
        <w:rPr>
          <w:rStyle w:val="Utheving"/>
          <w:i w:val="0"/>
        </w:rPr>
      </w:pPr>
    </w:p>
    <w:p w:rsidR="004C5B00" w:rsidRPr="00382C5A" w:rsidRDefault="00382C5A" w:rsidP="00C83EF1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Klubben har behov for mer trenerkompetanse i klubben</w:t>
      </w:r>
    </w:p>
    <w:p w:rsidR="004C5B00" w:rsidRPr="00382C5A" w:rsidRDefault="004C5B00" w:rsidP="00C83EF1">
      <w:pPr>
        <w:rPr>
          <w:rStyle w:val="Utheving"/>
          <w:b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4C5B00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C83EF1" w:rsidRPr="00382C5A" w:rsidRDefault="00C83EF1" w:rsidP="00C83EF1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 xml:space="preserve">NF </w:t>
      </w:r>
      <w:r w:rsidR="00382C5A" w:rsidRPr="00382C5A">
        <w:rPr>
          <w:rStyle w:val="Utheving"/>
          <w:b/>
          <w:i w:val="0"/>
        </w:rPr>
        <w:t xml:space="preserve">bør </w:t>
      </w:r>
      <w:r w:rsidRPr="00382C5A">
        <w:rPr>
          <w:rStyle w:val="Utheving"/>
          <w:b/>
          <w:i w:val="0"/>
        </w:rPr>
        <w:t xml:space="preserve">prioritere trenerutdanning </w:t>
      </w:r>
      <w:r w:rsidR="00177D2C" w:rsidRPr="00382C5A">
        <w:rPr>
          <w:rStyle w:val="Utheving"/>
          <w:b/>
          <w:i w:val="0"/>
        </w:rPr>
        <w:t xml:space="preserve">(trener 1 og 2 kurs) </w:t>
      </w:r>
      <w:r w:rsidRPr="00382C5A">
        <w:rPr>
          <w:rStyle w:val="Utheving"/>
          <w:b/>
          <w:i w:val="0"/>
        </w:rPr>
        <w:t>i større grad</w:t>
      </w:r>
      <w:r w:rsidR="00382C5A" w:rsidRPr="00382C5A">
        <w:rPr>
          <w:rStyle w:val="Utheving"/>
          <w:b/>
          <w:i w:val="0"/>
        </w:rPr>
        <w:t>.</w:t>
      </w:r>
    </w:p>
    <w:p w:rsidR="00C83EF1" w:rsidRDefault="00C83EF1" w:rsidP="00C83EF1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C83EF1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4C5B00" w:rsidRPr="00382C5A" w:rsidRDefault="004C5B00" w:rsidP="007475D3">
      <w:pPr>
        <w:pStyle w:val="Listeavsnitt"/>
        <w:numPr>
          <w:ilvl w:val="0"/>
          <w:numId w:val="3"/>
        </w:numPr>
        <w:rPr>
          <w:rStyle w:val="Utheving"/>
          <w:b/>
          <w:i w:val="0"/>
          <w:u w:val="single"/>
        </w:rPr>
      </w:pPr>
      <w:r w:rsidRPr="00382C5A">
        <w:rPr>
          <w:rStyle w:val="Utheving"/>
          <w:b/>
          <w:i w:val="0"/>
          <w:u w:val="single"/>
        </w:rPr>
        <w:t>TRENINGSSAMLINGER</w:t>
      </w:r>
      <w:r w:rsidR="00AA58B5" w:rsidRPr="00382C5A">
        <w:rPr>
          <w:rStyle w:val="Utheving"/>
          <w:b/>
          <w:i w:val="0"/>
          <w:u w:val="single"/>
        </w:rPr>
        <w:t>/STEVNER</w:t>
      </w:r>
    </w:p>
    <w:p w:rsidR="004C5B00" w:rsidRPr="00382C5A" w:rsidRDefault="00382C5A" w:rsidP="00C83EF1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NF bør opprettholde vektingen mellom regionale og nasjonale samlinger.</w:t>
      </w:r>
    </w:p>
    <w:p w:rsidR="00C83EF1" w:rsidRPr="00C83EF1" w:rsidRDefault="00C83EF1" w:rsidP="00C83EF1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AA58B5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Pr="00AA58B5" w:rsidRDefault="007475D3" w:rsidP="007475D3">
      <w:pPr>
        <w:rPr>
          <w:rStyle w:val="Utheving"/>
          <w:i w:val="0"/>
        </w:rPr>
      </w:pPr>
    </w:p>
    <w:p w:rsidR="00AA58B5" w:rsidRPr="00382C5A" w:rsidRDefault="00AA58B5" w:rsidP="00AA58B5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lastRenderedPageBreak/>
        <w:t>Det sosiale aspektet ved treningssamlinger og stevnedeltakelse er viktigere enn selve konkurransen og trening</w:t>
      </w:r>
      <w:r w:rsidR="00A50D60" w:rsidRPr="00382C5A">
        <w:rPr>
          <w:rStyle w:val="Utheving"/>
          <w:b/>
          <w:i w:val="0"/>
        </w:rPr>
        <w:t>s</w:t>
      </w:r>
      <w:r w:rsidRPr="00382C5A">
        <w:rPr>
          <w:rStyle w:val="Utheving"/>
          <w:b/>
          <w:i w:val="0"/>
        </w:rPr>
        <w:t>utbyttet.</w:t>
      </w:r>
    </w:p>
    <w:p w:rsidR="00AA58B5" w:rsidRPr="00AA58B5" w:rsidRDefault="00AA58B5" w:rsidP="00AA58B5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AA58B5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382C5A" w:rsidRPr="00382C5A" w:rsidRDefault="00382C5A" w:rsidP="00382C5A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Det bør være større vekt på sosiale samlinger i forbindelser med stevner og treningssamlinger.</w:t>
      </w:r>
    </w:p>
    <w:p w:rsidR="00382C5A" w:rsidRPr="00382C5A" w:rsidRDefault="00382C5A" w:rsidP="00382C5A">
      <w:pPr>
        <w:rPr>
          <w:rStyle w:val="Utheving"/>
          <w:i w:val="0"/>
        </w:rPr>
      </w:pPr>
    </w:p>
    <w:p w:rsidR="00382C5A" w:rsidRPr="00382C5A" w:rsidRDefault="00382C5A" w:rsidP="00382C5A">
      <w:pPr>
        <w:rPr>
          <w:rStyle w:val="Utheving"/>
          <w:i w:val="0"/>
        </w:rPr>
      </w:pPr>
      <w:r w:rsidRPr="00382C5A">
        <w:rPr>
          <w:rStyle w:val="Utheving"/>
          <w:i w:val="0"/>
        </w:rPr>
        <w:t>1.</w:t>
      </w:r>
      <w:r w:rsidRPr="00382C5A">
        <w:rPr>
          <w:rStyle w:val="Utheving"/>
          <w:i w:val="0"/>
        </w:rPr>
        <w:tab/>
        <w:t>Uenig</w:t>
      </w:r>
    </w:p>
    <w:p w:rsidR="00382C5A" w:rsidRPr="00382C5A" w:rsidRDefault="00382C5A" w:rsidP="00382C5A">
      <w:pPr>
        <w:rPr>
          <w:rStyle w:val="Utheving"/>
          <w:i w:val="0"/>
        </w:rPr>
      </w:pPr>
      <w:r w:rsidRPr="00382C5A">
        <w:rPr>
          <w:rStyle w:val="Utheving"/>
          <w:i w:val="0"/>
        </w:rPr>
        <w:t>2.</w:t>
      </w:r>
      <w:r w:rsidRPr="00382C5A">
        <w:rPr>
          <w:rStyle w:val="Utheving"/>
          <w:i w:val="0"/>
        </w:rPr>
        <w:tab/>
        <w:t>Nøytral/vet ikke</w:t>
      </w:r>
    </w:p>
    <w:p w:rsidR="00382C5A" w:rsidRPr="00382C5A" w:rsidRDefault="00382C5A" w:rsidP="00382C5A">
      <w:pPr>
        <w:rPr>
          <w:rStyle w:val="Utheving"/>
          <w:i w:val="0"/>
        </w:rPr>
      </w:pPr>
      <w:r w:rsidRPr="00382C5A">
        <w:rPr>
          <w:rStyle w:val="Utheving"/>
          <w:i w:val="0"/>
        </w:rPr>
        <w:t>3.</w:t>
      </w:r>
      <w:r w:rsidRPr="00382C5A">
        <w:rPr>
          <w:rStyle w:val="Utheving"/>
          <w:i w:val="0"/>
        </w:rPr>
        <w:tab/>
        <w:t>Enig</w:t>
      </w:r>
    </w:p>
    <w:p w:rsidR="00382C5A" w:rsidRPr="00382C5A" w:rsidRDefault="00382C5A" w:rsidP="00382C5A">
      <w:pPr>
        <w:rPr>
          <w:rStyle w:val="Utheving"/>
          <w:i w:val="0"/>
        </w:rPr>
      </w:pPr>
    </w:p>
    <w:p w:rsidR="00382C5A" w:rsidRDefault="00382C5A" w:rsidP="00382C5A">
      <w:pPr>
        <w:rPr>
          <w:rStyle w:val="Utheving"/>
          <w:i w:val="0"/>
        </w:rPr>
      </w:pPr>
      <w:r w:rsidRPr="00382C5A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177D2C" w:rsidRPr="00382C5A" w:rsidRDefault="00177D2C" w:rsidP="00177D2C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Stevne- og årskalender er lett tilgjengelig og informasjonen kommer tidlig nok til at det blir tid til å planlegge.</w:t>
      </w:r>
    </w:p>
    <w:p w:rsidR="00177D2C" w:rsidRPr="00177D2C" w:rsidRDefault="00177D2C" w:rsidP="00177D2C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177D2C" w:rsidRPr="00177D2C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177D2C" w:rsidRPr="00177D2C" w:rsidRDefault="00177D2C" w:rsidP="00177D2C">
      <w:pPr>
        <w:rPr>
          <w:rStyle w:val="Utheving"/>
          <w:i w:val="0"/>
        </w:rPr>
      </w:pPr>
    </w:p>
    <w:p w:rsidR="00177D2C" w:rsidRPr="00382C5A" w:rsidRDefault="00382C5A" w:rsidP="00177D2C">
      <w:pPr>
        <w:rPr>
          <w:rStyle w:val="Utheving"/>
          <w:b/>
          <w:i w:val="0"/>
        </w:rPr>
      </w:pPr>
      <w:r w:rsidRPr="00382C5A">
        <w:rPr>
          <w:rStyle w:val="Utheving"/>
          <w:b/>
          <w:i w:val="0"/>
        </w:rPr>
        <w:t>Klubben er fornøyd med nåværende t</w:t>
      </w:r>
      <w:r w:rsidR="00177D2C" w:rsidRPr="00382C5A">
        <w:rPr>
          <w:rStyle w:val="Utheving"/>
          <w:b/>
          <w:i w:val="0"/>
        </w:rPr>
        <w:t xml:space="preserve">ildeling </w:t>
      </w:r>
      <w:r w:rsidRPr="00382C5A">
        <w:rPr>
          <w:rStyle w:val="Utheving"/>
          <w:b/>
          <w:i w:val="0"/>
        </w:rPr>
        <w:t>og gjennomføring av Norgesc</w:t>
      </w:r>
      <w:r>
        <w:rPr>
          <w:rStyle w:val="Utheving"/>
          <w:b/>
          <w:i w:val="0"/>
        </w:rPr>
        <w:t>up og NM</w:t>
      </w:r>
      <w:r w:rsidRPr="00382C5A">
        <w:rPr>
          <w:rStyle w:val="Utheving"/>
          <w:b/>
          <w:i w:val="0"/>
        </w:rPr>
        <w:t>.</w:t>
      </w:r>
    </w:p>
    <w:p w:rsidR="00382C5A" w:rsidRPr="00177D2C" w:rsidRDefault="00382C5A" w:rsidP="00177D2C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177D2C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Pr="00177D2C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177D2C" w:rsidRPr="00C56251" w:rsidRDefault="00177D2C" w:rsidP="007475D3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Stevnearrangører bør gjøre mer for å markedsføre sine stevner (PR, resultater).</w:t>
      </w:r>
    </w:p>
    <w:p w:rsidR="00177D2C" w:rsidRPr="00177D2C" w:rsidRDefault="00177D2C" w:rsidP="00177D2C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177D2C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C56251" w:rsidRDefault="00C56251" w:rsidP="007475D3">
      <w:pPr>
        <w:rPr>
          <w:rStyle w:val="Utheving"/>
          <w:i w:val="0"/>
        </w:rPr>
      </w:pPr>
    </w:p>
    <w:p w:rsidR="00C56251" w:rsidRDefault="00C5625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177D2C" w:rsidRDefault="00177D2C" w:rsidP="004C5B00">
      <w:pPr>
        <w:rPr>
          <w:rStyle w:val="Utheving"/>
          <w:i w:val="0"/>
        </w:rPr>
      </w:pPr>
    </w:p>
    <w:p w:rsidR="004C5B00" w:rsidRPr="00C56251" w:rsidRDefault="004C5B00" w:rsidP="007475D3">
      <w:pPr>
        <w:pStyle w:val="Listeavsnitt"/>
        <w:numPr>
          <w:ilvl w:val="0"/>
          <w:numId w:val="3"/>
        </w:numPr>
        <w:rPr>
          <w:rStyle w:val="Utheving"/>
          <w:b/>
          <w:i w:val="0"/>
          <w:u w:val="single"/>
        </w:rPr>
      </w:pPr>
      <w:r w:rsidRPr="00C56251">
        <w:rPr>
          <w:rStyle w:val="Utheving"/>
          <w:b/>
          <w:i w:val="0"/>
          <w:u w:val="single"/>
        </w:rPr>
        <w:lastRenderedPageBreak/>
        <w:t>KLUBBDRIFT</w:t>
      </w:r>
    </w:p>
    <w:p w:rsidR="00A50D60" w:rsidRPr="00C56251" w:rsidRDefault="00A50D60" w:rsidP="004C5B00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 xml:space="preserve">Det er behov for </w:t>
      </w:r>
      <w:r w:rsidR="00C56251" w:rsidRPr="00C56251">
        <w:rPr>
          <w:rStyle w:val="Utheving"/>
          <w:b/>
          <w:i w:val="0"/>
        </w:rPr>
        <w:t xml:space="preserve">økt kompetanse om </w:t>
      </w:r>
      <w:r w:rsidRPr="00C56251">
        <w:rPr>
          <w:rStyle w:val="Utheving"/>
          <w:b/>
          <w:i w:val="0"/>
        </w:rPr>
        <w:t xml:space="preserve">klubbdrift i klubben </w:t>
      </w:r>
    </w:p>
    <w:p w:rsidR="00A50D60" w:rsidRDefault="00A50D60" w:rsidP="004C5B00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A50D60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Pr="00C56251" w:rsidRDefault="007475D3" w:rsidP="007475D3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Klubbstyrets medlemmer har gjennomgått NIFs e-læringskurs i klubbdrift</w:t>
      </w:r>
      <w:r w:rsidR="00C56251">
        <w:rPr>
          <w:rStyle w:val="Utheving"/>
          <w:b/>
          <w:i w:val="0"/>
        </w:rPr>
        <w:t>.</w:t>
      </w:r>
    </w:p>
    <w:p w:rsidR="007475D3" w:rsidRDefault="007475D3" w:rsidP="007475D3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Pr="00C56251" w:rsidRDefault="007475D3" w:rsidP="007475D3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Klubben er kjent med NIF/NFs sin verktøykasse for generell klubb- og økonomidrift.</w:t>
      </w:r>
    </w:p>
    <w:p w:rsidR="007475D3" w:rsidRDefault="007475D3" w:rsidP="007475D3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A50D60" w:rsidRPr="00C56251" w:rsidRDefault="00A50D60" w:rsidP="00A50D60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 xml:space="preserve">Kubben ønsker å delta i </w:t>
      </w:r>
      <w:r w:rsidR="007475D3" w:rsidRPr="00C56251">
        <w:rPr>
          <w:rStyle w:val="Utheving"/>
          <w:b/>
          <w:i w:val="0"/>
        </w:rPr>
        <w:t>på klubbutviklingskurs om</w:t>
      </w:r>
      <w:r w:rsidRPr="00C56251">
        <w:rPr>
          <w:rStyle w:val="Utheving"/>
          <w:b/>
          <w:i w:val="0"/>
        </w:rPr>
        <w:t xml:space="preserve"> det blir tilbud om det.</w:t>
      </w:r>
    </w:p>
    <w:p w:rsidR="00A50D60" w:rsidRDefault="00A50D60" w:rsidP="00A50D60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A50D60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4C5B00" w:rsidRPr="00C56251" w:rsidRDefault="00C56251" w:rsidP="004C5B00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 xml:space="preserve">Klubben arbeider aktivt for å rekruttere unge tillitsvalgte til klubbstyrene for å sikre erfaringsoverføring. </w:t>
      </w:r>
    </w:p>
    <w:p w:rsidR="00C56251" w:rsidRDefault="00C56251" w:rsidP="004C5B00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4C5B00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4C5B00" w:rsidRPr="00C56251" w:rsidRDefault="004C5B00" w:rsidP="00C2652E">
      <w:pPr>
        <w:pStyle w:val="Listeavsnitt"/>
        <w:numPr>
          <w:ilvl w:val="0"/>
          <w:numId w:val="3"/>
        </w:numPr>
        <w:rPr>
          <w:rStyle w:val="Utheving"/>
          <w:b/>
          <w:i w:val="0"/>
          <w:u w:val="single"/>
        </w:rPr>
      </w:pPr>
      <w:r w:rsidRPr="00C56251">
        <w:rPr>
          <w:rStyle w:val="Utheving"/>
          <w:b/>
          <w:i w:val="0"/>
          <w:u w:val="single"/>
        </w:rPr>
        <w:t>DØMMING</w:t>
      </w:r>
    </w:p>
    <w:p w:rsidR="004C5B00" w:rsidRPr="00C56251" w:rsidRDefault="004C5B00" w:rsidP="004C5B00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NF mener at kvalifiserte dommere er med på å heve nivået på norsk fekting.</w:t>
      </w:r>
    </w:p>
    <w:p w:rsidR="004C5B00" w:rsidRDefault="004C5B00" w:rsidP="004C5B00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61174C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61174C" w:rsidRPr="00C56251" w:rsidRDefault="00C56251" w:rsidP="004C5B00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K</w:t>
      </w:r>
      <w:r w:rsidR="004C5B00" w:rsidRPr="00C56251">
        <w:rPr>
          <w:rStyle w:val="Utheving"/>
          <w:b/>
          <w:i w:val="0"/>
        </w:rPr>
        <w:t xml:space="preserve">lubben </w:t>
      </w:r>
      <w:r w:rsidRPr="00C56251">
        <w:rPr>
          <w:rStyle w:val="Utheving"/>
          <w:b/>
          <w:i w:val="0"/>
        </w:rPr>
        <w:t xml:space="preserve">har </w:t>
      </w:r>
      <w:r w:rsidR="004C5B00" w:rsidRPr="00C56251">
        <w:rPr>
          <w:rStyle w:val="Utheving"/>
          <w:b/>
          <w:i w:val="0"/>
        </w:rPr>
        <w:t xml:space="preserve">tilstrekkelig antall kvalifiserte dommere </w:t>
      </w:r>
      <w:r w:rsidR="0061174C" w:rsidRPr="00C56251">
        <w:rPr>
          <w:rStyle w:val="Utheving"/>
          <w:b/>
          <w:i w:val="0"/>
        </w:rPr>
        <w:t xml:space="preserve">som vil dømme </w:t>
      </w:r>
      <w:r w:rsidR="004C5B00" w:rsidRPr="00C56251">
        <w:rPr>
          <w:rStyle w:val="Utheving"/>
          <w:b/>
          <w:i w:val="0"/>
        </w:rPr>
        <w:t xml:space="preserve">slik at </w:t>
      </w:r>
      <w:r w:rsidRPr="00C56251">
        <w:rPr>
          <w:rStyle w:val="Utheving"/>
          <w:b/>
          <w:i w:val="0"/>
        </w:rPr>
        <w:t xml:space="preserve">ikke dommerkrav hindrer deltakelse </w:t>
      </w:r>
      <w:r w:rsidR="0061174C" w:rsidRPr="00C56251">
        <w:rPr>
          <w:rStyle w:val="Utheving"/>
          <w:b/>
          <w:i w:val="0"/>
        </w:rPr>
        <w:t xml:space="preserve">på </w:t>
      </w:r>
      <w:r w:rsidR="00177D2C" w:rsidRPr="00C56251">
        <w:rPr>
          <w:rStyle w:val="Utheving"/>
          <w:b/>
          <w:i w:val="0"/>
        </w:rPr>
        <w:t xml:space="preserve">nasjonale </w:t>
      </w:r>
      <w:r w:rsidR="0061174C" w:rsidRPr="00C56251">
        <w:rPr>
          <w:rStyle w:val="Utheving"/>
          <w:b/>
          <w:i w:val="0"/>
        </w:rPr>
        <w:t>stevner</w:t>
      </w:r>
      <w:r w:rsidRPr="00C56251">
        <w:rPr>
          <w:rStyle w:val="Utheving"/>
          <w:b/>
          <w:i w:val="0"/>
        </w:rPr>
        <w:t xml:space="preserve"> med eksisterende dommerkrav.</w:t>
      </w:r>
    </w:p>
    <w:p w:rsidR="0061174C" w:rsidRDefault="0061174C" w:rsidP="004C5B00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61174C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61174C" w:rsidRDefault="0061174C" w:rsidP="0061174C">
      <w:pPr>
        <w:rPr>
          <w:rStyle w:val="Utheving"/>
          <w:i w:val="0"/>
        </w:rPr>
      </w:pPr>
    </w:p>
    <w:p w:rsidR="0061174C" w:rsidRPr="00C56251" w:rsidRDefault="00A50D60" w:rsidP="00C2652E">
      <w:pPr>
        <w:pStyle w:val="Listeavsnitt"/>
        <w:numPr>
          <w:ilvl w:val="0"/>
          <w:numId w:val="3"/>
        </w:numPr>
        <w:rPr>
          <w:rStyle w:val="Utheving"/>
          <w:b/>
          <w:i w:val="0"/>
          <w:u w:val="single"/>
        </w:rPr>
      </w:pPr>
      <w:r w:rsidRPr="00C56251">
        <w:rPr>
          <w:rStyle w:val="Utheving"/>
          <w:b/>
          <w:i w:val="0"/>
          <w:u w:val="single"/>
        </w:rPr>
        <w:t>TILBUD TIL FUNKSJONSHEMMEDE</w:t>
      </w:r>
    </w:p>
    <w:p w:rsidR="0061174C" w:rsidRPr="00C56251" w:rsidRDefault="00C56251" w:rsidP="0061174C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Klubben har</w:t>
      </w:r>
      <w:r w:rsidR="0061174C" w:rsidRPr="00C56251">
        <w:rPr>
          <w:rStyle w:val="Utheving"/>
          <w:b/>
          <w:i w:val="0"/>
        </w:rPr>
        <w:t xml:space="preserve"> tilbud tilpasset n</w:t>
      </w:r>
      <w:r w:rsidRPr="00C56251">
        <w:rPr>
          <w:rStyle w:val="Utheving"/>
          <w:b/>
          <w:i w:val="0"/>
        </w:rPr>
        <w:t>ye fektere med funksjonshemming.</w:t>
      </w:r>
    </w:p>
    <w:p w:rsidR="0061174C" w:rsidRDefault="0061174C" w:rsidP="0061174C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61174C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61174C" w:rsidRDefault="0061174C" w:rsidP="0061174C">
      <w:pPr>
        <w:rPr>
          <w:rStyle w:val="Utheving"/>
          <w:i w:val="0"/>
        </w:rPr>
      </w:pPr>
    </w:p>
    <w:p w:rsidR="0061174C" w:rsidRPr="00C56251" w:rsidRDefault="00A50D60" w:rsidP="00C2652E">
      <w:pPr>
        <w:pStyle w:val="Listeavsnitt"/>
        <w:numPr>
          <w:ilvl w:val="0"/>
          <w:numId w:val="3"/>
        </w:numPr>
        <w:rPr>
          <w:rStyle w:val="Utheving"/>
          <w:b/>
          <w:i w:val="0"/>
          <w:u w:val="single"/>
        </w:rPr>
      </w:pPr>
      <w:r w:rsidRPr="00C56251">
        <w:rPr>
          <w:rStyle w:val="Utheving"/>
          <w:b/>
          <w:i w:val="0"/>
          <w:u w:val="single"/>
        </w:rPr>
        <w:t>FORBUNDS</w:t>
      </w:r>
      <w:r w:rsidR="0061174C" w:rsidRPr="00C56251">
        <w:rPr>
          <w:rStyle w:val="Utheving"/>
          <w:b/>
          <w:i w:val="0"/>
          <w:u w:val="single"/>
        </w:rPr>
        <w:t>INFORMASJON</w:t>
      </w:r>
    </w:p>
    <w:p w:rsidR="00C56251" w:rsidRDefault="0061174C" w:rsidP="0061174C">
      <w:pPr>
        <w:rPr>
          <w:rStyle w:val="Utheving"/>
          <w:i w:val="0"/>
        </w:rPr>
      </w:pPr>
      <w:r>
        <w:rPr>
          <w:rStyle w:val="Utheving"/>
          <w:i w:val="0"/>
        </w:rPr>
        <w:t xml:space="preserve">NF </w:t>
      </w:r>
      <w:r w:rsidR="00C56251">
        <w:rPr>
          <w:rStyle w:val="Utheving"/>
          <w:i w:val="0"/>
        </w:rPr>
        <w:t xml:space="preserve">bør begrense bruk av epost og informerer mer via forbundets hjemmeside i form av nyhetssaker. </w:t>
      </w:r>
    </w:p>
    <w:p w:rsidR="00C56251" w:rsidRDefault="00C56251" w:rsidP="0061174C">
      <w:pPr>
        <w:rPr>
          <w:rStyle w:val="Utheving"/>
          <w:i w:val="0"/>
        </w:rPr>
      </w:pPr>
    </w:p>
    <w:p w:rsidR="00C56251" w:rsidRPr="00C56251" w:rsidRDefault="00C56251" w:rsidP="00C56251">
      <w:pPr>
        <w:rPr>
          <w:rStyle w:val="Utheving"/>
          <w:i w:val="0"/>
        </w:rPr>
      </w:pPr>
      <w:r w:rsidRPr="00C56251">
        <w:rPr>
          <w:rStyle w:val="Utheving"/>
          <w:i w:val="0"/>
        </w:rPr>
        <w:t>1.</w:t>
      </w:r>
      <w:r w:rsidRPr="00C56251">
        <w:rPr>
          <w:rStyle w:val="Utheving"/>
          <w:i w:val="0"/>
        </w:rPr>
        <w:tab/>
        <w:t>Uenig</w:t>
      </w:r>
    </w:p>
    <w:p w:rsidR="00C56251" w:rsidRPr="00C56251" w:rsidRDefault="00C56251" w:rsidP="00C56251">
      <w:pPr>
        <w:rPr>
          <w:rStyle w:val="Utheving"/>
          <w:i w:val="0"/>
        </w:rPr>
      </w:pPr>
      <w:r w:rsidRPr="00C56251">
        <w:rPr>
          <w:rStyle w:val="Utheving"/>
          <w:i w:val="0"/>
        </w:rPr>
        <w:t>2.</w:t>
      </w:r>
      <w:r w:rsidRPr="00C56251">
        <w:rPr>
          <w:rStyle w:val="Utheving"/>
          <w:i w:val="0"/>
        </w:rPr>
        <w:tab/>
        <w:t>Nøytral/vet ikke</w:t>
      </w:r>
    </w:p>
    <w:p w:rsidR="00C56251" w:rsidRPr="00C56251" w:rsidRDefault="00C56251" w:rsidP="00C56251">
      <w:pPr>
        <w:rPr>
          <w:rStyle w:val="Utheving"/>
          <w:i w:val="0"/>
        </w:rPr>
      </w:pPr>
      <w:r w:rsidRPr="00C56251">
        <w:rPr>
          <w:rStyle w:val="Utheving"/>
          <w:i w:val="0"/>
        </w:rPr>
        <w:t>3.</w:t>
      </w:r>
      <w:r w:rsidRPr="00C56251">
        <w:rPr>
          <w:rStyle w:val="Utheving"/>
          <w:i w:val="0"/>
        </w:rPr>
        <w:tab/>
        <w:t>Enig</w:t>
      </w:r>
    </w:p>
    <w:p w:rsidR="00C56251" w:rsidRPr="00C56251" w:rsidRDefault="00C56251" w:rsidP="00C56251">
      <w:pPr>
        <w:rPr>
          <w:rStyle w:val="Utheving"/>
          <w:i w:val="0"/>
        </w:rPr>
      </w:pPr>
    </w:p>
    <w:p w:rsidR="00C56251" w:rsidRDefault="00C56251" w:rsidP="00C56251">
      <w:pPr>
        <w:rPr>
          <w:rStyle w:val="Utheving"/>
          <w:i w:val="0"/>
        </w:rPr>
      </w:pPr>
      <w:r w:rsidRPr="00C56251">
        <w:rPr>
          <w:rStyle w:val="Utheving"/>
          <w:i w:val="0"/>
        </w:rPr>
        <w:t>Kommentar:</w:t>
      </w:r>
    </w:p>
    <w:p w:rsidR="0061174C" w:rsidRDefault="0061174C" w:rsidP="0061174C">
      <w:pPr>
        <w:rPr>
          <w:rStyle w:val="Utheving"/>
          <w:i w:val="0"/>
        </w:rPr>
      </w:pPr>
    </w:p>
    <w:p w:rsidR="009D3B61" w:rsidRDefault="009D3B61" w:rsidP="0061174C">
      <w:pPr>
        <w:rPr>
          <w:rStyle w:val="Utheving"/>
          <w:b/>
          <w:i w:val="0"/>
        </w:rPr>
      </w:pPr>
    </w:p>
    <w:p w:rsidR="009D3B61" w:rsidRDefault="009D3B61" w:rsidP="0061174C">
      <w:pPr>
        <w:rPr>
          <w:rStyle w:val="Utheving"/>
          <w:b/>
          <w:i w:val="0"/>
        </w:rPr>
      </w:pPr>
    </w:p>
    <w:p w:rsidR="0061174C" w:rsidRPr="00C56251" w:rsidRDefault="0061174C" w:rsidP="0061174C">
      <w:p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t>Det er enkelt å finne alle protokoller, fast informasjon og nyhetssaker på NFs hjemmeside</w:t>
      </w:r>
      <w:r w:rsidR="00C56251" w:rsidRPr="00C56251">
        <w:rPr>
          <w:rStyle w:val="Utheving"/>
          <w:b/>
          <w:i w:val="0"/>
        </w:rPr>
        <w:t xml:space="preserve"> og via NFs Facebook-profil. </w:t>
      </w:r>
    </w:p>
    <w:p w:rsidR="0061174C" w:rsidRDefault="0061174C" w:rsidP="0061174C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AA58B5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7475D3" w:rsidRDefault="007475D3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177D2C" w:rsidRDefault="00177D2C" w:rsidP="00A50D60">
      <w:pPr>
        <w:rPr>
          <w:rStyle w:val="Utheving"/>
          <w:i w:val="0"/>
        </w:rPr>
      </w:pPr>
    </w:p>
    <w:p w:rsidR="00177D2C" w:rsidRPr="00C56251" w:rsidRDefault="00177D2C" w:rsidP="00C2652E">
      <w:pPr>
        <w:pStyle w:val="Listeavsnitt"/>
        <w:numPr>
          <w:ilvl w:val="0"/>
          <w:numId w:val="3"/>
        </w:numPr>
        <w:rPr>
          <w:rStyle w:val="Utheving"/>
          <w:b/>
          <w:i w:val="0"/>
          <w:u w:val="single"/>
        </w:rPr>
      </w:pPr>
      <w:r w:rsidRPr="00C56251">
        <w:rPr>
          <w:rStyle w:val="Utheving"/>
          <w:b/>
          <w:i w:val="0"/>
          <w:u w:val="single"/>
        </w:rPr>
        <w:t>ORGANISERING AV NORSK FEKTING</w:t>
      </w:r>
    </w:p>
    <w:p w:rsidR="00C56251" w:rsidRDefault="00C56251" w:rsidP="00A50D60">
      <w:pPr>
        <w:rPr>
          <w:rStyle w:val="Utheving"/>
          <w:i w:val="0"/>
        </w:rPr>
      </w:pPr>
      <w:r>
        <w:rPr>
          <w:rStyle w:val="Utheving"/>
          <w:i w:val="0"/>
        </w:rPr>
        <w:t xml:space="preserve">I den pågående </w:t>
      </w:r>
      <w:r w:rsidR="001363D4">
        <w:rPr>
          <w:rStyle w:val="Utheving"/>
          <w:i w:val="0"/>
        </w:rPr>
        <w:t>omorganiserings</w:t>
      </w:r>
      <w:r w:rsidR="00177D2C">
        <w:rPr>
          <w:rStyle w:val="Utheving"/>
          <w:i w:val="0"/>
        </w:rPr>
        <w:t>prosess</w:t>
      </w:r>
      <w:r>
        <w:rPr>
          <w:rStyle w:val="Utheving"/>
          <w:i w:val="0"/>
        </w:rPr>
        <w:t>en av norsk idrett, bør NF bør arbeide for at Fekteforbundet består som et eget særforbund, og ikke bli en gren i et større særforbund.</w:t>
      </w:r>
    </w:p>
    <w:p w:rsidR="001363D4" w:rsidRDefault="001363D4" w:rsidP="00A50D60">
      <w:pPr>
        <w:rPr>
          <w:rStyle w:val="Utheving"/>
          <w:i w:val="0"/>
        </w:rPr>
      </w:pP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1.</w:t>
      </w:r>
      <w:r w:rsidRPr="007475D3">
        <w:rPr>
          <w:rStyle w:val="Utheving"/>
          <w:i w:val="0"/>
        </w:rPr>
        <w:tab/>
        <w:t>Uenig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2.</w:t>
      </w:r>
      <w:r w:rsidRPr="007475D3">
        <w:rPr>
          <w:rStyle w:val="Utheving"/>
          <w:i w:val="0"/>
        </w:rPr>
        <w:tab/>
        <w:t>Nøytral/vet ikke</w:t>
      </w:r>
    </w:p>
    <w:p w:rsidR="007475D3" w:rsidRPr="007475D3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3.</w:t>
      </w:r>
      <w:r w:rsidRPr="007475D3">
        <w:rPr>
          <w:rStyle w:val="Utheving"/>
          <w:i w:val="0"/>
        </w:rPr>
        <w:tab/>
        <w:t>Enig</w:t>
      </w:r>
    </w:p>
    <w:p w:rsidR="007475D3" w:rsidRPr="007475D3" w:rsidRDefault="007475D3" w:rsidP="007475D3">
      <w:pPr>
        <w:rPr>
          <w:rStyle w:val="Utheving"/>
          <w:i w:val="0"/>
        </w:rPr>
      </w:pPr>
    </w:p>
    <w:p w:rsidR="001363D4" w:rsidRDefault="007475D3" w:rsidP="007475D3">
      <w:pPr>
        <w:rPr>
          <w:rStyle w:val="Utheving"/>
          <w:i w:val="0"/>
        </w:rPr>
      </w:pPr>
      <w:r w:rsidRPr="007475D3">
        <w:rPr>
          <w:rStyle w:val="Utheving"/>
          <w:i w:val="0"/>
        </w:rPr>
        <w:t>Kommentar:</w:t>
      </w:r>
    </w:p>
    <w:p w:rsidR="00C56251" w:rsidRDefault="00C56251" w:rsidP="007475D3">
      <w:pPr>
        <w:rPr>
          <w:rStyle w:val="Utheving"/>
          <w:i w:val="0"/>
        </w:rPr>
      </w:pPr>
    </w:p>
    <w:p w:rsidR="007475D3" w:rsidRDefault="007475D3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9D3B61" w:rsidRDefault="009D3B61" w:rsidP="007475D3">
      <w:pPr>
        <w:rPr>
          <w:rStyle w:val="Utheving"/>
          <w:i w:val="0"/>
        </w:rPr>
      </w:pPr>
    </w:p>
    <w:p w:rsidR="00C2652E" w:rsidRDefault="00C2652E" w:rsidP="00C2652E">
      <w:pPr>
        <w:rPr>
          <w:rStyle w:val="Utheving"/>
          <w:i w:val="0"/>
        </w:rPr>
      </w:pPr>
    </w:p>
    <w:p w:rsidR="001363D4" w:rsidRPr="00C56251" w:rsidRDefault="00C2652E" w:rsidP="00C56251">
      <w:pPr>
        <w:pStyle w:val="Listeavsnitt"/>
        <w:numPr>
          <w:ilvl w:val="0"/>
          <w:numId w:val="3"/>
        </w:numPr>
        <w:rPr>
          <w:rStyle w:val="Utheving"/>
          <w:b/>
          <w:i w:val="0"/>
        </w:rPr>
      </w:pPr>
      <w:r w:rsidRPr="00C56251">
        <w:rPr>
          <w:rStyle w:val="Utheving"/>
          <w:b/>
          <w:i w:val="0"/>
        </w:rPr>
        <w:lastRenderedPageBreak/>
        <w:t xml:space="preserve">  </w:t>
      </w:r>
      <w:r w:rsidR="007475D3" w:rsidRPr="00C56251">
        <w:rPr>
          <w:rStyle w:val="Utheving"/>
          <w:b/>
          <w:i w:val="0"/>
        </w:rPr>
        <w:t>NEVN FEM OMRÅDER SOM HINDRER KLUBBEN Å NÅ SINE MÅL:</w:t>
      </w:r>
    </w:p>
    <w:p w:rsidR="001363D4" w:rsidRDefault="001363D4" w:rsidP="00A50D60">
      <w:pPr>
        <w:rPr>
          <w:rStyle w:val="Utheving"/>
          <w:i w:val="0"/>
        </w:rPr>
      </w:pPr>
    </w:p>
    <w:p w:rsidR="001363D4" w:rsidRDefault="001363D4" w:rsidP="001363D4">
      <w:pPr>
        <w:pStyle w:val="Listeavsnitt"/>
        <w:numPr>
          <w:ilvl w:val="0"/>
          <w:numId w:val="7"/>
        </w:numPr>
        <w:rPr>
          <w:rStyle w:val="Utheving"/>
          <w:i w:val="0"/>
        </w:rPr>
      </w:pPr>
      <w:r>
        <w:rPr>
          <w:rStyle w:val="Utheving"/>
          <w:i w:val="0"/>
        </w:rPr>
        <w:t>______________________________________________________________</w:t>
      </w:r>
    </w:p>
    <w:p w:rsidR="007475D3" w:rsidRDefault="007475D3" w:rsidP="007475D3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numPr>
          <w:ilvl w:val="0"/>
          <w:numId w:val="7"/>
        </w:numPr>
        <w:rPr>
          <w:rStyle w:val="Utheving"/>
          <w:i w:val="0"/>
        </w:rPr>
      </w:pPr>
      <w:r>
        <w:rPr>
          <w:rStyle w:val="Utheving"/>
          <w:i w:val="0"/>
        </w:rPr>
        <w:t>______________________________________________________________</w:t>
      </w:r>
    </w:p>
    <w:p w:rsidR="001363D4" w:rsidRPr="001363D4" w:rsidRDefault="001363D4" w:rsidP="001363D4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numPr>
          <w:ilvl w:val="0"/>
          <w:numId w:val="7"/>
        </w:numPr>
        <w:rPr>
          <w:rStyle w:val="Utheving"/>
          <w:i w:val="0"/>
        </w:rPr>
      </w:pPr>
      <w:r>
        <w:rPr>
          <w:rStyle w:val="Utheving"/>
          <w:i w:val="0"/>
        </w:rPr>
        <w:t>________________________________________________________________</w:t>
      </w:r>
    </w:p>
    <w:p w:rsidR="001363D4" w:rsidRDefault="001363D4" w:rsidP="007475D3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numPr>
          <w:ilvl w:val="0"/>
          <w:numId w:val="7"/>
        </w:numPr>
        <w:rPr>
          <w:rStyle w:val="Utheving"/>
          <w:i w:val="0"/>
        </w:rPr>
      </w:pPr>
      <w:r>
        <w:rPr>
          <w:rStyle w:val="Utheving"/>
          <w:i w:val="0"/>
        </w:rPr>
        <w:t>_________________________________________________________________</w:t>
      </w:r>
    </w:p>
    <w:p w:rsidR="001363D4" w:rsidRPr="001363D4" w:rsidRDefault="001363D4" w:rsidP="001363D4">
      <w:pPr>
        <w:pStyle w:val="Listeavsnitt"/>
        <w:rPr>
          <w:rStyle w:val="Utheving"/>
          <w:i w:val="0"/>
        </w:rPr>
      </w:pPr>
    </w:p>
    <w:p w:rsidR="001363D4" w:rsidRDefault="001363D4" w:rsidP="001363D4">
      <w:pPr>
        <w:pStyle w:val="Listeavsnitt"/>
        <w:rPr>
          <w:rStyle w:val="Utheving"/>
          <w:i w:val="0"/>
        </w:rPr>
      </w:pPr>
    </w:p>
    <w:p w:rsidR="001363D4" w:rsidRPr="001363D4" w:rsidRDefault="001363D4" w:rsidP="001363D4">
      <w:pPr>
        <w:pStyle w:val="Listeavsnitt"/>
        <w:numPr>
          <w:ilvl w:val="0"/>
          <w:numId w:val="7"/>
        </w:numPr>
        <w:rPr>
          <w:rStyle w:val="Utheving"/>
          <w:i w:val="0"/>
        </w:rPr>
      </w:pPr>
      <w:r>
        <w:rPr>
          <w:rStyle w:val="Utheving"/>
          <w:i w:val="0"/>
        </w:rPr>
        <w:t>__________________________________________________________________</w:t>
      </w:r>
    </w:p>
    <w:sectPr w:rsidR="001363D4" w:rsidRPr="001363D4" w:rsidSect="00917F45">
      <w:headerReference w:type="default" r:id="rId8"/>
      <w:pgSz w:w="11900" w:h="16840"/>
      <w:pgMar w:top="212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9AE" w:rsidRDefault="000039AE" w:rsidP="00917F45">
      <w:r>
        <w:separator/>
      </w:r>
    </w:p>
  </w:endnote>
  <w:endnote w:type="continuationSeparator" w:id="0">
    <w:p w:rsidR="000039AE" w:rsidRDefault="000039AE" w:rsidP="0091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9AE" w:rsidRDefault="000039AE" w:rsidP="00917F45">
      <w:r>
        <w:separator/>
      </w:r>
    </w:p>
  </w:footnote>
  <w:footnote w:type="continuationSeparator" w:id="0">
    <w:p w:rsidR="000039AE" w:rsidRDefault="000039AE" w:rsidP="0091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81D" w:rsidRDefault="00AF281D">
    <w:pPr>
      <w:pStyle w:val="Toppteks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7791ED5" wp14:editId="7CA0C00B">
          <wp:simplePos x="0" y="0"/>
          <wp:positionH relativeFrom="page">
            <wp:align>center</wp:align>
          </wp:positionH>
          <wp:positionV relativeFrom="page">
            <wp:posOffset>635</wp:posOffset>
          </wp:positionV>
          <wp:extent cx="7559040" cy="10692384"/>
          <wp:effectExtent l="0" t="0" r="10160" b="127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2CA4"/>
    <w:multiLevelType w:val="hybridMultilevel"/>
    <w:tmpl w:val="AFB442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753E"/>
    <w:multiLevelType w:val="hybridMultilevel"/>
    <w:tmpl w:val="544E9F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F7C1E"/>
    <w:multiLevelType w:val="hybridMultilevel"/>
    <w:tmpl w:val="DDDAA9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967"/>
    <w:multiLevelType w:val="hybridMultilevel"/>
    <w:tmpl w:val="F5CAC7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B7106"/>
    <w:multiLevelType w:val="hybridMultilevel"/>
    <w:tmpl w:val="11B0EFE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6A786F"/>
    <w:multiLevelType w:val="hybridMultilevel"/>
    <w:tmpl w:val="C46615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B101B"/>
    <w:multiLevelType w:val="hybridMultilevel"/>
    <w:tmpl w:val="3D7C11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AE"/>
    <w:rsid w:val="000039AE"/>
    <w:rsid w:val="0009179B"/>
    <w:rsid w:val="001363D4"/>
    <w:rsid w:val="00177D2C"/>
    <w:rsid w:val="00356C0B"/>
    <w:rsid w:val="00382C5A"/>
    <w:rsid w:val="004C599F"/>
    <w:rsid w:val="004C5B00"/>
    <w:rsid w:val="004E4D78"/>
    <w:rsid w:val="0061174C"/>
    <w:rsid w:val="00677C67"/>
    <w:rsid w:val="007475D3"/>
    <w:rsid w:val="007C50FC"/>
    <w:rsid w:val="00917F45"/>
    <w:rsid w:val="009D3B61"/>
    <w:rsid w:val="00A50D60"/>
    <w:rsid w:val="00AA58B5"/>
    <w:rsid w:val="00AB28F4"/>
    <w:rsid w:val="00AF281D"/>
    <w:rsid w:val="00C2652E"/>
    <w:rsid w:val="00C56251"/>
    <w:rsid w:val="00C83EF1"/>
    <w:rsid w:val="00DC36FB"/>
    <w:rsid w:val="00E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D7792F"/>
  <w14:defaultImageDpi w14:val="300"/>
  <w15:docId w15:val="{75228374-1FEF-499C-B4BF-D826CD1C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F45"/>
    <w:rPr>
      <w:rFonts w:ascii="Trebuchet MS" w:hAnsi="Trebuchet MS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7F4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7F45"/>
  </w:style>
  <w:style w:type="paragraph" w:styleId="Bunntekst">
    <w:name w:val="footer"/>
    <w:basedOn w:val="Normal"/>
    <w:link w:val="BunntekstTegn"/>
    <w:uiPriority w:val="99"/>
    <w:unhideWhenUsed/>
    <w:rsid w:val="00917F4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7F45"/>
  </w:style>
  <w:style w:type="paragraph" w:styleId="Bobletekst">
    <w:name w:val="Balloon Text"/>
    <w:basedOn w:val="Normal"/>
    <w:link w:val="BobletekstTegn"/>
    <w:uiPriority w:val="99"/>
    <w:semiHidden/>
    <w:unhideWhenUsed/>
    <w:rsid w:val="00917F4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F45"/>
    <w:rPr>
      <w:rFonts w:ascii="Lucida Grande" w:hAnsi="Lucida Grande" w:cs="Lucida Grande"/>
      <w:sz w:val="18"/>
      <w:szCs w:val="18"/>
    </w:rPr>
  </w:style>
  <w:style w:type="character" w:styleId="Utheving">
    <w:name w:val="Emphasis"/>
    <w:basedOn w:val="Standardskriftforavsnitt"/>
    <w:uiPriority w:val="20"/>
    <w:rsid w:val="00917F45"/>
    <w:rPr>
      <w:i/>
      <w:iCs/>
    </w:rPr>
  </w:style>
  <w:style w:type="paragraph" w:customStyle="1" w:styleId="BrdtekstFekteforbundet">
    <w:name w:val="Brødtekst Fekteforbundet"/>
    <w:basedOn w:val="Normal"/>
    <w:qFormat/>
    <w:rsid w:val="00917F45"/>
    <w:pPr>
      <w:ind w:left="-567" w:firstLine="567"/>
    </w:pPr>
  </w:style>
  <w:style w:type="paragraph" w:customStyle="1" w:styleId="OverskrifterFekteforbundet">
    <w:name w:val="Overskrifter Fekteforbundet"/>
    <w:basedOn w:val="Normal"/>
    <w:qFormat/>
    <w:rsid w:val="00917F45"/>
    <w:rPr>
      <w:b/>
      <w:sz w:val="24"/>
    </w:rPr>
  </w:style>
  <w:style w:type="table" w:styleId="Tabellrutenett">
    <w:name w:val="Table Grid"/>
    <w:basedOn w:val="Vanligtabell"/>
    <w:uiPriority w:val="59"/>
    <w:rsid w:val="004C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rsid w:val="00C83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F25\NF-profil\Brevmal_Fekteforbundet_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8415BE-87CC-40B5-810C-BB5282BF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Brevmal_Fekteforbundet_NY</Template>
  <TotalTime>3</TotalTime>
  <Pages>6</Pages>
  <Words>764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Golf AS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Bendiksen, Claes Harald</dc:creator>
  <cp:keywords/>
  <dc:description/>
  <cp:lastModifiedBy>Bendiksen, Claes</cp:lastModifiedBy>
  <cp:revision>3</cp:revision>
  <cp:lastPrinted>2018-10-12T08:29:00Z</cp:lastPrinted>
  <dcterms:created xsi:type="dcterms:W3CDTF">2018-10-12T09:11:00Z</dcterms:created>
  <dcterms:modified xsi:type="dcterms:W3CDTF">2018-10-12T09:14:00Z</dcterms:modified>
</cp:coreProperties>
</file>