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17330" w14:textId="77777777" w:rsidR="00AB28F4" w:rsidRPr="00073219" w:rsidRDefault="00B063DC" w:rsidP="00917F45">
      <w:pPr>
        <w:rPr>
          <w:rStyle w:val="Uthevet"/>
          <w:b/>
          <w:i w:val="0"/>
          <w:sz w:val="28"/>
          <w:szCs w:val="28"/>
        </w:rPr>
      </w:pPr>
      <w:bookmarkStart w:id="0" w:name="_GoBack"/>
      <w:bookmarkEnd w:id="0"/>
      <w:r w:rsidRPr="00073219">
        <w:rPr>
          <w:rStyle w:val="Uthevet"/>
          <w:b/>
          <w:i w:val="0"/>
          <w:sz w:val="28"/>
          <w:szCs w:val="28"/>
        </w:rPr>
        <w:t>Protokoll – styremøte Norges Fekteforbund</w:t>
      </w:r>
    </w:p>
    <w:p w14:paraId="1EBCB402" w14:textId="77777777" w:rsidR="00B063DC" w:rsidRDefault="00B063DC" w:rsidP="00917F45">
      <w:pPr>
        <w:rPr>
          <w:rStyle w:val="Uthevet"/>
          <w:i w:val="0"/>
        </w:rPr>
      </w:pPr>
    </w:p>
    <w:p w14:paraId="485273B6" w14:textId="77777777" w:rsidR="00B063DC" w:rsidRDefault="00B063DC" w:rsidP="00917F45">
      <w:pPr>
        <w:rPr>
          <w:rStyle w:val="Uthevet"/>
          <w:i w:val="0"/>
        </w:rPr>
      </w:pPr>
      <w:r w:rsidRPr="00073219">
        <w:rPr>
          <w:rStyle w:val="Uthevet"/>
          <w:b/>
          <w:i w:val="0"/>
        </w:rPr>
        <w:t>Tidspunkt:</w:t>
      </w:r>
      <w:r>
        <w:rPr>
          <w:rStyle w:val="Uthevet"/>
          <w:i w:val="0"/>
        </w:rPr>
        <w:t xml:space="preserve"> Søndag 5. februar 2017</w:t>
      </w:r>
      <w:r w:rsidR="00B0789D">
        <w:rPr>
          <w:rStyle w:val="Uthevet"/>
          <w:i w:val="0"/>
        </w:rPr>
        <w:t xml:space="preserve"> </w:t>
      </w:r>
      <w:r>
        <w:rPr>
          <w:rStyle w:val="Uthevet"/>
          <w:i w:val="0"/>
        </w:rPr>
        <w:br/>
      </w:r>
      <w:r w:rsidRPr="00073219">
        <w:rPr>
          <w:rStyle w:val="Uthevet"/>
          <w:b/>
          <w:i w:val="0"/>
        </w:rPr>
        <w:t>Sted:</w:t>
      </w:r>
      <w:r>
        <w:rPr>
          <w:rStyle w:val="Uthevet"/>
          <w:i w:val="0"/>
        </w:rPr>
        <w:t xml:space="preserve"> Idrettens Hus, Ullevål Stadion</w:t>
      </w:r>
    </w:p>
    <w:p w14:paraId="1E2DF5CB" w14:textId="77777777" w:rsidR="00B063DC" w:rsidRDefault="00B063DC" w:rsidP="00917F45">
      <w:pPr>
        <w:rPr>
          <w:rStyle w:val="Uthevet"/>
          <w:i w:val="0"/>
        </w:rPr>
      </w:pPr>
    </w:p>
    <w:p w14:paraId="643B3D11" w14:textId="77777777" w:rsidR="00B063DC" w:rsidRDefault="00B063DC" w:rsidP="00917F45">
      <w:pPr>
        <w:rPr>
          <w:rStyle w:val="Uthevet"/>
          <w:i w:val="0"/>
        </w:rPr>
      </w:pPr>
      <w:r>
        <w:rPr>
          <w:rStyle w:val="Uthevet"/>
          <w:i w:val="0"/>
        </w:rPr>
        <w:t>Deltaker</w:t>
      </w:r>
      <w:r w:rsidR="00E50627">
        <w:rPr>
          <w:rStyle w:val="Uthevet"/>
          <w:i w:val="0"/>
        </w:rPr>
        <w:t>e: President Erik Storelv (ES),</w:t>
      </w:r>
      <w:r>
        <w:rPr>
          <w:rStyle w:val="Uthevet"/>
          <w:i w:val="0"/>
        </w:rPr>
        <w:t xml:space="preserve"> styremedlemmer Judith Molka-Danielsen (JMD), Åse Linda Hillestad (ÅLH) og Paal Bergh (PB).</w:t>
      </w:r>
    </w:p>
    <w:p w14:paraId="4FA2AA96" w14:textId="77777777" w:rsidR="00B063DC" w:rsidRDefault="00B063DC" w:rsidP="00917F45">
      <w:pPr>
        <w:rPr>
          <w:rStyle w:val="Uthevet"/>
          <w:i w:val="0"/>
        </w:rPr>
      </w:pPr>
      <w:r>
        <w:rPr>
          <w:rStyle w:val="Uthevet"/>
          <w:i w:val="0"/>
        </w:rPr>
        <w:t>Forfall: Varamedlem Camilla Draugedalen (CD)</w:t>
      </w:r>
    </w:p>
    <w:p w14:paraId="2E772E89" w14:textId="77777777" w:rsidR="00B063DC" w:rsidRDefault="00B063DC" w:rsidP="00917F45">
      <w:pPr>
        <w:rPr>
          <w:rStyle w:val="Uthevet"/>
          <w:i w:val="0"/>
        </w:rPr>
      </w:pPr>
      <w:r>
        <w:rPr>
          <w:rStyle w:val="Uthevet"/>
          <w:i w:val="0"/>
        </w:rPr>
        <w:t>Referent: Generalsekretær Claes H. Bendiksen (CB)</w:t>
      </w:r>
    </w:p>
    <w:p w14:paraId="2D4102C8" w14:textId="77777777" w:rsidR="00B063DC" w:rsidRDefault="00B063DC" w:rsidP="00917F45">
      <w:pPr>
        <w:rPr>
          <w:rStyle w:val="Uthevet"/>
          <w:i w:val="0"/>
        </w:rPr>
      </w:pPr>
    </w:p>
    <w:p w14:paraId="3214714C" w14:textId="77777777" w:rsidR="00B063DC" w:rsidRDefault="00B063DC" w:rsidP="00917F45">
      <w:pPr>
        <w:rPr>
          <w:rStyle w:val="Uthevet"/>
          <w:i w:val="0"/>
        </w:rPr>
      </w:pPr>
      <w:r>
        <w:rPr>
          <w:rStyle w:val="Uthevet"/>
          <w:i w:val="0"/>
        </w:rPr>
        <w:t>Innkalling sendt 24. januar 2017</w:t>
      </w:r>
    </w:p>
    <w:p w14:paraId="554B44C1" w14:textId="77777777" w:rsidR="00B063DC" w:rsidRDefault="00392E6D" w:rsidP="00917F45">
      <w:pPr>
        <w:rPr>
          <w:rStyle w:val="Uthevet"/>
          <w:i w:val="0"/>
        </w:rPr>
      </w:pPr>
      <w:r>
        <w:rPr>
          <w:rStyle w:val="Uthevet"/>
          <w:i w:val="0"/>
        </w:rPr>
        <w:t xml:space="preserve">Habilitet: Ingen bemerkninger </w:t>
      </w:r>
    </w:p>
    <w:p w14:paraId="43997947" w14:textId="77777777" w:rsidR="00B063DC" w:rsidRDefault="00B063DC" w:rsidP="00917F45">
      <w:pPr>
        <w:rPr>
          <w:rStyle w:val="Uthevet"/>
          <w:i w:val="0"/>
        </w:rPr>
      </w:pPr>
    </w:p>
    <w:p w14:paraId="71CE7879" w14:textId="77777777" w:rsidR="00B063DC" w:rsidRDefault="00B063DC" w:rsidP="00917F45">
      <w:pPr>
        <w:rPr>
          <w:rStyle w:val="Uthevet"/>
          <w:i w:val="0"/>
        </w:rPr>
      </w:pPr>
      <w:r w:rsidRPr="00073219">
        <w:rPr>
          <w:rStyle w:val="Uthevet"/>
          <w:b/>
          <w:i w:val="0"/>
          <w:u w:val="single"/>
        </w:rPr>
        <w:t>Vedtakssaker:</w:t>
      </w:r>
      <w:r w:rsidRPr="00073219">
        <w:rPr>
          <w:rStyle w:val="Uthevet"/>
          <w:b/>
          <w:i w:val="0"/>
          <w:u w:val="single"/>
        </w:rPr>
        <w:br/>
      </w:r>
      <w:r>
        <w:rPr>
          <w:rStyle w:val="Uthevet"/>
          <w:i w:val="0"/>
        </w:rPr>
        <w:t>Protokollen fra styremøtet 7. desember ble enstemmig godkjent</w:t>
      </w:r>
      <w:r w:rsidR="00392E6D">
        <w:rPr>
          <w:rStyle w:val="Uthevet"/>
          <w:i w:val="0"/>
        </w:rPr>
        <w:t xml:space="preserve"> da det ikke kom innvendinger innen 7. dager etter utsendelse</w:t>
      </w:r>
      <w:r>
        <w:rPr>
          <w:rStyle w:val="Uthevet"/>
          <w:i w:val="0"/>
        </w:rPr>
        <w:t>.</w:t>
      </w:r>
    </w:p>
    <w:p w14:paraId="18F0B870" w14:textId="77777777" w:rsidR="00B063DC" w:rsidRDefault="00B063DC" w:rsidP="00917F45">
      <w:pPr>
        <w:rPr>
          <w:rStyle w:val="Uthevet"/>
          <w:i w:val="0"/>
        </w:rPr>
      </w:pPr>
    </w:p>
    <w:p w14:paraId="65E06B8A" w14:textId="24AF9FBD" w:rsidR="00073219" w:rsidRDefault="00B0789D" w:rsidP="00917F45">
      <w:pPr>
        <w:rPr>
          <w:rStyle w:val="Uthevet"/>
          <w:i w:val="0"/>
        </w:rPr>
      </w:pPr>
      <w:r>
        <w:rPr>
          <w:rStyle w:val="Uthevet"/>
          <w:b/>
          <w:i w:val="0"/>
        </w:rPr>
        <w:t>Saksnummer: 1</w:t>
      </w:r>
      <w:r w:rsidR="00B063DC" w:rsidRPr="00073219">
        <w:rPr>
          <w:rStyle w:val="Uthevet"/>
          <w:b/>
          <w:i w:val="0"/>
        </w:rPr>
        <w:t>/17 – Omgjøring av vedtak om ekstraordinært Ting i 2017</w:t>
      </w:r>
      <w:r w:rsidR="00B063DC" w:rsidRPr="00073219">
        <w:rPr>
          <w:rStyle w:val="Uthevet"/>
          <w:b/>
          <w:i w:val="0"/>
        </w:rPr>
        <w:br/>
      </w:r>
      <w:r w:rsidR="00B063DC">
        <w:rPr>
          <w:rStyle w:val="Uthevet"/>
          <w:i w:val="0"/>
        </w:rPr>
        <w:t xml:space="preserve">Styret tok opp og diskuterte nødvendigheten av å skulle innkalle til ekstraordinært Ting for å erstatte avgåtte visepresident CB. </w:t>
      </w:r>
    </w:p>
    <w:p w14:paraId="6D8A7894" w14:textId="77777777" w:rsidR="00392E6D" w:rsidRDefault="00392E6D" w:rsidP="00917F45">
      <w:pPr>
        <w:rPr>
          <w:rStyle w:val="Uthevet"/>
          <w:i w:val="0"/>
        </w:rPr>
      </w:pPr>
    </w:p>
    <w:p w14:paraId="7440B1BC" w14:textId="379BFAF1" w:rsidR="00A3109A" w:rsidRDefault="001E5D26" w:rsidP="00917F45">
      <w:pPr>
        <w:rPr>
          <w:rStyle w:val="Uthevet"/>
          <w:i w:val="0"/>
        </w:rPr>
      </w:pPr>
      <w:r w:rsidRPr="001E5D26">
        <w:rPr>
          <w:rStyle w:val="Uthevet"/>
          <w:b/>
          <w:i w:val="0"/>
        </w:rPr>
        <w:t>Vedtak:</w:t>
      </w:r>
      <w:r>
        <w:rPr>
          <w:rStyle w:val="Uthevet"/>
          <w:i w:val="0"/>
        </w:rPr>
        <w:t xml:space="preserve"> </w:t>
      </w:r>
      <w:r w:rsidR="00B063DC">
        <w:rPr>
          <w:rStyle w:val="Uthevet"/>
          <w:i w:val="0"/>
        </w:rPr>
        <w:t>Styret besluttet ens</w:t>
      </w:r>
      <w:r w:rsidR="00A3109A">
        <w:rPr>
          <w:rStyle w:val="Uthevet"/>
          <w:i w:val="0"/>
        </w:rPr>
        <w:t xml:space="preserve">temmig å </w:t>
      </w:r>
      <w:r w:rsidR="00B0789D">
        <w:rPr>
          <w:rStyle w:val="Uthevet"/>
          <w:i w:val="0"/>
        </w:rPr>
        <w:t xml:space="preserve">omgjøre tidligere vedtak om å innkalle til ekstraordinært </w:t>
      </w:r>
      <w:r>
        <w:rPr>
          <w:rStyle w:val="Uthevet"/>
          <w:i w:val="0"/>
        </w:rPr>
        <w:t>Ting, og velger istedenfor</w:t>
      </w:r>
      <w:r w:rsidR="00B0789D">
        <w:rPr>
          <w:rStyle w:val="Uthevet"/>
          <w:i w:val="0"/>
        </w:rPr>
        <w:t xml:space="preserve"> </w:t>
      </w:r>
      <w:r w:rsidR="00B063DC">
        <w:rPr>
          <w:rStyle w:val="Uthevet"/>
          <w:i w:val="0"/>
        </w:rPr>
        <w:t xml:space="preserve">muligheten for å konstituere ny visepresident </w:t>
      </w:r>
      <w:r w:rsidR="00A3109A">
        <w:rPr>
          <w:rStyle w:val="Uthevet"/>
          <w:i w:val="0"/>
        </w:rPr>
        <w:t>og nytt styremedlem. Dette vil gjøre det enklere for styret å treffe flertallsavgjørelser</w:t>
      </w:r>
      <w:r w:rsidR="00B0789D">
        <w:rPr>
          <w:rStyle w:val="Uthevet"/>
          <w:i w:val="0"/>
        </w:rPr>
        <w:t xml:space="preserve">. </w:t>
      </w:r>
    </w:p>
    <w:p w14:paraId="70EF6FC1" w14:textId="77777777" w:rsidR="00B0789D" w:rsidRDefault="00B0789D" w:rsidP="00917F45">
      <w:pPr>
        <w:rPr>
          <w:rStyle w:val="Uthevet"/>
          <w:i w:val="0"/>
        </w:rPr>
      </w:pPr>
    </w:p>
    <w:p w14:paraId="2C9F4610" w14:textId="77777777" w:rsidR="00A3109A" w:rsidRDefault="00B0789D" w:rsidP="00917F45">
      <w:pPr>
        <w:rPr>
          <w:rStyle w:val="Uthevet"/>
          <w:i w:val="0"/>
        </w:rPr>
      </w:pPr>
      <w:r>
        <w:rPr>
          <w:rStyle w:val="Uthevet"/>
          <w:b/>
          <w:i w:val="0"/>
        </w:rPr>
        <w:t>Saksnummer: 2</w:t>
      </w:r>
      <w:r w:rsidR="00A3109A" w:rsidRPr="00073219">
        <w:rPr>
          <w:rStyle w:val="Uthevet"/>
          <w:b/>
          <w:i w:val="0"/>
        </w:rPr>
        <w:t>/17 – Konstituering av ny visepresident</w:t>
      </w:r>
      <w:r w:rsidR="00A3109A">
        <w:rPr>
          <w:rStyle w:val="Uthevet"/>
          <w:i w:val="0"/>
        </w:rPr>
        <w:t xml:space="preserve">. </w:t>
      </w:r>
    </w:p>
    <w:p w14:paraId="754F8C88" w14:textId="77777777" w:rsidR="00A3109A" w:rsidRDefault="00A3109A" w:rsidP="00917F45">
      <w:pPr>
        <w:rPr>
          <w:rStyle w:val="Uthevet"/>
          <w:i w:val="0"/>
        </w:rPr>
      </w:pPr>
      <w:r>
        <w:rPr>
          <w:rStyle w:val="Uthevet"/>
          <w:i w:val="0"/>
        </w:rPr>
        <w:t xml:space="preserve">Det er kun styremedlemmer som er valgbare for konstituering av visepresident. JMD og PB stilte som kandidater. Styret ble enige om at alle i styret hadde stemmerett og det ble avholdt skriftlig valg etter at kandidatene presenterte sine kandidaturer. </w:t>
      </w:r>
    </w:p>
    <w:p w14:paraId="07CF2A81" w14:textId="77777777" w:rsidR="00A3109A" w:rsidRDefault="00A3109A" w:rsidP="00917F45">
      <w:pPr>
        <w:rPr>
          <w:rStyle w:val="Uthevet"/>
          <w:i w:val="0"/>
        </w:rPr>
      </w:pPr>
    </w:p>
    <w:p w14:paraId="319E5C53" w14:textId="77777777" w:rsidR="00A3109A" w:rsidRDefault="00A3109A" w:rsidP="00917F45">
      <w:pPr>
        <w:rPr>
          <w:rStyle w:val="Uthevet"/>
          <w:i w:val="0"/>
        </w:rPr>
      </w:pPr>
      <w:r w:rsidRPr="00073219">
        <w:rPr>
          <w:rStyle w:val="Uthevet"/>
          <w:b/>
          <w:i w:val="0"/>
        </w:rPr>
        <w:t>Vedtak:</w:t>
      </w:r>
      <w:r>
        <w:rPr>
          <w:rStyle w:val="Uthevet"/>
          <w:i w:val="0"/>
        </w:rPr>
        <w:t xml:space="preserve"> Paal Bergh ble konstituert som ny visepresident med tre (3) mot en (1) stemme.</w:t>
      </w:r>
    </w:p>
    <w:p w14:paraId="23489E3E" w14:textId="77777777" w:rsidR="00A3109A" w:rsidRDefault="00A3109A" w:rsidP="00917F45">
      <w:pPr>
        <w:rPr>
          <w:rStyle w:val="Uthevet"/>
          <w:i w:val="0"/>
        </w:rPr>
      </w:pPr>
    </w:p>
    <w:p w14:paraId="33EB6BF1" w14:textId="77777777" w:rsidR="00A3109A" w:rsidRPr="00073219" w:rsidRDefault="00B0789D" w:rsidP="00917F45">
      <w:pPr>
        <w:rPr>
          <w:rStyle w:val="Uthevet"/>
          <w:b/>
          <w:i w:val="0"/>
        </w:rPr>
      </w:pPr>
      <w:r>
        <w:rPr>
          <w:rStyle w:val="Uthevet"/>
          <w:b/>
          <w:i w:val="0"/>
        </w:rPr>
        <w:t>Saksnummer: 3</w:t>
      </w:r>
      <w:r w:rsidR="00A3109A" w:rsidRPr="00073219">
        <w:rPr>
          <w:rStyle w:val="Uthevet"/>
          <w:b/>
          <w:i w:val="0"/>
        </w:rPr>
        <w:t>/17 – Konstituering av nytt styremedlem.</w:t>
      </w:r>
    </w:p>
    <w:p w14:paraId="6998D7F6" w14:textId="77777777" w:rsidR="003D17A8" w:rsidRDefault="003D17A8" w:rsidP="00917F45">
      <w:pPr>
        <w:rPr>
          <w:rStyle w:val="Uthevet"/>
          <w:i w:val="0"/>
        </w:rPr>
      </w:pPr>
      <w:r>
        <w:rPr>
          <w:rStyle w:val="Uthevet"/>
          <w:i w:val="0"/>
        </w:rPr>
        <w:t>Som eneste varamedlem, er det kun CD som var kandidat. ES hadde sjekket ut med CD at hun ønsket å stille, og at vedtaket ble fattet in absentia.</w:t>
      </w:r>
    </w:p>
    <w:p w14:paraId="27A1E949" w14:textId="77777777" w:rsidR="003D17A8" w:rsidRDefault="003D17A8" w:rsidP="00917F45">
      <w:pPr>
        <w:rPr>
          <w:rStyle w:val="Uthevet"/>
          <w:i w:val="0"/>
        </w:rPr>
      </w:pPr>
    </w:p>
    <w:p w14:paraId="097F6519" w14:textId="77777777" w:rsidR="00B063DC" w:rsidRDefault="003D17A8" w:rsidP="00917F45">
      <w:pPr>
        <w:rPr>
          <w:rStyle w:val="Uthevet"/>
          <w:i w:val="0"/>
        </w:rPr>
      </w:pPr>
      <w:r w:rsidRPr="00073219">
        <w:rPr>
          <w:rStyle w:val="Uthevet"/>
          <w:b/>
          <w:i w:val="0"/>
        </w:rPr>
        <w:t>Vedtak:</w:t>
      </w:r>
      <w:r>
        <w:rPr>
          <w:rStyle w:val="Uthevet"/>
          <w:i w:val="0"/>
        </w:rPr>
        <w:t xml:space="preserve"> </w:t>
      </w:r>
      <w:r w:rsidR="00073219">
        <w:rPr>
          <w:rStyle w:val="Uthevet"/>
          <w:i w:val="0"/>
        </w:rPr>
        <w:t xml:space="preserve">Styret besluttet enstemmig </w:t>
      </w:r>
      <w:r>
        <w:rPr>
          <w:rStyle w:val="Uthevet"/>
          <w:i w:val="0"/>
        </w:rPr>
        <w:t xml:space="preserve">at Camilla Draugedalen ble konstituert som nytt styremedlem </w:t>
      </w:r>
    </w:p>
    <w:p w14:paraId="77561FCF" w14:textId="77777777" w:rsidR="003D17A8" w:rsidRDefault="003D17A8" w:rsidP="00917F45">
      <w:pPr>
        <w:rPr>
          <w:rStyle w:val="Uthevet"/>
          <w:i w:val="0"/>
        </w:rPr>
      </w:pPr>
    </w:p>
    <w:p w14:paraId="3E0F3D16" w14:textId="77777777" w:rsidR="00E87A8B" w:rsidRDefault="00E87A8B" w:rsidP="00917F45">
      <w:pPr>
        <w:rPr>
          <w:rStyle w:val="Uthevet"/>
          <w:i w:val="0"/>
        </w:rPr>
      </w:pPr>
    </w:p>
    <w:p w14:paraId="69A75C9E" w14:textId="77777777" w:rsidR="00E87A8B" w:rsidRDefault="00E87A8B" w:rsidP="00917F45">
      <w:pPr>
        <w:rPr>
          <w:rStyle w:val="Uthevet"/>
          <w:i w:val="0"/>
        </w:rPr>
      </w:pPr>
    </w:p>
    <w:p w14:paraId="5498FB41" w14:textId="77777777" w:rsidR="00073219" w:rsidRDefault="00073219" w:rsidP="00917F45">
      <w:pPr>
        <w:rPr>
          <w:rStyle w:val="Uthevet"/>
          <w:i w:val="0"/>
        </w:rPr>
      </w:pPr>
    </w:p>
    <w:p w14:paraId="0BEBCEFF" w14:textId="77777777" w:rsidR="00073219" w:rsidRDefault="00073219" w:rsidP="00917F45">
      <w:pPr>
        <w:rPr>
          <w:rStyle w:val="Uthevet"/>
          <w:i w:val="0"/>
        </w:rPr>
      </w:pPr>
    </w:p>
    <w:p w14:paraId="7070D311" w14:textId="77777777" w:rsidR="00073219" w:rsidRDefault="00073219" w:rsidP="00917F45">
      <w:pPr>
        <w:rPr>
          <w:rStyle w:val="Uthevet"/>
          <w:i w:val="0"/>
        </w:rPr>
      </w:pPr>
    </w:p>
    <w:p w14:paraId="335E297D" w14:textId="77777777" w:rsidR="00073219" w:rsidRDefault="00073219" w:rsidP="00917F45">
      <w:pPr>
        <w:rPr>
          <w:rStyle w:val="Uthevet"/>
          <w:i w:val="0"/>
        </w:rPr>
      </w:pPr>
    </w:p>
    <w:p w14:paraId="3E6A730E" w14:textId="77777777" w:rsidR="00073219" w:rsidRDefault="00073219" w:rsidP="00917F45">
      <w:pPr>
        <w:rPr>
          <w:rStyle w:val="Uthevet"/>
          <w:i w:val="0"/>
        </w:rPr>
      </w:pPr>
    </w:p>
    <w:p w14:paraId="14CCC757" w14:textId="77777777" w:rsidR="00073219" w:rsidRDefault="00073219" w:rsidP="00917F45">
      <w:pPr>
        <w:rPr>
          <w:rStyle w:val="Uthevet"/>
          <w:i w:val="0"/>
        </w:rPr>
      </w:pPr>
    </w:p>
    <w:p w14:paraId="0F0813A0" w14:textId="77777777" w:rsidR="00073219" w:rsidRDefault="00073219" w:rsidP="00917F45">
      <w:pPr>
        <w:rPr>
          <w:rStyle w:val="Uthevet"/>
          <w:i w:val="0"/>
        </w:rPr>
      </w:pPr>
    </w:p>
    <w:p w14:paraId="43E58B62" w14:textId="77777777" w:rsidR="00073219" w:rsidRDefault="00073219" w:rsidP="00917F45">
      <w:pPr>
        <w:rPr>
          <w:rStyle w:val="Uthevet"/>
          <w:i w:val="0"/>
        </w:rPr>
      </w:pPr>
    </w:p>
    <w:p w14:paraId="58211986" w14:textId="77777777" w:rsidR="00073219" w:rsidRDefault="00073219" w:rsidP="00917F45">
      <w:pPr>
        <w:rPr>
          <w:rStyle w:val="Uthevet"/>
          <w:i w:val="0"/>
        </w:rPr>
      </w:pPr>
    </w:p>
    <w:p w14:paraId="08DD0B3D" w14:textId="77777777" w:rsidR="00073219" w:rsidRDefault="00073219" w:rsidP="00917F45">
      <w:pPr>
        <w:rPr>
          <w:rStyle w:val="Uthevet"/>
          <w:i w:val="0"/>
        </w:rPr>
      </w:pPr>
    </w:p>
    <w:p w14:paraId="2304E9AB" w14:textId="77777777" w:rsidR="00073219" w:rsidRDefault="00073219" w:rsidP="00917F45">
      <w:pPr>
        <w:rPr>
          <w:rStyle w:val="Uthevet"/>
          <w:i w:val="0"/>
        </w:rPr>
      </w:pPr>
    </w:p>
    <w:p w14:paraId="0E851C0B" w14:textId="77777777" w:rsidR="00073219" w:rsidRDefault="00073219" w:rsidP="00917F45">
      <w:pPr>
        <w:rPr>
          <w:rStyle w:val="Uthevet"/>
          <w:i w:val="0"/>
        </w:rPr>
      </w:pPr>
    </w:p>
    <w:p w14:paraId="23917A16" w14:textId="77777777" w:rsidR="003D17A8" w:rsidRPr="00073219" w:rsidRDefault="003D17A8" w:rsidP="00917F45">
      <w:pPr>
        <w:rPr>
          <w:rStyle w:val="Uthevet"/>
          <w:b/>
          <w:i w:val="0"/>
        </w:rPr>
      </w:pPr>
      <w:r w:rsidRPr="00073219">
        <w:rPr>
          <w:rStyle w:val="Uthevet"/>
          <w:b/>
          <w:i w:val="0"/>
        </w:rPr>
        <w:lastRenderedPageBreak/>
        <w:t>Følgende saker kom opp i løpet av styreseminaret og ble inkludert under «Eventuelt»</w:t>
      </w:r>
      <w:r w:rsidR="00073219">
        <w:rPr>
          <w:rStyle w:val="Uthevet"/>
          <w:b/>
          <w:i w:val="0"/>
        </w:rPr>
        <w:t xml:space="preserve"> i innkallingen:</w:t>
      </w:r>
    </w:p>
    <w:p w14:paraId="1F05584A" w14:textId="77777777" w:rsidR="003D17A8" w:rsidRDefault="003D17A8" w:rsidP="00917F45">
      <w:pPr>
        <w:rPr>
          <w:rStyle w:val="Uthevet"/>
          <w:i w:val="0"/>
        </w:rPr>
      </w:pPr>
    </w:p>
    <w:p w14:paraId="2B18CE80" w14:textId="75F6BA2D" w:rsidR="00E87A8B" w:rsidRDefault="00B0789D" w:rsidP="00917F45">
      <w:pPr>
        <w:rPr>
          <w:rStyle w:val="Uthevet"/>
          <w:i w:val="0"/>
        </w:rPr>
      </w:pPr>
      <w:r>
        <w:rPr>
          <w:rStyle w:val="Uthevet"/>
          <w:b/>
          <w:i w:val="0"/>
        </w:rPr>
        <w:t>Saksnummer 4</w:t>
      </w:r>
      <w:r w:rsidR="003D17A8" w:rsidRPr="00073219">
        <w:rPr>
          <w:rStyle w:val="Uthevet"/>
          <w:b/>
          <w:i w:val="0"/>
        </w:rPr>
        <w:t xml:space="preserve">/17 – </w:t>
      </w:r>
      <w:r w:rsidR="009D6E63" w:rsidRPr="00073219">
        <w:rPr>
          <w:rStyle w:val="Uthevet"/>
          <w:b/>
          <w:i w:val="0"/>
        </w:rPr>
        <w:t>Aktivitetsb</w:t>
      </w:r>
      <w:r w:rsidR="003D17A8" w:rsidRPr="00073219">
        <w:rPr>
          <w:rStyle w:val="Uthevet"/>
          <w:b/>
          <w:i w:val="0"/>
        </w:rPr>
        <w:t>udsjett for 2017</w:t>
      </w:r>
      <w:r w:rsidR="003D17A8" w:rsidRPr="00073219">
        <w:rPr>
          <w:rStyle w:val="Uthevet"/>
          <w:b/>
          <w:i w:val="0"/>
        </w:rPr>
        <w:br/>
      </w:r>
      <w:r w:rsidR="00E87A8B">
        <w:rPr>
          <w:rStyle w:val="Uthevet"/>
          <w:i w:val="0"/>
        </w:rPr>
        <w:t xml:space="preserve">I styreseminaret </w:t>
      </w:r>
      <w:r w:rsidR="003D17A8">
        <w:rPr>
          <w:rStyle w:val="Uthevet"/>
          <w:i w:val="0"/>
        </w:rPr>
        <w:t xml:space="preserve">CB </w:t>
      </w:r>
      <w:r w:rsidR="00E87A8B">
        <w:rPr>
          <w:rStyle w:val="Uthevet"/>
          <w:i w:val="0"/>
        </w:rPr>
        <w:t>ga en foreløpig status av økono</w:t>
      </w:r>
      <w:r w:rsidR="003D17A8">
        <w:rPr>
          <w:rStyle w:val="Uthevet"/>
          <w:i w:val="0"/>
        </w:rPr>
        <w:t xml:space="preserve">mien og presenterte et forslag til </w:t>
      </w:r>
      <w:r w:rsidR="009D6E63">
        <w:rPr>
          <w:rStyle w:val="Uthevet"/>
          <w:i w:val="0"/>
        </w:rPr>
        <w:t>aktivitets</w:t>
      </w:r>
      <w:r w:rsidR="003D17A8">
        <w:rPr>
          <w:rStyle w:val="Uthevet"/>
          <w:i w:val="0"/>
        </w:rPr>
        <w:t xml:space="preserve">budsjett der forventete tilskudd og inntekter ble fordelt iht. </w:t>
      </w:r>
      <w:r w:rsidR="009D6E63">
        <w:rPr>
          <w:rStyle w:val="Uthevet"/>
          <w:i w:val="0"/>
        </w:rPr>
        <w:t xml:space="preserve">faste kostnader, </w:t>
      </w:r>
      <w:r w:rsidR="003D17A8">
        <w:rPr>
          <w:rStyle w:val="Uthevet"/>
          <w:i w:val="0"/>
        </w:rPr>
        <w:t>Ting-vedtatte aktiviteter og NIFs øremerking av tilskudd</w:t>
      </w:r>
      <w:r w:rsidR="00E87A8B">
        <w:rPr>
          <w:rStyle w:val="Uthevet"/>
          <w:i w:val="0"/>
        </w:rPr>
        <w:t>. I budsjettet lå også et forventet overskudd fra 2016</w:t>
      </w:r>
      <w:r w:rsidR="001E5D26">
        <w:rPr>
          <w:rStyle w:val="Uthevet"/>
          <w:i w:val="0"/>
        </w:rPr>
        <w:t>,</w:t>
      </w:r>
      <w:r w:rsidR="00E87A8B">
        <w:rPr>
          <w:rStyle w:val="Uthevet"/>
          <w:i w:val="0"/>
        </w:rPr>
        <w:t xml:space="preserve"> og frie midler basert på budsjetterte tilskudd og inntekter. </w:t>
      </w:r>
      <w:r w:rsidR="009D6E63">
        <w:rPr>
          <w:rStyle w:val="Uthevet"/>
          <w:i w:val="0"/>
        </w:rPr>
        <w:t xml:space="preserve">Endelig fordeling kom til </w:t>
      </w:r>
      <w:r w:rsidR="00E87A8B">
        <w:rPr>
          <w:rStyle w:val="Uthevet"/>
          <w:i w:val="0"/>
        </w:rPr>
        <w:t xml:space="preserve">i lys av diskusjonene underveis i seminaret. </w:t>
      </w:r>
    </w:p>
    <w:p w14:paraId="71B6C024" w14:textId="77777777" w:rsidR="00E87A8B" w:rsidRDefault="00E87A8B" w:rsidP="00917F45">
      <w:pPr>
        <w:rPr>
          <w:rStyle w:val="Uthevet"/>
          <w:i w:val="0"/>
        </w:rPr>
      </w:pPr>
    </w:p>
    <w:p w14:paraId="0AF61566" w14:textId="77777777" w:rsidR="00E87A8B" w:rsidRDefault="00E87A8B" w:rsidP="00917F45">
      <w:pPr>
        <w:rPr>
          <w:rStyle w:val="Uthevet"/>
          <w:i w:val="0"/>
        </w:rPr>
      </w:pPr>
      <w:r w:rsidRPr="00073219">
        <w:rPr>
          <w:rStyle w:val="Uthevet"/>
          <w:b/>
          <w:i w:val="0"/>
        </w:rPr>
        <w:t>Vedtak:</w:t>
      </w:r>
      <w:r>
        <w:rPr>
          <w:rStyle w:val="Uthevet"/>
          <w:i w:val="0"/>
        </w:rPr>
        <w:t xml:space="preserve"> Fordelingen på hovedposter skissert nedenfor ble enstemmig vedtatt. Implementering NIFs regnskapssystem vil gi mulighet for tettere oppfølging og dermed gode muligheter til å gjøre endringer underveis i 2017.</w:t>
      </w:r>
      <w:r w:rsidR="00073219">
        <w:rPr>
          <w:rStyle w:val="Uthevet"/>
          <w:i w:val="0"/>
        </w:rPr>
        <w:t xml:space="preserve"> Økonomi blir et eget informasjonspunkt i fremtidige styremøter.</w:t>
      </w:r>
    </w:p>
    <w:p w14:paraId="1D9FA853" w14:textId="77777777" w:rsidR="00E87A8B" w:rsidRDefault="00E87A8B" w:rsidP="00917F45">
      <w:pPr>
        <w:rPr>
          <w:rStyle w:val="Uthevet"/>
          <w:i w:val="0"/>
        </w:rPr>
      </w:pPr>
    </w:p>
    <w:p w14:paraId="11092975" w14:textId="77777777" w:rsidR="003D17A8" w:rsidRDefault="009D6E63" w:rsidP="00917F45">
      <w:pPr>
        <w:rPr>
          <w:rStyle w:val="Uthevet"/>
          <w:i w:val="0"/>
        </w:rPr>
      </w:pPr>
      <w:r>
        <w:rPr>
          <w:rStyle w:val="Uthevet"/>
          <w:i w:val="0"/>
          <w:noProof/>
          <w:lang w:val="en-US"/>
        </w:rPr>
        <w:drawing>
          <wp:inline distT="0" distB="0" distL="0" distR="0" wp14:anchorId="798782AE" wp14:editId="5EAD4BD7">
            <wp:extent cx="4157980" cy="189611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834EA" w14:textId="77777777" w:rsidR="003D17A8" w:rsidRDefault="003D17A8" w:rsidP="00917F45">
      <w:pPr>
        <w:rPr>
          <w:rStyle w:val="Uthevet"/>
          <w:i w:val="0"/>
        </w:rPr>
      </w:pPr>
    </w:p>
    <w:p w14:paraId="2F62AC75" w14:textId="77777777" w:rsidR="009D6E63" w:rsidRDefault="00B0789D" w:rsidP="00917F45">
      <w:pPr>
        <w:rPr>
          <w:rStyle w:val="Uthevet"/>
          <w:i w:val="0"/>
        </w:rPr>
      </w:pPr>
      <w:r>
        <w:rPr>
          <w:rStyle w:val="Uthevet"/>
          <w:b/>
          <w:i w:val="0"/>
        </w:rPr>
        <w:t>Saksnummer: 5</w:t>
      </w:r>
      <w:r w:rsidR="009D6E63" w:rsidRPr="00073219">
        <w:rPr>
          <w:rStyle w:val="Uthevet"/>
          <w:b/>
          <w:i w:val="0"/>
        </w:rPr>
        <w:t>/17 – sportslig plan/TK</w:t>
      </w:r>
      <w:r w:rsidR="009D6E63" w:rsidRPr="00073219">
        <w:rPr>
          <w:rStyle w:val="Uthevet"/>
          <w:b/>
          <w:i w:val="0"/>
        </w:rPr>
        <w:br/>
      </w:r>
      <w:r w:rsidR="009D6E63">
        <w:rPr>
          <w:rStyle w:val="Uthevet"/>
          <w:i w:val="0"/>
        </w:rPr>
        <w:t>Sportslig leder, Bartosz Piasecki presenterte en detaljert sportslig plan for 2017 – med mulighet for forlengelse fremover mot Nordisk Mesterskap for Ungdom i 2018.</w:t>
      </w:r>
      <w:r w:rsidR="008B0488">
        <w:rPr>
          <w:rStyle w:val="Uthevet"/>
          <w:i w:val="0"/>
        </w:rPr>
        <w:t xml:space="preserve"> Planen hadde økt fokus på regionale og nasjonale treningssamlinger. Planen innebar en budsjettøkning på avsatte midler til TK</w:t>
      </w:r>
      <w:r w:rsidR="00073219">
        <w:rPr>
          <w:rStyle w:val="Uthevet"/>
          <w:i w:val="0"/>
        </w:rPr>
        <w:t xml:space="preserve"> i langtidsbudsjettet fra Tinget</w:t>
      </w:r>
      <w:r w:rsidR="008B0488">
        <w:rPr>
          <w:rStyle w:val="Uthevet"/>
          <w:i w:val="0"/>
        </w:rPr>
        <w:t xml:space="preserve"> (fra kr 619 000,- til kr. 678 000). </w:t>
      </w:r>
    </w:p>
    <w:p w14:paraId="777EC7DD" w14:textId="77777777" w:rsidR="008B0488" w:rsidRDefault="008B0488" w:rsidP="00917F45">
      <w:pPr>
        <w:rPr>
          <w:rStyle w:val="Uthevet"/>
          <w:i w:val="0"/>
        </w:rPr>
      </w:pPr>
    </w:p>
    <w:p w14:paraId="55C64E70" w14:textId="77777777" w:rsidR="008B0488" w:rsidRDefault="008B0488" w:rsidP="00917F45">
      <w:pPr>
        <w:rPr>
          <w:rStyle w:val="Uthevet"/>
          <w:i w:val="0"/>
        </w:rPr>
      </w:pPr>
      <w:r w:rsidRPr="00073219">
        <w:rPr>
          <w:rStyle w:val="Uthevet"/>
          <w:b/>
          <w:i w:val="0"/>
        </w:rPr>
        <w:t>Vedtak:</w:t>
      </w:r>
      <w:r>
        <w:rPr>
          <w:rStyle w:val="Uthevet"/>
          <w:i w:val="0"/>
        </w:rPr>
        <w:t xml:space="preserve"> Styret godkjente budsjettøkningen (ref. vedtak 47/17). Endelig plan og detaljer rundt igangsettelse og gjennomføring i samarbeid med klubbene gjøres i TK. </w:t>
      </w:r>
    </w:p>
    <w:p w14:paraId="33BC00EB" w14:textId="77777777" w:rsidR="008B0488" w:rsidRDefault="008B0488" w:rsidP="00917F45">
      <w:pPr>
        <w:rPr>
          <w:rStyle w:val="Uthevet"/>
          <w:i w:val="0"/>
        </w:rPr>
      </w:pPr>
    </w:p>
    <w:p w14:paraId="4E7C163B" w14:textId="337D86BF" w:rsidR="00DA4CFA" w:rsidRDefault="00FB77B1" w:rsidP="00917F45">
      <w:pPr>
        <w:rPr>
          <w:rStyle w:val="Uthevet"/>
          <w:i w:val="0"/>
        </w:rPr>
      </w:pPr>
      <w:r w:rsidRPr="00073219">
        <w:rPr>
          <w:rStyle w:val="Uthevet"/>
          <w:b/>
          <w:i w:val="0"/>
        </w:rPr>
        <w:t xml:space="preserve">Saksnummer: </w:t>
      </w:r>
      <w:r w:rsidR="00B0789D">
        <w:rPr>
          <w:rStyle w:val="Uthevet"/>
          <w:b/>
          <w:i w:val="0"/>
        </w:rPr>
        <w:t>6</w:t>
      </w:r>
      <w:r w:rsidR="00DA4CFA" w:rsidRPr="00073219">
        <w:rPr>
          <w:rStyle w:val="Uthevet"/>
          <w:b/>
          <w:i w:val="0"/>
        </w:rPr>
        <w:t xml:space="preserve">/17 – </w:t>
      </w:r>
      <w:r w:rsidR="001E5D26">
        <w:rPr>
          <w:rStyle w:val="Uthevet"/>
          <w:b/>
          <w:i w:val="0"/>
        </w:rPr>
        <w:t>NM på s</w:t>
      </w:r>
      <w:r w:rsidR="00DA4CFA" w:rsidRPr="00073219">
        <w:rPr>
          <w:rStyle w:val="Uthevet"/>
          <w:b/>
          <w:i w:val="0"/>
        </w:rPr>
        <w:t>abel</w:t>
      </w:r>
      <w:r w:rsidR="001E5D26">
        <w:rPr>
          <w:rStyle w:val="Uthevet"/>
          <w:b/>
          <w:i w:val="0"/>
        </w:rPr>
        <w:t xml:space="preserve"> og florett</w:t>
      </w:r>
      <w:r w:rsidR="001E5D26" w:rsidRPr="00073219">
        <w:rPr>
          <w:rStyle w:val="Uthevet"/>
          <w:b/>
          <w:i w:val="0"/>
        </w:rPr>
        <w:t xml:space="preserve"> </w:t>
      </w:r>
      <w:r w:rsidR="00DA4CFA" w:rsidRPr="00073219">
        <w:rPr>
          <w:rStyle w:val="Uthevet"/>
          <w:b/>
          <w:i w:val="0"/>
        </w:rPr>
        <w:br/>
      </w:r>
      <w:r w:rsidR="00DA4CFA">
        <w:rPr>
          <w:rStyle w:val="Uthevet"/>
          <w:i w:val="0"/>
        </w:rPr>
        <w:t>Kristiansand Fekteklubb har sendt søknad om å få arrangere NM i sabel og florett. Søknaden har ikke blitt videreformidlet fra ES til styret, slik at behandling av saken ble utsatt til neste styremøte.</w:t>
      </w:r>
    </w:p>
    <w:p w14:paraId="096DADA1" w14:textId="77777777" w:rsidR="00DA4CFA" w:rsidRDefault="00DA4CFA" w:rsidP="00917F45">
      <w:pPr>
        <w:rPr>
          <w:rStyle w:val="Uthevet"/>
          <w:i w:val="0"/>
        </w:rPr>
      </w:pPr>
    </w:p>
    <w:p w14:paraId="4FAAA4F2" w14:textId="77777777" w:rsidR="00DA4CFA" w:rsidRPr="00073219" w:rsidRDefault="00B0789D" w:rsidP="00917F45">
      <w:pPr>
        <w:rPr>
          <w:rStyle w:val="Uthevet"/>
          <w:b/>
          <w:i w:val="0"/>
        </w:rPr>
      </w:pPr>
      <w:r>
        <w:rPr>
          <w:rStyle w:val="Uthevet"/>
          <w:b/>
          <w:i w:val="0"/>
        </w:rPr>
        <w:t>Saksnummer: 7</w:t>
      </w:r>
      <w:r w:rsidR="00DA4CFA" w:rsidRPr="00073219">
        <w:rPr>
          <w:rStyle w:val="Uthevet"/>
          <w:b/>
          <w:i w:val="0"/>
        </w:rPr>
        <w:t xml:space="preserve">/17 – </w:t>
      </w:r>
      <w:r w:rsidR="00073219" w:rsidRPr="00073219">
        <w:rPr>
          <w:rStyle w:val="Uthevet"/>
          <w:b/>
          <w:i w:val="0"/>
        </w:rPr>
        <w:t>Arrangementskomité</w:t>
      </w:r>
      <w:r w:rsidR="00DA4CFA" w:rsidRPr="00073219">
        <w:rPr>
          <w:rStyle w:val="Uthevet"/>
          <w:b/>
          <w:i w:val="0"/>
        </w:rPr>
        <w:t xml:space="preserve"> Nordisk junior og kadett i Oslo</w:t>
      </w:r>
    </w:p>
    <w:p w14:paraId="6086BF3D" w14:textId="77777777" w:rsidR="00DA4CFA" w:rsidRDefault="00DA4CFA" w:rsidP="00917F45">
      <w:pPr>
        <w:rPr>
          <w:rStyle w:val="Uthevet"/>
          <w:i w:val="0"/>
        </w:rPr>
      </w:pPr>
      <w:r>
        <w:rPr>
          <w:rStyle w:val="Uthevet"/>
          <w:i w:val="0"/>
        </w:rPr>
        <w:t xml:space="preserve">Forbundet har verken ressurser eller kapasitet til å arrangere stevnet. Som tidligere må dette gjøres av én eller flere klubber i fellesskap. </w:t>
      </w:r>
    </w:p>
    <w:p w14:paraId="2C637382" w14:textId="77777777" w:rsidR="00DA4CFA" w:rsidRDefault="00DA4CFA" w:rsidP="00917F45">
      <w:pPr>
        <w:rPr>
          <w:rStyle w:val="Uthevet"/>
          <w:i w:val="0"/>
        </w:rPr>
      </w:pPr>
    </w:p>
    <w:p w14:paraId="7E530EBA" w14:textId="77777777" w:rsidR="009D6E63" w:rsidRDefault="00DA4CFA" w:rsidP="00917F45">
      <w:pPr>
        <w:rPr>
          <w:rStyle w:val="Uthevet"/>
          <w:i w:val="0"/>
        </w:rPr>
      </w:pPr>
      <w:r w:rsidRPr="00073219">
        <w:rPr>
          <w:rStyle w:val="Uthevet"/>
          <w:b/>
          <w:i w:val="0"/>
        </w:rPr>
        <w:t>Vedtak:</w:t>
      </w:r>
      <w:r>
        <w:rPr>
          <w:rStyle w:val="Uthevet"/>
          <w:i w:val="0"/>
        </w:rPr>
        <w:t xml:space="preserve"> ES ble enstemmig valgt til prosjektleder. Han har fått i oppgave å nedsette en </w:t>
      </w:r>
      <w:r w:rsidR="00073219">
        <w:rPr>
          <w:rStyle w:val="Uthevet"/>
          <w:i w:val="0"/>
        </w:rPr>
        <w:t>arrangementskomité</w:t>
      </w:r>
      <w:r>
        <w:rPr>
          <w:rStyle w:val="Uthevet"/>
          <w:i w:val="0"/>
        </w:rPr>
        <w:t xml:space="preserve"> som skal håndtere alle oppgavene forbundet med arrangementet. Det skal utarbeides en prosjektplan med </w:t>
      </w:r>
      <w:r w:rsidR="00073219">
        <w:rPr>
          <w:rStyle w:val="Uthevet"/>
          <w:i w:val="0"/>
        </w:rPr>
        <w:t xml:space="preserve">tidsplan samt oppstilling av </w:t>
      </w:r>
      <w:r>
        <w:rPr>
          <w:rStyle w:val="Uthevet"/>
          <w:i w:val="0"/>
        </w:rPr>
        <w:t xml:space="preserve">forventete kostnader og inntekter. </w:t>
      </w:r>
      <w:r w:rsidR="00073219">
        <w:rPr>
          <w:rStyle w:val="Uthevet"/>
          <w:i w:val="0"/>
        </w:rPr>
        <w:t xml:space="preserve">Styret vedtok også enstemmig at et eventuelt overskudd fra arrangementet fordeles mellom de involverte klubbene som står for arrangementet. Endelig fordeling avgjøres av </w:t>
      </w:r>
      <w:r w:rsidR="00746DF7">
        <w:rPr>
          <w:rStyle w:val="Uthevet"/>
          <w:i w:val="0"/>
        </w:rPr>
        <w:t>komiteen</w:t>
      </w:r>
      <w:r w:rsidR="00073219">
        <w:rPr>
          <w:rStyle w:val="Uthevet"/>
          <w:i w:val="0"/>
        </w:rPr>
        <w:t>.</w:t>
      </w:r>
      <w:r>
        <w:rPr>
          <w:rStyle w:val="Uthevet"/>
          <w:i w:val="0"/>
        </w:rPr>
        <w:t xml:space="preserve"> </w:t>
      </w:r>
    </w:p>
    <w:p w14:paraId="5368E0DE" w14:textId="77777777" w:rsidR="003D17A8" w:rsidRPr="00917F45" w:rsidRDefault="003D17A8" w:rsidP="00917F45">
      <w:pPr>
        <w:rPr>
          <w:rStyle w:val="Uthevet"/>
          <w:i w:val="0"/>
        </w:rPr>
      </w:pPr>
    </w:p>
    <w:sectPr w:rsidR="003D17A8" w:rsidRPr="00917F45" w:rsidSect="00917F45">
      <w:headerReference w:type="default" r:id="rId9"/>
      <w:pgSz w:w="11900" w:h="16840"/>
      <w:pgMar w:top="212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D80C9" w14:textId="77777777" w:rsidR="005939F9" w:rsidRDefault="005939F9" w:rsidP="00917F45">
      <w:r>
        <w:separator/>
      </w:r>
    </w:p>
  </w:endnote>
  <w:endnote w:type="continuationSeparator" w:id="0">
    <w:p w14:paraId="62061C1B" w14:textId="77777777" w:rsidR="005939F9" w:rsidRDefault="005939F9" w:rsidP="0091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36B0A" w14:textId="77777777" w:rsidR="005939F9" w:rsidRDefault="005939F9" w:rsidP="00917F45">
      <w:r>
        <w:separator/>
      </w:r>
    </w:p>
  </w:footnote>
  <w:footnote w:type="continuationSeparator" w:id="0">
    <w:p w14:paraId="2C9E7409" w14:textId="77777777" w:rsidR="005939F9" w:rsidRDefault="005939F9" w:rsidP="00917F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6D123" w14:textId="77777777" w:rsidR="00392E6D" w:rsidRDefault="00392E6D">
    <w:pPr>
      <w:pStyle w:val="Topptekst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BCDD958" wp14:editId="4317D01F">
          <wp:simplePos x="0" y="0"/>
          <wp:positionH relativeFrom="page">
            <wp:align>center</wp:align>
          </wp:positionH>
          <wp:positionV relativeFrom="page">
            <wp:posOffset>635</wp:posOffset>
          </wp:positionV>
          <wp:extent cx="7559040" cy="10692384"/>
          <wp:effectExtent l="0" t="0" r="10160" b="127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3DC"/>
    <w:rsid w:val="00073219"/>
    <w:rsid w:val="001E5D26"/>
    <w:rsid w:val="00392E6D"/>
    <w:rsid w:val="003A49A9"/>
    <w:rsid w:val="003D17A8"/>
    <w:rsid w:val="004E4D78"/>
    <w:rsid w:val="00552592"/>
    <w:rsid w:val="005939F9"/>
    <w:rsid w:val="005B3B7C"/>
    <w:rsid w:val="00746DF7"/>
    <w:rsid w:val="00756689"/>
    <w:rsid w:val="008B0488"/>
    <w:rsid w:val="00917F45"/>
    <w:rsid w:val="009D6E63"/>
    <w:rsid w:val="00A3109A"/>
    <w:rsid w:val="00AB28F4"/>
    <w:rsid w:val="00B063DC"/>
    <w:rsid w:val="00B0789D"/>
    <w:rsid w:val="00B2579E"/>
    <w:rsid w:val="00DA4CFA"/>
    <w:rsid w:val="00E50627"/>
    <w:rsid w:val="00E87A8B"/>
    <w:rsid w:val="00FA3559"/>
    <w:rsid w:val="00FB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C993D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F45"/>
    <w:rPr>
      <w:rFonts w:ascii="Trebuchet MS" w:hAnsi="Trebuchet MS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17F4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17F45"/>
  </w:style>
  <w:style w:type="paragraph" w:styleId="Bunntekst">
    <w:name w:val="footer"/>
    <w:basedOn w:val="Normal"/>
    <w:link w:val="BunntekstTegn"/>
    <w:uiPriority w:val="99"/>
    <w:unhideWhenUsed/>
    <w:rsid w:val="00917F4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17F45"/>
  </w:style>
  <w:style w:type="paragraph" w:styleId="Bobletekst">
    <w:name w:val="Balloon Text"/>
    <w:basedOn w:val="Normal"/>
    <w:link w:val="BobletekstTegn"/>
    <w:uiPriority w:val="99"/>
    <w:semiHidden/>
    <w:unhideWhenUsed/>
    <w:rsid w:val="00917F45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7F45"/>
    <w:rPr>
      <w:rFonts w:ascii="Lucida Grande" w:hAnsi="Lucida Grande" w:cs="Lucida Grande"/>
      <w:sz w:val="18"/>
      <w:szCs w:val="18"/>
    </w:rPr>
  </w:style>
  <w:style w:type="character" w:styleId="Uthevet">
    <w:name w:val="Emphasis"/>
    <w:basedOn w:val="Standardskriftforavsnitt"/>
    <w:uiPriority w:val="20"/>
    <w:rsid w:val="00917F45"/>
    <w:rPr>
      <w:i/>
      <w:iCs/>
    </w:rPr>
  </w:style>
  <w:style w:type="paragraph" w:customStyle="1" w:styleId="BrdtekstFekteforbundet">
    <w:name w:val="Brødtekst Fekteforbundet"/>
    <w:basedOn w:val="Normal"/>
    <w:qFormat/>
    <w:rsid w:val="00917F45"/>
    <w:pPr>
      <w:ind w:left="-567" w:firstLine="567"/>
    </w:pPr>
  </w:style>
  <w:style w:type="paragraph" w:customStyle="1" w:styleId="OverskrifterFekteforbundet">
    <w:name w:val="Overskrifter Fekteforbundet"/>
    <w:basedOn w:val="Normal"/>
    <w:qFormat/>
    <w:rsid w:val="00917F45"/>
    <w:rPr>
      <w:b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F45"/>
    <w:rPr>
      <w:rFonts w:ascii="Trebuchet MS" w:hAnsi="Trebuchet MS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17F4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17F45"/>
  </w:style>
  <w:style w:type="paragraph" w:styleId="Bunntekst">
    <w:name w:val="footer"/>
    <w:basedOn w:val="Normal"/>
    <w:link w:val="BunntekstTegn"/>
    <w:uiPriority w:val="99"/>
    <w:unhideWhenUsed/>
    <w:rsid w:val="00917F4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17F45"/>
  </w:style>
  <w:style w:type="paragraph" w:styleId="Bobletekst">
    <w:name w:val="Balloon Text"/>
    <w:basedOn w:val="Normal"/>
    <w:link w:val="BobletekstTegn"/>
    <w:uiPriority w:val="99"/>
    <w:semiHidden/>
    <w:unhideWhenUsed/>
    <w:rsid w:val="00917F45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7F45"/>
    <w:rPr>
      <w:rFonts w:ascii="Lucida Grande" w:hAnsi="Lucida Grande" w:cs="Lucida Grande"/>
      <w:sz w:val="18"/>
      <w:szCs w:val="18"/>
    </w:rPr>
  </w:style>
  <w:style w:type="character" w:styleId="Uthevet">
    <w:name w:val="Emphasis"/>
    <w:basedOn w:val="Standardskriftforavsnitt"/>
    <w:uiPriority w:val="20"/>
    <w:rsid w:val="00917F45"/>
    <w:rPr>
      <w:i/>
      <w:iCs/>
    </w:rPr>
  </w:style>
  <w:style w:type="paragraph" w:customStyle="1" w:styleId="BrdtekstFekteforbundet">
    <w:name w:val="Brødtekst Fekteforbundet"/>
    <w:basedOn w:val="Normal"/>
    <w:qFormat/>
    <w:rsid w:val="00917F45"/>
    <w:pPr>
      <w:ind w:left="-567" w:firstLine="567"/>
    </w:pPr>
  </w:style>
  <w:style w:type="paragraph" w:customStyle="1" w:styleId="OverskrifterFekteforbundet">
    <w:name w:val="Overskrifter Fekteforbundet"/>
    <w:basedOn w:val="Normal"/>
    <w:qFormat/>
    <w:rsid w:val="00917F4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F25\NF-profil\Brevmal_Fekteforbunde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F07AEF-988F-DD4D-A29E-31A2FDB5B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\SF25\NF-profil\Brevmal_Fekteforbundet.dotx</Template>
  <TotalTime>1</TotalTime>
  <Pages>2</Pages>
  <Words>642</Words>
  <Characters>3404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Golf AS</Company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Bendiksen, Claes Harald</dc:creator>
  <cp:keywords/>
  <dc:description/>
  <cp:lastModifiedBy>Erik Storelv</cp:lastModifiedBy>
  <cp:revision>2</cp:revision>
  <cp:lastPrinted>2017-02-08T13:25:00Z</cp:lastPrinted>
  <dcterms:created xsi:type="dcterms:W3CDTF">2017-02-16T22:33:00Z</dcterms:created>
  <dcterms:modified xsi:type="dcterms:W3CDTF">2017-02-16T22:33:00Z</dcterms:modified>
</cp:coreProperties>
</file>