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17330" w14:textId="37ACC232" w:rsidR="00AB28F4" w:rsidRPr="00073219" w:rsidRDefault="00B063DC" w:rsidP="00917F45">
      <w:pPr>
        <w:rPr>
          <w:rStyle w:val="Uthevet"/>
          <w:b/>
          <w:i w:val="0"/>
          <w:sz w:val="28"/>
          <w:szCs w:val="28"/>
        </w:rPr>
      </w:pPr>
      <w:r w:rsidRPr="00073219">
        <w:rPr>
          <w:rStyle w:val="Uthevet"/>
          <w:b/>
          <w:i w:val="0"/>
          <w:sz w:val="28"/>
          <w:szCs w:val="28"/>
        </w:rPr>
        <w:t xml:space="preserve">Protokoll – </w:t>
      </w:r>
      <w:r w:rsidR="00746A53">
        <w:rPr>
          <w:rStyle w:val="Uthevet"/>
          <w:b/>
          <w:i w:val="0"/>
          <w:sz w:val="28"/>
          <w:szCs w:val="28"/>
        </w:rPr>
        <w:t xml:space="preserve">ekstraordinært </w:t>
      </w:r>
      <w:r w:rsidRPr="00073219">
        <w:rPr>
          <w:rStyle w:val="Uthevet"/>
          <w:b/>
          <w:i w:val="0"/>
          <w:sz w:val="28"/>
          <w:szCs w:val="28"/>
        </w:rPr>
        <w:t>styremøte Norges Fekteforbund</w:t>
      </w:r>
    </w:p>
    <w:p w14:paraId="1EBCB402" w14:textId="77777777" w:rsidR="00B063DC" w:rsidRDefault="00B063DC" w:rsidP="00917F45">
      <w:pPr>
        <w:rPr>
          <w:rStyle w:val="Uthevet"/>
          <w:i w:val="0"/>
        </w:rPr>
      </w:pPr>
    </w:p>
    <w:p w14:paraId="485273B6" w14:textId="4052968D" w:rsidR="00B063DC" w:rsidRDefault="00B063DC" w:rsidP="00917F45">
      <w:pPr>
        <w:rPr>
          <w:rStyle w:val="Uthevet"/>
          <w:i w:val="0"/>
        </w:rPr>
      </w:pPr>
      <w:r w:rsidRPr="00073219">
        <w:rPr>
          <w:rStyle w:val="Uthevet"/>
          <w:b/>
          <w:i w:val="0"/>
        </w:rPr>
        <w:t>Tidspunkt:</w:t>
      </w:r>
      <w:r w:rsidR="002623E3">
        <w:rPr>
          <w:rStyle w:val="Uthevet"/>
          <w:i w:val="0"/>
        </w:rPr>
        <w:t xml:space="preserve"> </w:t>
      </w:r>
      <w:r w:rsidR="00D95FB8">
        <w:rPr>
          <w:rStyle w:val="Uthevet"/>
          <w:i w:val="0"/>
        </w:rPr>
        <w:t>T</w:t>
      </w:r>
      <w:r w:rsidR="002623E3">
        <w:rPr>
          <w:rStyle w:val="Uthevet"/>
          <w:i w:val="0"/>
        </w:rPr>
        <w:t>irsdag 14.februar 2017</w:t>
      </w:r>
      <w:r>
        <w:rPr>
          <w:rStyle w:val="Uthevet"/>
          <w:i w:val="0"/>
        </w:rPr>
        <w:br/>
      </w:r>
      <w:r w:rsidRPr="00073219">
        <w:rPr>
          <w:rStyle w:val="Uthevet"/>
          <w:b/>
          <w:i w:val="0"/>
        </w:rPr>
        <w:t>Sted:</w:t>
      </w:r>
      <w:r>
        <w:rPr>
          <w:rStyle w:val="Uthevet"/>
          <w:i w:val="0"/>
        </w:rPr>
        <w:t xml:space="preserve"> </w:t>
      </w:r>
      <w:r w:rsidR="002623E3">
        <w:rPr>
          <w:rStyle w:val="Uthevet"/>
          <w:i w:val="0"/>
        </w:rPr>
        <w:t xml:space="preserve">Mail møte </w:t>
      </w:r>
      <w:proofErr w:type="spellStart"/>
      <w:r w:rsidR="002623E3">
        <w:rPr>
          <w:rStyle w:val="Uthevet"/>
          <w:i w:val="0"/>
        </w:rPr>
        <w:t>iht</w:t>
      </w:r>
      <w:proofErr w:type="spellEnd"/>
      <w:r w:rsidR="002623E3">
        <w:rPr>
          <w:rStyle w:val="Uthevet"/>
          <w:i w:val="0"/>
        </w:rPr>
        <w:t xml:space="preserve"> til styrets egne instrukser </w:t>
      </w:r>
    </w:p>
    <w:p w14:paraId="1E2DF5CB" w14:textId="77777777" w:rsidR="00B063DC" w:rsidRDefault="00B063DC" w:rsidP="00917F45">
      <w:pPr>
        <w:rPr>
          <w:rStyle w:val="Uthevet"/>
          <w:i w:val="0"/>
        </w:rPr>
      </w:pPr>
    </w:p>
    <w:p w14:paraId="4FA2AA96" w14:textId="63D79FBC" w:rsidR="00B063DC" w:rsidRDefault="00B063DC" w:rsidP="002623E3">
      <w:pPr>
        <w:rPr>
          <w:rStyle w:val="Uthevet"/>
          <w:i w:val="0"/>
        </w:rPr>
      </w:pPr>
      <w:r>
        <w:rPr>
          <w:rStyle w:val="Uthevet"/>
          <w:i w:val="0"/>
        </w:rPr>
        <w:t>Deltaker</w:t>
      </w:r>
      <w:r w:rsidR="00E50627">
        <w:rPr>
          <w:rStyle w:val="Uthevet"/>
          <w:i w:val="0"/>
        </w:rPr>
        <w:t>e: President Erik Storelv (ES),</w:t>
      </w:r>
      <w:r>
        <w:rPr>
          <w:rStyle w:val="Uthevet"/>
          <w:i w:val="0"/>
        </w:rPr>
        <w:t xml:space="preserve"> styremedlemmer Judith Molka-Danielsen (JMD), Åse Linda Hil</w:t>
      </w:r>
      <w:r w:rsidR="002623E3">
        <w:rPr>
          <w:rStyle w:val="Uthevet"/>
          <w:i w:val="0"/>
        </w:rPr>
        <w:t>lestad (ÅLH) og Paal Bergh (PB) og</w:t>
      </w:r>
      <w:r>
        <w:rPr>
          <w:rStyle w:val="Uthevet"/>
          <w:i w:val="0"/>
        </w:rPr>
        <w:t xml:space="preserve"> Camilla Draugedalen (CD)</w:t>
      </w:r>
    </w:p>
    <w:p w14:paraId="2E772E89" w14:textId="3E4C7D0C" w:rsidR="00B063DC" w:rsidRDefault="00B063DC" w:rsidP="00917F45">
      <w:pPr>
        <w:rPr>
          <w:rStyle w:val="Uthevet"/>
          <w:i w:val="0"/>
        </w:rPr>
      </w:pPr>
      <w:r>
        <w:rPr>
          <w:rStyle w:val="Uthevet"/>
          <w:i w:val="0"/>
        </w:rPr>
        <w:t xml:space="preserve">Referent: </w:t>
      </w:r>
      <w:r w:rsidR="00D95FB8">
        <w:rPr>
          <w:rStyle w:val="Uthevet"/>
          <w:i w:val="0"/>
        </w:rPr>
        <w:t>President</w:t>
      </w:r>
      <w:r w:rsidR="002623E3">
        <w:rPr>
          <w:rStyle w:val="Uthevet"/>
          <w:i w:val="0"/>
        </w:rPr>
        <w:t xml:space="preserve"> Erik Storelv </w:t>
      </w:r>
    </w:p>
    <w:p w14:paraId="2D4102C8" w14:textId="77777777" w:rsidR="00B063DC" w:rsidRDefault="00B063DC" w:rsidP="00917F45">
      <w:pPr>
        <w:rPr>
          <w:rStyle w:val="Uthevet"/>
          <w:i w:val="0"/>
        </w:rPr>
      </w:pPr>
    </w:p>
    <w:p w14:paraId="3214714C" w14:textId="023AF0CC" w:rsidR="00B063DC" w:rsidRDefault="00D95FB8" w:rsidP="00917F45">
      <w:pPr>
        <w:rPr>
          <w:rStyle w:val="Uthevet"/>
          <w:i w:val="0"/>
        </w:rPr>
      </w:pPr>
      <w:r>
        <w:rPr>
          <w:rStyle w:val="Uthevet"/>
          <w:i w:val="0"/>
        </w:rPr>
        <w:t xml:space="preserve">Innkalling sendt </w:t>
      </w:r>
      <w:r w:rsidR="007E5EA7">
        <w:rPr>
          <w:rStyle w:val="Uthevet"/>
          <w:i w:val="0"/>
        </w:rPr>
        <w:t>13</w:t>
      </w:r>
      <w:r w:rsidR="002623E3">
        <w:rPr>
          <w:rStyle w:val="Uthevet"/>
          <w:i w:val="0"/>
        </w:rPr>
        <w:t>. februar</w:t>
      </w:r>
      <w:r w:rsidR="00B063DC">
        <w:rPr>
          <w:rStyle w:val="Uthevet"/>
          <w:i w:val="0"/>
        </w:rPr>
        <w:t xml:space="preserve"> 2017</w:t>
      </w:r>
    </w:p>
    <w:p w14:paraId="554B44C1" w14:textId="79A2C856" w:rsidR="00B063DC" w:rsidRDefault="002623E3" w:rsidP="00917F45">
      <w:pPr>
        <w:rPr>
          <w:rStyle w:val="Uthevet"/>
          <w:i w:val="0"/>
        </w:rPr>
      </w:pPr>
      <w:r>
        <w:rPr>
          <w:rStyle w:val="Uthevet"/>
          <w:i w:val="0"/>
        </w:rPr>
        <w:t xml:space="preserve">Habilitet: JDM erklærte seg inhabil i sak </w:t>
      </w:r>
      <w:r w:rsidR="00746A53">
        <w:rPr>
          <w:rStyle w:val="Uthevet"/>
          <w:i w:val="0"/>
        </w:rPr>
        <w:t xml:space="preserve">9 ad klage fra Ton </w:t>
      </w:r>
      <w:proofErr w:type="spellStart"/>
      <w:r w:rsidR="00746A53">
        <w:rPr>
          <w:rStyle w:val="Uthevet"/>
          <w:i w:val="0"/>
        </w:rPr>
        <w:t>Hazes</w:t>
      </w:r>
      <w:proofErr w:type="spellEnd"/>
    </w:p>
    <w:p w14:paraId="43997947" w14:textId="77777777" w:rsidR="00B063DC" w:rsidRDefault="00B063DC" w:rsidP="00917F45">
      <w:pPr>
        <w:rPr>
          <w:rStyle w:val="Uthevet"/>
          <w:i w:val="0"/>
        </w:rPr>
      </w:pPr>
    </w:p>
    <w:p w14:paraId="71CE7879" w14:textId="74EC72B7" w:rsidR="00B063DC" w:rsidRDefault="00B063DC" w:rsidP="00917F45">
      <w:pPr>
        <w:rPr>
          <w:rStyle w:val="Uthevet"/>
          <w:i w:val="0"/>
        </w:rPr>
      </w:pPr>
      <w:r w:rsidRPr="00073219">
        <w:rPr>
          <w:rStyle w:val="Uthevet"/>
          <w:b/>
          <w:i w:val="0"/>
          <w:u w:val="single"/>
        </w:rPr>
        <w:t>Vedtakssaker:</w:t>
      </w:r>
      <w:r w:rsidRPr="00073219">
        <w:rPr>
          <w:rStyle w:val="Uthevet"/>
          <w:b/>
          <w:i w:val="0"/>
          <w:u w:val="single"/>
        </w:rPr>
        <w:br/>
      </w:r>
    </w:p>
    <w:p w14:paraId="18F0B870" w14:textId="77777777" w:rsidR="00B063DC" w:rsidRDefault="00B063DC" w:rsidP="00917F45">
      <w:pPr>
        <w:rPr>
          <w:rStyle w:val="Uthevet"/>
          <w:i w:val="0"/>
        </w:rPr>
      </w:pPr>
    </w:p>
    <w:p w14:paraId="7F0A1F17" w14:textId="78F733A9" w:rsidR="00746A53" w:rsidRDefault="00746A53" w:rsidP="00917F45">
      <w:pPr>
        <w:rPr>
          <w:rStyle w:val="Uthevet"/>
          <w:b/>
          <w:i w:val="0"/>
        </w:rPr>
      </w:pPr>
      <w:r>
        <w:rPr>
          <w:rStyle w:val="Uthevet"/>
          <w:b/>
          <w:i w:val="0"/>
        </w:rPr>
        <w:t>Saksnummer: 8</w:t>
      </w:r>
      <w:r w:rsidR="00B063DC" w:rsidRPr="00073219">
        <w:rPr>
          <w:rStyle w:val="Uthevet"/>
          <w:b/>
          <w:i w:val="0"/>
        </w:rPr>
        <w:t>/17 –</w:t>
      </w:r>
      <w:r>
        <w:rPr>
          <w:rStyle w:val="Uthevet"/>
          <w:b/>
          <w:i w:val="0"/>
        </w:rPr>
        <w:t xml:space="preserve">Søknad om å arrangere NM i sabel og florett </w:t>
      </w:r>
    </w:p>
    <w:p w14:paraId="07AEC933" w14:textId="7B87704E" w:rsidR="00746A53" w:rsidRPr="00746A53" w:rsidRDefault="00746A53" w:rsidP="00746A53">
      <w:pPr>
        <w:rPr>
          <w:rStyle w:val="Uthevet"/>
          <w:i w:val="0"/>
        </w:rPr>
      </w:pPr>
    </w:p>
    <w:p w14:paraId="5051F8D4" w14:textId="73C3BC19" w:rsidR="00746A53" w:rsidRPr="00746A53" w:rsidRDefault="00746A53" w:rsidP="00746A53">
      <w:pPr>
        <w:rPr>
          <w:rStyle w:val="Uthevet"/>
          <w:b/>
          <w:i w:val="0"/>
        </w:rPr>
      </w:pPr>
      <w:r w:rsidRPr="00746A53">
        <w:rPr>
          <w:rStyle w:val="Uthevet"/>
          <w:b/>
          <w:i w:val="0"/>
        </w:rPr>
        <w:t>Bakgrunn</w:t>
      </w:r>
    </w:p>
    <w:p w14:paraId="6A1F3476" w14:textId="0097883B" w:rsidR="00746A53" w:rsidRDefault="00746A53" w:rsidP="00746A53">
      <w:pPr>
        <w:rPr>
          <w:rStyle w:val="Uthevet"/>
          <w:i w:val="0"/>
        </w:rPr>
      </w:pPr>
      <w:r>
        <w:rPr>
          <w:rStyle w:val="Uthevet"/>
          <w:i w:val="0"/>
        </w:rPr>
        <w:t xml:space="preserve">Styret har mottatt en søknad fra Kristiansand Fekteklubb om å organisere et NM i sabel og florett i </w:t>
      </w:r>
      <w:r w:rsidRPr="00746A53">
        <w:rPr>
          <w:rStyle w:val="Uthevet"/>
          <w:i w:val="0"/>
        </w:rPr>
        <w:t>forbindelse med et større arrangement som er lagt til Kristiansand i 2017, Norway Summer Games (NSG) i Kristiansand sommeren 2017</w:t>
      </w:r>
      <w:r>
        <w:rPr>
          <w:rStyle w:val="Uthevet"/>
          <w:i w:val="0"/>
        </w:rPr>
        <w:t xml:space="preserve">. Søknaden kommer helt utenom utlyste prosesser for søknad om </w:t>
      </w:r>
      <w:proofErr w:type="spellStart"/>
      <w:r>
        <w:rPr>
          <w:rStyle w:val="Uthevet"/>
          <w:i w:val="0"/>
        </w:rPr>
        <w:t>NMer</w:t>
      </w:r>
      <w:proofErr w:type="spellEnd"/>
      <w:r>
        <w:rPr>
          <w:rStyle w:val="Uthevet"/>
          <w:i w:val="0"/>
        </w:rPr>
        <w:t xml:space="preserve"> for 2017 som ble lagt i 2015. </w:t>
      </w:r>
    </w:p>
    <w:p w14:paraId="25C62841" w14:textId="77777777" w:rsidR="00746A53" w:rsidRDefault="00746A53" w:rsidP="00746A53">
      <w:pPr>
        <w:rPr>
          <w:rStyle w:val="Uthevet"/>
          <w:i w:val="0"/>
        </w:rPr>
      </w:pPr>
    </w:p>
    <w:p w14:paraId="57694F37" w14:textId="371403A4" w:rsidR="00746A53" w:rsidRPr="00746A53" w:rsidRDefault="00746A53" w:rsidP="00746A53">
      <w:pPr>
        <w:rPr>
          <w:rStyle w:val="Uthevet"/>
          <w:i w:val="0"/>
        </w:rPr>
      </w:pPr>
      <w:r w:rsidRPr="00746A53">
        <w:rPr>
          <w:rStyle w:val="Uthevet"/>
          <w:i w:val="0"/>
        </w:rPr>
        <w:t xml:space="preserve">Kristiansand Fekteklubb en mulighet for å arrangere et NM i sabel og florett fra 5.august til 13.august, fordelt på to helger.  Det blir mye oppmerksomhet om dette arrangement, og det tas sikte på 10 000 deltagere i et slags gigantisk </w:t>
      </w:r>
      <w:proofErr w:type="spellStart"/>
      <w:r w:rsidRPr="00746A53">
        <w:rPr>
          <w:rStyle w:val="Uthevet"/>
          <w:i w:val="0"/>
        </w:rPr>
        <w:t>mulitidrettsarrangement</w:t>
      </w:r>
      <w:proofErr w:type="spellEnd"/>
      <w:r w:rsidRPr="00746A53">
        <w:rPr>
          <w:rStyle w:val="Uthevet"/>
          <w:i w:val="0"/>
        </w:rPr>
        <w:t xml:space="preserve">. ifølge Kristiansand Idrettsråd er ambisjonene følgende:  «Idéen er at man i Kristiansand kan etablere et av Norges og Nordens største og mest allsidige idrettsarrangement for aldersgruppen 10/12–18 år».Se under. </w:t>
      </w:r>
    </w:p>
    <w:p w14:paraId="30DE2F63" w14:textId="77777777" w:rsidR="00746A53" w:rsidRPr="00746A53" w:rsidRDefault="00746A53" w:rsidP="00746A53">
      <w:pPr>
        <w:rPr>
          <w:rStyle w:val="Uthevet"/>
          <w:i w:val="0"/>
        </w:rPr>
      </w:pPr>
    </w:p>
    <w:p w14:paraId="56CCB77D" w14:textId="0BFF1542" w:rsidR="00746A53" w:rsidRPr="00746A53" w:rsidRDefault="00746A53" w:rsidP="00746A53">
      <w:pPr>
        <w:rPr>
          <w:rStyle w:val="Uthevet"/>
          <w:i w:val="0"/>
        </w:rPr>
      </w:pPr>
      <w:r w:rsidRPr="00746A53">
        <w:rPr>
          <w:rStyle w:val="Uthevet"/>
          <w:i w:val="0"/>
        </w:rPr>
        <w:t>Kristiansand har sendt en søknad som oppfyller de formelle krav for å søke på et NM</w:t>
      </w:r>
      <w:r w:rsidR="00701EF3">
        <w:rPr>
          <w:rStyle w:val="Uthevet"/>
          <w:i w:val="0"/>
        </w:rPr>
        <w:t xml:space="preserve"> unntatt på dette med tidsfrister</w:t>
      </w:r>
      <w:r w:rsidRPr="00746A53">
        <w:rPr>
          <w:rStyle w:val="Uthevet"/>
          <w:i w:val="0"/>
        </w:rPr>
        <w:t xml:space="preserve">. Det er ingen andre klubber som er interessert i å organisere </w:t>
      </w:r>
      <w:proofErr w:type="spellStart"/>
      <w:r w:rsidRPr="00746A53">
        <w:rPr>
          <w:rStyle w:val="Uthevet"/>
          <w:i w:val="0"/>
        </w:rPr>
        <w:t>Nm</w:t>
      </w:r>
      <w:proofErr w:type="spellEnd"/>
      <w:r w:rsidRPr="00746A53">
        <w:rPr>
          <w:rStyle w:val="Uthevet"/>
          <w:i w:val="0"/>
        </w:rPr>
        <w:t xml:space="preserve"> i sabel og florett. NF har hatt en prosess </w:t>
      </w:r>
      <w:proofErr w:type="spellStart"/>
      <w:r w:rsidRPr="00746A53">
        <w:rPr>
          <w:rStyle w:val="Uthevet"/>
          <w:i w:val="0"/>
        </w:rPr>
        <w:t>ifm</w:t>
      </w:r>
      <w:proofErr w:type="spellEnd"/>
      <w:r w:rsidRPr="00746A53">
        <w:rPr>
          <w:rStyle w:val="Uthevet"/>
          <w:i w:val="0"/>
        </w:rPr>
        <w:t xml:space="preserve"> søknadsprosesser for kårde NM med et annet tidsskjema. Siden det ikke har vært noen interesse for et NM med sabel og florett tidligere finnes det intet tilsvarende tidsfrister for denne grenen. </w:t>
      </w:r>
    </w:p>
    <w:p w14:paraId="06A81E0A" w14:textId="77777777" w:rsidR="00746A53" w:rsidRPr="00746A53" w:rsidRDefault="00746A53" w:rsidP="00746A53">
      <w:pPr>
        <w:rPr>
          <w:rStyle w:val="Uthevet"/>
          <w:i w:val="0"/>
        </w:rPr>
      </w:pPr>
    </w:p>
    <w:p w14:paraId="42E1DCA4" w14:textId="15774DFB" w:rsidR="00746A53" w:rsidRDefault="00746A53" w:rsidP="00746A53">
      <w:pPr>
        <w:rPr>
          <w:rStyle w:val="Uthevet"/>
          <w:i w:val="0"/>
        </w:rPr>
      </w:pPr>
      <w:r w:rsidRPr="00746A53">
        <w:rPr>
          <w:rStyle w:val="Uthevet"/>
          <w:i w:val="0"/>
        </w:rPr>
        <w:t>NF har vedtatt et reglement for NM</w:t>
      </w:r>
      <w:r>
        <w:rPr>
          <w:rStyle w:val="Uthevet"/>
          <w:i w:val="0"/>
        </w:rPr>
        <w:t xml:space="preserve"> og d</w:t>
      </w:r>
      <w:r w:rsidR="00701EF3">
        <w:rPr>
          <w:rStyle w:val="Uthevet"/>
          <w:i w:val="0"/>
        </w:rPr>
        <w:t>et er forøvrig i</w:t>
      </w:r>
      <w:r w:rsidRPr="00746A53">
        <w:rPr>
          <w:rStyle w:val="Uthevet"/>
          <w:i w:val="0"/>
        </w:rPr>
        <w:t xml:space="preserve">ntet her som skulle tilsi en avvisning av søknaden på formelle grunner. </w:t>
      </w:r>
      <w:r>
        <w:rPr>
          <w:rStyle w:val="Uthevet"/>
          <w:i w:val="0"/>
        </w:rPr>
        <w:t>Videre har Kristian</w:t>
      </w:r>
      <w:r w:rsidRPr="00746A53">
        <w:rPr>
          <w:rStyle w:val="Uthevet"/>
          <w:i w:val="0"/>
        </w:rPr>
        <w:t xml:space="preserve">sand </w:t>
      </w:r>
      <w:r>
        <w:rPr>
          <w:rStyle w:val="Uthevet"/>
          <w:i w:val="0"/>
        </w:rPr>
        <w:t xml:space="preserve">Fekteklubb </w:t>
      </w:r>
      <w:r w:rsidRPr="00746A53">
        <w:rPr>
          <w:rStyle w:val="Uthevet"/>
          <w:i w:val="0"/>
        </w:rPr>
        <w:t xml:space="preserve">lagt inn en søknad om assistanse fra NF; lån av pister, støtte til dommere og eventuelt dommerutdanning. </w:t>
      </w:r>
      <w:r w:rsidR="00701EF3">
        <w:rPr>
          <w:rStyle w:val="Uthevet"/>
          <w:i w:val="0"/>
        </w:rPr>
        <w:t xml:space="preserve">Styret behandler ikke dette da det er ikke utlyst prosesser for søknad om slike midler. </w:t>
      </w:r>
    </w:p>
    <w:p w14:paraId="6C3DB432" w14:textId="77777777" w:rsidR="00746A53" w:rsidRDefault="00746A53" w:rsidP="00746A53">
      <w:pPr>
        <w:rPr>
          <w:rStyle w:val="Uthevet"/>
          <w:i w:val="0"/>
        </w:rPr>
      </w:pPr>
    </w:p>
    <w:p w14:paraId="153E191A" w14:textId="1C648BD0" w:rsidR="00701EF3" w:rsidRPr="00701EF3" w:rsidRDefault="00746A53" w:rsidP="00746A53">
      <w:pPr>
        <w:rPr>
          <w:rStyle w:val="Uthevet"/>
          <w:b/>
          <w:i w:val="0"/>
        </w:rPr>
      </w:pPr>
      <w:r w:rsidRPr="00701EF3">
        <w:rPr>
          <w:rStyle w:val="Uthevet"/>
          <w:b/>
          <w:i w:val="0"/>
        </w:rPr>
        <w:t>Styret</w:t>
      </w:r>
      <w:r w:rsidR="00701EF3" w:rsidRPr="00701EF3">
        <w:rPr>
          <w:rStyle w:val="Uthevet"/>
          <w:b/>
          <w:i w:val="0"/>
        </w:rPr>
        <w:t>s</w:t>
      </w:r>
      <w:r w:rsidRPr="00701EF3">
        <w:rPr>
          <w:rStyle w:val="Uthevet"/>
          <w:b/>
          <w:i w:val="0"/>
        </w:rPr>
        <w:t xml:space="preserve"> </w:t>
      </w:r>
      <w:r w:rsidR="00701EF3" w:rsidRPr="00701EF3">
        <w:rPr>
          <w:rStyle w:val="Uthevet"/>
          <w:b/>
          <w:i w:val="0"/>
        </w:rPr>
        <w:t>diskusjon</w:t>
      </w:r>
    </w:p>
    <w:p w14:paraId="1CDE6A62" w14:textId="616FD12C" w:rsidR="00746A53" w:rsidRPr="00746A53" w:rsidRDefault="00746A53" w:rsidP="00746A53">
      <w:pPr>
        <w:rPr>
          <w:rStyle w:val="Uthevet"/>
          <w:i w:val="0"/>
        </w:rPr>
      </w:pPr>
      <w:r>
        <w:rPr>
          <w:rStyle w:val="Uthevet"/>
          <w:i w:val="0"/>
        </w:rPr>
        <w:t xml:space="preserve">Det påpekes at </w:t>
      </w:r>
      <w:r w:rsidRPr="00746A53">
        <w:rPr>
          <w:rStyle w:val="Uthevet"/>
          <w:i w:val="0"/>
        </w:rPr>
        <w:t>fristen er kort frem til august for andre klubber å kunne forberede seg på en slik konkurranse</w:t>
      </w:r>
      <w:r>
        <w:rPr>
          <w:rStyle w:val="Uthevet"/>
          <w:i w:val="0"/>
        </w:rPr>
        <w:t xml:space="preserve">, </w:t>
      </w:r>
      <w:r w:rsidR="00E167A6">
        <w:rPr>
          <w:rStyle w:val="Uthevet"/>
          <w:i w:val="0"/>
        </w:rPr>
        <w:t xml:space="preserve">at fristen for å søke NM for 2017 var i 2015, </w:t>
      </w:r>
      <w:r>
        <w:rPr>
          <w:rStyle w:val="Uthevet"/>
          <w:i w:val="0"/>
        </w:rPr>
        <w:t xml:space="preserve">og at det kan stilles spørsmål om </w:t>
      </w:r>
      <w:r w:rsidRPr="00746A53">
        <w:rPr>
          <w:rStyle w:val="Uthevet"/>
          <w:i w:val="0"/>
        </w:rPr>
        <w:t>kvaliteten av et slikt arrangement da Kristiansand FK ikke har arrangert e</w:t>
      </w:r>
      <w:r>
        <w:rPr>
          <w:rStyle w:val="Uthevet"/>
          <w:i w:val="0"/>
        </w:rPr>
        <w:t>t slikt fektestevne i nyere tid</w:t>
      </w:r>
      <w:r w:rsidRPr="00746A53">
        <w:rPr>
          <w:rStyle w:val="Uthevet"/>
          <w:i w:val="0"/>
        </w:rPr>
        <w:t>.</w:t>
      </w:r>
      <w:r>
        <w:rPr>
          <w:rStyle w:val="Uthevet"/>
          <w:i w:val="0"/>
        </w:rPr>
        <w:t xml:space="preserve"> Videre reises det spørsmål om antall deltagere, </w:t>
      </w:r>
      <w:r w:rsidR="00E167A6">
        <w:rPr>
          <w:rStyle w:val="Uthevet"/>
          <w:i w:val="0"/>
        </w:rPr>
        <w:t xml:space="preserve">at konkurransen er fordelt på to helger, om arrangør har nok dommerkompetanse tilgjengelig, om </w:t>
      </w:r>
      <w:r>
        <w:rPr>
          <w:rStyle w:val="Uthevet"/>
          <w:i w:val="0"/>
        </w:rPr>
        <w:t xml:space="preserve">lønnsomhet og nødvendigheten av å </w:t>
      </w:r>
      <w:r w:rsidR="00E70D22">
        <w:rPr>
          <w:rStyle w:val="Uthevet"/>
          <w:i w:val="0"/>
        </w:rPr>
        <w:t xml:space="preserve">formalisere dette til et NM i en gren, der det ikke har vært arrangert formelle NM før. </w:t>
      </w:r>
      <w:r w:rsidR="00CA0E8C">
        <w:rPr>
          <w:rStyle w:val="Uthevet"/>
          <w:i w:val="0"/>
        </w:rPr>
        <w:t xml:space="preserve">Styret er opptatt av et NM må være av høy kvalitet for å understøtte seriøsiteten i vår idrett. </w:t>
      </w:r>
      <w:r w:rsidRPr="00746A53">
        <w:rPr>
          <w:rStyle w:val="Uthevet"/>
          <w:i w:val="0"/>
        </w:rPr>
        <w:t xml:space="preserve"> </w:t>
      </w:r>
    </w:p>
    <w:p w14:paraId="1BA3FB8F" w14:textId="77777777" w:rsidR="00746A53" w:rsidRPr="00746A53" w:rsidRDefault="00746A53" w:rsidP="00746A53">
      <w:pPr>
        <w:rPr>
          <w:rStyle w:val="Uthevet"/>
          <w:i w:val="0"/>
        </w:rPr>
      </w:pPr>
    </w:p>
    <w:p w14:paraId="7CF65B23" w14:textId="32E24C25" w:rsidR="00746A53" w:rsidRPr="00746A53" w:rsidRDefault="00E70D22" w:rsidP="00746A53">
      <w:pPr>
        <w:rPr>
          <w:rStyle w:val="Uthevet"/>
          <w:i w:val="0"/>
        </w:rPr>
      </w:pPr>
      <w:r>
        <w:rPr>
          <w:rStyle w:val="Uthevet"/>
          <w:i w:val="0"/>
        </w:rPr>
        <w:t xml:space="preserve">Andre mener at det er </w:t>
      </w:r>
      <w:r w:rsidR="00746A53" w:rsidRPr="00746A53">
        <w:rPr>
          <w:rStyle w:val="Uthevet"/>
          <w:i w:val="0"/>
        </w:rPr>
        <w:t xml:space="preserve">ingen formelle grunner til å avvise søknaden, </w:t>
      </w:r>
      <w:r w:rsidR="00E167A6">
        <w:rPr>
          <w:rStyle w:val="Uthevet"/>
          <w:i w:val="0"/>
        </w:rPr>
        <w:t xml:space="preserve">at frister for NM var for kårdearrangement, </w:t>
      </w:r>
      <w:r w:rsidR="00746A53" w:rsidRPr="00746A53">
        <w:rPr>
          <w:rStyle w:val="Uthevet"/>
          <w:i w:val="0"/>
        </w:rPr>
        <w:t xml:space="preserve">og at det er en unik mulighet for å fremme sabel </w:t>
      </w:r>
      <w:r>
        <w:rPr>
          <w:rStyle w:val="Uthevet"/>
          <w:i w:val="0"/>
        </w:rPr>
        <w:t xml:space="preserve">og florett og vise </w:t>
      </w:r>
      <w:r>
        <w:rPr>
          <w:rStyle w:val="Uthevet"/>
          <w:i w:val="0"/>
        </w:rPr>
        <w:lastRenderedPageBreak/>
        <w:t>frem fekting</w:t>
      </w:r>
      <w:r w:rsidR="00746A53" w:rsidRPr="00746A53">
        <w:rPr>
          <w:rStyle w:val="Uthevet"/>
          <w:i w:val="0"/>
        </w:rPr>
        <w:t xml:space="preserve">, og </w:t>
      </w:r>
      <w:r>
        <w:rPr>
          <w:rStyle w:val="Uthevet"/>
          <w:i w:val="0"/>
        </w:rPr>
        <w:t xml:space="preserve">at </w:t>
      </w:r>
      <w:r w:rsidR="00746A53" w:rsidRPr="00746A53">
        <w:rPr>
          <w:rStyle w:val="Uthevet"/>
          <w:i w:val="0"/>
        </w:rPr>
        <w:t xml:space="preserve">det er nødvendig for å holde entusiasmen i Kristiansand fekteklubb. </w:t>
      </w:r>
      <w:r>
        <w:rPr>
          <w:rStyle w:val="Uthevet"/>
          <w:i w:val="0"/>
        </w:rPr>
        <w:t>Videre påpekes det et behov for at det er et NM for å få nok prioritet</w:t>
      </w:r>
      <w:r w:rsidR="00CA0E8C">
        <w:rPr>
          <w:rStyle w:val="Uthevet"/>
          <w:i w:val="0"/>
        </w:rPr>
        <w:t xml:space="preserve"> innad i arrangement</w:t>
      </w:r>
      <w:r>
        <w:rPr>
          <w:rStyle w:val="Uthevet"/>
          <w:i w:val="0"/>
        </w:rPr>
        <w:t>, samtidig som arrangør bedyrer at e</w:t>
      </w:r>
      <w:r w:rsidR="00746A53" w:rsidRPr="00746A53">
        <w:rPr>
          <w:rStyle w:val="Uthevet"/>
          <w:i w:val="0"/>
        </w:rPr>
        <w:t xml:space="preserve">kspertise </w:t>
      </w:r>
      <w:r w:rsidR="00E167A6">
        <w:rPr>
          <w:rStyle w:val="Uthevet"/>
          <w:i w:val="0"/>
        </w:rPr>
        <w:t xml:space="preserve">fra utlandet </w:t>
      </w:r>
      <w:r w:rsidR="00746A53" w:rsidRPr="00746A53">
        <w:rPr>
          <w:rStyle w:val="Uthevet"/>
          <w:i w:val="0"/>
        </w:rPr>
        <w:t xml:space="preserve">vil bli hentet inn. </w:t>
      </w:r>
      <w:r w:rsidR="00E167A6">
        <w:rPr>
          <w:rStyle w:val="Uthevet"/>
          <w:i w:val="0"/>
        </w:rPr>
        <w:t>Disse mener at det en må kunne ha tillitt til at arrangør sikrer et høyt nok kvalitet på et formelt arrangement som NM.</w:t>
      </w:r>
    </w:p>
    <w:p w14:paraId="121344C7" w14:textId="77777777" w:rsidR="00746A53" w:rsidRPr="00746A53" w:rsidRDefault="00746A53" w:rsidP="00746A53">
      <w:pPr>
        <w:rPr>
          <w:rStyle w:val="Uthevet"/>
          <w:i w:val="0"/>
        </w:rPr>
      </w:pPr>
    </w:p>
    <w:p w14:paraId="0A7E364F" w14:textId="6454A6EC" w:rsidR="00701EF3" w:rsidRDefault="00E167A6" w:rsidP="00701EF3">
      <w:pPr>
        <w:rPr>
          <w:rStyle w:val="Uthevet"/>
          <w:i w:val="0"/>
        </w:rPr>
      </w:pPr>
      <w:r>
        <w:rPr>
          <w:rStyle w:val="Uthevet"/>
          <w:i w:val="0"/>
        </w:rPr>
        <w:t xml:space="preserve">Det presiseres at </w:t>
      </w:r>
      <w:r w:rsidR="00746A53" w:rsidRPr="00746A53">
        <w:rPr>
          <w:rStyle w:val="Uthevet"/>
          <w:i w:val="0"/>
        </w:rPr>
        <w:t xml:space="preserve">NF styret </w:t>
      </w:r>
      <w:r w:rsidR="00701EF3">
        <w:rPr>
          <w:rStyle w:val="Uthevet"/>
          <w:i w:val="0"/>
        </w:rPr>
        <w:t>skal bare ta stilling til om Kristiansand Fekteklubb tildeles et slikt arrangement</w:t>
      </w:r>
      <w:r>
        <w:rPr>
          <w:rStyle w:val="Uthevet"/>
          <w:i w:val="0"/>
        </w:rPr>
        <w:t>,</w:t>
      </w:r>
      <w:r w:rsidR="00701EF3">
        <w:rPr>
          <w:rStyle w:val="Uthevet"/>
          <w:i w:val="0"/>
        </w:rPr>
        <w:t xml:space="preserve"> og ta</w:t>
      </w:r>
      <w:r w:rsidR="00746A53" w:rsidRPr="00746A53">
        <w:rPr>
          <w:rStyle w:val="Uthevet"/>
          <w:i w:val="0"/>
        </w:rPr>
        <w:t>r ikke stilling til de andre støtteforslagene innbakt i søknaden</w:t>
      </w:r>
      <w:r w:rsidR="00701EF3">
        <w:rPr>
          <w:rStyle w:val="Uthevet"/>
          <w:i w:val="0"/>
        </w:rPr>
        <w:t>.</w:t>
      </w:r>
      <w:r>
        <w:rPr>
          <w:rStyle w:val="Uthevet"/>
          <w:i w:val="0"/>
        </w:rPr>
        <w:t xml:space="preserve"> NF styret forutsetter at arrangør søker uansett om å arrangere et NM og at søknaden ikke er betinget av å få støtte fra NF, utover de standard bidrag forbundet har; som medaljer, bistand til to dommere og informasjonsformidling. </w:t>
      </w:r>
    </w:p>
    <w:p w14:paraId="4B1FC726" w14:textId="77777777" w:rsidR="00701EF3" w:rsidRDefault="00701EF3" w:rsidP="00701EF3">
      <w:pPr>
        <w:rPr>
          <w:rStyle w:val="Uthevet"/>
          <w:i w:val="0"/>
        </w:rPr>
      </w:pPr>
    </w:p>
    <w:p w14:paraId="67B00085" w14:textId="22D2F3C2" w:rsidR="00701EF3" w:rsidRDefault="00D95FB8" w:rsidP="00701EF3">
      <w:pPr>
        <w:rPr>
          <w:rStyle w:val="Uthevet"/>
          <w:i w:val="0"/>
        </w:rPr>
      </w:pPr>
      <w:r>
        <w:rPr>
          <w:rStyle w:val="Uthevet"/>
          <w:b/>
          <w:i w:val="0"/>
        </w:rPr>
        <w:t xml:space="preserve">Vedtak: </w:t>
      </w:r>
      <w:r w:rsidR="00701EF3">
        <w:rPr>
          <w:rStyle w:val="Uthevet"/>
          <w:i w:val="0"/>
        </w:rPr>
        <w:t>Etter en samlet vurdering avvises søknaden om å få arran</w:t>
      </w:r>
      <w:r w:rsidR="00E167A6">
        <w:rPr>
          <w:rStyle w:val="Uthevet"/>
          <w:i w:val="0"/>
        </w:rPr>
        <w:t>gere NM for sabel og florett.</w:t>
      </w:r>
      <w:r>
        <w:rPr>
          <w:rStyle w:val="Uthevet"/>
          <w:i w:val="0"/>
        </w:rPr>
        <w:t xml:space="preserve"> </w:t>
      </w:r>
      <w:r w:rsidR="00701EF3">
        <w:rPr>
          <w:rStyle w:val="Uthevet"/>
          <w:i w:val="0"/>
        </w:rPr>
        <w:t>Vedtak ble fattet av 3 mot 2 stemmer</w:t>
      </w:r>
      <w:r w:rsidR="00E167A6">
        <w:rPr>
          <w:rStyle w:val="Uthevet"/>
          <w:i w:val="0"/>
        </w:rPr>
        <w:t xml:space="preserve">. </w:t>
      </w:r>
      <w:r w:rsidR="00701EF3">
        <w:rPr>
          <w:rStyle w:val="Uthevet"/>
          <w:i w:val="0"/>
        </w:rPr>
        <w:t>Styret vil dog legge til at det er positivt til at Kristiansand Fekteklubb arrangerer et fektestevne i forbindelse med dette arrangement eller andre</w:t>
      </w:r>
      <w:r w:rsidR="007E5EA7">
        <w:rPr>
          <w:rStyle w:val="Uthevet"/>
          <w:i w:val="0"/>
        </w:rPr>
        <w:t xml:space="preserve"> fektestevner.</w:t>
      </w:r>
    </w:p>
    <w:p w14:paraId="09461857" w14:textId="77777777" w:rsidR="00701EF3" w:rsidRDefault="00701EF3" w:rsidP="00701EF3">
      <w:pPr>
        <w:rPr>
          <w:rStyle w:val="Uthevet"/>
          <w:i w:val="0"/>
        </w:rPr>
      </w:pPr>
    </w:p>
    <w:p w14:paraId="45874EDE" w14:textId="12C717AF" w:rsidR="00C248B5" w:rsidRDefault="00C248B5" w:rsidP="00701EF3">
      <w:pPr>
        <w:rPr>
          <w:rStyle w:val="Uthevet"/>
          <w:i w:val="0"/>
        </w:rPr>
      </w:pPr>
      <w:r>
        <w:rPr>
          <w:rStyle w:val="Uthevet"/>
          <w:i w:val="0"/>
        </w:rPr>
        <w:t xml:space="preserve">Protokolltilførsel fra </w:t>
      </w:r>
      <w:proofErr w:type="spellStart"/>
      <w:r>
        <w:rPr>
          <w:rStyle w:val="Uthevet"/>
          <w:i w:val="0"/>
        </w:rPr>
        <w:t>JDM</w:t>
      </w:r>
      <w:proofErr w:type="spellEnd"/>
    </w:p>
    <w:p w14:paraId="0373F693" w14:textId="428BE1CB" w:rsidR="00C248B5" w:rsidRDefault="00C248B5" w:rsidP="00701EF3">
      <w:pPr>
        <w:rPr>
          <w:rStyle w:val="Uthevet"/>
          <w:i w:val="0"/>
        </w:rPr>
      </w:pPr>
      <w:r>
        <w:rPr>
          <w:rStyle w:val="Uthevet"/>
          <w:i w:val="0"/>
        </w:rPr>
        <w:t>”</w:t>
      </w:r>
      <w:r w:rsidRPr="00C248B5">
        <w:t xml:space="preserve"> </w:t>
      </w:r>
      <w:proofErr w:type="spellStart"/>
      <w:r w:rsidRPr="00C248B5">
        <w:rPr>
          <w:rStyle w:val="Uthevet"/>
          <w:i w:val="0"/>
        </w:rPr>
        <w:t>JMD</w:t>
      </w:r>
      <w:proofErr w:type="spellEnd"/>
      <w:r w:rsidRPr="00C248B5">
        <w:rPr>
          <w:rStyle w:val="Uthevet"/>
          <w:i w:val="0"/>
        </w:rPr>
        <w:t xml:space="preserve"> mener at flere av grunnene til flertallet (PB, </w:t>
      </w:r>
      <w:proofErr w:type="spellStart"/>
      <w:r w:rsidRPr="00C248B5">
        <w:rPr>
          <w:rStyle w:val="Uthevet"/>
          <w:i w:val="0"/>
        </w:rPr>
        <w:t>ÅLH</w:t>
      </w:r>
      <w:proofErr w:type="spellEnd"/>
      <w:r w:rsidRPr="00C248B5">
        <w:rPr>
          <w:rStyle w:val="Uthevet"/>
          <w:i w:val="0"/>
        </w:rPr>
        <w:t xml:space="preserve">, CD) nevnt over for å ikke tildele </w:t>
      </w:r>
      <w:proofErr w:type="spellStart"/>
      <w:r w:rsidRPr="00C248B5">
        <w:rPr>
          <w:rStyle w:val="Uthevet"/>
          <w:i w:val="0"/>
        </w:rPr>
        <w:t>KFK</w:t>
      </w:r>
      <w:proofErr w:type="spellEnd"/>
      <w:r w:rsidRPr="00C248B5">
        <w:rPr>
          <w:rStyle w:val="Uthevet"/>
          <w:i w:val="0"/>
        </w:rPr>
        <w:t xml:space="preserve"> sabel/florett NM ikke er hjemlet i NM reglementet. Samlet sett viker de ikke som rimelige avslagsgrunner, særlig på bakgrunn av NIFs ønske om å fremme mer aktivitet, idrettsglede og deltagelse i norsk idrett.  Avslaget gir ikke noe positivt for norsk fekting som inkluderer alle klubber.</w:t>
      </w:r>
      <w:r>
        <w:rPr>
          <w:rStyle w:val="Uthevet"/>
          <w:i w:val="0"/>
        </w:rPr>
        <w:t>”</w:t>
      </w:r>
      <w:r w:rsidRPr="00C248B5">
        <w:rPr>
          <w:rStyle w:val="Uthevet"/>
          <w:i w:val="0"/>
        </w:rPr>
        <w:t xml:space="preserve">  </w:t>
      </w:r>
    </w:p>
    <w:p w14:paraId="612078D3" w14:textId="77777777" w:rsidR="00701EF3" w:rsidRDefault="00701EF3" w:rsidP="00701EF3">
      <w:pPr>
        <w:rPr>
          <w:rStyle w:val="Uthevet"/>
          <w:i w:val="0"/>
        </w:rPr>
      </w:pPr>
    </w:p>
    <w:p w14:paraId="66D157AA" w14:textId="77777777" w:rsidR="00CA0E8C" w:rsidRDefault="00CA0E8C" w:rsidP="00917F45">
      <w:pPr>
        <w:rPr>
          <w:rStyle w:val="Uthevet"/>
          <w:b/>
          <w:i w:val="0"/>
        </w:rPr>
      </w:pPr>
      <w:r>
        <w:rPr>
          <w:rStyle w:val="Uthevet"/>
          <w:b/>
          <w:i w:val="0"/>
        </w:rPr>
        <w:t>Saksnummer: 9</w:t>
      </w:r>
      <w:r w:rsidR="00A3109A" w:rsidRPr="00073219">
        <w:rPr>
          <w:rStyle w:val="Uthevet"/>
          <w:b/>
          <w:i w:val="0"/>
        </w:rPr>
        <w:t>/17 –</w:t>
      </w:r>
      <w:r>
        <w:rPr>
          <w:rStyle w:val="Uthevet"/>
          <w:b/>
          <w:i w:val="0"/>
        </w:rPr>
        <w:t xml:space="preserve"> Klage på vedtak i TK om uttak til EM for junior med påstander om inhabilitet</w:t>
      </w:r>
    </w:p>
    <w:p w14:paraId="5368E0DE" w14:textId="34B9F383" w:rsidR="003D17A8" w:rsidRDefault="003D17A8" w:rsidP="00917F45">
      <w:pPr>
        <w:rPr>
          <w:rStyle w:val="Uthevet"/>
          <w:i w:val="0"/>
        </w:rPr>
      </w:pPr>
    </w:p>
    <w:p w14:paraId="547E1186" w14:textId="32E44005" w:rsidR="00CA0E8C" w:rsidRPr="00CA0E8C" w:rsidRDefault="00CA0E8C" w:rsidP="00CA0E8C">
      <w:pPr>
        <w:rPr>
          <w:rStyle w:val="Uthevet"/>
          <w:i w:val="0"/>
        </w:rPr>
      </w:pPr>
      <w:r w:rsidRPr="00CA0E8C">
        <w:rPr>
          <w:rStyle w:val="Uthevet"/>
          <w:i w:val="0"/>
        </w:rPr>
        <w:t>Styret har fått klage på TKs vedtak ad uttak til EM for junior basert på påstander om inhabilitet oversendt 13. Februar</w:t>
      </w:r>
      <w:r>
        <w:rPr>
          <w:rStyle w:val="Uthevet"/>
          <w:i w:val="0"/>
        </w:rPr>
        <w:t xml:space="preserve"> fra Ton </w:t>
      </w:r>
      <w:proofErr w:type="spellStart"/>
      <w:r>
        <w:rPr>
          <w:rStyle w:val="Uthevet"/>
          <w:i w:val="0"/>
        </w:rPr>
        <w:t>Hazes</w:t>
      </w:r>
      <w:proofErr w:type="spellEnd"/>
      <w:r>
        <w:rPr>
          <w:rStyle w:val="Uthevet"/>
          <w:i w:val="0"/>
        </w:rPr>
        <w:t xml:space="preserve">, på vegne av sin sønn </w:t>
      </w:r>
      <w:proofErr w:type="spellStart"/>
      <w:r>
        <w:rPr>
          <w:rStyle w:val="Uthevet"/>
          <w:i w:val="0"/>
        </w:rPr>
        <w:t>Luuk</w:t>
      </w:r>
      <w:proofErr w:type="spellEnd"/>
      <w:r>
        <w:rPr>
          <w:rStyle w:val="Uthevet"/>
          <w:i w:val="0"/>
        </w:rPr>
        <w:t xml:space="preserve"> </w:t>
      </w:r>
      <w:proofErr w:type="spellStart"/>
      <w:r>
        <w:rPr>
          <w:rStyle w:val="Uthevet"/>
          <w:i w:val="0"/>
        </w:rPr>
        <w:t>Hazes</w:t>
      </w:r>
      <w:proofErr w:type="spellEnd"/>
      <w:r w:rsidRPr="00CA0E8C">
        <w:rPr>
          <w:rStyle w:val="Uthevet"/>
          <w:i w:val="0"/>
        </w:rPr>
        <w:t xml:space="preserve">. </w:t>
      </w:r>
    </w:p>
    <w:p w14:paraId="73358080" w14:textId="77777777" w:rsidR="00CA0E8C" w:rsidRPr="00CA0E8C" w:rsidRDefault="00CA0E8C" w:rsidP="00CA0E8C">
      <w:pPr>
        <w:rPr>
          <w:rStyle w:val="Uthevet"/>
          <w:i w:val="0"/>
        </w:rPr>
      </w:pPr>
    </w:p>
    <w:p w14:paraId="668FAD0D" w14:textId="2CC15984" w:rsidR="00CA0E8C" w:rsidRPr="00CA0E8C" w:rsidRDefault="00CA0E8C" w:rsidP="00CA0E8C">
      <w:pPr>
        <w:rPr>
          <w:rStyle w:val="Uthevet"/>
          <w:b/>
          <w:i w:val="0"/>
        </w:rPr>
      </w:pPr>
      <w:r w:rsidRPr="00CA0E8C">
        <w:rPr>
          <w:rStyle w:val="Uthevet"/>
          <w:b/>
          <w:i w:val="0"/>
        </w:rPr>
        <w:t>Styrets mandat</w:t>
      </w:r>
    </w:p>
    <w:p w14:paraId="30EEC3FC" w14:textId="77777777" w:rsidR="00CA0E8C" w:rsidRDefault="00CA0E8C" w:rsidP="00CA0E8C">
      <w:pPr>
        <w:rPr>
          <w:rStyle w:val="Uthevet"/>
          <w:i w:val="0"/>
        </w:rPr>
      </w:pPr>
      <w:r w:rsidRPr="00CA0E8C">
        <w:rPr>
          <w:rStyle w:val="Uthevet"/>
          <w:i w:val="0"/>
        </w:rPr>
        <w:t xml:space="preserve">Styret anser seg som rette organ for å motta en klage basert på påstander om inhabilitet. Styret har det overordnede ansvar, og det er både praksis og rimelig at styret vurderer klager på formelle feil i forhold til de generelle lover og regler vi driver forbundet etter. </w:t>
      </w:r>
    </w:p>
    <w:p w14:paraId="499AE929" w14:textId="77777777" w:rsidR="00CA0E8C" w:rsidRDefault="00CA0E8C" w:rsidP="00CA0E8C">
      <w:pPr>
        <w:rPr>
          <w:rStyle w:val="Uthevet"/>
          <w:i w:val="0"/>
        </w:rPr>
      </w:pPr>
    </w:p>
    <w:p w14:paraId="56EFA0A9" w14:textId="2FDAF1F8" w:rsidR="00CA0E8C" w:rsidRPr="00CA0E8C" w:rsidRDefault="00CA0E8C" w:rsidP="00CA0E8C">
      <w:pPr>
        <w:rPr>
          <w:rStyle w:val="Uthevet"/>
          <w:i w:val="0"/>
        </w:rPr>
      </w:pPr>
      <w:r>
        <w:rPr>
          <w:rStyle w:val="Uthevet"/>
          <w:i w:val="0"/>
        </w:rPr>
        <w:t xml:space="preserve">Klage fra Ton </w:t>
      </w:r>
      <w:proofErr w:type="spellStart"/>
      <w:r>
        <w:rPr>
          <w:rStyle w:val="Uthevet"/>
          <w:i w:val="0"/>
        </w:rPr>
        <w:t>Hazes</w:t>
      </w:r>
      <w:proofErr w:type="spellEnd"/>
      <w:r>
        <w:rPr>
          <w:rStyle w:val="Uthevet"/>
          <w:i w:val="0"/>
        </w:rPr>
        <w:t xml:space="preserve"> er basert på at han mener både sportslig leder som har tilrettelagt for grunnlaget for et EM uttak og to medlemmer i TK som har fektere involvert i uttaket er inhabile. </w:t>
      </w:r>
    </w:p>
    <w:p w14:paraId="52E1627A" w14:textId="77777777" w:rsidR="00CA0E8C" w:rsidRPr="00CA0E8C" w:rsidRDefault="00CA0E8C" w:rsidP="00CA0E8C">
      <w:pPr>
        <w:rPr>
          <w:rStyle w:val="Uthevet"/>
          <w:i w:val="0"/>
        </w:rPr>
      </w:pPr>
    </w:p>
    <w:p w14:paraId="2B8BCA8C" w14:textId="156472F5" w:rsidR="00CA0E8C" w:rsidRPr="00CA0E8C" w:rsidRDefault="00CA0E8C" w:rsidP="00CA0E8C">
      <w:pPr>
        <w:rPr>
          <w:rStyle w:val="Uthevet"/>
          <w:i w:val="0"/>
        </w:rPr>
      </w:pPr>
      <w:r w:rsidRPr="00CA0E8C">
        <w:rPr>
          <w:rStyle w:val="Uthevet"/>
          <w:i w:val="0"/>
        </w:rPr>
        <w:t xml:space="preserve">Inhabilitet er definert med likelydende tekst i </w:t>
      </w:r>
      <w:proofErr w:type="spellStart"/>
      <w:r w:rsidRPr="00CA0E8C">
        <w:rPr>
          <w:rStyle w:val="Uthevet"/>
          <w:i w:val="0"/>
        </w:rPr>
        <w:t>NFs</w:t>
      </w:r>
      <w:proofErr w:type="spellEnd"/>
      <w:r w:rsidRPr="00CA0E8C">
        <w:rPr>
          <w:rStyle w:val="Uthevet"/>
          <w:i w:val="0"/>
        </w:rPr>
        <w:t xml:space="preserve"> lover og i NIFS lover. Inhabilitetssaker er viktige og v</w:t>
      </w:r>
      <w:r>
        <w:rPr>
          <w:rStyle w:val="Uthevet"/>
          <w:i w:val="0"/>
        </w:rPr>
        <w:t>anskelig, og det er klare føring</w:t>
      </w:r>
      <w:r w:rsidRPr="00CA0E8C">
        <w:rPr>
          <w:rStyle w:val="Uthevet"/>
          <w:i w:val="0"/>
        </w:rPr>
        <w:t xml:space="preserve">er fra Fektetinget om at de må håndteres riktig. Styret har derimot delegert ansvar for rene sportslige beslutninger til Teknisk Komité. Selv om den sportslige konklusjon kan diskuteres tillegger ansvaret for sportslige beslutning TK. Styret vil av den grunn bare ta stilling til </w:t>
      </w:r>
      <w:proofErr w:type="spellStart"/>
      <w:r w:rsidRPr="00CA0E8C">
        <w:rPr>
          <w:rStyle w:val="Uthevet"/>
          <w:i w:val="0"/>
        </w:rPr>
        <w:t>habilitetspørsmålet</w:t>
      </w:r>
      <w:proofErr w:type="spellEnd"/>
      <w:r w:rsidRPr="00CA0E8C">
        <w:rPr>
          <w:rStyle w:val="Uthevet"/>
          <w:i w:val="0"/>
        </w:rPr>
        <w:t xml:space="preserve">. </w:t>
      </w:r>
    </w:p>
    <w:p w14:paraId="2CE629BD" w14:textId="77777777" w:rsidR="00CA0E8C" w:rsidRPr="00CA0E8C" w:rsidRDefault="00CA0E8C" w:rsidP="00CA0E8C">
      <w:pPr>
        <w:rPr>
          <w:rStyle w:val="Uthevet"/>
          <w:i w:val="0"/>
        </w:rPr>
      </w:pPr>
    </w:p>
    <w:p w14:paraId="14DBF913" w14:textId="6B7AD6B7" w:rsidR="00CA0E8C" w:rsidRPr="00CA0E8C" w:rsidRDefault="00CA0E8C" w:rsidP="00CA0E8C">
      <w:pPr>
        <w:rPr>
          <w:rStyle w:val="Uthevet"/>
          <w:b/>
          <w:i w:val="0"/>
        </w:rPr>
      </w:pPr>
      <w:r w:rsidRPr="00CA0E8C">
        <w:rPr>
          <w:rStyle w:val="Uthevet"/>
          <w:b/>
          <w:i w:val="0"/>
        </w:rPr>
        <w:t>Vurdering av inhabilitet</w:t>
      </w:r>
    </w:p>
    <w:p w14:paraId="657770FF" w14:textId="2B685395" w:rsidR="00CA0E8C" w:rsidRPr="00CA0E8C" w:rsidRDefault="00D95FB8" w:rsidP="00D95FB8">
      <w:pPr>
        <w:rPr>
          <w:rStyle w:val="Uthevet"/>
          <w:i w:val="0"/>
        </w:rPr>
      </w:pPr>
      <w:r>
        <w:rPr>
          <w:rStyle w:val="Uthevet"/>
          <w:i w:val="0"/>
        </w:rPr>
        <w:t>Inhabilitet er definert i §10</w:t>
      </w:r>
      <w:r w:rsidR="00CA0E8C" w:rsidRPr="00CA0E8C">
        <w:rPr>
          <w:rStyle w:val="Uthevet"/>
          <w:i w:val="0"/>
        </w:rPr>
        <w:t xml:space="preserve"> i NIFs </w:t>
      </w:r>
      <w:proofErr w:type="spellStart"/>
      <w:r w:rsidR="00CA0E8C" w:rsidRPr="00CA0E8C">
        <w:rPr>
          <w:rStyle w:val="Uthevet"/>
          <w:i w:val="0"/>
        </w:rPr>
        <w:t>lovnorm</w:t>
      </w:r>
      <w:proofErr w:type="spellEnd"/>
      <w:r w:rsidR="00CA0E8C" w:rsidRPr="00CA0E8C">
        <w:rPr>
          <w:rStyle w:val="Uthevet"/>
          <w:i w:val="0"/>
        </w:rPr>
        <w:t xml:space="preserve"> for </w:t>
      </w:r>
      <w:r>
        <w:rPr>
          <w:rStyle w:val="Uthevet"/>
          <w:i w:val="0"/>
        </w:rPr>
        <w:t>Særforbund:</w:t>
      </w:r>
    </w:p>
    <w:p w14:paraId="3236D5E8" w14:textId="77777777" w:rsidR="00CA0E8C" w:rsidRPr="00CA0E8C" w:rsidRDefault="00CA0E8C" w:rsidP="00CA0E8C">
      <w:pPr>
        <w:rPr>
          <w:rStyle w:val="Uthevet"/>
          <w:i w:val="0"/>
        </w:rPr>
      </w:pPr>
    </w:p>
    <w:p w14:paraId="7CB8F500" w14:textId="35311146" w:rsidR="00CA0E8C" w:rsidRPr="00CA0E8C" w:rsidRDefault="00CA0E8C" w:rsidP="00CA0E8C">
      <w:pPr>
        <w:rPr>
          <w:rStyle w:val="Uthevet"/>
          <w:i w:val="0"/>
        </w:rPr>
      </w:pPr>
      <w:r w:rsidRPr="00CA0E8C">
        <w:rPr>
          <w:rStyle w:val="Uthevet"/>
          <w:i w:val="0"/>
        </w:rPr>
        <w:t>Inhabilitet er definert ganske presist og relatert til tette bånd mellom den som tilrettelegger grunnlaget og den involverte part</w:t>
      </w:r>
      <w:r>
        <w:rPr>
          <w:rStyle w:val="Uthevet"/>
          <w:i w:val="0"/>
        </w:rPr>
        <w:t>, eller særegne tilfeller</w:t>
      </w:r>
      <w:r w:rsidRPr="00CA0E8C">
        <w:rPr>
          <w:rStyle w:val="Uthevet"/>
          <w:i w:val="0"/>
        </w:rPr>
        <w:t xml:space="preserve">. Det presiseres </w:t>
      </w:r>
      <w:r>
        <w:rPr>
          <w:rStyle w:val="Uthevet"/>
          <w:i w:val="0"/>
        </w:rPr>
        <w:t xml:space="preserve">at inhabilitet er knyttet til nære bånd som </w:t>
      </w:r>
      <w:r w:rsidRPr="00CA0E8C">
        <w:rPr>
          <w:rStyle w:val="Uthevet"/>
          <w:i w:val="0"/>
        </w:rPr>
        <w:t xml:space="preserve">familie, slekt, gift eller samboer eller en ledende stilling i et organisasjonsledd. </w:t>
      </w:r>
    </w:p>
    <w:p w14:paraId="5E9C0B64" w14:textId="77777777" w:rsidR="00CA0E8C" w:rsidRPr="00CA0E8C" w:rsidRDefault="00CA0E8C" w:rsidP="00CA0E8C">
      <w:pPr>
        <w:rPr>
          <w:rStyle w:val="Uthevet"/>
          <w:i w:val="0"/>
        </w:rPr>
      </w:pPr>
    </w:p>
    <w:p w14:paraId="236DE80D" w14:textId="2E2F3AF2" w:rsidR="00CA0E8C" w:rsidRPr="00CA0E8C" w:rsidRDefault="00CA0E8C" w:rsidP="00CA0E8C">
      <w:pPr>
        <w:rPr>
          <w:rStyle w:val="Uthevet"/>
          <w:i w:val="0"/>
        </w:rPr>
      </w:pPr>
      <w:r>
        <w:rPr>
          <w:rStyle w:val="Uthevet"/>
          <w:i w:val="0"/>
        </w:rPr>
        <w:lastRenderedPageBreak/>
        <w:t>Styret har vurdert nærmere påstandene</w:t>
      </w:r>
      <w:r w:rsidRPr="00CA0E8C">
        <w:rPr>
          <w:rStyle w:val="Uthevet"/>
          <w:i w:val="0"/>
        </w:rPr>
        <w:t xml:space="preserve"> om inhabilitet mot disse </w:t>
      </w:r>
      <w:proofErr w:type="spellStart"/>
      <w:r w:rsidRPr="00CA0E8C">
        <w:rPr>
          <w:rStyle w:val="Uthevet"/>
          <w:i w:val="0"/>
        </w:rPr>
        <w:t>lovdefinerte</w:t>
      </w:r>
      <w:proofErr w:type="spellEnd"/>
      <w:r w:rsidRPr="00CA0E8C">
        <w:rPr>
          <w:rStyle w:val="Uthevet"/>
          <w:i w:val="0"/>
        </w:rPr>
        <w:t xml:space="preserve"> d</w:t>
      </w:r>
      <w:r w:rsidR="00D95FB8">
        <w:rPr>
          <w:rStyle w:val="Uthevet"/>
          <w:i w:val="0"/>
        </w:rPr>
        <w:t>efinisjonene; og konstaterer at:</w:t>
      </w:r>
    </w:p>
    <w:p w14:paraId="4A6C03B4" w14:textId="77777777" w:rsidR="00CA0E8C" w:rsidRPr="00CA0E8C" w:rsidRDefault="00CA0E8C" w:rsidP="00CA0E8C">
      <w:pPr>
        <w:rPr>
          <w:rStyle w:val="Uthevet"/>
          <w:i w:val="0"/>
        </w:rPr>
      </w:pPr>
    </w:p>
    <w:p w14:paraId="2CD6E716" w14:textId="1F317A1A" w:rsidR="00CA0E8C" w:rsidRPr="00CA0E8C" w:rsidRDefault="00CA0E8C" w:rsidP="00CA0E8C">
      <w:pPr>
        <w:rPr>
          <w:rStyle w:val="Uthevet"/>
          <w:i w:val="0"/>
        </w:rPr>
      </w:pPr>
      <w:r w:rsidRPr="00CA0E8C">
        <w:rPr>
          <w:rStyle w:val="Uthevet"/>
          <w:i w:val="0"/>
        </w:rPr>
        <w:t>1) Sportslig leder er ikke i et slikt nært personlig forhold til den involverte part, og har heller ikke</w:t>
      </w:r>
      <w:r w:rsidR="007E5EA7">
        <w:rPr>
          <w:rStyle w:val="Uthevet"/>
          <w:i w:val="0"/>
        </w:rPr>
        <w:t xml:space="preserve"> en ledende stiling i noe organ</w:t>
      </w:r>
      <w:r w:rsidRPr="00CA0E8C">
        <w:rPr>
          <w:rStyle w:val="Uthevet"/>
          <w:i w:val="0"/>
        </w:rPr>
        <w:t>isasjonsledd med den involverte part. Vi kan ikke se heller at det er særegne forhold av en slik karakter s</w:t>
      </w:r>
      <w:r w:rsidR="00D95FB8">
        <w:rPr>
          <w:rStyle w:val="Uthevet"/>
          <w:i w:val="0"/>
        </w:rPr>
        <w:t xml:space="preserve">om er definert i lovgivningen </w:t>
      </w:r>
      <w:r w:rsidR="00930F98">
        <w:rPr>
          <w:rStyle w:val="Uthevet"/>
          <w:i w:val="0"/>
        </w:rPr>
        <w:t xml:space="preserve">i </w:t>
      </w:r>
      <w:r w:rsidRPr="00CA0E8C">
        <w:rPr>
          <w:rStyle w:val="Uthevet"/>
          <w:i w:val="0"/>
        </w:rPr>
        <w:t xml:space="preserve">dette tilfelle. Sportslig leder er i samme klubb som involvert part, men har ikke de personlige bånd som definert i lovgivningen som betingelse for inhabilitet. </w:t>
      </w:r>
    </w:p>
    <w:p w14:paraId="4B6BF089" w14:textId="77777777" w:rsidR="00CA0E8C" w:rsidRPr="00CA0E8C" w:rsidRDefault="00CA0E8C" w:rsidP="00CA0E8C">
      <w:pPr>
        <w:rPr>
          <w:rStyle w:val="Uthevet"/>
          <w:i w:val="0"/>
        </w:rPr>
      </w:pPr>
    </w:p>
    <w:p w14:paraId="06F7A4CB" w14:textId="77777777" w:rsidR="00CA0E8C" w:rsidRPr="00CA0E8C" w:rsidRDefault="00CA0E8C" w:rsidP="00CA0E8C">
      <w:pPr>
        <w:rPr>
          <w:rStyle w:val="Uthevet"/>
          <w:i w:val="0"/>
        </w:rPr>
      </w:pPr>
      <w:r w:rsidRPr="00CA0E8C">
        <w:rPr>
          <w:rStyle w:val="Uthevet"/>
          <w:i w:val="0"/>
        </w:rPr>
        <w:t xml:space="preserve">2) At leder av TK Stig Herbern og medlem Bård Vonen, er to medlemmer av TK, en komité med 7 medlemmer og at inhabilitetsinnsigelser ikke er reist i denne saken under behandlingen. </w:t>
      </w:r>
    </w:p>
    <w:p w14:paraId="6579BE3C" w14:textId="77777777" w:rsidR="00CA0E8C" w:rsidRPr="00CA0E8C" w:rsidRDefault="00CA0E8C" w:rsidP="00CA0E8C">
      <w:pPr>
        <w:rPr>
          <w:rStyle w:val="Uthevet"/>
          <w:i w:val="0"/>
        </w:rPr>
      </w:pPr>
    </w:p>
    <w:p w14:paraId="0A83F05F" w14:textId="6C1DCD44" w:rsidR="00CA0E8C" w:rsidRPr="00CA0E8C" w:rsidRDefault="00D95FB8" w:rsidP="00CA0E8C">
      <w:pPr>
        <w:rPr>
          <w:rStyle w:val="Uthevet"/>
          <w:i w:val="0"/>
        </w:rPr>
      </w:pPr>
      <w:r>
        <w:rPr>
          <w:rStyle w:val="Uthevet"/>
          <w:i w:val="0"/>
        </w:rPr>
        <w:t>I NI</w:t>
      </w:r>
      <w:r w:rsidR="00CA0E8C" w:rsidRPr="00CA0E8C">
        <w:rPr>
          <w:rStyle w:val="Uthevet"/>
          <w:i w:val="0"/>
        </w:rPr>
        <w:t xml:space="preserve">Fs definisjon av inhabilitet er den knyttet til tilrettelegging av grunnlaget for en beslutning. Ingen av medlemmene i TK har tilrettelagt grunnlaget. De er utnevnt av styret og fatter beslutninger som et felles organ. </w:t>
      </w:r>
    </w:p>
    <w:p w14:paraId="02A9278F" w14:textId="77777777" w:rsidR="00CA0E8C" w:rsidRPr="00CA0E8C" w:rsidRDefault="00CA0E8C" w:rsidP="00CA0E8C">
      <w:pPr>
        <w:rPr>
          <w:rStyle w:val="Uthevet"/>
          <w:i w:val="0"/>
        </w:rPr>
      </w:pPr>
    </w:p>
    <w:p w14:paraId="2E5F5186" w14:textId="03FD505B" w:rsidR="00CA0E8C" w:rsidRPr="00CA0E8C" w:rsidRDefault="00CA0E8C" w:rsidP="00CA0E8C">
      <w:pPr>
        <w:rPr>
          <w:rStyle w:val="Uthevet"/>
          <w:i w:val="0"/>
        </w:rPr>
      </w:pPr>
      <w:r w:rsidRPr="00CA0E8C">
        <w:rPr>
          <w:rStyle w:val="Uthevet"/>
          <w:i w:val="0"/>
        </w:rPr>
        <w:t xml:space="preserve">I </w:t>
      </w:r>
      <w:proofErr w:type="spellStart"/>
      <w:r w:rsidR="00D95FB8">
        <w:rPr>
          <w:rStyle w:val="Uthevet"/>
          <w:i w:val="0"/>
        </w:rPr>
        <w:t>lovnormen</w:t>
      </w:r>
      <w:proofErr w:type="spellEnd"/>
      <w:r w:rsidRPr="00CA0E8C">
        <w:rPr>
          <w:rStyle w:val="Uthevet"/>
          <w:i w:val="0"/>
        </w:rPr>
        <w:t xml:space="preserve"> omtales </w:t>
      </w:r>
      <w:r w:rsidR="00930F98">
        <w:rPr>
          <w:rStyle w:val="Uthevet"/>
          <w:i w:val="0"/>
        </w:rPr>
        <w:t xml:space="preserve">inhabilitet </w:t>
      </w:r>
      <w:r w:rsidRPr="00CA0E8C">
        <w:rPr>
          <w:rStyle w:val="Uthevet"/>
          <w:i w:val="0"/>
        </w:rPr>
        <w:t>i styrer og komitéer. Lovgivningen legger vekt på om inhabilitet har vært  reist, og overlater avklaring av dette til organet selv. I dette tilfelle har ikke habilitet vært reist. Styret påpeker også at det er en utbredt praksis i norsk fekting om å ikke reise dette spørsmål</w:t>
      </w:r>
      <w:r w:rsidR="00930F98">
        <w:rPr>
          <w:rStyle w:val="Uthevet"/>
          <w:i w:val="0"/>
        </w:rPr>
        <w:t xml:space="preserve"> i vanlige sportslige beslutninger</w:t>
      </w:r>
      <w:r w:rsidRPr="00CA0E8C">
        <w:rPr>
          <w:rStyle w:val="Uthevet"/>
          <w:i w:val="0"/>
        </w:rPr>
        <w:t>, da TKs medlemmer er aktive i sine klubber; og de fleste tema kunne v</w:t>
      </w:r>
      <w:r w:rsidR="00930F98">
        <w:rPr>
          <w:rStyle w:val="Uthevet"/>
          <w:i w:val="0"/>
        </w:rPr>
        <w:t>ært gjenstand for en habilitets</w:t>
      </w:r>
      <w:r w:rsidRPr="00CA0E8C">
        <w:rPr>
          <w:rStyle w:val="Uthevet"/>
          <w:i w:val="0"/>
        </w:rPr>
        <w:t xml:space="preserve">diskusjon. Dette forhindrer ikke at TK vurderer habilitet særlig i tilfeller som omtalt </w:t>
      </w:r>
      <w:r w:rsidR="00D95FB8">
        <w:rPr>
          <w:rStyle w:val="Uthevet"/>
          <w:i w:val="0"/>
        </w:rPr>
        <w:t xml:space="preserve">i </w:t>
      </w:r>
      <w:proofErr w:type="spellStart"/>
      <w:r w:rsidR="00D95FB8">
        <w:rPr>
          <w:rStyle w:val="Uthevet"/>
          <w:i w:val="0"/>
        </w:rPr>
        <w:t>lovnormen</w:t>
      </w:r>
      <w:proofErr w:type="spellEnd"/>
      <w:r w:rsidR="00D95FB8">
        <w:rPr>
          <w:rStyle w:val="Uthevet"/>
          <w:i w:val="0"/>
        </w:rPr>
        <w:t xml:space="preserve"> som særegne forhold</w:t>
      </w:r>
      <w:r w:rsidRPr="00CA0E8C">
        <w:rPr>
          <w:rStyle w:val="Uthevet"/>
          <w:i w:val="0"/>
        </w:rPr>
        <w:t xml:space="preserve">. </w:t>
      </w:r>
    </w:p>
    <w:p w14:paraId="19C73A7B" w14:textId="77777777" w:rsidR="00CA0E8C" w:rsidRPr="00CA0E8C" w:rsidRDefault="00CA0E8C" w:rsidP="00CA0E8C">
      <w:pPr>
        <w:rPr>
          <w:rStyle w:val="Uthevet"/>
          <w:i w:val="0"/>
        </w:rPr>
      </w:pPr>
    </w:p>
    <w:p w14:paraId="0ED1BC3F" w14:textId="77777777" w:rsidR="007E5EA7" w:rsidRDefault="007E5EA7" w:rsidP="00CA0E8C">
      <w:pPr>
        <w:rPr>
          <w:rStyle w:val="Uthevet"/>
          <w:i w:val="0"/>
        </w:rPr>
      </w:pPr>
    </w:p>
    <w:p w14:paraId="512BC036" w14:textId="67A7F5A3" w:rsidR="00CA0E8C" w:rsidRPr="00CA0E8C" w:rsidRDefault="007E5EA7" w:rsidP="00CA0E8C">
      <w:pPr>
        <w:rPr>
          <w:rStyle w:val="Uthevet"/>
          <w:i w:val="0"/>
        </w:rPr>
      </w:pPr>
      <w:r w:rsidRPr="007E5EA7">
        <w:rPr>
          <w:rStyle w:val="Uthevet"/>
          <w:b/>
          <w:i w:val="0"/>
        </w:rPr>
        <w:t>Vedtak:</w:t>
      </w:r>
      <w:r>
        <w:rPr>
          <w:rStyle w:val="Uthevet"/>
          <w:i w:val="0"/>
        </w:rPr>
        <w:t xml:space="preserve"> </w:t>
      </w:r>
      <w:r w:rsidR="00CA0E8C" w:rsidRPr="00CA0E8C">
        <w:rPr>
          <w:rStyle w:val="Uthevet"/>
          <w:i w:val="0"/>
        </w:rPr>
        <w:t xml:space="preserve">Etter en samlet vurdering er </w:t>
      </w:r>
      <w:r w:rsidR="00930F98">
        <w:rPr>
          <w:rStyle w:val="Uthevet"/>
          <w:i w:val="0"/>
        </w:rPr>
        <w:t>s</w:t>
      </w:r>
      <w:r w:rsidR="00CA0E8C" w:rsidRPr="00CA0E8C">
        <w:rPr>
          <w:rStyle w:val="Uthevet"/>
          <w:i w:val="0"/>
        </w:rPr>
        <w:t xml:space="preserve">tyrets konklusjon følgende: </w:t>
      </w:r>
    </w:p>
    <w:p w14:paraId="57EA46A5" w14:textId="4825FC14" w:rsidR="00CA0E8C" w:rsidRPr="00CA0E8C" w:rsidRDefault="00CA0E8C" w:rsidP="00CA0E8C">
      <w:pPr>
        <w:rPr>
          <w:rStyle w:val="Uthevet"/>
          <w:i w:val="0"/>
        </w:rPr>
      </w:pPr>
      <w:r w:rsidRPr="00CA0E8C">
        <w:rPr>
          <w:rStyle w:val="Uthevet"/>
          <w:i w:val="0"/>
        </w:rPr>
        <w:t xml:space="preserve">Inhabilitet er presist definert i NIFs </w:t>
      </w:r>
      <w:proofErr w:type="spellStart"/>
      <w:r w:rsidRPr="00CA0E8C">
        <w:rPr>
          <w:rStyle w:val="Uthevet"/>
          <w:i w:val="0"/>
        </w:rPr>
        <w:t>lovnorm</w:t>
      </w:r>
      <w:proofErr w:type="spellEnd"/>
      <w:r w:rsidRPr="00CA0E8C">
        <w:rPr>
          <w:rStyle w:val="Uthevet"/>
          <w:i w:val="0"/>
        </w:rPr>
        <w:t xml:space="preserve"> for </w:t>
      </w:r>
      <w:proofErr w:type="spellStart"/>
      <w:r w:rsidR="00D95FB8">
        <w:rPr>
          <w:rStyle w:val="Uthevet"/>
          <w:i w:val="0"/>
        </w:rPr>
        <w:t>Særforund</w:t>
      </w:r>
      <w:proofErr w:type="spellEnd"/>
      <w:r w:rsidRPr="00CA0E8C">
        <w:rPr>
          <w:rStyle w:val="Uthevet"/>
          <w:i w:val="0"/>
        </w:rPr>
        <w:t>, og etter styrets vurdering er ikke sportslig leders tilknytting til den annen part av en slik natur at han er inhabil ifølge denne definisjon. Videre anses ikke TK medlemm</w:t>
      </w:r>
      <w:r w:rsidR="00D95FB8">
        <w:rPr>
          <w:rStyle w:val="Uthevet"/>
          <w:i w:val="0"/>
        </w:rPr>
        <w:t xml:space="preserve">er som inhabile i denne saken, </w:t>
      </w:r>
      <w:r w:rsidRPr="00CA0E8C">
        <w:rPr>
          <w:rStyle w:val="Uthevet"/>
          <w:i w:val="0"/>
        </w:rPr>
        <w:t>da lovgivning påpeker at sli</w:t>
      </w:r>
      <w:r w:rsidR="00D95FB8">
        <w:rPr>
          <w:rStyle w:val="Uthevet"/>
          <w:i w:val="0"/>
        </w:rPr>
        <w:t>k</w:t>
      </w:r>
      <w:r w:rsidRPr="00CA0E8C">
        <w:rPr>
          <w:rStyle w:val="Uthevet"/>
          <w:i w:val="0"/>
        </w:rPr>
        <w:t>e spørsmål behandles av organet selv og inhabilitet ikke</w:t>
      </w:r>
      <w:r w:rsidR="00D95FB8">
        <w:rPr>
          <w:rStyle w:val="Uthevet"/>
          <w:i w:val="0"/>
        </w:rPr>
        <w:t xml:space="preserve"> ble reist under behandli</w:t>
      </w:r>
      <w:r w:rsidR="007E5EA7">
        <w:rPr>
          <w:rStyle w:val="Uthevet"/>
          <w:i w:val="0"/>
        </w:rPr>
        <w:t>ngen</w:t>
      </w:r>
      <w:r w:rsidR="00D95FB8">
        <w:rPr>
          <w:rStyle w:val="Uthevet"/>
          <w:i w:val="0"/>
        </w:rPr>
        <w:t xml:space="preserve">. </w:t>
      </w:r>
      <w:r w:rsidRPr="00CA0E8C">
        <w:rPr>
          <w:rStyle w:val="Uthevet"/>
          <w:i w:val="0"/>
        </w:rPr>
        <w:t xml:space="preserve">Etter styrets vurdering er derfor ikke sportslig leder inhabil, og </w:t>
      </w:r>
      <w:r w:rsidR="00D95FB8">
        <w:rPr>
          <w:rStyle w:val="Uthevet"/>
          <w:i w:val="0"/>
        </w:rPr>
        <w:t xml:space="preserve">det er </w:t>
      </w:r>
      <w:r w:rsidRPr="00CA0E8C">
        <w:rPr>
          <w:rStyle w:val="Uthevet"/>
          <w:i w:val="0"/>
        </w:rPr>
        <w:t>heller ikke me</w:t>
      </w:r>
      <w:r w:rsidR="007E5EA7">
        <w:rPr>
          <w:rStyle w:val="Uthevet"/>
          <w:i w:val="0"/>
        </w:rPr>
        <w:t xml:space="preserve">dlemmer i TK. </w:t>
      </w:r>
      <w:r w:rsidR="007E5EA7">
        <w:rPr>
          <w:rStyle w:val="Uthevet"/>
          <w:i w:val="0"/>
        </w:rPr>
        <w:br/>
      </w:r>
      <w:r w:rsidR="007E5EA7">
        <w:rPr>
          <w:rStyle w:val="Uthevet"/>
          <w:i w:val="0"/>
        </w:rPr>
        <w:br/>
      </w:r>
      <w:r w:rsidRPr="00CA0E8C">
        <w:rPr>
          <w:rStyle w:val="Uthevet"/>
          <w:i w:val="0"/>
        </w:rPr>
        <w:t xml:space="preserve">Styret </w:t>
      </w:r>
      <w:r w:rsidR="007E5EA7">
        <w:rPr>
          <w:rStyle w:val="Uthevet"/>
          <w:i w:val="0"/>
        </w:rPr>
        <w:t xml:space="preserve">oppfordrer samtidig </w:t>
      </w:r>
      <w:r w:rsidRPr="00CA0E8C">
        <w:rPr>
          <w:rStyle w:val="Uthevet"/>
          <w:i w:val="0"/>
        </w:rPr>
        <w:t>TKs medlemmer</w:t>
      </w:r>
      <w:r w:rsidR="007E5EA7">
        <w:rPr>
          <w:rStyle w:val="Uthevet"/>
          <w:i w:val="0"/>
        </w:rPr>
        <w:t xml:space="preserve"> å </w:t>
      </w:r>
      <w:r w:rsidR="007E5EA7" w:rsidRPr="00CA0E8C">
        <w:rPr>
          <w:rStyle w:val="Uthevet"/>
          <w:i w:val="0"/>
        </w:rPr>
        <w:t xml:space="preserve">vurdere </w:t>
      </w:r>
      <w:proofErr w:type="spellStart"/>
      <w:r w:rsidR="007E5EA7" w:rsidRPr="00CA0E8C">
        <w:rPr>
          <w:rStyle w:val="Uthevet"/>
          <w:i w:val="0"/>
        </w:rPr>
        <w:t>habili</w:t>
      </w:r>
      <w:r w:rsidR="007E5EA7">
        <w:rPr>
          <w:rStyle w:val="Uthevet"/>
          <w:i w:val="0"/>
        </w:rPr>
        <w:t>t</w:t>
      </w:r>
      <w:r w:rsidR="007E5EA7" w:rsidRPr="00CA0E8C">
        <w:rPr>
          <w:rStyle w:val="Uthevet"/>
          <w:i w:val="0"/>
        </w:rPr>
        <w:t>etspørsmål</w:t>
      </w:r>
      <w:proofErr w:type="spellEnd"/>
      <w:r w:rsidR="007E5EA7" w:rsidRPr="00CA0E8C">
        <w:rPr>
          <w:rStyle w:val="Uthevet"/>
          <w:i w:val="0"/>
        </w:rPr>
        <w:t xml:space="preserve"> generelt</w:t>
      </w:r>
      <w:r w:rsidR="007E5EA7">
        <w:rPr>
          <w:rStyle w:val="Uthevet"/>
          <w:i w:val="0"/>
        </w:rPr>
        <w:t xml:space="preserve"> og </w:t>
      </w:r>
      <w:r w:rsidRPr="00CA0E8C">
        <w:rPr>
          <w:rStyle w:val="Uthevet"/>
          <w:i w:val="0"/>
        </w:rPr>
        <w:t xml:space="preserve">ta særskilt hensyn til saker der spørsmål om inhabilitet kan reises. </w:t>
      </w:r>
      <w:r w:rsidR="007E5EA7">
        <w:rPr>
          <w:rStyle w:val="Uthevet"/>
          <w:i w:val="0"/>
        </w:rPr>
        <w:t>TK oppfordres også til å</w:t>
      </w:r>
      <w:r w:rsidRPr="00CA0E8C">
        <w:rPr>
          <w:rStyle w:val="Uthevet"/>
          <w:i w:val="0"/>
        </w:rPr>
        <w:t xml:space="preserve"> begrunne </w:t>
      </w:r>
      <w:r w:rsidR="007E5EA7">
        <w:rPr>
          <w:rStyle w:val="Uthevet"/>
          <w:i w:val="0"/>
        </w:rPr>
        <w:t>v</w:t>
      </w:r>
      <w:r w:rsidRPr="00CA0E8C">
        <w:rPr>
          <w:rStyle w:val="Uthevet"/>
          <w:i w:val="0"/>
        </w:rPr>
        <w:t>edtak gr</w:t>
      </w:r>
      <w:r w:rsidR="007E5EA7">
        <w:rPr>
          <w:rStyle w:val="Uthevet"/>
          <w:i w:val="0"/>
        </w:rPr>
        <w:t>undig og føre gode protokoller.</w:t>
      </w:r>
    </w:p>
    <w:p w14:paraId="51A50DC5" w14:textId="77777777" w:rsidR="00CA0E8C" w:rsidRPr="00CA0E8C" w:rsidRDefault="00CA0E8C" w:rsidP="00CA0E8C">
      <w:pPr>
        <w:rPr>
          <w:rStyle w:val="Uthevet"/>
          <w:i w:val="0"/>
        </w:rPr>
      </w:pPr>
    </w:p>
    <w:p w14:paraId="440E12A3" w14:textId="77777777" w:rsidR="00CA0E8C" w:rsidRPr="00CA0E8C" w:rsidRDefault="00CA0E8C" w:rsidP="00CA0E8C">
      <w:pPr>
        <w:rPr>
          <w:rStyle w:val="Uthevet"/>
          <w:i w:val="0"/>
        </w:rPr>
      </w:pPr>
    </w:p>
    <w:p w14:paraId="6AEDC969" w14:textId="54545D21" w:rsidR="00CA0E8C" w:rsidRPr="00CA0E8C" w:rsidRDefault="00D95FB8" w:rsidP="00CA0E8C">
      <w:pPr>
        <w:rPr>
          <w:rStyle w:val="Uthevet"/>
          <w:i w:val="0"/>
        </w:rPr>
      </w:pPr>
      <w:r>
        <w:rPr>
          <w:rStyle w:val="Uthevet"/>
          <w:i w:val="0"/>
        </w:rPr>
        <w:t>Vedtak</w:t>
      </w:r>
      <w:r w:rsidR="007E5EA7">
        <w:rPr>
          <w:rStyle w:val="Uthevet"/>
          <w:i w:val="0"/>
        </w:rPr>
        <w:t xml:space="preserve">et var enstemmig. </w:t>
      </w:r>
      <w:r w:rsidR="00C248B5">
        <w:rPr>
          <w:rStyle w:val="Uthevet"/>
          <w:i w:val="0"/>
        </w:rPr>
        <w:t>Judith Molka</w:t>
      </w:r>
      <w:bookmarkStart w:id="0" w:name="_GoBack"/>
      <w:bookmarkEnd w:id="0"/>
      <w:r w:rsidR="00C248B5">
        <w:rPr>
          <w:rStyle w:val="Uthevet"/>
          <w:i w:val="0"/>
        </w:rPr>
        <w:t>-</w:t>
      </w:r>
      <w:r w:rsidR="00CA0E8C" w:rsidRPr="00CA0E8C">
        <w:rPr>
          <w:rStyle w:val="Uthevet"/>
          <w:i w:val="0"/>
        </w:rPr>
        <w:t xml:space="preserve">Danielsen erklærte seg inhabil i saken. </w:t>
      </w:r>
    </w:p>
    <w:p w14:paraId="3F54A4F3" w14:textId="77777777" w:rsidR="00CA0E8C" w:rsidRPr="00CA0E8C" w:rsidRDefault="00CA0E8C" w:rsidP="00CA0E8C">
      <w:pPr>
        <w:rPr>
          <w:rStyle w:val="Uthevet"/>
          <w:i w:val="0"/>
        </w:rPr>
      </w:pPr>
    </w:p>
    <w:p w14:paraId="2D48D605" w14:textId="77777777" w:rsidR="00CA0E8C" w:rsidRPr="00CA0E8C" w:rsidRDefault="00CA0E8C" w:rsidP="00CA0E8C">
      <w:pPr>
        <w:rPr>
          <w:rStyle w:val="Uthevet"/>
          <w:i w:val="0"/>
        </w:rPr>
      </w:pPr>
    </w:p>
    <w:p w14:paraId="5CBFC43A" w14:textId="408DC142" w:rsidR="00CA0E8C" w:rsidRPr="00917F45" w:rsidRDefault="00CA0E8C" w:rsidP="00CA0E8C">
      <w:pPr>
        <w:rPr>
          <w:rStyle w:val="Uthevet"/>
          <w:i w:val="0"/>
        </w:rPr>
      </w:pPr>
    </w:p>
    <w:sectPr w:rsidR="00CA0E8C" w:rsidRPr="00917F45" w:rsidSect="00917F45">
      <w:headerReference w:type="default" r:id="rId8"/>
      <w:pgSz w:w="11900" w:h="16840"/>
      <w:pgMar w:top="2126" w:right="1418"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45F65" w14:textId="77777777" w:rsidR="009721EF" w:rsidRDefault="009721EF" w:rsidP="00917F45">
      <w:r>
        <w:separator/>
      </w:r>
    </w:p>
  </w:endnote>
  <w:endnote w:type="continuationSeparator" w:id="0">
    <w:p w14:paraId="27440C74" w14:textId="77777777" w:rsidR="009721EF" w:rsidRDefault="009721EF" w:rsidP="0091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B5635" w14:textId="77777777" w:rsidR="009721EF" w:rsidRDefault="009721EF" w:rsidP="00917F45">
      <w:r>
        <w:separator/>
      </w:r>
    </w:p>
  </w:footnote>
  <w:footnote w:type="continuationSeparator" w:id="0">
    <w:p w14:paraId="79CB48AE" w14:textId="77777777" w:rsidR="009721EF" w:rsidRDefault="009721EF" w:rsidP="00917F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D123" w14:textId="77777777" w:rsidR="00CA0E8C" w:rsidRDefault="00CA0E8C">
    <w:pPr>
      <w:pStyle w:val="Topptekst"/>
    </w:pPr>
    <w:r>
      <w:rPr>
        <w:noProof/>
        <w:lang w:val="en-US"/>
      </w:rPr>
      <w:drawing>
        <wp:anchor distT="0" distB="0" distL="114300" distR="114300" simplePos="0" relativeHeight="251658240" behindDoc="1" locked="0" layoutInCell="1" allowOverlap="1" wp14:anchorId="1BCDD958" wp14:editId="4317D01F">
          <wp:simplePos x="0" y="0"/>
          <wp:positionH relativeFrom="page">
            <wp:align>center</wp:align>
          </wp:positionH>
          <wp:positionV relativeFrom="page">
            <wp:posOffset>635</wp:posOffset>
          </wp:positionV>
          <wp:extent cx="7559040" cy="10692384"/>
          <wp:effectExtent l="0" t="0" r="10160" b="127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DC"/>
    <w:rsid w:val="00073219"/>
    <w:rsid w:val="002623E3"/>
    <w:rsid w:val="002810D7"/>
    <w:rsid w:val="003250DB"/>
    <w:rsid w:val="00392E6D"/>
    <w:rsid w:val="003D17A8"/>
    <w:rsid w:val="004E4D78"/>
    <w:rsid w:val="00552592"/>
    <w:rsid w:val="00701EF3"/>
    <w:rsid w:val="00746A53"/>
    <w:rsid w:val="00746DF7"/>
    <w:rsid w:val="00756689"/>
    <w:rsid w:val="007B5F58"/>
    <w:rsid w:val="007E5EA7"/>
    <w:rsid w:val="008B0488"/>
    <w:rsid w:val="00917F45"/>
    <w:rsid w:val="00930F98"/>
    <w:rsid w:val="009721EF"/>
    <w:rsid w:val="009D6E63"/>
    <w:rsid w:val="00A3109A"/>
    <w:rsid w:val="00AB28F4"/>
    <w:rsid w:val="00B063DC"/>
    <w:rsid w:val="00B0789D"/>
    <w:rsid w:val="00B2579E"/>
    <w:rsid w:val="00C248B5"/>
    <w:rsid w:val="00CA0E8C"/>
    <w:rsid w:val="00D95FB8"/>
    <w:rsid w:val="00DA4CFA"/>
    <w:rsid w:val="00E0492E"/>
    <w:rsid w:val="00E167A6"/>
    <w:rsid w:val="00E50627"/>
    <w:rsid w:val="00E70D22"/>
    <w:rsid w:val="00E87A8B"/>
    <w:rsid w:val="00FB77B1"/>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993D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17F45"/>
    <w:rPr>
      <w:rFonts w:ascii="Trebuchet MS" w:hAnsi="Trebuchet MS"/>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7F45"/>
    <w:pPr>
      <w:tabs>
        <w:tab w:val="center" w:pos="4536"/>
        <w:tab w:val="right" w:pos="9072"/>
      </w:tabs>
    </w:pPr>
  </w:style>
  <w:style w:type="character" w:customStyle="1" w:styleId="TopptekstTegn">
    <w:name w:val="Topptekst Tegn"/>
    <w:basedOn w:val="Standardskriftforavsnitt"/>
    <w:link w:val="Topptekst"/>
    <w:uiPriority w:val="99"/>
    <w:rsid w:val="00917F45"/>
  </w:style>
  <w:style w:type="paragraph" w:styleId="Bunntekst">
    <w:name w:val="footer"/>
    <w:basedOn w:val="Normal"/>
    <w:link w:val="BunntekstTegn"/>
    <w:uiPriority w:val="99"/>
    <w:unhideWhenUsed/>
    <w:rsid w:val="00917F45"/>
    <w:pPr>
      <w:tabs>
        <w:tab w:val="center" w:pos="4536"/>
        <w:tab w:val="right" w:pos="9072"/>
      </w:tabs>
    </w:pPr>
  </w:style>
  <w:style w:type="character" w:customStyle="1" w:styleId="BunntekstTegn">
    <w:name w:val="Bunntekst Tegn"/>
    <w:basedOn w:val="Standardskriftforavsnitt"/>
    <w:link w:val="Bunntekst"/>
    <w:uiPriority w:val="99"/>
    <w:rsid w:val="00917F45"/>
  </w:style>
  <w:style w:type="paragraph" w:styleId="Bobletekst">
    <w:name w:val="Balloon Text"/>
    <w:basedOn w:val="Normal"/>
    <w:link w:val="BobletekstTegn"/>
    <w:uiPriority w:val="99"/>
    <w:semiHidden/>
    <w:unhideWhenUsed/>
    <w:rsid w:val="00917F45"/>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917F45"/>
    <w:rPr>
      <w:rFonts w:ascii="Lucida Grande" w:hAnsi="Lucida Grande" w:cs="Lucida Grande"/>
      <w:sz w:val="18"/>
      <w:szCs w:val="18"/>
    </w:rPr>
  </w:style>
  <w:style w:type="character" w:styleId="Uthevet">
    <w:name w:val="Emphasis"/>
    <w:basedOn w:val="Standardskriftforavsnitt"/>
    <w:uiPriority w:val="20"/>
    <w:rsid w:val="00917F45"/>
    <w:rPr>
      <w:i/>
      <w:iCs/>
    </w:rPr>
  </w:style>
  <w:style w:type="paragraph" w:customStyle="1" w:styleId="BrdtekstFekteforbundet">
    <w:name w:val="Brødtekst Fekteforbundet"/>
    <w:basedOn w:val="Normal"/>
    <w:qFormat/>
    <w:rsid w:val="00917F45"/>
    <w:pPr>
      <w:ind w:left="-567" w:firstLine="567"/>
    </w:pPr>
  </w:style>
  <w:style w:type="paragraph" w:customStyle="1" w:styleId="OverskrifterFekteforbundet">
    <w:name w:val="Overskrifter Fekteforbundet"/>
    <w:basedOn w:val="Normal"/>
    <w:qFormat/>
    <w:rsid w:val="00917F45"/>
    <w:rPr>
      <w:b/>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17F45"/>
    <w:rPr>
      <w:rFonts w:ascii="Trebuchet MS" w:hAnsi="Trebuchet MS"/>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7F45"/>
    <w:pPr>
      <w:tabs>
        <w:tab w:val="center" w:pos="4536"/>
        <w:tab w:val="right" w:pos="9072"/>
      </w:tabs>
    </w:pPr>
  </w:style>
  <w:style w:type="character" w:customStyle="1" w:styleId="TopptekstTegn">
    <w:name w:val="Topptekst Tegn"/>
    <w:basedOn w:val="Standardskriftforavsnitt"/>
    <w:link w:val="Topptekst"/>
    <w:uiPriority w:val="99"/>
    <w:rsid w:val="00917F45"/>
  </w:style>
  <w:style w:type="paragraph" w:styleId="Bunntekst">
    <w:name w:val="footer"/>
    <w:basedOn w:val="Normal"/>
    <w:link w:val="BunntekstTegn"/>
    <w:uiPriority w:val="99"/>
    <w:unhideWhenUsed/>
    <w:rsid w:val="00917F45"/>
    <w:pPr>
      <w:tabs>
        <w:tab w:val="center" w:pos="4536"/>
        <w:tab w:val="right" w:pos="9072"/>
      </w:tabs>
    </w:pPr>
  </w:style>
  <w:style w:type="character" w:customStyle="1" w:styleId="BunntekstTegn">
    <w:name w:val="Bunntekst Tegn"/>
    <w:basedOn w:val="Standardskriftforavsnitt"/>
    <w:link w:val="Bunntekst"/>
    <w:uiPriority w:val="99"/>
    <w:rsid w:val="00917F45"/>
  </w:style>
  <w:style w:type="paragraph" w:styleId="Bobletekst">
    <w:name w:val="Balloon Text"/>
    <w:basedOn w:val="Normal"/>
    <w:link w:val="BobletekstTegn"/>
    <w:uiPriority w:val="99"/>
    <w:semiHidden/>
    <w:unhideWhenUsed/>
    <w:rsid w:val="00917F45"/>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917F45"/>
    <w:rPr>
      <w:rFonts w:ascii="Lucida Grande" w:hAnsi="Lucida Grande" w:cs="Lucida Grande"/>
      <w:sz w:val="18"/>
      <w:szCs w:val="18"/>
    </w:rPr>
  </w:style>
  <w:style w:type="character" w:styleId="Uthevet">
    <w:name w:val="Emphasis"/>
    <w:basedOn w:val="Standardskriftforavsnitt"/>
    <w:uiPriority w:val="20"/>
    <w:rsid w:val="00917F45"/>
    <w:rPr>
      <w:i/>
      <w:iCs/>
    </w:rPr>
  </w:style>
  <w:style w:type="paragraph" w:customStyle="1" w:styleId="BrdtekstFekteforbundet">
    <w:name w:val="Brødtekst Fekteforbundet"/>
    <w:basedOn w:val="Normal"/>
    <w:qFormat/>
    <w:rsid w:val="00917F45"/>
    <w:pPr>
      <w:ind w:left="-567" w:firstLine="567"/>
    </w:pPr>
  </w:style>
  <w:style w:type="paragraph" w:customStyle="1" w:styleId="OverskrifterFekteforbundet">
    <w:name w:val="Overskrifter Fekteforbundet"/>
    <w:basedOn w:val="Normal"/>
    <w:qFormat/>
    <w:rsid w:val="00917F4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027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L:\SF25\NF-profil\Brevmal_Fekteforbunde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7ED13-7B93-B640-B915-D76C009A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\SF25\NF-profil\Brevmal_Fekteforbundet.dotx</Template>
  <TotalTime>2</TotalTime>
  <Pages>3</Pages>
  <Words>1338</Words>
  <Characters>7095</Characters>
  <Application>Microsoft Macintosh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Norsk Golf AS</Company>
  <LinksUpToDate>false</LinksUpToDate>
  <CharactersWithSpaces>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Bendiksen, Claes Harald</dc:creator>
  <cp:keywords/>
  <dc:description/>
  <cp:lastModifiedBy>Erik Storelv</cp:lastModifiedBy>
  <cp:revision>3</cp:revision>
  <cp:lastPrinted>2017-02-16T08:12:00Z</cp:lastPrinted>
  <dcterms:created xsi:type="dcterms:W3CDTF">2017-02-16T22:32:00Z</dcterms:created>
  <dcterms:modified xsi:type="dcterms:W3CDTF">2017-02-17T07:00:00Z</dcterms:modified>
</cp:coreProperties>
</file>