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9E0FA" w14:textId="77777777" w:rsidR="00F22AAD" w:rsidRDefault="00F22AAD" w:rsidP="00E602C3">
      <w:pPr>
        <w:pStyle w:val="Ingenmellomrom"/>
        <w:spacing w:before="480" w:after="120"/>
        <w:rPr>
          <w:rFonts w:asciiTheme="minorHAnsi" w:hAnsiTheme="minorHAnsi" w:cs="Verdana"/>
          <w:b/>
          <w:bCs/>
          <w:sz w:val="40"/>
          <w:szCs w:val="40"/>
        </w:rPr>
      </w:pPr>
    </w:p>
    <w:p w14:paraId="35F2259F" w14:textId="2605B3B0" w:rsidR="00E602C3" w:rsidRPr="00BB1296" w:rsidRDefault="00F22AAD" w:rsidP="00E602C3">
      <w:pPr>
        <w:pStyle w:val="Ingenmellomrom"/>
        <w:spacing w:before="480" w:after="120"/>
        <w:rPr>
          <w:rFonts w:asciiTheme="minorHAnsi" w:hAnsiTheme="minorHAnsi" w:cs="Verdana"/>
          <w:b/>
          <w:bCs/>
          <w:sz w:val="40"/>
          <w:szCs w:val="40"/>
        </w:rPr>
      </w:pPr>
      <w:r>
        <w:rPr>
          <w:rFonts w:asciiTheme="minorHAnsi" w:hAnsiTheme="minorHAnsi" w:cs="Verdana"/>
          <w:b/>
          <w:bCs/>
          <w:sz w:val="40"/>
          <w:szCs w:val="40"/>
        </w:rPr>
        <w:t xml:space="preserve">Sportsklubben </w:t>
      </w:r>
      <w:r w:rsidR="009D00BF" w:rsidRPr="00BB1296">
        <w:rPr>
          <w:rFonts w:asciiTheme="minorHAnsi" w:hAnsiTheme="minorHAnsi" w:cs="Verdana"/>
          <w:b/>
          <w:bCs/>
          <w:sz w:val="40"/>
          <w:szCs w:val="40"/>
        </w:rPr>
        <w:t>N</w:t>
      </w:r>
      <w:r w:rsidR="00BF57FD" w:rsidRPr="00BB1296">
        <w:rPr>
          <w:rFonts w:asciiTheme="minorHAnsi" w:hAnsiTheme="minorHAnsi" w:cs="Verdana"/>
          <w:b/>
          <w:bCs/>
          <w:sz w:val="40"/>
          <w:szCs w:val="40"/>
        </w:rPr>
        <w:t>jård</w:t>
      </w:r>
      <w:r w:rsidR="00673759" w:rsidRPr="00BB1296">
        <w:rPr>
          <w:rFonts w:asciiTheme="minorHAnsi" w:hAnsiTheme="minorHAnsi" w:cs="Verdana"/>
          <w:b/>
          <w:bCs/>
          <w:sz w:val="40"/>
          <w:szCs w:val="40"/>
        </w:rPr>
        <w:t xml:space="preserve"> </w:t>
      </w:r>
    </w:p>
    <w:p w14:paraId="259A1576" w14:textId="79A343AF" w:rsidR="00E602C3" w:rsidRPr="00BB1296" w:rsidRDefault="00E602C3" w:rsidP="00E602C3">
      <w:pPr>
        <w:pStyle w:val="Ingenmellomrom"/>
        <w:spacing w:after="480"/>
        <w:rPr>
          <w:rFonts w:asciiTheme="minorHAnsi" w:hAnsiTheme="minorHAnsi"/>
          <w:sz w:val="40"/>
          <w:szCs w:val="40"/>
        </w:rPr>
      </w:pPr>
      <w:r w:rsidRPr="00BB1296">
        <w:rPr>
          <w:rFonts w:asciiTheme="minorHAnsi" w:hAnsiTheme="minorHAnsi"/>
          <w:sz w:val="40"/>
          <w:szCs w:val="40"/>
        </w:rPr>
        <w:t>Strategisk plan for perioden 20</w:t>
      </w:r>
      <w:r w:rsidR="00B37CCE" w:rsidRPr="00BB1296">
        <w:rPr>
          <w:rFonts w:asciiTheme="minorHAnsi" w:hAnsiTheme="minorHAnsi"/>
          <w:sz w:val="40"/>
          <w:szCs w:val="40"/>
        </w:rPr>
        <w:t>2</w:t>
      </w:r>
      <w:r w:rsidR="00BF57FD" w:rsidRPr="00BB1296">
        <w:rPr>
          <w:rFonts w:asciiTheme="minorHAnsi" w:hAnsiTheme="minorHAnsi"/>
          <w:sz w:val="40"/>
          <w:szCs w:val="40"/>
        </w:rPr>
        <w:t>4</w:t>
      </w:r>
      <w:r w:rsidRPr="00BB1296">
        <w:rPr>
          <w:rFonts w:asciiTheme="minorHAnsi" w:hAnsiTheme="minorHAnsi"/>
          <w:sz w:val="40"/>
          <w:szCs w:val="40"/>
        </w:rPr>
        <w:t xml:space="preserve"> – 202</w:t>
      </w:r>
      <w:r w:rsidR="00BF57FD" w:rsidRPr="00BB1296">
        <w:rPr>
          <w:rFonts w:asciiTheme="minorHAnsi" w:hAnsiTheme="minorHAnsi"/>
          <w:sz w:val="40"/>
          <w:szCs w:val="40"/>
        </w:rPr>
        <w:t>8</w:t>
      </w:r>
    </w:p>
    <w:p w14:paraId="74A55551" w14:textId="61CC1BBF" w:rsidR="00C232B1" w:rsidRPr="00BB1296" w:rsidRDefault="00F031E5" w:rsidP="00E602C3">
      <w:pPr>
        <w:pStyle w:val="Ingenmellomrom"/>
        <w:spacing w:after="120"/>
        <w:rPr>
          <w:rFonts w:asciiTheme="minorHAnsi" w:hAnsiTheme="minorHAnsi"/>
          <w:b/>
        </w:rPr>
      </w:pPr>
      <w:r w:rsidRPr="00BB1296">
        <w:rPr>
          <w:rFonts w:asciiTheme="minorHAnsi" w:hAnsiTheme="minorHAnsi"/>
          <w:b/>
        </w:rPr>
        <w:t>Virksomhetside</w:t>
      </w:r>
      <w:r w:rsidR="00C232B1" w:rsidRPr="00BB1296">
        <w:rPr>
          <w:rFonts w:asciiTheme="minorHAnsi" w:hAnsiTheme="minorHAnsi"/>
          <w:b/>
        </w:rPr>
        <w:t xml:space="preserve"> </w:t>
      </w:r>
    </w:p>
    <w:p w14:paraId="5ABA23C9" w14:textId="53EF911C" w:rsidR="00850347" w:rsidRDefault="006F32FA" w:rsidP="00BB1296">
      <w:pPr>
        <w:pStyle w:val="Ingenmellomrom"/>
        <w:spacing w:after="120"/>
        <w:rPr>
          <w:rFonts w:asciiTheme="minorHAnsi" w:hAnsiTheme="minorHAnsi"/>
          <w:bCs/>
        </w:rPr>
      </w:pPr>
      <w:r w:rsidRPr="00BB1296">
        <w:rPr>
          <w:rFonts w:asciiTheme="minorHAnsi" w:hAnsiTheme="minorHAnsi"/>
          <w:bCs/>
        </w:rPr>
        <w:t xml:space="preserve">Et inkluderende og trygt idrettsmiljø, hvor vi gjennom samhold, glede og mestring, </w:t>
      </w:r>
      <w:r w:rsidR="000640C9" w:rsidRPr="00BB1296">
        <w:rPr>
          <w:rFonts w:asciiTheme="minorHAnsi" w:hAnsiTheme="minorHAnsi"/>
          <w:bCs/>
        </w:rPr>
        <w:t>fremmer</w:t>
      </w:r>
      <w:r w:rsidRPr="00BB1296">
        <w:rPr>
          <w:rFonts w:asciiTheme="minorHAnsi" w:hAnsiTheme="minorHAnsi"/>
          <w:bCs/>
        </w:rPr>
        <w:t xml:space="preserve"> </w:t>
      </w:r>
      <w:r w:rsidR="001450B8" w:rsidRPr="00BB1296">
        <w:rPr>
          <w:rFonts w:asciiTheme="minorHAnsi" w:hAnsiTheme="minorHAnsi"/>
          <w:bCs/>
        </w:rPr>
        <w:t>god helse og sportslig utvikling hos utøvere på alle nivåer.</w:t>
      </w:r>
    </w:p>
    <w:p w14:paraId="4337DD9C" w14:textId="77777777" w:rsidR="00F22AAD" w:rsidRPr="00BB1296" w:rsidRDefault="00F22AAD" w:rsidP="00BB1296">
      <w:pPr>
        <w:pStyle w:val="Ingenmellomrom"/>
        <w:spacing w:after="120"/>
        <w:rPr>
          <w:rFonts w:asciiTheme="minorHAnsi" w:hAnsiTheme="minorHAnsi"/>
          <w:bCs/>
        </w:rPr>
      </w:pPr>
    </w:p>
    <w:p w14:paraId="5CC95164" w14:textId="5A05C2BA" w:rsidR="00850347" w:rsidRPr="00BB1296" w:rsidRDefault="00E602C3" w:rsidP="00E602C3">
      <w:pPr>
        <w:pStyle w:val="Ingenmellomrom"/>
        <w:spacing w:after="120"/>
        <w:rPr>
          <w:rFonts w:asciiTheme="minorHAnsi" w:hAnsiTheme="minorHAnsi"/>
          <w:b/>
        </w:rPr>
      </w:pPr>
      <w:r w:rsidRPr="00BB1296">
        <w:rPr>
          <w:rFonts w:asciiTheme="minorHAnsi" w:hAnsiTheme="minorHAnsi"/>
          <w:b/>
        </w:rPr>
        <w:t xml:space="preserve">Visjon </w:t>
      </w:r>
    </w:p>
    <w:p w14:paraId="0C85A5DC" w14:textId="44263859" w:rsidR="00E42D2A" w:rsidRPr="00BB1296" w:rsidRDefault="006510C6" w:rsidP="00E602C3">
      <w:pPr>
        <w:pStyle w:val="Ingenmellomrom"/>
        <w:spacing w:after="120"/>
      </w:pPr>
      <w:r w:rsidRPr="00BB1296">
        <w:t>Sammen blir vi best!</w:t>
      </w:r>
    </w:p>
    <w:p w14:paraId="0BEFFFBD" w14:textId="56FD27D2" w:rsidR="00123E23" w:rsidRDefault="009B27BE" w:rsidP="00E602C3">
      <w:pPr>
        <w:pStyle w:val="Ingenmellomrom"/>
        <w:spacing w:after="120"/>
        <w:rPr>
          <w:rFonts w:asciiTheme="minorHAnsi" w:hAnsiTheme="minorHAnsi"/>
        </w:rPr>
      </w:pPr>
      <w:r w:rsidRPr="00BB1296">
        <w:rPr>
          <w:rFonts w:asciiTheme="minorHAnsi" w:hAnsiTheme="minorHAnsi"/>
        </w:rPr>
        <w:t>Visjonen</w:t>
      </w:r>
      <w:r w:rsidR="004E22EB" w:rsidRPr="00BB1296">
        <w:rPr>
          <w:rFonts w:asciiTheme="minorHAnsi" w:hAnsiTheme="minorHAnsi"/>
        </w:rPr>
        <w:t xml:space="preserve"> er</w:t>
      </w:r>
      <w:r w:rsidRPr="00BB1296">
        <w:rPr>
          <w:rFonts w:asciiTheme="minorHAnsi" w:hAnsiTheme="minorHAnsi"/>
        </w:rPr>
        <w:t xml:space="preserve"> til for </w:t>
      </w:r>
      <w:r w:rsidR="00462C07" w:rsidRPr="00BB1296">
        <w:rPr>
          <w:rFonts w:asciiTheme="minorHAnsi" w:hAnsiTheme="minorHAnsi"/>
        </w:rPr>
        <w:t>alle</w:t>
      </w:r>
      <w:r w:rsidR="00FA4D81" w:rsidRPr="00BB1296">
        <w:rPr>
          <w:rFonts w:asciiTheme="minorHAnsi" w:hAnsiTheme="minorHAnsi"/>
        </w:rPr>
        <w:t xml:space="preserve"> </w:t>
      </w:r>
      <w:r w:rsidR="00462C07" w:rsidRPr="00BB1296">
        <w:rPr>
          <w:rFonts w:asciiTheme="minorHAnsi" w:hAnsiTheme="minorHAnsi"/>
        </w:rPr>
        <w:t>engasjert</w:t>
      </w:r>
      <w:r w:rsidR="00FA4D81" w:rsidRPr="00BB1296">
        <w:rPr>
          <w:rFonts w:asciiTheme="minorHAnsi" w:hAnsiTheme="minorHAnsi"/>
        </w:rPr>
        <w:t>e</w:t>
      </w:r>
      <w:r w:rsidR="00462C07" w:rsidRPr="00BB1296">
        <w:rPr>
          <w:rFonts w:asciiTheme="minorHAnsi" w:hAnsiTheme="minorHAnsi"/>
        </w:rPr>
        <w:t xml:space="preserve"> i Njård</w:t>
      </w:r>
      <w:r w:rsidR="00737959" w:rsidRPr="00BB1296">
        <w:rPr>
          <w:rFonts w:asciiTheme="minorHAnsi" w:hAnsiTheme="minorHAnsi"/>
        </w:rPr>
        <w:t xml:space="preserve"> </w:t>
      </w:r>
      <w:r w:rsidR="00FA4D81" w:rsidRPr="00BB1296">
        <w:rPr>
          <w:rFonts w:asciiTheme="minorHAnsi" w:hAnsiTheme="minorHAnsi"/>
        </w:rPr>
        <w:t>og</w:t>
      </w:r>
      <w:r w:rsidR="00411895" w:rsidRPr="00BB1296">
        <w:rPr>
          <w:rFonts w:asciiTheme="minorHAnsi" w:hAnsiTheme="minorHAnsi"/>
        </w:rPr>
        <w:t xml:space="preserve"> skal bidra til at </w:t>
      </w:r>
      <w:r w:rsidR="00FA4D81" w:rsidRPr="00BB1296">
        <w:rPr>
          <w:rFonts w:asciiTheme="minorHAnsi" w:hAnsiTheme="minorHAnsi"/>
        </w:rPr>
        <w:t>vi</w:t>
      </w:r>
      <w:r w:rsidR="00A02DDC" w:rsidRPr="00BB1296">
        <w:rPr>
          <w:rFonts w:asciiTheme="minorHAnsi" w:hAnsiTheme="minorHAnsi"/>
        </w:rPr>
        <w:t xml:space="preserve"> </w:t>
      </w:r>
      <w:r w:rsidRPr="00BB1296">
        <w:rPr>
          <w:rFonts w:asciiTheme="minorHAnsi" w:hAnsiTheme="minorHAnsi"/>
        </w:rPr>
        <w:t>fremstår</w:t>
      </w:r>
      <w:r w:rsidR="00A02DDC" w:rsidRPr="00BB1296">
        <w:rPr>
          <w:rFonts w:asciiTheme="minorHAnsi" w:hAnsiTheme="minorHAnsi"/>
        </w:rPr>
        <w:t xml:space="preserve"> </w:t>
      </w:r>
      <w:r w:rsidR="00965D16" w:rsidRPr="00BB1296">
        <w:rPr>
          <w:rFonts w:asciiTheme="minorHAnsi" w:hAnsiTheme="minorHAnsi"/>
        </w:rPr>
        <w:t xml:space="preserve">som en klubb med felles </w:t>
      </w:r>
      <w:r w:rsidR="00A02DDC" w:rsidRPr="00BB1296">
        <w:rPr>
          <w:rFonts w:asciiTheme="minorHAnsi" w:hAnsiTheme="minorHAnsi"/>
        </w:rPr>
        <w:t>identitet</w:t>
      </w:r>
      <w:r w:rsidR="00965D16" w:rsidRPr="00BB1296">
        <w:rPr>
          <w:rFonts w:asciiTheme="minorHAnsi" w:hAnsiTheme="minorHAnsi"/>
        </w:rPr>
        <w:t xml:space="preserve"> og verdier</w:t>
      </w:r>
      <w:r w:rsidR="008D0B15">
        <w:rPr>
          <w:rFonts w:asciiTheme="minorHAnsi" w:hAnsiTheme="minorHAnsi"/>
        </w:rPr>
        <w:t>.</w:t>
      </w:r>
    </w:p>
    <w:p w14:paraId="325386DA" w14:textId="77777777" w:rsidR="00F22AAD" w:rsidRPr="00BB1296" w:rsidRDefault="00F22AAD" w:rsidP="00E602C3">
      <w:pPr>
        <w:pStyle w:val="Ingenmellomrom"/>
        <w:spacing w:after="120"/>
        <w:rPr>
          <w:rFonts w:asciiTheme="minorHAnsi" w:hAnsiTheme="minorHAnsi"/>
        </w:rPr>
      </w:pPr>
    </w:p>
    <w:p w14:paraId="3D109D8F" w14:textId="77777777" w:rsidR="00E602C3" w:rsidRPr="00BB1296" w:rsidRDefault="00E602C3" w:rsidP="00762A98">
      <w:pPr>
        <w:pStyle w:val="Ingenmellomrom"/>
        <w:spacing w:after="120"/>
        <w:ind w:right="-993"/>
        <w:rPr>
          <w:rFonts w:asciiTheme="minorHAnsi" w:hAnsiTheme="minorHAnsi"/>
          <w:b/>
        </w:rPr>
      </w:pPr>
      <w:r w:rsidRPr="00BB1296">
        <w:rPr>
          <w:rFonts w:asciiTheme="minorHAnsi" w:hAnsiTheme="minorHAnsi"/>
          <w:b/>
        </w:rPr>
        <w:t>Grunnleggende verdier</w:t>
      </w:r>
    </w:p>
    <w:p w14:paraId="6331EC27" w14:textId="069B825F" w:rsidR="009111A6" w:rsidRPr="00BB1296" w:rsidRDefault="009111A6" w:rsidP="00762A98">
      <w:pPr>
        <w:pStyle w:val="Ingenmellomrom"/>
        <w:tabs>
          <w:tab w:val="left" w:pos="1628"/>
        </w:tabs>
        <w:spacing w:after="120"/>
        <w:ind w:right="-709"/>
        <w:rPr>
          <w:rFonts w:asciiTheme="minorHAnsi" w:hAnsiTheme="minorHAnsi"/>
        </w:rPr>
      </w:pPr>
      <w:r w:rsidRPr="00BB1296">
        <w:rPr>
          <w:rFonts w:asciiTheme="minorHAnsi" w:hAnsiTheme="minorHAnsi"/>
        </w:rPr>
        <w:t>Glede</w:t>
      </w:r>
      <w:r w:rsidR="00AC42E2" w:rsidRPr="00BB1296">
        <w:rPr>
          <w:rFonts w:asciiTheme="minorHAnsi" w:hAnsiTheme="minorHAnsi"/>
        </w:rPr>
        <w:t xml:space="preserve"> </w:t>
      </w:r>
      <w:r w:rsidR="009B3D85" w:rsidRPr="00BB1296">
        <w:rPr>
          <w:rFonts w:asciiTheme="minorHAnsi" w:hAnsiTheme="minorHAnsi"/>
        </w:rPr>
        <w:t>–</w:t>
      </w:r>
      <w:r w:rsidR="00AC42E2" w:rsidRPr="00BB1296">
        <w:rPr>
          <w:rFonts w:asciiTheme="minorHAnsi" w:hAnsiTheme="minorHAnsi"/>
        </w:rPr>
        <w:t xml:space="preserve"> </w:t>
      </w:r>
      <w:r w:rsidR="00B72817" w:rsidRPr="00BB1296">
        <w:rPr>
          <w:rFonts w:asciiTheme="minorHAnsi" w:hAnsiTheme="minorHAnsi"/>
        </w:rPr>
        <w:t xml:space="preserve">Alle </w:t>
      </w:r>
      <w:r w:rsidR="00FD047D" w:rsidRPr="00BB1296">
        <w:rPr>
          <w:rFonts w:asciiTheme="minorHAnsi" w:hAnsiTheme="minorHAnsi"/>
        </w:rPr>
        <w:t>bidra</w:t>
      </w:r>
      <w:r w:rsidR="00AE247A" w:rsidRPr="00BB1296">
        <w:rPr>
          <w:rFonts w:asciiTheme="minorHAnsi" w:hAnsiTheme="minorHAnsi"/>
        </w:rPr>
        <w:t>r</w:t>
      </w:r>
      <w:r w:rsidR="00FD047D" w:rsidRPr="00BB1296">
        <w:rPr>
          <w:rFonts w:asciiTheme="minorHAnsi" w:hAnsiTheme="minorHAnsi"/>
        </w:rPr>
        <w:t xml:space="preserve"> til at medlemmene føler seg</w:t>
      </w:r>
      <w:r w:rsidR="00B72817" w:rsidRPr="00BB1296">
        <w:rPr>
          <w:rFonts w:asciiTheme="minorHAnsi" w:hAnsiTheme="minorHAnsi"/>
        </w:rPr>
        <w:t xml:space="preserve"> velkommen og ivaretatt</w:t>
      </w:r>
    </w:p>
    <w:p w14:paraId="0BF13E61" w14:textId="595554E6" w:rsidR="009111A6" w:rsidRPr="00BB1296" w:rsidRDefault="00B41CC4" w:rsidP="00E602C3">
      <w:pPr>
        <w:pStyle w:val="Ingenmellomrom"/>
        <w:spacing w:after="120"/>
        <w:rPr>
          <w:rFonts w:asciiTheme="minorHAnsi" w:hAnsiTheme="minorHAnsi"/>
        </w:rPr>
      </w:pPr>
      <w:r w:rsidRPr="00BB1296">
        <w:rPr>
          <w:rFonts w:asciiTheme="minorHAnsi" w:hAnsiTheme="minorHAnsi"/>
        </w:rPr>
        <w:t>M</w:t>
      </w:r>
      <w:r w:rsidR="00FF2248" w:rsidRPr="00BB1296">
        <w:rPr>
          <w:rFonts w:asciiTheme="minorHAnsi" w:hAnsiTheme="minorHAnsi"/>
        </w:rPr>
        <w:t>estring</w:t>
      </w:r>
      <w:r w:rsidR="00AC42E2" w:rsidRPr="00BB1296">
        <w:rPr>
          <w:rFonts w:asciiTheme="minorHAnsi" w:hAnsiTheme="minorHAnsi"/>
        </w:rPr>
        <w:t xml:space="preserve"> </w:t>
      </w:r>
      <w:r w:rsidR="009C3188" w:rsidRPr="00BB1296">
        <w:rPr>
          <w:rFonts w:asciiTheme="minorHAnsi" w:hAnsiTheme="minorHAnsi"/>
        </w:rPr>
        <w:t>–</w:t>
      </w:r>
      <w:r w:rsidR="00407075" w:rsidRPr="00BB1296">
        <w:rPr>
          <w:rFonts w:asciiTheme="minorHAnsi" w:hAnsiTheme="minorHAnsi"/>
        </w:rPr>
        <w:t xml:space="preserve"> </w:t>
      </w:r>
      <w:r w:rsidR="005D14A5" w:rsidRPr="00BB1296">
        <w:rPr>
          <w:rFonts w:asciiTheme="minorHAnsi" w:hAnsiTheme="minorHAnsi"/>
        </w:rPr>
        <w:t>Sammen</w:t>
      </w:r>
      <w:r w:rsidR="00407075" w:rsidRPr="00BB1296">
        <w:rPr>
          <w:rFonts w:asciiTheme="minorHAnsi" w:hAnsiTheme="minorHAnsi"/>
        </w:rPr>
        <w:t xml:space="preserve"> </w:t>
      </w:r>
      <w:r w:rsidR="00CB37BC" w:rsidRPr="00BB1296">
        <w:rPr>
          <w:rFonts w:asciiTheme="minorHAnsi" w:hAnsiTheme="minorHAnsi"/>
        </w:rPr>
        <w:t xml:space="preserve">skal vi </w:t>
      </w:r>
      <w:r w:rsidR="002875B9" w:rsidRPr="00BB1296">
        <w:rPr>
          <w:rFonts w:asciiTheme="minorHAnsi" w:hAnsiTheme="minorHAnsi"/>
        </w:rPr>
        <w:t>bidra til å utvikle</w:t>
      </w:r>
      <w:r w:rsidR="00407075" w:rsidRPr="00BB1296">
        <w:rPr>
          <w:rFonts w:asciiTheme="minorHAnsi" w:hAnsiTheme="minorHAnsi"/>
        </w:rPr>
        <w:t xml:space="preserve"> et trygt </w:t>
      </w:r>
      <w:r w:rsidR="002875B9" w:rsidRPr="00BB1296">
        <w:rPr>
          <w:rFonts w:asciiTheme="minorHAnsi" w:hAnsiTheme="minorHAnsi"/>
        </w:rPr>
        <w:t>og sunt idretts</w:t>
      </w:r>
      <w:r w:rsidR="00407075" w:rsidRPr="00BB1296">
        <w:rPr>
          <w:rFonts w:asciiTheme="minorHAnsi" w:hAnsiTheme="minorHAnsi"/>
        </w:rPr>
        <w:t xml:space="preserve">miljø basert på </w:t>
      </w:r>
      <w:r w:rsidR="009D4623" w:rsidRPr="00BB1296">
        <w:rPr>
          <w:rFonts w:asciiTheme="minorHAnsi" w:hAnsiTheme="minorHAnsi"/>
        </w:rPr>
        <w:t xml:space="preserve">utøvernes </w:t>
      </w:r>
      <w:r w:rsidR="00407075" w:rsidRPr="00BB1296">
        <w:rPr>
          <w:rFonts w:asciiTheme="minorHAnsi" w:hAnsiTheme="minorHAnsi"/>
        </w:rPr>
        <w:t>ferdighe</w:t>
      </w:r>
      <w:r w:rsidR="00D776A6" w:rsidRPr="00BB1296">
        <w:rPr>
          <w:rFonts w:asciiTheme="minorHAnsi" w:hAnsiTheme="minorHAnsi"/>
        </w:rPr>
        <w:t>t</w:t>
      </w:r>
      <w:r w:rsidR="00B37D8A" w:rsidRPr="00BB1296">
        <w:rPr>
          <w:rFonts w:asciiTheme="minorHAnsi" w:hAnsiTheme="minorHAnsi"/>
        </w:rPr>
        <w:t>s-</w:t>
      </w:r>
      <w:r w:rsidR="00D776A6" w:rsidRPr="00BB1296">
        <w:rPr>
          <w:rFonts w:asciiTheme="minorHAnsi" w:hAnsiTheme="minorHAnsi"/>
        </w:rPr>
        <w:t xml:space="preserve"> og ambisjon</w:t>
      </w:r>
      <w:r w:rsidR="00B37D8A" w:rsidRPr="00BB1296">
        <w:rPr>
          <w:rFonts w:asciiTheme="minorHAnsi" w:hAnsiTheme="minorHAnsi"/>
        </w:rPr>
        <w:t>s</w:t>
      </w:r>
      <w:r w:rsidR="00D776A6" w:rsidRPr="00BB1296">
        <w:rPr>
          <w:rFonts w:asciiTheme="minorHAnsi" w:hAnsiTheme="minorHAnsi"/>
        </w:rPr>
        <w:t>nivå</w:t>
      </w:r>
      <w:r w:rsidR="00BD5BAC" w:rsidRPr="00BB1296">
        <w:rPr>
          <w:rFonts w:asciiTheme="minorHAnsi" w:hAnsiTheme="minorHAnsi"/>
        </w:rPr>
        <w:t xml:space="preserve"> </w:t>
      </w:r>
    </w:p>
    <w:p w14:paraId="250C318F" w14:textId="54D20CDC" w:rsidR="00870226" w:rsidRDefault="009111A6" w:rsidP="00E602C3">
      <w:pPr>
        <w:pStyle w:val="Ingenmellomrom"/>
        <w:spacing w:after="120"/>
        <w:rPr>
          <w:rFonts w:asciiTheme="minorHAnsi" w:hAnsiTheme="minorHAnsi"/>
        </w:rPr>
      </w:pPr>
      <w:r w:rsidRPr="00BB1296">
        <w:rPr>
          <w:rFonts w:asciiTheme="minorHAnsi" w:hAnsiTheme="minorHAnsi"/>
        </w:rPr>
        <w:t>S</w:t>
      </w:r>
      <w:r w:rsidR="00FF2248" w:rsidRPr="00BB1296">
        <w:rPr>
          <w:rFonts w:asciiTheme="minorHAnsi" w:hAnsiTheme="minorHAnsi"/>
        </w:rPr>
        <w:t>amhold</w:t>
      </w:r>
      <w:r w:rsidR="00AC42E2" w:rsidRPr="00BB1296">
        <w:rPr>
          <w:rFonts w:asciiTheme="minorHAnsi" w:hAnsiTheme="minorHAnsi"/>
        </w:rPr>
        <w:t xml:space="preserve"> </w:t>
      </w:r>
      <w:r w:rsidR="006C2FB8" w:rsidRPr="00BB1296">
        <w:rPr>
          <w:rFonts w:asciiTheme="minorHAnsi" w:hAnsiTheme="minorHAnsi"/>
        </w:rPr>
        <w:t>–</w:t>
      </w:r>
      <w:r w:rsidR="00AC42E2" w:rsidRPr="00BB1296">
        <w:rPr>
          <w:rFonts w:asciiTheme="minorHAnsi" w:hAnsiTheme="minorHAnsi"/>
        </w:rPr>
        <w:t xml:space="preserve"> </w:t>
      </w:r>
      <w:r w:rsidR="006C2FB8" w:rsidRPr="00BB1296">
        <w:rPr>
          <w:rFonts w:asciiTheme="minorHAnsi" w:hAnsiTheme="minorHAnsi"/>
        </w:rPr>
        <w:t xml:space="preserve">Medlemmene </w:t>
      </w:r>
      <w:r w:rsidR="00501A41" w:rsidRPr="00BB1296">
        <w:rPr>
          <w:rFonts w:asciiTheme="minorHAnsi" w:hAnsiTheme="minorHAnsi"/>
        </w:rPr>
        <w:t xml:space="preserve">og idrettsgrenene </w:t>
      </w:r>
      <w:r w:rsidR="00870226" w:rsidRPr="00BB1296">
        <w:rPr>
          <w:rFonts w:asciiTheme="minorHAnsi" w:hAnsiTheme="minorHAnsi"/>
        </w:rPr>
        <w:t xml:space="preserve">har ansvar </w:t>
      </w:r>
      <w:r w:rsidR="00A51F55" w:rsidRPr="00BB1296">
        <w:rPr>
          <w:rFonts w:asciiTheme="minorHAnsi" w:hAnsiTheme="minorHAnsi"/>
        </w:rPr>
        <w:t xml:space="preserve">for å </w:t>
      </w:r>
      <w:r w:rsidR="00CD28B0" w:rsidRPr="00BB1296">
        <w:rPr>
          <w:rFonts w:asciiTheme="minorHAnsi" w:hAnsiTheme="minorHAnsi"/>
        </w:rPr>
        <w:t xml:space="preserve">utvikle et godt </w:t>
      </w:r>
      <w:r w:rsidR="002047E8" w:rsidRPr="00BB1296">
        <w:rPr>
          <w:rFonts w:asciiTheme="minorHAnsi" w:hAnsiTheme="minorHAnsi"/>
        </w:rPr>
        <w:t xml:space="preserve">og inkluderende </w:t>
      </w:r>
      <w:r w:rsidR="00F476B4" w:rsidRPr="00BB1296">
        <w:rPr>
          <w:rFonts w:asciiTheme="minorHAnsi" w:hAnsiTheme="minorHAnsi"/>
        </w:rPr>
        <w:t>felleskap</w:t>
      </w:r>
    </w:p>
    <w:p w14:paraId="60511A8C" w14:textId="77777777" w:rsidR="00F22AAD" w:rsidRPr="00BB1296" w:rsidRDefault="00F22AAD" w:rsidP="00E602C3">
      <w:pPr>
        <w:pStyle w:val="Ingenmellomrom"/>
        <w:spacing w:after="120"/>
        <w:rPr>
          <w:rFonts w:asciiTheme="minorHAnsi" w:hAnsiTheme="minorHAnsi"/>
        </w:rPr>
      </w:pPr>
    </w:p>
    <w:p w14:paraId="7F94680C" w14:textId="2950A801" w:rsidR="00F22AAD" w:rsidRPr="00BB1296" w:rsidRDefault="007D2FEC" w:rsidP="00E602C3">
      <w:pPr>
        <w:pStyle w:val="Ingenmellomrom"/>
        <w:spacing w:after="120"/>
        <w:rPr>
          <w:rFonts w:asciiTheme="minorHAnsi" w:hAnsiTheme="minorHAnsi"/>
          <w:b/>
        </w:rPr>
      </w:pPr>
      <w:bookmarkStart w:id="0" w:name="_Hlk85536836"/>
      <w:r w:rsidRPr="00BB1296">
        <w:rPr>
          <w:rFonts w:asciiTheme="minorHAnsi" w:hAnsiTheme="minorHAnsi"/>
          <w:b/>
        </w:rPr>
        <w:t xml:space="preserve">Hovedmål </w:t>
      </w:r>
      <w:r w:rsidR="00F22AAD">
        <w:rPr>
          <w:rFonts w:asciiTheme="minorHAnsi" w:hAnsiTheme="minorHAnsi"/>
          <w:b/>
        </w:rPr>
        <w:t>de neste fire år</w:t>
      </w:r>
    </w:p>
    <w:p w14:paraId="6EBC8BB1" w14:textId="48ED7496" w:rsidR="000C2F18" w:rsidRPr="00BB1296" w:rsidRDefault="00FF28D0" w:rsidP="00E602C3">
      <w:pPr>
        <w:pStyle w:val="Ingenmellomrom"/>
        <w:spacing w:after="120"/>
        <w:rPr>
          <w:rFonts w:asciiTheme="minorHAnsi" w:hAnsiTheme="minorHAnsi"/>
          <w:szCs w:val="20"/>
        </w:rPr>
      </w:pPr>
      <w:bookmarkStart w:id="1" w:name="_Hlk85537264"/>
      <w:bookmarkEnd w:id="0"/>
      <w:r w:rsidRPr="00BB1296">
        <w:rPr>
          <w:rFonts w:asciiTheme="minorHAnsi" w:hAnsiTheme="minorHAnsi"/>
          <w:szCs w:val="20"/>
        </w:rPr>
        <w:t xml:space="preserve">Vi vil være </w:t>
      </w:r>
      <w:r w:rsidR="00C14486" w:rsidRPr="00BB1296">
        <w:rPr>
          <w:rFonts w:asciiTheme="minorHAnsi" w:hAnsiTheme="minorHAnsi"/>
          <w:szCs w:val="20"/>
        </w:rPr>
        <w:t>en inkluderende og samlende</w:t>
      </w:r>
      <w:r w:rsidR="00224C5F" w:rsidRPr="00BB1296">
        <w:rPr>
          <w:rFonts w:asciiTheme="minorHAnsi" w:hAnsiTheme="minorHAnsi"/>
          <w:szCs w:val="20"/>
        </w:rPr>
        <w:t xml:space="preserve"> </w:t>
      </w:r>
      <w:r w:rsidR="008A0FF6" w:rsidRPr="00BB1296">
        <w:rPr>
          <w:rFonts w:asciiTheme="minorHAnsi" w:hAnsiTheme="minorHAnsi"/>
          <w:szCs w:val="20"/>
        </w:rPr>
        <w:t>a</w:t>
      </w:r>
      <w:r w:rsidR="001A3C53" w:rsidRPr="00BB1296">
        <w:rPr>
          <w:rFonts w:asciiTheme="minorHAnsi" w:hAnsiTheme="minorHAnsi"/>
          <w:szCs w:val="20"/>
        </w:rPr>
        <w:t xml:space="preserve">rena for utvikling av </w:t>
      </w:r>
      <w:r w:rsidR="008A0FF6" w:rsidRPr="00BB1296">
        <w:rPr>
          <w:rFonts w:asciiTheme="minorHAnsi" w:hAnsiTheme="minorHAnsi"/>
          <w:szCs w:val="20"/>
        </w:rPr>
        <w:t>utøverne våre</w:t>
      </w:r>
      <w:r w:rsidR="008D0B15">
        <w:rPr>
          <w:rFonts w:asciiTheme="minorHAnsi" w:hAnsiTheme="minorHAnsi"/>
          <w:szCs w:val="20"/>
        </w:rPr>
        <w:t>.</w:t>
      </w:r>
    </w:p>
    <w:bookmarkEnd w:id="1"/>
    <w:p w14:paraId="2DB14C87" w14:textId="77777777" w:rsidR="00F22AAD" w:rsidRDefault="00F22AAD" w:rsidP="00E602C3">
      <w:pPr>
        <w:pStyle w:val="Ingenmellomrom"/>
        <w:spacing w:after="120"/>
        <w:rPr>
          <w:rFonts w:asciiTheme="minorHAnsi" w:hAnsiTheme="minorHAnsi"/>
          <w:b/>
          <w:szCs w:val="20"/>
        </w:rPr>
      </w:pPr>
    </w:p>
    <w:p w14:paraId="5D642195" w14:textId="1649F10D" w:rsidR="00570FF9" w:rsidRPr="00BB1296" w:rsidRDefault="0071032C" w:rsidP="00E602C3">
      <w:pPr>
        <w:pStyle w:val="Ingenmellomrom"/>
        <w:spacing w:after="120"/>
        <w:rPr>
          <w:rFonts w:asciiTheme="minorHAnsi" w:hAnsiTheme="minorHAnsi"/>
          <w:b/>
          <w:szCs w:val="20"/>
        </w:rPr>
      </w:pPr>
      <w:r w:rsidRPr="00BB1296">
        <w:rPr>
          <w:rFonts w:asciiTheme="minorHAnsi" w:hAnsiTheme="minorHAnsi"/>
          <w:b/>
          <w:szCs w:val="20"/>
        </w:rPr>
        <w:t>Delmål:</w:t>
      </w:r>
    </w:p>
    <w:p w14:paraId="78FF6480" w14:textId="458E9297" w:rsidR="00E602C3" w:rsidRPr="00BB1296" w:rsidRDefault="00E602C3" w:rsidP="00E602C3">
      <w:pPr>
        <w:pStyle w:val="Ingenmellomrom"/>
        <w:spacing w:after="120"/>
        <w:rPr>
          <w:rFonts w:asciiTheme="minorHAnsi" w:hAnsiTheme="minorHAnsi"/>
          <w:b/>
        </w:rPr>
      </w:pPr>
      <w:r w:rsidRPr="00BB1296">
        <w:rPr>
          <w:rFonts w:asciiTheme="minorHAnsi" w:hAnsiTheme="minorHAnsi"/>
          <w:b/>
        </w:rPr>
        <w:t xml:space="preserve">A. </w:t>
      </w:r>
      <w:r w:rsidR="0071032C" w:rsidRPr="00BB1296">
        <w:rPr>
          <w:rFonts w:asciiTheme="minorHAnsi" w:hAnsiTheme="minorHAnsi"/>
          <w:b/>
        </w:rPr>
        <w:t>Klubbkultur</w:t>
      </w:r>
    </w:p>
    <w:p w14:paraId="78BF8A7E" w14:textId="589E7B67" w:rsidR="00E602C3" w:rsidRPr="00BB1296" w:rsidRDefault="00E602C3" w:rsidP="00E602C3">
      <w:pPr>
        <w:pStyle w:val="Ingenmellomrom"/>
        <w:spacing w:after="120"/>
        <w:rPr>
          <w:rFonts w:asciiTheme="minorHAnsi" w:hAnsiTheme="minorHAnsi"/>
        </w:rPr>
      </w:pPr>
      <w:r w:rsidRPr="00BB1296">
        <w:rPr>
          <w:rFonts w:asciiTheme="minorHAnsi" w:hAnsiTheme="minorHAnsi"/>
          <w:i/>
        </w:rPr>
        <w:t>Mål:</w:t>
      </w:r>
      <w:r w:rsidRPr="00BB1296">
        <w:rPr>
          <w:rFonts w:asciiTheme="minorHAnsi" w:hAnsiTheme="minorHAnsi"/>
        </w:rPr>
        <w:t xml:space="preserve"> </w:t>
      </w:r>
      <w:r w:rsidR="009C6B47" w:rsidRPr="00BB1296">
        <w:rPr>
          <w:rFonts w:asciiTheme="minorHAnsi" w:hAnsiTheme="minorHAnsi"/>
        </w:rPr>
        <w:t xml:space="preserve">Motiverte ansatte, </w:t>
      </w:r>
      <w:r w:rsidR="00DB08CF" w:rsidRPr="00BB1296">
        <w:rPr>
          <w:rFonts w:asciiTheme="minorHAnsi" w:hAnsiTheme="minorHAnsi"/>
        </w:rPr>
        <w:t>medlemmer</w:t>
      </w:r>
      <w:r w:rsidR="009C6B47" w:rsidRPr="00BB1296">
        <w:rPr>
          <w:rFonts w:asciiTheme="minorHAnsi" w:hAnsiTheme="minorHAnsi"/>
        </w:rPr>
        <w:t xml:space="preserve"> og frivillige som jobber i fellesskap for</w:t>
      </w:r>
      <w:r w:rsidR="00EC54CB" w:rsidRPr="00BB1296">
        <w:rPr>
          <w:rFonts w:asciiTheme="minorHAnsi" w:hAnsiTheme="minorHAnsi"/>
        </w:rPr>
        <w:t xml:space="preserve"> </w:t>
      </w:r>
      <w:r w:rsidR="00DB08CF" w:rsidRPr="00BB1296">
        <w:rPr>
          <w:rFonts w:asciiTheme="minorHAnsi" w:hAnsiTheme="minorHAnsi"/>
        </w:rPr>
        <w:t>utøvernes</w:t>
      </w:r>
      <w:r w:rsidR="00EC54CB" w:rsidRPr="00BB1296">
        <w:rPr>
          <w:rFonts w:asciiTheme="minorHAnsi" w:hAnsiTheme="minorHAnsi"/>
        </w:rPr>
        <w:t xml:space="preserve"> utvikling</w:t>
      </w:r>
      <w:r w:rsidR="008D0B15">
        <w:rPr>
          <w:rFonts w:asciiTheme="minorHAnsi" w:hAnsiTheme="minorHAnsi"/>
        </w:rPr>
        <w:t>.</w:t>
      </w:r>
    </w:p>
    <w:p w14:paraId="6730F7AF" w14:textId="16F744BD" w:rsidR="00E602C3" w:rsidRPr="00BB1296" w:rsidRDefault="00CF18FC" w:rsidP="00E602C3">
      <w:pPr>
        <w:pStyle w:val="Ingenmellomrom"/>
        <w:spacing w:after="60"/>
        <w:rPr>
          <w:rFonts w:asciiTheme="minorHAnsi" w:hAnsiTheme="minorHAnsi"/>
          <w:i/>
        </w:rPr>
      </w:pPr>
      <w:r w:rsidRPr="00BB1296">
        <w:rPr>
          <w:rFonts w:asciiTheme="minorHAnsi" w:hAnsiTheme="minorHAnsi"/>
          <w:i/>
        </w:rPr>
        <w:t>Virkemidler:</w:t>
      </w:r>
      <w:r w:rsidR="00E602C3" w:rsidRPr="00BB1296">
        <w:rPr>
          <w:rFonts w:asciiTheme="minorHAnsi" w:hAnsiTheme="minorHAnsi"/>
          <w:i/>
        </w:rPr>
        <w:t xml:space="preserve">  </w:t>
      </w:r>
    </w:p>
    <w:p w14:paraId="14B18AC6" w14:textId="6260CB93" w:rsidR="00AE18EF" w:rsidRPr="00BB1296" w:rsidRDefault="00BE3CF6" w:rsidP="003710C3">
      <w:pPr>
        <w:pStyle w:val="Listeavsnitt"/>
        <w:numPr>
          <w:ilvl w:val="0"/>
          <w:numId w:val="18"/>
        </w:numPr>
        <w:rPr>
          <w:rFonts w:asciiTheme="minorHAnsi" w:hAnsiTheme="minorHAnsi"/>
          <w:sz w:val="20"/>
        </w:rPr>
      </w:pPr>
      <w:r w:rsidRPr="00BB1296">
        <w:rPr>
          <w:rFonts w:asciiTheme="minorHAnsi" w:hAnsiTheme="minorHAnsi"/>
          <w:sz w:val="20"/>
        </w:rPr>
        <w:t>Klubben</w:t>
      </w:r>
      <w:r w:rsidR="001307D8" w:rsidRPr="00BB1296">
        <w:rPr>
          <w:rFonts w:asciiTheme="minorHAnsi" w:hAnsiTheme="minorHAnsi"/>
          <w:sz w:val="20"/>
        </w:rPr>
        <w:t xml:space="preserve"> har en tydelig felles retning</w:t>
      </w:r>
    </w:p>
    <w:p w14:paraId="29F8D42A" w14:textId="373C05A6" w:rsidR="00E602C3" w:rsidRPr="00BB1296" w:rsidRDefault="00E9789D" w:rsidP="003710C3">
      <w:pPr>
        <w:pStyle w:val="Listeavsnitt"/>
        <w:numPr>
          <w:ilvl w:val="0"/>
          <w:numId w:val="18"/>
        </w:numPr>
        <w:rPr>
          <w:rFonts w:asciiTheme="minorHAnsi" w:hAnsiTheme="minorHAnsi"/>
          <w:sz w:val="20"/>
        </w:rPr>
      </w:pPr>
      <w:r w:rsidRPr="00BB1296">
        <w:rPr>
          <w:rFonts w:asciiTheme="minorHAnsi" w:hAnsiTheme="minorHAnsi"/>
          <w:sz w:val="20"/>
        </w:rPr>
        <w:t xml:space="preserve">Alle tillitsvalgte og ansatte har </w:t>
      </w:r>
      <w:r w:rsidR="001307D8" w:rsidRPr="00BB1296">
        <w:rPr>
          <w:rFonts w:asciiTheme="minorHAnsi" w:hAnsiTheme="minorHAnsi"/>
          <w:sz w:val="20"/>
        </w:rPr>
        <w:t xml:space="preserve">riktig </w:t>
      </w:r>
      <w:r w:rsidRPr="00BB1296">
        <w:rPr>
          <w:rFonts w:asciiTheme="minorHAnsi" w:hAnsiTheme="minorHAnsi"/>
          <w:sz w:val="20"/>
        </w:rPr>
        <w:t>kompetanse i forhold til sin rolle</w:t>
      </w:r>
    </w:p>
    <w:p w14:paraId="0A2ED4FD" w14:textId="4617A6CB" w:rsidR="001307D8" w:rsidRPr="00BB1296" w:rsidRDefault="00AC6138" w:rsidP="003710C3">
      <w:pPr>
        <w:pStyle w:val="Listeavsnitt"/>
        <w:numPr>
          <w:ilvl w:val="0"/>
          <w:numId w:val="18"/>
        </w:numPr>
        <w:rPr>
          <w:rFonts w:asciiTheme="minorHAnsi" w:hAnsiTheme="minorHAnsi"/>
          <w:sz w:val="20"/>
        </w:rPr>
      </w:pPr>
      <w:r w:rsidRPr="00BB1296">
        <w:rPr>
          <w:rFonts w:asciiTheme="minorHAnsi" w:hAnsiTheme="minorHAnsi"/>
          <w:sz w:val="20"/>
        </w:rPr>
        <w:t>Idrettslaget har e</w:t>
      </w:r>
      <w:r w:rsidR="00A15212" w:rsidRPr="00BB1296">
        <w:rPr>
          <w:rFonts w:asciiTheme="minorHAnsi" w:hAnsiTheme="minorHAnsi"/>
          <w:sz w:val="20"/>
        </w:rPr>
        <w:t>n levende kommunikasjonsplan som sikrer god informasjon i alle ledd</w:t>
      </w:r>
    </w:p>
    <w:p w14:paraId="5DAAB199" w14:textId="15A7D02C" w:rsidR="00A15212" w:rsidRPr="00BB1296" w:rsidRDefault="00AC6138" w:rsidP="003710C3">
      <w:pPr>
        <w:pStyle w:val="Listeavsnitt"/>
        <w:numPr>
          <w:ilvl w:val="0"/>
          <w:numId w:val="18"/>
        </w:numPr>
        <w:rPr>
          <w:rFonts w:asciiTheme="minorHAnsi" w:hAnsiTheme="minorHAnsi"/>
          <w:sz w:val="20"/>
        </w:rPr>
      </w:pPr>
      <w:r w:rsidRPr="00BB1296">
        <w:rPr>
          <w:rFonts w:asciiTheme="minorHAnsi" w:hAnsiTheme="minorHAnsi"/>
          <w:sz w:val="20"/>
        </w:rPr>
        <w:t>Idrettslaget har f</w:t>
      </w:r>
      <w:r w:rsidR="00540456" w:rsidRPr="00BB1296">
        <w:rPr>
          <w:rFonts w:asciiTheme="minorHAnsi" w:hAnsiTheme="minorHAnsi"/>
          <w:sz w:val="20"/>
        </w:rPr>
        <w:t xml:space="preserve">elles forståelse for roller, oppgaver og ansvar </w:t>
      </w:r>
      <w:r w:rsidR="00E75A62" w:rsidRPr="00BB1296">
        <w:rPr>
          <w:rFonts w:asciiTheme="minorHAnsi" w:hAnsiTheme="minorHAnsi"/>
          <w:sz w:val="20"/>
        </w:rPr>
        <w:t xml:space="preserve">hos de engasjerte </w:t>
      </w:r>
      <w:r w:rsidR="00AE6BE3" w:rsidRPr="00BB1296">
        <w:rPr>
          <w:rFonts w:asciiTheme="minorHAnsi" w:hAnsiTheme="minorHAnsi"/>
          <w:sz w:val="20"/>
        </w:rPr>
        <w:t>på tvers av idrettsgrenene</w:t>
      </w:r>
    </w:p>
    <w:p w14:paraId="19E4DC22" w14:textId="17CF8626" w:rsidR="00F871B4" w:rsidRDefault="006C2A20" w:rsidP="003710C3">
      <w:pPr>
        <w:pStyle w:val="Listeavsnitt"/>
        <w:numPr>
          <w:ilvl w:val="0"/>
          <w:numId w:val="18"/>
        </w:numPr>
        <w:rPr>
          <w:rFonts w:asciiTheme="minorHAnsi" w:hAnsiTheme="minorHAnsi"/>
          <w:sz w:val="20"/>
        </w:rPr>
      </w:pPr>
      <w:r w:rsidRPr="00BB1296">
        <w:rPr>
          <w:rFonts w:asciiTheme="minorHAnsi" w:hAnsiTheme="minorHAnsi"/>
          <w:sz w:val="20"/>
        </w:rPr>
        <w:t>Klubben har en p</w:t>
      </w:r>
      <w:r w:rsidR="00F871B4" w:rsidRPr="00BB1296">
        <w:rPr>
          <w:rFonts w:asciiTheme="minorHAnsi" w:hAnsiTheme="minorHAnsi"/>
          <w:sz w:val="20"/>
        </w:rPr>
        <w:t>lan for rekruttering av frivillige</w:t>
      </w:r>
    </w:p>
    <w:p w14:paraId="53C735F6" w14:textId="77777777" w:rsidR="00F22AAD" w:rsidRPr="00BB1296" w:rsidRDefault="00F22AAD" w:rsidP="00F22AAD">
      <w:pPr>
        <w:pStyle w:val="Listeavsnitt"/>
        <w:rPr>
          <w:rFonts w:asciiTheme="minorHAnsi" w:hAnsiTheme="minorHAnsi"/>
          <w:sz w:val="20"/>
        </w:rPr>
      </w:pPr>
    </w:p>
    <w:p w14:paraId="12A8BE16" w14:textId="140CBB44" w:rsidR="001B06B5" w:rsidRPr="00BB1296" w:rsidRDefault="009D00BF" w:rsidP="001B06B5">
      <w:pPr>
        <w:pStyle w:val="Ingenmellomrom"/>
        <w:spacing w:after="120"/>
        <w:rPr>
          <w:rFonts w:asciiTheme="minorHAnsi" w:hAnsiTheme="minorHAnsi"/>
          <w:b/>
        </w:rPr>
      </w:pPr>
      <w:r w:rsidRPr="00BB1296">
        <w:rPr>
          <w:rFonts w:asciiTheme="minorHAnsi" w:hAnsiTheme="minorHAnsi"/>
          <w:b/>
        </w:rPr>
        <w:t xml:space="preserve">B. </w:t>
      </w:r>
      <w:r w:rsidR="009B2DC3" w:rsidRPr="00BB1296">
        <w:rPr>
          <w:rFonts w:asciiTheme="minorHAnsi" w:hAnsiTheme="minorHAnsi"/>
          <w:b/>
        </w:rPr>
        <w:t>Aktivitetstilbud</w:t>
      </w:r>
    </w:p>
    <w:p w14:paraId="6E910C82" w14:textId="16F628F4" w:rsidR="001B06B5" w:rsidRPr="00BB1296" w:rsidRDefault="001B06B5" w:rsidP="001B06B5">
      <w:pPr>
        <w:pStyle w:val="Ingenmellomrom"/>
        <w:spacing w:after="120"/>
        <w:rPr>
          <w:rFonts w:asciiTheme="minorHAnsi" w:hAnsiTheme="minorHAnsi"/>
        </w:rPr>
      </w:pPr>
      <w:r w:rsidRPr="00BB1296">
        <w:rPr>
          <w:rFonts w:asciiTheme="minorHAnsi" w:hAnsiTheme="minorHAnsi"/>
          <w:i/>
        </w:rPr>
        <w:t>Mål:</w:t>
      </w:r>
      <w:r w:rsidRPr="00BB1296">
        <w:rPr>
          <w:rFonts w:asciiTheme="minorHAnsi" w:hAnsiTheme="minorHAnsi"/>
        </w:rPr>
        <w:t xml:space="preserve"> </w:t>
      </w:r>
      <w:r w:rsidR="009B2DC3" w:rsidRPr="00BB1296">
        <w:rPr>
          <w:rFonts w:asciiTheme="minorHAnsi" w:hAnsiTheme="minorHAnsi"/>
        </w:rPr>
        <w:t xml:space="preserve">Et sportslig aktivitetstilbud </w:t>
      </w:r>
      <w:r w:rsidR="00815059" w:rsidRPr="00BB1296">
        <w:rPr>
          <w:rFonts w:asciiTheme="minorHAnsi" w:hAnsiTheme="minorHAnsi"/>
        </w:rPr>
        <w:t>innen</w:t>
      </w:r>
      <w:r w:rsidR="00A85A7E" w:rsidRPr="00BB1296">
        <w:rPr>
          <w:rFonts w:asciiTheme="minorHAnsi" w:hAnsiTheme="minorHAnsi"/>
        </w:rPr>
        <w:t xml:space="preserve">for NIFs struktur, </w:t>
      </w:r>
      <w:r w:rsidR="009B2DC3" w:rsidRPr="00BB1296">
        <w:rPr>
          <w:rFonts w:asciiTheme="minorHAnsi" w:hAnsiTheme="minorHAnsi"/>
        </w:rPr>
        <w:t>tilpasset medlemmenes ønsker og ferdighetsnivåer</w:t>
      </w:r>
      <w:r w:rsidR="00211D06">
        <w:rPr>
          <w:rFonts w:asciiTheme="minorHAnsi" w:hAnsiTheme="minorHAnsi"/>
        </w:rPr>
        <w:t>.</w:t>
      </w:r>
    </w:p>
    <w:p w14:paraId="4D99D21C" w14:textId="125A3FEC" w:rsidR="001B06B5" w:rsidRPr="00BB1296" w:rsidRDefault="00CF18FC" w:rsidP="001B06B5">
      <w:pPr>
        <w:pStyle w:val="Ingenmellomrom"/>
        <w:spacing w:after="60"/>
        <w:rPr>
          <w:rFonts w:asciiTheme="minorHAnsi" w:hAnsiTheme="minorHAnsi"/>
          <w:i/>
        </w:rPr>
      </w:pPr>
      <w:r w:rsidRPr="00BB1296">
        <w:rPr>
          <w:rFonts w:asciiTheme="minorHAnsi" w:hAnsiTheme="minorHAnsi"/>
          <w:i/>
        </w:rPr>
        <w:t>Virkemidler</w:t>
      </w:r>
      <w:r w:rsidR="001B06B5" w:rsidRPr="00BB1296">
        <w:rPr>
          <w:rFonts w:asciiTheme="minorHAnsi" w:hAnsiTheme="minorHAnsi"/>
          <w:i/>
        </w:rPr>
        <w:t xml:space="preserve">:  </w:t>
      </w:r>
    </w:p>
    <w:p w14:paraId="211E51D1" w14:textId="5D4D967B" w:rsidR="001B06B5" w:rsidRDefault="001B06B5" w:rsidP="001B06B5">
      <w:pPr>
        <w:pStyle w:val="Listeavsnitt"/>
        <w:numPr>
          <w:ilvl w:val="0"/>
          <w:numId w:val="18"/>
        </w:numPr>
        <w:rPr>
          <w:rFonts w:asciiTheme="minorHAnsi" w:hAnsiTheme="minorHAnsi"/>
          <w:sz w:val="20"/>
        </w:rPr>
      </w:pPr>
      <w:r w:rsidRPr="00BB1296">
        <w:rPr>
          <w:rFonts w:asciiTheme="minorHAnsi" w:hAnsiTheme="minorHAnsi"/>
          <w:sz w:val="20"/>
        </w:rPr>
        <w:t xml:space="preserve"> </w:t>
      </w:r>
      <w:r w:rsidR="00AC6138" w:rsidRPr="00BB1296">
        <w:rPr>
          <w:rFonts w:asciiTheme="minorHAnsi" w:hAnsiTheme="minorHAnsi"/>
          <w:sz w:val="20"/>
        </w:rPr>
        <w:t>Vi skal ha et a</w:t>
      </w:r>
      <w:r w:rsidR="003219C2" w:rsidRPr="00BB1296">
        <w:rPr>
          <w:rFonts w:asciiTheme="minorHAnsi" w:hAnsiTheme="minorHAnsi"/>
          <w:sz w:val="20"/>
        </w:rPr>
        <w:t>llsidig aktivitetstilbud som sikre</w:t>
      </w:r>
      <w:r w:rsidR="00E43793" w:rsidRPr="00BB1296">
        <w:rPr>
          <w:rFonts w:asciiTheme="minorHAnsi" w:hAnsiTheme="minorHAnsi"/>
          <w:sz w:val="20"/>
        </w:rPr>
        <w:t>r deltakelse for alle som ønsker å være med</w:t>
      </w:r>
      <w:r w:rsidR="00872E1B" w:rsidRPr="00BB1296">
        <w:rPr>
          <w:rFonts w:asciiTheme="minorHAnsi" w:hAnsiTheme="minorHAnsi"/>
          <w:sz w:val="20"/>
        </w:rPr>
        <w:t xml:space="preserve"> gjennom felles rekruttering og tilrettelegging på tvers av idrettene</w:t>
      </w:r>
    </w:p>
    <w:p w14:paraId="41D4FB0E" w14:textId="77777777" w:rsidR="00F22AAD" w:rsidRDefault="00F22AAD" w:rsidP="00F22AAD">
      <w:pPr>
        <w:rPr>
          <w:rFonts w:asciiTheme="minorHAnsi" w:hAnsiTheme="minorHAnsi"/>
        </w:rPr>
      </w:pPr>
    </w:p>
    <w:p w14:paraId="565B3D9E" w14:textId="77777777" w:rsidR="00F22AAD" w:rsidRDefault="00F22AAD" w:rsidP="00F22AAD">
      <w:pPr>
        <w:rPr>
          <w:rFonts w:asciiTheme="minorHAnsi" w:hAnsiTheme="minorHAnsi"/>
        </w:rPr>
      </w:pPr>
    </w:p>
    <w:p w14:paraId="11A073DC" w14:textId="77777777" w:rsidR="00F22AAD" w:rsidRPr="00F22AAD" w:rsidRDefault="00F22AAD" w:rsidP="00F22AAD">
      <w:pPr>
        <w:rPr>
          <w:rFonts w:asciiTheme="minorHAnsi" w:hAnsiTheme="minorHAnsi"/>
        </w:rPr>
      </w:pPr>
    </w:p>
    <w:p w14:paraId="55D0BC2E" w14:textId="13B7C029" w:rsidR="009D00BF" w:rsidRPr="00BB1296" w:rsidRDefault="009D00BF" w:rsidP="009D00BF">
      <w:pPr>
        <w:pStyle w:val="Ingenmellomrom"/>
        <w:spacing w:after="120"/>
        <w:rPr>
          <w:rFonts w:asciiTheme="minorHAnsi" w:hAnsiTheme="minorHAnsi"/>
          <w:b/>
        </w:rPr>
      </w:pPr>
      <w:r w:rsidRPr="00BB1296">
        <w:rPr>
          <w:rFonts w:asciiTheme="minorHAnsi" w:hAnsiTheme="minorHAnsi"/>
          <w:b/>
        </w:rPr>
        <w:t xml:space="preserve">C. </w:t>
      </w:r>
      <w:r w:rsidR="009B2DC3" w:rsidRPr="00BB1296">
        <w:rPr>
          <w:rFonts w:asciiTheme="minorHAnsi" w:hAnsiTheme="minorHAnsi"/>
          <w:b/>
        </w:rPr>
        <w:t>Anlegg</w:t>
      </w:r>
    </w:p>
    <w:p w14:paraId="43D011AB" w14:textId="7C8DD7E0" w:rsidR="009D00BF" w:rsidRPr="00BB1296" w:rsidRDefault="009D00BF" w:rsidP="009D00BF">
      <w:pPr>
        <w:pStyle w:val="Ingenmellomrom"/>
        <w:spacing w:after="120"/>
        <w:rPr>
          <w:rFonts w:asciiTheme="minorHAnsi" w:hAnsiTheme="minorHAnsi"/>
        </w:rPr>
      </w:pPr>
      <w:r w:rsidRPr="00BB1296">
        <w:rPr>
          <w:rFonts w:asciiTheme="minorHAnsi" w:hAnsiTheme="minorHAnsi"/>
          <w:i/>
        </w:rPr>
        <w:t>Mål:</w:t>
      </w:r>
      <w:r w:rsidRPr="00BB1296">
        <w:rPr>
          <w:rFonts w:asciiTheme="minorHAnsi" w:hAnsiTheme="minorHAnsi"/>
        </w:rPr>
        <w:t xml:space="preserve"> </w:t>
      </w:r>
      <w:r w:rsidR="009B2DC3" w:rsidRPr="00BB1296">
        <w:rPr>
          <w:rFonts w:asciiTheme="minorHAnsi" w:hAnsiTheme="minorHAnsi"/>
        </w:rPr>
        <w:t>Moderne og miljø</w:t>
      </w:r>
      <w:r w:rsidR="00E37B4F" w:rsidRPr="00BB1296">
        <w:rPr>
          <w:rFonts w:asciiTheme="minorHAnsi" w:hAnsiTheme="minorHAnsi"/>
        </w:rPr>
        <w:t xml:space="preserve">effektive anlegg tilpasset klubbens </w:t>
      </w:r>
      <w:r w:rsidR="00525864" w:rsidRPr="00BB1296">
        <w:rPr>
          <w:rFonts w:asciiTheme="minorHAnsi" w:hAnsiTheme="minorHAnsi"/>
        </w:rPr>
        <w:t xml:space="preserve">ønsker og </w:t>
      </w:r>
      <w:r w:rsidR="00E37B4F" w:rsidRPr="00BB1296">
        <w:rPr>
          <w:rFonts w:asciiTheme="minorHAnsi" w:hAnsiTheme="minorHAnsi"/>
        </w:rPr>
        <w:t>behov</w:t>
      </w:r>
      <w:r w:rsidR="00211D06">
        <w:rPr>
          <w:rFonts w:asciiTheme="minorHAnsi" w:hAnsiTheme="minorHAnsi"/>
        </w:rPr>
        <w:t>.</w:t>
      </w:r>
    </w:p>
    <w:p w14:paraId="2042B413" w14:textId="7FAFE2F6" w:rsidR="009D00BF" w:rsidRPr="00BB1296" w:rsidRDefault="00CF18FC" w:rsidP="009D00BF">
      <w:pPr>
        <w:pStyle w:val="Ingenmellomrom"/>
        <w:spacing w:after="60"/>
        <w:rPr>
          <w:rFonts w:asciiTheme="minorHAnsi" w:hAnsiTheme="minorHAnsi"/>
          <w:i/>
        </w:rPr>
      </w:pPr>
      <w:r w:rsidRPr="00BB1296">
        <w:rPr>
          <w:rFonts w:asciiTheme="minorHAnsi" w:hAnsiTheme="minorHAnsi"/>
          <w:i/>
        </w:rPr>
        <w:t>Virkemidler</w:t>
      </w:r>
      <w:r w:rsidR="009D00BF" w:rsidRPr="00BB1296">
        <w:rPr>
          <w:rFonts w:asciiTheme="minorHAnsi" w:hAnsiTheme="minorHAnsi"/>
          <w:i/>
        </w:rPr>
        <w:t xml:space="preserve">:  </w:t>
      </w:r>
    </w:p>
    <w:p w14:paraId="1BCB1B49" w14:textId="28320723" w:rsidR="00810429" w:rsidRPr="00BB1296" w:rsidRDefault="00986DF6" w:rsidP="00EC2625">
      <w:pPr>
        <w:pStyle w:val="Listeavsnitt"/>
        <w:numPr>
          <w:ilvl w:val="0"/>
          <w:numId w:val="18"/>
        </w:numPr>
        <w:rPr>
          <w:rFonts w:asciiTheme="minorHAnsi" w:hAnsiTheme="minorHAnsi"/>
          <w:sz w:val="20"/>
        </w:rPr>
      </w:pPr>
      <w:r w:rsidRPr="00BB1296">
        <w:rPr>
          <w:rFonts w:asciiTheme="minorHAnsi" w:hAnsiTheme="minorHAnsi"/>
          <w:sz w:val="20"/>
        </w:rPr>
        <w:t>Styre</w:t>
      </w:r>
      <w:r w:rsidR="004F2AB2" w:rsidRPr="00BB1296">
        <w:rPr>
          <w:rFonts w:asciiTheme="minorHAnsi" w:hAnsiTheme="minorHAnsi"/>
          <w:sz w:val="20"/>
        </w:rPr>
        <w:t>t</w:t>
      </w:r>
      <w:r w:rsidRPr="00BB1296">
        <w:rPr>
          <w:rFonts w:asciiTheme="minorHAnsi" w:hAnsiTheme="minorHAnsi"/>
          <w:sz w:val="20"/>
        </w:rPr>
        <w:t xml:space="preserve"> skal a</w:t>
      </w:r>
      <w:r w:rsidR="007B4A96" w:rsidRPr="00BB1296">
        <w:rPr>
          <w:rFonts w:asciiTheme="minorHAnsi" w:hAnsiTheme="minorHAnsi"/>
          <w:sz w:val="20"/>
        </w:rPr>
        <w:t xml:space="preserve">rbeide politisk i aktuelle fora for å </w:t>
      </w:r>
      <w:r w:rsidR="00C33BC3" w:rsidRPr="00BB1296">
        <w:rPr>
          <w:rFonts w:asciiTheme="minorHAnsi" w:hAnsiTheme="minorHAnsi"/>
          <w:sz w:val="20"/>
        </w:rPr>
        <w:t>finne gode løsninger i samarbeid med Oslo kommune</w:t>
      </w:r>
      <w:r w:rsidR="00810429" w:rsidRPr="00BB1296">
        <w:rPr>
          <w:rFonts w:asciiTheme="minorHAnsi" w:hAnsiTheme="minorHAnsi"/>
          <w:sz w:val="20"/>
        </w:rPr>
        <w:t xml:space="preserve"> for å realisere ny hall</w:t>
      </w:r>
    </w:p>
    <w:p w14:paraId="16F4E153" w14:textId="26AA35CC" w:rsidR="00010DA7" w:rsidRPr="00BB1296" w:rsidRDefault="004F2AB2" w:rsidP="009D00BF">
      <w:pPr>
        <w:pStyle w:val="Listeavsnitt"/>
        <w:numPr>
          <w:ilvl w:val="0"/>
          <w:numId w:val="18"/>
        </w:numPr>
        <w:rPr>
          <w:rFonts w:asciiTheme="minorHAnsi" w:hAnsiTheme="minorHAnsi"/>
          <w:sz w:val="20"/>
        </w:rPr>
      </w:pPr>
      <w:r w:rsidRPr="00BB1296">
        <w:rPr>
          <w:rFonts w:asciiTheme="minorHAnsi" w:hAnsiTheme="minorHAnsi"/>
          <w:sz w:val="20"/>
        </w:rPr>
        <w:t>Styret er ansvarlig for å u</w:t>
      </w:r>
      <w:r w:rsidR="00010DA7" w:rsidRPr="00BB1296">
        <w:rPr>
          <w:rFonts w:asciiTheme="minorHAnsi" w:hAnsiTheme="minorHAnsi"/>
          <w:sz w:val="20"/>
        </w:rPr>
        <w:t xml:space="preserve">tarbeide en behovsanalyse </w:t>
      </w:r>
      <w:r w:rsidR="00CF3541" w:rsidRPr="00BB1296">
        <w:rPr>
          <w:rFonts w:asciiTheme="minorHAnsi" w:hAnsiTheme="minorHAnsi"/>
          <w:sz w:val="20"/>
        </w:rPr>
        <w:t>for anleggsutvikling</w:t>
      </w:r>
    </w:p>
    <w:p w14:paraId="10049421" w14:textId="39E1C756" w:rsidR="00C33BC3" w:rsidRPr="00BB1296" w:rsidRDefault="00C62DCC" w:rsidP="009D00BF">
      <w:pPr>
        <w:pStyle w:val="Listeavsnitt"/>
        <w:numPr>
          <w:ilvl w:val="0"/>
          <w:numId w:val="18"/>
        </w:numPr>
        <w:rPr>
          <w:rFonts w:asciiTheme="minorHAnsi" w:hAnsiTheme="minorHAnsi"/>
          <w:sz w:val="20"/>
        </w:rPr>
      </w:pPr>
      <w:r w:rsidRPr="00BB1296">
        <w:rPr>
          <w:rFonts w:asciiTheme="minorHAnsi" w:hAnsiTheme="minorHAnsi"/>
          <w:sz w:val="20"/>
        </w:rPr>
        <w:t>Styret skal a</w:t>
      </w:r>
      <w:r w:rsidR="00C33BC3" w:rsidRPr="00BB1296">
        <w:rPr>
          <w:rFonts w:asciiTheme="minorHAnsi" w:hAnsiTheme="minorHAnsi"/>
          <w:sz w:val="20"/>
        </w:rPr>
        <w:t xml:space="preserve">rbeide for </w:t>
      </w:r>
      <w:r w:rsidR="00456D8C" w:rsidRPr="00BB1296">
        <w:rPr>
          <w:rFonts w:asciiTheme="minorHAnsi" w:hAnsiTheme="minorHAnsi"/>
          <w:sz w:val="20"/>
        </w:rPr>
        <w:t xml:space="preserve">oppgradering og </w:t>
      </w:r>
      <w:r w:rsidR="00C33BC3" w:rsidRPr="00BB1296">
        <w:rPr>
          <w:rFonts w:asciiTheme="minorHAnsi" w:hAnsiTheme="minorHAnsi"/>
          <w:sz w:val="20"/>
        </w:rPr>
        <w:t>bedre utnyttelse av anleggene vi har til rådighet</w:t>
      </w:r>
    </w:p>
    <w:p w14:paraId="4DCDD75E" w14:textId="77777777" w:rsidR="008E5FE8" w:rsidRPr="00BB1296" w:rsidRDefault="006C5E94" w:rsidP="009D00BF">
      <w:pPr>
        <w:pStyle w:val="Listeavsnitt"/>
        <w:numPr>
          <w:ilvl w:val="0"/>
          <w:numId w:val="18"/>
        </w:numPr>
        <w:rPr>
          <w:rFonts w:asciiTheme="minorHAnsi" w:hAnsiTheme="minorHAnsi"/>
          <w:sz w:val="20"/>
        </w:rPr>
      </w:pPr>
      <w:r w:rsidRPr="00BB1296">
        <w:rPr>
          <w:rFonts w:asciiTheme="minorHAnsi" w:hAnsiTheme="minorHAnsi"/>
          <w:sz w:val="20"/>
        </w:rPr>
        <w:t>Styret skal sikre økonomisk bærekraft</w:t>
      </w:r>
      <w:r w:rsidR="008E5FE8" w:rsidRPr="00BB1296">
        <w:rPr>
          <w:rFonts w:asciiTheme="minorHAnsi" w:hAnsiTheme="minorHAnsi"/>
          <w:sz w:val="20"/>
        </w:rPr>
        <w:t xml:space="preserve"> i anleggsutviklingen</w:t>
      </w:r>
    </w:p>
    <w:p w14:paraId="2D8A1D1A" w14:textId="6697529A" w:rsidR="001B06B5" w:rsidRPr="00211D06" w:rsidRDefault="00C62DCC" w:rsidP="001B06B5">
      <w:pPr>
        <w:pStyle w:val="Listeavsnitt"/>
        <w:numPr>
          <w:ilvl w:val="0"/>
          <w:numId w:val="18"/>
        </w:numPr>
        <w:rPr>
          <w:rFonts w:asciiTheme="minorHAnsi" w:hAnsiTheme="minorHAnsi"/>
          <w:sz w:val="20"/>
        </w:rPr>
      </w:pPr>
      <w:r w:rsidRPr="00BB1296">
        <w:rPr>
          <w:rFonts w:asciiTheme="minorHAnsi" w:hAnsiTheme="minorHAnsi"/>
          <w:sz w:val="20"/>
        </w:rPr>
        <w:t>Ak</w:t>
      </w:r>
      <w:r w:rsidR="003219C2" w:rsidRPr="00BB1296">
        <w:rPr>
          <w:rFonts w:asciiTheme="minorHAnsi" w:hAnsiTheme="minorHAnsi"/>
          <w:sz w:val="20"/>
        </w:rPr>
        <w:t>tivitetsflatene</w:t>
      </w:r>
      <w:r w:rsidRPr="00BB1296">
        <w:rPr>
          <w:rFonts w:asciiTheme="minorHAnsi" w:hAnsiTheme="minorHAnsi"/>
          <w:sz w:val="20"/>
        </w:rPr>
        <w:t xml:space="preserve"> skal utvikles</w:t>
      </w:r>
      <w:r w:rsidR="003219C2" w:rsidRPr="00BB1296">
        <w:rPr>
          <w:rFonts w:asciiTheme="minorHAnsi" w:hAnsiTheme="minorHAnsi"/>
          <w:sz w:val="20"/>
        </w:rPr>
        <w:t xml:space="preserve"> i tråd med medlemmenes ønsker</w:t>
      </w:r>
    </w:p>
    <w:sectPr w:rsidR="001B06B5" w:rsidRPr="00211D06" w:rsidSect="00211D06">
      <w:pgSz w:w="11906" w:h="16838"/>
      <w:pgMar w:top="284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51B040" w14:textId="77777777" w:rsidR="00442BDB" w:rsidRDefault="00442BDB" w:rsidP="00683799">
      <w:pPr>
        <w:spacing w:after="0" w:line="240" w:lineRule="auto"/>
      </w:pPr>
      <w:r>
        <w:separator/>
      </w:r>
    </w:p>
  </w:endnote>
  <w:endnote w:type="continuationSeparator" w:id="0">
    <w:p w14:paraId="07948F92" w14:textId="77777777" w:rsidR="00442BDB" w:rsidRDefault="00442BDB" w:rsidP="00683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MuseoSans-300">
    <w:altName w:val="Cambria"/>
    <w:panose1 w:val="00000000000000000000"/>
    <w:charset w:val="00"/>
    <w:family w:val="roman"/>
    <w:notTrueType/>
    <w:pitch w:val="default"/>
  </w:font>
  <w:font w:name="MuseoSans-500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A65BBC" w14:textId="77777777" w:rsidR="00442BDB" w:rsidRDefault="00442BDB" w:rsidP="00683799">
      <w:pPr>
        <w:spacing w:after="0" w:line="240" w:lineRule="auto"/>
      </w:pPr>
      <w:r>
        <w:separator/>
      </w:r>
    </w:p>
  </w:footnote>
  <w:footnote w:type="continuationSeparator" w:id="0">
    <w:p w14:paraId="2A487851" w14:textId="77777777" w:rsidR="00442BDB" w:rsidRDefault="00442BDB" w:rsidP="006837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C55C5"/>
    <w:multiLevelType w:val="multilevel"/>
    <w:tmpl w:val="45622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254CE5"/>
    <w:multiLevelType w:val="multilevel"/>
    <w:tmpl w:val="53A66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2F2B33"/>
    <w:multiLevelType w:val="hybridMultilevel"/>
    <w:tmpl w:val="E5A2332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75F40"/>
    <w:multiLevelType w:val="hybridMultilevel"/>
    <w:tmpl w:val="B5AC2FF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D0340D"/>
    <w:multiLevelType w:val="hybridMultilevel"/>
    <w:tmpl w:val="1432185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DC033C"/>
    <w:multiLevelType w:val="multilevel"/>
    <w:tmpl w:val="82928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1C4004"/>
    <w:multiLevelType w:val="multilevel"/>
    <w:tmpl w:val="5ABC5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F7F7109"/>
    <w:multiLevelType w:val="hybridMultilevel"/>
    <w:tmpl w:val="28D02BC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9B7CC9"/>
    <w:multiLevelType w:val="hybridMultilevel"/>
    <w:tmpl w:val="DE30952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B03790"/>
    <w:multiLevelType w:val="multilevel"/>
    <w:tmpl w:val="8BC21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B05CA2"/>
    <w:multiLevelType w:val="hybridMultilevel"/>
    <w:tmpl w:val="ED3A7C4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766999"/>
    <w:multiLevelType w:val="hybridMultilevel"/>
    <w:tmpl w:val="A2F084A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0B2051"/>
    <w:multiLevelType w:val="hybridMultilevel"/>
    <w:tmpl w:val="176CCC8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894D0B"/>
    <w:multiLevelType w:val="hybridMultilevel"/>
    <w:tmpl w:val="BE266FF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BA4837"/>
    <w:multiLevelType w:val="multilevel"/>
    <w:tmpl w:val="61380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FF520E8"/>
    <w:multiLevelType w:val="multilevel"/>
    <w:tmpl w:val="343EB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E8E48B2"/>
    <w:multiLevelType w:val="hybridMultilevel"/>
    <w:tmpl w:val="E744E03A"/>
    <w:lvl w:ilvl="0" w:tplc="FFC614A2">
      <w:numFmt w:val="bullet"/>
      <w:lvlText w:val="-"/>
      <w:lvlJc w:val="left"/>
      <w:pPr>
        <w:ind w:left="430" w:hanging="360"/>
      </w:pPr>
      <w:rPr>
        <w:rFonts w:ascii="Verdana" w:eastAsiaTheme="minorHAnsi" w:hAnsi="Verdana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17" w15:restartNumberingAfterBreak="0">
    <w:nsid w:val="65B9364B"/>
    <w:multiLevelType w:val="hybridMultilevel"/>
    <w:tmpl w:val="3FB6A80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72744A"/>
    <w:multiLevelType w:val="hybridMultilevel"/>
    <w:tmpl w:val="2C5ACA4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E43330"/>
    <w:multiLevelType w:val="hybridMultilevel"/>
    <w:tmpl w:val="0BC6235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954E58"/>
    <w:multiLevelType w:val="hybridMultilevel"/>
    <w:tmpl w:val="A554F31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081393"/>
    <w:multiLevelType w:val="hybridMultilevel"/>
    <w:tmpl w:val="495474C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2668422">
    <w:abstractNumId w:val="14"/>
  </w:num>
  <w:num w:numId="2" w16cid:durableId="1504541329">
    <w:abstractNumId w:val="5"/>
  </w:num>
  <w:num w:numId="3" w16cid:durableId="1468546397">
    <w:abstractNumId w:val="0"/>
  </w:num>
  <w:num w:numId="4" w16cid:durableId="1614823860">
    <w:abstractNumId w:val="9"/>
  </w:num>
  <w:num w:numId="5" w16cid:durableId="1625843551">
    <w:abstractNumId w:val="15"/>
  </w:num>
  <w:num w:numId="6" w16cid:durableId="93481121">
    <w:abstractNumId w:val="1"/>
  </w:num>
  <w:num w:numId="7" w16cid:durableId="82773051">
    <w:abstractNumId w:val="13"/>
  </w:num>
  <w:num w:numId="8" w16cid:durableId="910896194">
    <w:abstractNumId w:val="4"/>
  </w:num>
  <w:num w:numId="9" w16cid:durableId="387650634">
    <w:abstractNumId w:val="19"/>
  </w:num>
  <w:num w:numId="10" w16cid:durableId="427972131">
    <w:abstractNumId w:val="21"/>
  </w:num>
  <w:num w:numId="11" w16cid:durableId="1689867051">
    <w:abstractNumId w:val="8"/>
  </w:num>
  <w:num w:numId="12" w16cid:durableId="1725715644">
    <w:abstractNumId w:val="10"/>
  </w:num>
  <w:num w:numId="13" w16cid:durableId="1654947817">
    <w:abstractNumId w:val="17"/>
  </w:num>
  <w:num w:numId="14" w16cid:durableId="121653085">
    <w:abstractNumId w:val="18"/>
  </w:num>
  <w:num w:numId="15" w16cid:durableId="2110000502">
    <w:abstractNumId w:val="20"/>
  </w:num>
  <w:num w:numId="16" w16cid:durableId="1094202368">
    <w:abstractNumId w:val="12"/>
  </w:num>
  <w:num w:numId="17" w16cid:durableId="118188900">
    <w:abstractNumId w:val="7"/>
  </w:num>
  <w:num w:numId="18" w16cid:durableId="1840268941">
    <w:abstractNumId w:val="3"/>
  </w:num>
  <w:num w:numId="19" w16cid:durableId="943809779">
    <w:abstractNumId w:val="6"/>
  </w:num>
  <w:num w:numId="20" w16cid:durableId="185607470">
    <w:abstractNumId w:val="2"/>
  </w:num>
  <w:num w:numId="21" w16cid:durableId="995690553">
    <w:abstractNumId w:val="11"/>
  </w:num>
  <w:num w:numId="22" w16cid:durableId="181201723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02C3"/>
    <w:rsid w:val="00004B92"/>
    <w:rsid w:val="00010DA7"/>
    <w:rsid w:val="000114D8"/>
    <w:rsid w:val="0002650C"/>
    <w:rsid w:val="00030FFB"/>
    <w:rsid w:val="000363E0"/>
    <w:rsid w:val="000640C9"/>
    <w:rsid w:val="000827BF"/>
    <w:rsid w:val="00087B82"/>
    <w:rsid w:val="00090055"/>
    <w:rsid w:val="00090D4A"/>
    <w:rsid w:val="000944FD"/>
    <w:rsid w:val="00096BB2"/>
    <w:rsid w:val="000A6C46"/>
    <w:rsid w:val="000B391B"/>
    <w:rsid w:val="000B59EF"/>
    <w:rsid w:val="000C2F18"/>
    <w:rsid w:val="000D2945"/>
    <w:rsid w:val="000D4079"/>
    <w:rsid w:val="00107C6A"/>
    <w:rsid w:val="00120FD7"/>
    <w:rsid w:val="00123E23"/>
    <w:rsid w:val="00125689"/>
    <w:rsid w:val="001307D8"/>
    <w:rsid w:val="0013302B"/>
    <w:rsid w:val="00140AD7"/>
    <w:rsid w:val="001450B8"/>
    <w:rsid w:val="00173B78"/>
    <w:rsid w:val="00180BE0"/>
    <w:rsid w:val="00191EF1"/>
    <w:rsid w:val="001A3C53"/>
    <w:rsid w:val="001B06B5"/>
    <w:rsid w:val="001B11E1"/>
    <w:rsid w:val="001F73C2"/>
    <w:rsid w:val="002047E8"/>
    <w:rsid w:val="00211D06"/>
    <w:rsid w:val="00224C5F"/>
    <w:rsid w:val="00241D94"/>
    <w:rsid w:val="00255D67"/>
    <w:rsid w:val="00260EC6"/>
    <w:rsid w:val="00264F05"/>
    <w:rsid w:val="00265328"/>
    <w:rsid w:val="00274862"/>
    <w:rsid w:val="00275920"/>
    <w:rsid w:val="00285001"/>
    <w:rsid w:val="002875B9"/>
    <w:rsid w:val="002942FA"/>
    <w:rsid w:val="002A7A7F"/>
    <w:rsid w:val="002B261D"/>
    <w:rsid w:val="002C07D8"/>
    <w:rsid w:val="002C24FE"/>
    <w:rsid w:val="002D2699"/>
    <w:rsid w:val="002D3709"/>
    <w:rsid w:val="002E30D6"/>
    <w:rsid w:val="003039FE"/>
    <w:rsid w:val="00305A59"/>
    <w:rsid w:val="00310EAE"/>
    <w:rsid w:val="0031213A"/>
    <w:rsid w:val="003219C2"/>
    <w:rsid w:val="00327E74"/>
    <w:rsid w:val="003344C0"/>
    <w:rsid w:val="00350923"/>
    <w:rsid w:val="00364D64"/>
    <w:rsid w:val="003A2135"/>
    <w:rsid w:val="003B0711"/>
    <w:rsid w:val="003C086D"/>
    <w:rsid w:val="003F4977"/>
    <w:rsid w:val="00407075"/>
    <w:rsid w:val="00411895"/>
    <w:rsid w:val="00442BDB"/>
    <w:rsid w:val="00443412"/>
    <w:rsid w:val="00456D8C"/>
    <w:rsid w:val="004579DC"/>
    <w:rsid w:val="00462C07"/>
    <w:rsid w:val="004724B4"/>
    <w:rsid w:val="004814BC"/>
    <w:rsid w:val="00492916"/>
    <w:rsid w:val="004A1128"/>
    <w:rsid w:val="004A212C"/>
    <w:rsid w:val="004A3470"/>
    <w:rsid w:val="004E22EB"/>
    <w:rsid w:val="004E3ABF"/>
    <w:rsid w:val="004F2AB2"/>
    <w:rsid w:val="004F704B"/>
    <w:rsid w:val="00501A41"/>
    <w:rsid w:val="00502EA5"/>
    <w:rsid w:val="005053B9"/>
    <w:rsid w:val="00525864"/>
    <w:rsid w:val="00540456"/>
    <w:rsid w:val="005430C8"/>
    <w:rsid w:val="00552399"/>
    <w:rsid w:val="00570FF9"/>
    <w:rsid w:val="00573206"/>
    <w:rsid w:val="0057351A"/>
    <w:rsid w:val="00575352"/>
    <w:rsid w:val="00577F85"/>
    <w:rsid w:val="005A044B"/>
    <w:rsid w:val="005A68EA"/>
    <w:rsid w:val="005B4FF5"/>
    <w:rsid w:val="005B6A73"/>
    <w:rsid w:val="005C7ECD"/>
    <w:rsid w:val="005D14A5"/>
    <w:rsid w:val="005D39C9"/>
    <w:rsid w:val="005D6234"/>
    <w:rsid w:val="005F1688"/>
    <w:rsid w:val="005F6E6F"/>
    <w:rsid w:val="00600C19"/>
    <w:rsid w:val="00604BF6"/>
    <w:rsid w:val="006159DD"/>
    <w:rsid w:val="00624895"/>
    <w:rsid w:val="006510C6"/>
    <w:rsid w:val="00670B46"/>
    <w:rsid w:val="006727E1"/>
    <w:rsid w:val="00673759"/>
    <w:rsid w:val="00675249"/>
    <w:rsid w:val="006766F9"/>
    <w:rsid w:val="00683799"/>
    <w:rsid w:val="00686C47"/>
    <w:rsid w:val="00687625"/>
    <w:rsid w:val="006A7AE7"/>
    <w:rsid w:val="006C2A20"/>
    <w:rsid w:val="006C2FB8"/>
    <w:rsid w:val="006C5E94"/>
    <w:rsid w:val="006F32FA"/>
    <w:rsid w:val="007056E8"/>
    <w:rsid w:val="0071032C"/>
    <w:rsid w:val="00711717"/>
    <w:rsid w:val="00731FAD"/>
    <w:rsid w:val="00737959"/>
    <w:rsid w:val="007607DF"/>
    <w:rsid w:val="00762A98"/>
    <w:rsid w:val="00773895"/>
    <w:rsid w:val="00773E1E"/>
    <w:rsid w:val="0077794F"/>
    <w:rsid w:val="00777D67"/>
    <w:rsid w:val="00784E63"/>
    <w:rsid w:val="00794711"/>
    <w:rsid w:val="00795A7F"/>
    <w:rsid w:val="007977DB"/>
    <w:rsid w:val="007A5A2F"/>
    <w:rsid w:val="007B3F88"/>
    <w:rsid w:val="007B4A96"/>
    <w:rsid w:val="007D2B9D"/>
    <w:rsid w:val="007D2FEC"/>
    <w:rsid w:val="007F01AC"/>
    <w:rsid w:val="008025F4"/>
    <w:rsid w:val="00810429"/>
    <w:rsid w:val="00815059"/>
    <w:rsid w:val="0083514B"/>
    <w:rsid w:val="00843E4E"/>
    <w:rsid w:val="00850347"/>
    <w:rsid w:val="00863A0D"/>
    <w:rsid w:val="008640E1"/>
    <w:rsid w:val="00870226"/>
    <w:rsid w:val="00872E1B"/>
    <w:rsid w:val="00881778"/>
    <w:rsid w:val="0088603E"/>
    <w:rsid w:val="008A0FF6"/>
    <w:rsid w:val="008C2999"/>
    <w:rsid w:val="008D0B15"/>
    <w:rsid w:val="008E2F79"/>
    <w:rsid w:val="008E5FE8"/>
    <w:rsid w:val="008E6769"/>
    <w:rsid w:val="008F464B"/>
    <w:rsid w:val="008F4FD5"/>
    <w:rsid w:val="008F526C"/>
    <w:rsid w:val="009111A6"/>
    <w:rsid w:val="00926B94"/>
    <w:rsid w:val="00934C5C"/>
    <w:rsid w:val="00941E34"/>
    <w:rsid w:val="00955AD5"/>
    <w:rsid w:val="00965D16"/>
    <w:rsid w:val="00986DF6"/>
    <w:rsid w:val="009A67F3"/>
    <w:rsid w:val="009B27BE"/>
    <w:rsid w:val="009B2DC3"/>
    <w:rsid w:val="009B3D85"/>
    <w:rsid w:val="009C15A7"/>
    <w:rsid w:val="009C3188"/>
    <w:rsid w:val="009C6B47"/>
    <w:rsid w:val="009C7B52"/>
    <w:rsid w:val="009D00BF"/>
    <w:rsid w:val="009D234B"/>
    <w:rsid w:val="009D4623"/>
    <w:rsid w:val="009F0916"/>
    <w:rsid w:val="00A02DDC"/>
    <w:rsid w:val="00A14C13"/>
    <w:rsid w:val="00A15212"/>
    <w:rsid w:val="00A21712"/>
    <w:rsid w:val="00A353A3"/>
    <w:rsid w:val="00A40C31"/>
    <w:rsid w:val="00A44169"/>
    <w:rsid w:val="00A45537"/>
    <w:rsid w:val="00A45AB1"/>
    <w:rsid w:val="00A500BB"/>
    <w:rsid w:val="00A51F55"/>
    <w:rsid w:val="00A638C6"/>
    <w:rsid w:val="00A70806"/>
    <w:rsid w:val="00A759BB"/>
    <w:rsid w:val="00A84A73"/>
    <w:rsid w:val="00A85A7E"/>
    <w:rsid w:val="00A9509F"/>
    <w:rsid w:val="00AA00BE"/>
    <w:rsid w:val="00AA024A"/>
    <w:rsid w:val="00AA0CFF"/>
    <w:rsid w:val="00AB1627"/>
    <w:rsid w:val="00AB1FCF"/>
    <w:rsid w:val="00AB53E4"/>
    <w:rsid w:val="00AB6AEC"/>
    <w:rsid w:val="00AC1BB3"/>
    <w:rsid w:val="00AC42E2"/>
    <w:rsid w:val="00AC6138"/>
    <w:rsid w:val="00AD1F35"/>
    <w:rsid w:val="00AD23B8"/>
    <w:rsid w:val="00AD6AE3"/>
    <w:rsid w:val="00AE18EF"/>
    <w:rsid w:val="00AE247A"/>
    <w:rsid w:val="00AE6BE3"/>
    <w:rsid w:val="00B268BC"/>
    <w:rsid w:val="00B332E5"/>
    <w:rsid w:val="00B37CCE"/>
    <w:rsid w:val="00B37D8A"/>
    <w:rsid w:val="00B41CC4"/>
    <w:rsid w:val="00B47DA8"/>
    <w:rsid w:val="00B52E91"/>
    <w:rsid w:val="00B6592C"/>
    <w:rsid w:val="00B72817"/>
    <w:rsid w:val="00B8152E"/>
    <w:rsid w:val="00B92F66"/>
    <w:rsid w:val="00BB1296"/>
    <w:rsid w:val="00BD5BAC"/>
    <w:rsid w:val="00BD698E"/>
    <w:rsid w:val="00BE3CF6"/>
    <w:rsid w:val="00BF57FD"/>
    <w:rsid w:val="00C02305"/>
    <w:rsid w:val="00C0291C"/>
    <w:rsid w:val="00C02B4A"/>
    <w:rsid w:val="00C057F1"/>
    <w:rsid w:val="00C07832"/>
    <w:rsid w:val="00C14486"/>
    <w:rsid w:val="00C22441"/>
    <w:rsid w:val="00C232B1"/>
    <w:rsid w:val="00C27DC7"/>
    <w:rsid w:val="00C3258A"/>
    <w:rsid w:val="00C33BC3"/>
    <w:rsid w:val="00C4121C"/>
    <w:rsid w:val="00C51F8F"/>
    <w:rsid w:val="00C52298"/>
    <w:rsid w:val="00C62417"/>
    <w:rsid w:val="00C62DCC"/>
    <w:rsid w:val="00C82399"/>
    <w:rsid w:val="00C93A37"/>
    <w:rsid w:val="00CB37BC"/>
    <w:rsid w:val="00CB4742"/>
    <w:rsid w:val="00CD24DA"/>
    <w:rsid w:val="00CD28B0"/>
    <w:rsid w:val="00CD4F49"/>
    <w:rsid w:val="00CD52F9"/>
    <w:rsid w:val="00CF18FC"/>
    <w:rsid w:val="00CF3541"/>
    <w:rsid w:val="00CF7148"/>
    <w:rsid w:val="00CF7731"/>
    <w:rsid w:val="00D0546A"/>
    <w:rsid w:val="00D10547"/>
    <w:rsid w:val="00D15DAB"/>
    <w:rsid w:val="00D3351F"/>
    <w:rsid w:val="00D663C3"/>
    <w:rsid w:val="00D676B9"/>
    <w:rsid w:val="00D71718"/>
    <w:rsid w:val="00D73FFC"/>
    <w:rsid w:val="00D776A6"/>
    <w:rsid w:val="00D93663"/>
    <w:rsid w:val="00DA202A"/>
    <w:rsid w:val="00DB08CF"/>
    <w:rsid w:val="00DB66C8"/>
    <w:rsid w:val="00DE023B"/>
    <w:rsid w:val="00E00AC6"/>
    <w:rsid w:val="00E0122B"/>
    <w:rsid w:val="00E06D09"/>
    <w:rsid w:val="00E10942"/>
    <w:rsid w:val="00E219A6"/>
    <w:rsid w:val="00E37B4F"/>
    <w:rsid w:val="00E42D2A"/>
    <w:rsid w:val="00E43793"/>
    <w:rsid w:val="00E602C3"/>
    <w:rsid w:val="00E604D7"/>
    <w:rsid w:val="00E62DA9"/>
    <w:rsid w:val="00E75A62"/>
    <w:rsid w:val="00E9789D"/>
    <w:rsid w:val="00EB3F4F"/>
    <w:rsid w:val="00EB548E"/>
    <w:rsid w:val="00EB6F00"/>
    <w:rsid w:val="00EC2625"/>
    <w:rsid w:val="00EC54CB"/>
    <w:rsid w:val="00EE4FBA"/>
    <w:rsid w:val="00EE5205"/>
    <w:rsid w:val="00EE645A"/>
    <w:rsid w:val="00F031E5"/>
    <w:rsid w:val="00F04608"/>
    <w:rsid w:val="00F07FBC"/>
    <w:rsid w:val="00F13CC2"/>
    <w:rsid w:val="00F22AAD"/>
    <w:rsid w:val="00F24FC8"/>
    <w:rsid w:val="00F325F2"/>
    <w:rsid w:val="00F37D1F"/>
    <w:rsid w:val="00F476B4"/>
    <w:rsid w:val="00F57B0E"/>
    <w:rsid w:val="00F62167"/>
    <w:rsid w:val="00F75CD5"/>
    <w:rsid w:val="00F871B4"/>
    <w:rsid w:val="00FA4D81"/>
    <w:rsid w:val="00FD047D"/>
    <w:rsid w:val="00FD47F6"/>
    <w:rsid w:val="00FF2248"/>
    <w:rsid w:val="00FF28D0"/>
    <w:rsid w:val="00FF5C81"/>
    <w:rsid w:val="4EA62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C3DEEB"/>
  <w15:chartTrackingRefBased/>
  <w15:docId w15:val="{9827E74F-447F-4D8D-BEDA-F6D216C72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0AC6"/>
  </w:style>
  <w:style w:type="paragraph" w:styleId="Overskrift2">
    <w:name w:val="heading 2"/>
    <w:basedOn w:val="Normal"/>
    <w:link w:val="Overskrift2Tegn"/>
    <w:uiPriority w:val="9"/>
    <w:qFormat/>
    <w:rsid w:val="00D93663"/>
    <w:pPr>
      <w:spacing w:before="300" w:after="150" w:line="240" w:lineRule="auto"/>
      <w:outlineLvl w:val="1"/>
    </w:pPr>
    <w:rPr>
      <w:rFonts w:ascii="Montserrat" w:eastAsia="Times New Roman" w:hAnsi="Montserrat" w:cs="Times New Roman"/>
      <w:color w:val="0D0D0D"/>
      <w:sz w:val="45"/>
      <w:szCs w:val="45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327E74"/>
    <w:rPr>
      <w:rFonts w:ascii="MuseoSans-300" w:hAnsi="MuseoSans-300" w:hint="default"/>
      <w:b w:val="0"/>
      <w:bCs w:val="0"/>
      <w:i w:val="0"/>
      <w:iCs w:val="0"/>
      <w:strike w:val="0"/>
      <w:dstrike w:val="0"/>
      <w:color w:val="008CBA"/>
      <w:u w:val="single"/>
      <w:effect w:val="none"/>
      <w:shd w:val="clear" w:color="auto" w:fill="auto"/>
    </w:rPr>
  </w:style>
  <w:style w:type="character" w:styleId="Sterk">
    <w:name w:val="Strong"/>
    <w:basedOn w:val="Standardskriftforavsnitt"/>
    <w:uiPriority w:val="22"/>
    <w:qFormat/>
    <w:rsid w:val="00327E74"/>
    <w:rPr>
      <w:rFonts w:ascii="MuseoSans-500" w:hAnsi="MuseoSans-500" w:hint="default"/>
      <w:b w:val="0"/>
      <w:bCs w:val="0"/>
      <w:i w:val="0"/>
      <w:iCs w:val="0"/>
    </w:rPr>
  </w:style>
  <w:style w:type="paragraph" w:styleId="NormalWeb">
    <w:name w:val="Normal (Web)"/>
    <w:basedOn w:val="Normal"/>
    <w:uiPriority w:val="99"/>
    <w:semiHidden/>
    <w:unhideWhenUsed/>
    <w:rsid w:val="00327E74"/>
    <w:pPr>
      <w:spacing w:after="0" w:line="240" w:lineRule="auto"/>
    </w:pPr>
    <w:rPr>
      <w:rFonts w:ascii="MuseoSans-300" w:eastAsia="Times New Roman" w:hAnsi="MuseoSans-300" w:cs="Times New Roman"/>
      <w:sz w:val="24"/>
      <w:szCs w:val="24"/>
      <w:lang w:eastAsia="nb-NO"/>
    </w:rPr>
  </w:style>
  <w:style w:type="paragraph" w:customStyle="1" w:styleId="leadtext">
    <w:name w:val="leadtext"/>
    <w:basedOn w:val="Normal"/>
    <w:rsid w:val="00327E74"/>
    <w:pPr>
      <w:spacing w:after="0" w:line="240" w:lineRule="auto"/>
    </w:pPr>
    <w:rPr>
      <w:rFonts w:ascii="MuseoSans-500" w:eastAsia="Times New Roman" w:hAnsi="MuseoSans-500" w:cs="Times New Roman"/>
      <w:sz w:val="24"/>
      <w:szCs w:val="24"/>
      <w:lang w:eastAsia="nb-NO"/>
    </w:rPr>
  </w:style>
  <w:style w:type="paragraph" w:styleId="Ingenmellomrom">
    <w:name w:val="No Spacing"/>
    <w:uiPriority w:val="1"/>
    <w:qFormat/>
    <w:rsid w:val="00327E74"/>
    <w:pPr>
      <w:spacing w:after="0" w:line="240" w:lineRule="auto"/>
    </w:pPr>
  </w:style>
  <w:style w:type="character" w:customStyle="1" w:styleId="Overskrift2Tegn">
    <w:name w:val="Overskrift 2 Tegn"/>
    <w:basedOn w:val="Standardskriftforavsnitt"/>
    <w:link w:val="Overskrift2"/>
    <w:uiPriority w:val="9"/>
    <w:rsid w:val="00D93663"/>
    <w:rPr>
      <w:rFonts w:ascii="Montserrat" w:eastAsia="Times New Roman" w:hAnsi="Montserrat" w:cs="Times New Roman"/>
      <w:color w:val="0D0D0D"/>
      <w:sz w:val="45"/>
      <w:szCs w:val="45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68379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683799"/>
  </w:style>
  <w:style w:type="paragraph" w:styleId="Bunntekst">
    <w:name w:val="footer"/>
    <w:basedOn w:val="Normal"/>
    <w:link w:val="BunntekstTegn"/>
    <w:uiPriority w:val="99"/>
    <w:unhideWhenUsed/>
    <w:rsid w:val="0068379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683799"/>
  </w:style>
  <w:style w:type="character" w:styleId="Ulstomtale">
    <w:name w:val="Unresolved Mention"/>
    <w:basedOn w:val="Standardskriftforavsnitt"/>
    <w:uiPriority w:val="99"/>
    <w:semiHidden/>
    <w:unhideWhenUsed/>
    <w:rsid w:val="00683799"/>
    <w:rPr>
      <w:color w:val="808080"/>
      <w:shd w:val="clear" w:color="auto" w:fill="E6E6E6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E012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0122B"/>
    <w:rPr>
      <w:rFonts w:ascii="Segoe UI" w:hAnsi="Segoe UI" w:cs="Segoe UI"/>
      <w:sz w:val="18"/>
      <w:szCs w:val="18"/>
    </w:rPr>
  </w:style>
  <w:style w:type="paragraph" w:styleId="Listeavsnitt">
    <w:name w:val="List Paragraph"/>
    <w:basedOn w:val="Normal"/>
    <w:uiPriority w:val="34"/>
    <w:qFormat/>
    <w:rsid w:val="00E602C3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</w:rPr>
  </w:style>
  <w:style w:type="paragraph" w:customStyle="1" w:styleId="gmail-m-1437647584624868567msonospacing">
    <w:name w:val="gmail-m_-1437647584624868567msonospacing"/>
    <w:basedOn w:val="Normal"/>
    <w:rsid w:val="005D39C9"/>
    <w:pPr>
      <w:spacing w:before="100" w:beforeAutospacing="1" w:after="100" w:afterAutospacing="1" w:line="240" w:lineRule="auto"/>
    </w:pPr>
    <w:rPr>
      <w:rFonts w:ascii="Calibri" w:hAnsi="Calibri" w:cs="Calibri"/>
      <w:sz w:val="22"/>
      <w:lang w:eastAsia="nb-NO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D15DAB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D15DAB"/>
    <w:pPr>
      <w:spacing w:line="240" w:lineRule="auto"/>
    </w:pPr>
    <w:rPr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D15DAB"/>
    <w:rPr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D15DAB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D15DAB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22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23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22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70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198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514172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390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57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1552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4577388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08495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0245690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76270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75079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56491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77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7138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11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51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15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ruls\Documents\Egendefinerte%20Office-maler\Kil-logoark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Egendefinert 1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D1C1F0B56C4264EB194DD8CB6DF89E7" ma:contentTypeVersion="18" ma:contentTypeDescription="Opprett et nytt dokument." ma:contentTypeScope="" ma:versionID="8a74edeabde6c3d4fb9f29fce6fc098b">
  <xsd:schema xmlns:xsd="http://www.w3.org/2001/XMLSchema" xmlns:xs="http://www.w3.org/2001/XMLSchema" xmlns:p="http://schemas.microsoft.com/office/2006/metadata/properties" xmlns:ns2="87e0080e-7b1d-4c08-be6e-3d58156e985a" xmlns:ns3="2437c439-00bc-4286-9ded-3b44bcd22ea8" targetNamespace="http://schemas.microsoft.com/office/2006/metadata/properties" ma:root="true" ma:fieldsID="00ce8ec41bb8f9130e5084ed3cf730f8" ns2:_="" ns3:_="">
    <xsd:import namespace="87e0080e-7b1d-4c08-be6e-3d58156e985a"/>
    <xsd:import namespace="2437c439-00bc-4286-9ded-3b44bcd22ea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e0080e-7b1d-4c08-be6e-3d58156e985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61d15df-7e55-4fb6-8155-57cda05b3bef}" ma:internalName="TaxCatchAll" ma:showField="CatchAllData" ma:web="87e0080e-7b1d-4c08-be6e-3d58156e98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37c439-00bc-4286-9ded-3b44bcd22e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b32ca795-df1a-4765-aeda-240c9475d4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F959DF-AC29-40B0-8D5E-B34A4A935CD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07B7EDC-40C3-48FA-A2C4-1086A1E057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FC13DC-0BF0-491B-9159-8FFB9397C4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e0080e-7b1d-4c08-be6e-3d58156e985a"/>
    <ds:schemaRef ds:uri="2437c439-00bc-4286-9ded-3b44bcd22e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Kil-logoark</Template>
  <TotalTime>1</TotalTime>
  <Pages>2</Pages>
  <Words>337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Truls</dc:creator>
  <cp:keywords/>
  <dc:description/>
  <cp:lastModifiedBy>Kari Uglem</cp:lastModifiedBy>
  <cp:revision>2</cp:revision>
  <cp:lastPrinted>2024-02-22T15:27:00Z</cp:lastPrinted>
  <dcterms:created xsi:type="dcterms:W3CDTF">2025-01-30T10:07:00Z</dcterms:created>
  <dcterms:modified xsi:type="dcterms:W3CDTF">2025-01-30T10:07:00Z</dcterms:modified>
</cp:coreProperties>
</file>