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3B92E" w14:textId="77777777" w:rsidR="00181CC3" w:rsidRPr="00670343" w:rsidRDefault="00181CC3">
      <w:pPr>
        <w:rPr>
          <w:b/>
          <w:u w:val="single"/>
        </w:rPr>
      </w:pPr>
      <w:r w:rsidRPr="00670343">
        <w:rPr>
          <w:b/>
          <w:u w:val="single"/>
        </w:rPr>
        <w:t>Til medlemmene</w:t>
      </w:r>
    </w:p>
    <w:p w14:paraId="50A408FB" w14:textId="77777777" w:rsidR="00181CC3" w:rsidRDefault="00181CC3"/>
    <w:p w14:paraId="3FF954E8" w14:textId="77777777" w:rsidR="002F0D11" w:rsidRDefault="00181CC3">
      <w:r>
        <w:t>Årlig møte for N</w:t>
      </w:r>
      <w:r w:rsidR="002F0D11">
        <w:t>jård Håndball avholdes i K</w:t>
      </w:r>
      <w:r>
        <w:t>lubbhuset</w:t>
      </w:r>
      <w:r w:rsidR="002F0D11">
        <w:t xml:space="preserve"> i Jensmessveien  </w:t>
      </w:r>
    </w:p>
    <w:p w14:paraId="5B3B2C4F" w14:textId="77777777" w:rsidR="002F0D11" w:rsidRDefault="002F0D11" w:rsidP="002F0D11">
      <w:pPr>
        <w:ind w:firstLine="708"/>
      </w:pPr>
    </w:p>
    <w:p w14:paraId="081FBF59" w14:textId="2C7E7B25" w:rsidR="00181CC3" w:rsidRDefault="00025B35" w:rsidP="002F0D11">
      <w:pPr>
        <w:ind w:firstLine="708"/>
        <w:rPr>
          <w:b/>
        </w:rPr>
      </w:pPr>
      <w:r>
        <w:rPr>
          <w:b/>
        </w:rPr>
        <w:t>Tor</w:t>
      </w:r>
      <w:r w:rsidR="00181CC3" w:rsidRPr="00181CC3">
        <w:rPr>
          <w:b/>
        </w:rPr>
        <w:t>sdag</w:t>
      </w:r>
      <w:r w:rsidR="009876CD">
        <w:rPr>
          <w:b/>
        </w:rPr>
        <w:t xml:space="preserve"> </w:t>
      </w:r>
      <w:r>
        <w:rPr>
          <w:b/>
        </w:rPr>
        <w:t>27</w:t>
      </w:r>
      <w:r w:rsidR="00181CC3" w:rsidRPr="00181CC3">
        <w:rPr>
          <w:b/>
        </w:rPr>
        <w:t xml:space="preserve">. </w:t>
      </w:r>
      <w:r w:rsidR="009876CD">
        <w:rPr>
          <w:b/>
        </w:rPr>
        <w:t>februar</w:t>
      </w:r>
      <w:r w:rsidR="00181CC3" w:rsidRPr="00181CC3">
        <w:rPr>
          <w:b/>
        </w:rPr>
        <w:t xml:space="preserve"> klokken 19:</w:t>
      </w:r>
      <w:r>
        <w:rPr>
          <w:b/>
        </w:rPr>
        <w:t>30</w:t>
      </w:r>
    </w:p>
    <w:p w14:paraId="44FC7B58" w14:textId="77777777" w:rsidR="00181CC3" w:rsidRDefault="00181CC3">
      <w:pPr>
        <w:rPr>
          <w:b/>
        </w:rPr>
      </w:pPr>
    </w:p>
    <w:p w14:paraId="2514B9C9" w14:textId="77777777" w:rsidR="00181CC3" w:rsidRDefault="00181CC3">
      <w:pPr>
        <w:rPr>
          <w:b/>
        </w:rPr>
      </w:pPr>
      <w:r>
        <w:rPr>
          <w:b/>
        </w:rPr>
        <w:t>Agenda:</w:t>
      </w:r>
    </w:p>
    <w:p w14:paraId="27280D31" w14:textId="77777777" w:rsidR="00181CC3" w:rsidRDefault="00181CC3">
      <w:pPr>
        <w:rPr>
          <w:b/>
        </w:rPr>
      </w:pPr>
    </w:p>
    <w:p w14:paraId="468EDAFB" w14:textId="77777777" w:rsidR="00181CC3" w:rsidRDefault="00181CC3" w:rsidP="00181CC3">
      <w:pPr>
        <w:pStyle w:val="Listeavsnitt"/>
        <w:numPr>
          <w:ilvl w:val="0"/>
          <w:numId w:val="1"/>
        </w:numPr>
      </w:pPr>
      <w:r>
        <w:t>Valg av ordstyrer og referent</w:t>
      </w:r>
    </w:p>
    <w:p w14:paraId="7173A247" w14:textId="614A0C65" w:rsidR="00A21498" w:rsidRDefault="00670343" w:rsidP="00181CC3">
      <w:pPr>
        <w:pStyle w:val="Listeavsnitt"/>
        <w:numPr>
          <w:ilvl w:val="0"/>
          <w:numId w:val="1"/>
        </w:numPr>
      </w:pPr>
      <w:r>
        <w:t>S</w:t>
      </w:r>
      <w:r w:rsidR="00A21498">
        <w:t xml:space="preserve">tyrets </w:t>
      </w:r>
      <w:r>
        <w:t>leder innleder om styrets arbeid i 201</w:t>
      </w:r>
      <w:r w:rsidR="006D1F31">
        <w:t>9</w:t>
      </w:r>
    </w:p>
    <w:p w14:paraId="7C25687D" w14:textId="26E131F6" w:rsidR="00A21498" w:rsidRPr="00F12654" w:rsidRDefault="000F0DA6" w:rsidP="00181CC3">
      <w:pPr>
        <w:pStyle w:val="Listeavsnitt"/>
        <w:numPr>
          <w:ilvl w:val="0"/>
          <w:numId w:val="1"/>
        </w:numPr>
      </w:pPr>
      <w:r w:rsidRPr="00F12654">
        <w:t>Behandle</w:t>
      </w:r>
      <w:r w:rsidR="00CA789F" w:rsidRPr="00F12654">
        <w:t xml:space="preserve"> </w:t>
      </w:r>
      <w:r w:rsidR="002F0D11" w:rsidRPr="00F12654">
        <w:t>å</w:t>
      </w:r>
      <w:r w:rsidR="00181CC3" w:rsidRPr="00F12654">
        <w:t>rsrapport for 201</w:t>
      </w:r>
      <w:r w:rsidR="006D1F31" w:rsidRPr="00F12654">
        <w:t>9</w:t>
      </w:r>
    </w:p>
    <w:p w14:paraId="4226766D" w14:textId="2A09C3F7" w:rsidR="00A21498" w:rsidRPr="00F12654" w:rsidRDefault="00CA789F" w:rsidP="00181CC3">
      <w:pPr>
        <w:pStyle w:val="Listeavsnitt"/>
        <w:numPr>
          <w:ilvl w:val="0"/>
          <w:numId w:val="1"/>
        </w:numPr>
      </w:pPr>
      <w:r w:rsidRPr="00F12654">
        <w:t>Be</w:t>
      </w:r>
      <w:r w:rsidR="00396699" w:rsidRPr="00F12654">
        <w:t>handle r</w:t>
      </w:r>
      <w:r w:rsidR="00A21498" w:rsidRPr="00F12654">
        <w:t>egnskap for 201</w:t>
      </w:r>
      <w:r w:rsidR="006D1F31" w:rsidRPr="00F12654">
        <w:t>9</w:t>
      </w:r>
    </w:p>
    <w:p w14:paraId="589A068B" w14:textId="3B3CBC69" w:rsidR="000F65D8" w:rsidRPr="00F12654" w:rsidRDefault="00A21498" w:rsidP="00181CC3">
      <w:pPr>
        <w:pStyle w:val="Listeavsnitt"/>
        <w:numPr>
          <w:ilvl w:val="0"/>
          <w:numId w:val="1"/>
        </w:numPr>
      </w:pPr>
      <w:r w:rsidRPr="00F12654">
        <w:t xml:space="preserve">Orientering om </w:t>
      </w:r>
      <w:r w:rsidR="002F0D11" w:rsidRPr="00F12654">
        <w:t xml:space="preserve">styrets forslag til </w:t>
      </w:r>
      <w:r w:rsidRPr="00F12654">
        <w:t>budsjett for 20</w:t>
      </w:r>
      <w:r w:rsidR="006D1F31" w:rsidRPr="00F12654">
        <w:t>20</w:t>
      </w:r>
      <w:r w:rsidR="004D61EE" w:rsidRPr="00F12654">
        <w:t xml:space="preserve"> </w:t>
      </w:r>
      <w:r w:rsidR="001A4C3A" w:rsidRPr="00F12654">
        <w:t>og dets forutsetninger</w:t>
      </w:r>
      <w:r w:rsidR="00CF2839" w:rsidRPr="00F12654">
        <w:t>.</w:t>
      </w:r>
    </w:p>
    <w:p w14:paraId="27F9DF42" w14:textId="291F345A" w:rsidR="00A21498" w:rsidRPr="00F12654" w:rsidRDefault="00A21498" w:rsidP="00181CC3">
      <w:pPr>
        <w:pStyle w:val="Listeavsnitt"/>
        <w:numPr>
          <w:ilvl w:val="0"/>
          <w:numId w:val="1"/>
        </w:numPr>
      </w:pPr>
      <w:r w:rsidRPr="00F12654">
        <w:t>Valg av gruppestyre Njård Håndball</w:t>
      </w:r>
      <w:r w:rsidR="00B949CF" w:rsidRPr="00F12654">
        <w:t xml:space="preserve"> </w:t>
      </w:r>
      <w:r w:rsidR="00E9764D" w:rsidRPr="00F12654">
        <w:t>for innstilling til årsmøte i hovedlaget.</w:t>
      </w:r>
    </w:p>
    <w:p w14:paraId="37F6BBDF" w14:textId="77777777" w:rsidR="00A21498" w:rsidRPr="00F12654" w:rsidRDefault="00A21498" w:rsidP="00181CC3">
      <w:pPr>
        <w:pStyle w:val="Listeavsnitt"/>
        <w:numPr>
          <w:ilvl w:val="0"/>
          <w:numId w:val="1"/>
        </w:numPr>
      </w:pPr>
      <w:r w:rsidRPr="00F12654">
        <w:t>Valg av medlemmer til komitéer Njård Håndball*</w:t>
      </w:r>
    </w:p>
    <w:p w14:paraId="0F922C23" w14:textId="77777777" w:rsidR="00A21498" w:rsidRPr="00F12654" w:rsidRDefault="00A21498" w:rsidP="00181CC3">
      <w:pPr>
        <w:pStyle w:val="Listeavsnitt"/>
        <w:numPr>
          <w:ilvl w:val="0"/>
          <w:numId w:val="1"/>
        </w:numPr>
      </w:pPr>
      <w:r w:rsidRPr="00F12654">
        <w:t>Behandling av innkomne forslag fra medlemmene</w:t>
      </w:r>
      <w:r w:rsidR="002F0D11" w:rsidRPr="00F12654">
        <w:t>**</w:t>
      </w:r>
    </w:p>
    <w:p w14:paraId="75B3F12F" w14:textId="77777777" w:rsidR="00A21498" w:rsidRDefault="00A21498" w:rsidP="00A21498">
      <w:pPr>
        <w:pStyle w:val="Listeavsnitt"/>
      </w:pPr>
    </w:p>
    <w:p w14:paraId="13389A4D" w14:textId="1F38CE31" w:rsidR="002F0D11" w:rsidRPr="002F0D11" w:rsidRDefault="002F0D11" w:rsidP="002F0D11">
      <w:pPr>
        <w:rPr>
          <w:u w:val="single"/>
        </w:rPr>
      </w:pPr>
      <w:r w:rsidRPr="002F0D11">
        <w:rPr>
          <w:u w:val="single"/>
        </w:rPr>
        <w:t xml:space="preserve">Sakspapirer vil bli lagt ut på hjemmesiden </w:t>
      </w:r>
      <w:r w:rsidR="0098128F">
        <w:rPr>
          <w:u w:val="single"/>
        </w:rPr>
        <w:t xml:space="preserve">senest </w:t>
      </w:r>
      <w:r w:rsidR="00B82A23">
        <w:rPr>
          <w:u w:val="single"/>
        </w:rPr>
        <w:t>en</w:t>
      </w:r>
      <w:r w:rsidR="0098128F">
        <w:rPr>
          <w:u w:val="single"/>
        </w:rPr>
        <w:t xml:space="preserve"> uke før møtet</w:t>
      </w:r>
    </w:p>
    <w:p w14:paraId="7D844A1F" w14:textId="77777777" w:rsidR="002F0D11" w:rsidRDefault="002F0D11" w:rsidP="002F0D11">
      <w:pPr>
        <w:pStyle w:val="Listeavsnitt"/>
        <w:ind w:left="0"/>
      </w:pPr>
    </w:p>
    <w:p w14:paraId="571C7268" w14:textId="3D97EDC4" w:rsidR="00A21498" w:rsidRDefault="00A21498" w:rsidP="00A21498">
      <w:r>
        <w:t>*</w:t>
      </w:r>
      <w:r w:rsidR="00955873">
        <w:t xml:space="preserve">Medlemmer til </w:t>
      </w:r>
      <w:r w:rsidR="00A34919">
        <w:t>komiteer</w:t>
      </w:r>
      <w:r>
        <w:t xml:space="preserve"> </w:t>
      </w:r>
    </w:p>
    <w:p w14:paraId="795DF664" w14:textId="7E9E6228" w:rsidR="00A21498" w:rsidRDefault="00A34919" w:rsidP="00A21498">
      <w:r>
        <w:t>Fra og med sesongen 2020/2021</w:t>
      </w:r>
      <w:r w:rsidR="00F55052">
        <w:t xml:space="preserve"> ønsker s</w:t>
      </w:r>
      <w:r w:rsidR="002F0D11">
        <w:t xml:space="preserve">tyret å organisere klubben i henhold til Klubbhuset, </w:t>
      </w:r>
      <w:r w:rsidR="00670343">
        <w:t xml:space="preserve">et opplegg </w:t>
      </w:r>
      <w:r w:rsidR="002F0D11">
        <w:t>som Håndballforbundet står bak.  S</w:t>
      </w:r>
      <w:r w:rsidR="00A21498">
        <w:t xml:space="preserve">tyret </w:t>
      </w:r>
      <w:r w:rsidR="00F55052">
        <w:t xml:space="preserve">vil informere litt mer om dette på styremøtet, men i korte trekk betyr dette at </w:t>
      </w:r>
      <w:r w:rsidR="00A21498">
        <w:t xml:space="preserve">hvert lag </w:t>
      </w:r>
      <w:r w:rsidR="00F55052">
        <w:t>stiller med minst</w:t>
      </w:r>
      <w:r w:rsidR="00A21498">
        <w:t xml:space="preserve"> en person </w:t>
      </w:r>
      <w:r w:rsidR="00F55052">
        <w:t>som kan</w:t>
      </w:r>
      <w:r w:rsidR="00A21498">
        <w:t xml:space="preserve"> delta i </w:t>
      </w:r>
      <w:r w:rsidR="002F0D11">
        <w:t xml:space="preserve">de </w:t>
      </w:r>
      <w:r w:rsidR="00A21498">
        <w:t>ulike komiteer styret</w:t>
      </w:r>
      <w:r w:rsidR="002F0D11">
        <w:t xml:space="preserve"> vil nedsette i løpet av våren</w:t>
      </w:r>
      <w:r w:rsidR="001D152D">
        <w:t xml:space="preserve">. </w:t>
      </w:r>
    </w:p>
    <w:p w14:paraId="24C248C6" w14:textId="77777777" w:rsidR="002F0D11" w:rsidRDefault="002F0D11" w:rsidP="00A21498"/>
    <w:p w14:paraId="4C6EA3E1" w14:textId="01E9D0E1" w:rsidR="002F0D11" w:rsidRDefault="002F0D11" w:rsidP="00A21498">
      <w:r>
        <w:t xml:space="preserve">**Frist for å sende inn forslag er </w:t>
      </w:r>
      <w:r w:rsidR="001C1556">
        <w:t>13</w:t>
      </w:r>
      <w:r>
        <w:t xml:space="preserve">. </w:t>
      </w:r>
      <w:r w:rsidR="006328AE">
        <w:t>februar</w:t>
      </w:r>
      <w:r w:rsidR="00647C00">
        <w:t xml:space="preserve"> </w:t>
      </w:r>
    </w:p>
    <w:p w14:paraId="4B91C14F" w14:textId="77777777" w:rsidR="002F0D11" w:rsidRDefault="002F0D11" w:rsidP="00A21498"/>
    <w:p w14:paraId="31B1D3FC" w14:textId="483820BA" w:rsidR="002F0D11" w:rsidRPr="00670343" w:rsidRDefault="002F0D11" w:rsidP="00A21498">
      <w:pPr>
        <w:rPr>
          <w:b/>
        </w:rPr>
      </w:pPr>
      <w:r w:rsidRPr="00670343">
        <w:rPr>
          <w:b/>
        </w:rPr>
        <w:t>Vi håper mange av dere har mulighet til å delta</w:t>
      </w:r>
      <w:r w:rsidR="001C1556">
        <w:rPr>
          <w:b/>
        </w:rPr>
        <w:t>.</w:t>
      </w:r>
      <w:r w:rsidRPr="00670343">
        <w:rPr>
          <w:b/>
        </w:rPr>
        <w:t xml:space="preserve"> </w:t>
      </w:r>
    </w:p>
    <w:p w14:paraId="0E1E2DB0" w14:textId="77777777" w:rsidR="00670343" w:rsidRDefault="00670343" w:rsidP="00A21498"/>
    <w:p w14:paraId="36CB62D3" w14:textId="77777777" w:rsidR="002F0D11" w:rsidRDefault="002F0D11" w:rsidP="00A21498"/>
    <w:p w14:paraId="339B00BC" w14:textId="77777777" w:rsidR="002F0D11" w:rsidRDefault="002F0D11" w:rsidP="00A21498">
      <w:r>
        <w:t>For styret i Njård Håndball</w:t>
      </w:r>
    </w:p>
    <w:p w14:paraId="5C77FC18" w14:textId="77777777" w:rsidR="002F0D11" w:rsidRDefault="002F0D11" w:rsidP="00A21498"/>
    <w:p w14:paraId="16DAC802" w14:textId="77777777" w:rsidR="002F0D11" w:rsidRDefault="009876CD" w:rsidP="00A21498">
      <w:r>
        <w:t>Anders Dolve</w:t>
      </w:r>
    </w:p>
    <w:p w14:paraId="6237B71D" w14:textId="77777777" w:rsidR="002F0D11" w:rsidRDefault="002F0D11" w:rsidP="00A21498"/>
    <w:p w14:paraId="0E78C1D5" w14:textId="77777777" w:rsidR="009B581D" w:rsidRDefault="009B581D" w:rsidP="00A21498"/>
    <w:p w14:paraId="49B0CA3E" w14:textId="77777777" w:rsidR="002C752C" w:rsidRDefault="002C752C" w:rsidP="00A21498"/>
    <w:sectPr w:rsidR="002C752C" w:rsidSect="00B37E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04F9E" w14:textId="77777777" w:rsidR="00206B4D" w:rsidRDefault="00206B4D" w:rsidP="005001E9">
      <w:r>
        <w:separator/>
      </w:r>
    </w:p>
  </w:endnote>
  <w:endnote w:type="continuationSeparator" w:id="0">
    <w:p w14:paraId="142C0E0B" w14:textId="77777777" w:rsidR="00206B4D" w:rsidRDefault="00206B4D" w:rsidP="0050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BACC2" w14:textId="77777777" w:rsidR="00206B4D" w:rsidRDefault="00206B4D" w:rsidP="005001E9">
      <w:r>
        <w:separator/>
      </w:r>
    </w:p>
  </w:footnote>
  <w:footnote w:type="continuationSeparator" w:id="0">
    <w:p w14:paraId="00343B8D" w14:textId="77777777" w:rsidR="00206B4D" w:rsidRDefault="00206B4D" w:rsidP="00500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190A"/>
    <w:multiLevelType w:val="hybridMultilevel"/>
    <w:tmpl w:val="B91AC6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968C2"/>
    <w:multiLevelType w:val="hybridMultilevel"/>
    <w:tmpl w:val="CE74DD90"/>
    <w:lvl w:ilvl="0" w:tplc="336C2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81C57"/>
    <w:multiLevelType w:val="multilevel"/>
    <w:tmpl w:val="E3BC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76AF5"/>
    <w:multiLevelType w:val="hybridMultilevel"/>
    <w:tmpl w:val="0A1423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CC3"/>
    <w:rsid w:val="00025B35"/>
    <w:rsid w:val="00034596"/>
    <w:rsid w:val="00055951"/>
    <w:rsid w:val="000F0DA6"/>
    <w:rsid w:val="00181CC3"/>
    <w:rsid w:val="001A4C3A"/>
    <w:rsid w:val="001C1556"/>
    <w:rsid w:val="001D152D"/>
    <w:rsid w:val="00206B4D"/>
    <w:rsid w:val="002C752C"/>
    <w:rsid w:val="002F0D11"/>
    <w:rsid w:val="00396699"/>
    <w:rsid w:val="003A6F50"/>
    <w:rsid w:val="00450600"/>
    <w:rsid w:val="004D61EE"/>
    <w:rsid w:val="005001E9"/>
    <w:rsid w:val="0061267E"/>
    <w:rsid w:val="006328AE"/>
    <w:rsid w:val="00647C00"/>
    <w:rsid w:val="00670343"/>
    <w:rsid w:val="006D1F31"/>
    <w:rsid w:val="007723B8"/>
    <w:rsid w:val="007848B9"/>
    <w:rsid w:val="00796310"/>
    <w:rsid w:val="00814E12"/>
    <w:rsid w:val="008E60A4"/>
    <w:rsid w:val="008F6FEF"/>
    <w:rsid w:val="00902511"/>
    <w:rsid w:val="00955873"/>
    <w:rsid w:val="0098128F"/>
    <w:rsid w:val="009876CD"/>
    <w:rsid w:val="009B581D"/>
    <w:rsid w:val="009E1581"/>
    <w:rsid w:val="00A21498"/>
    <w:rsid w:val="00A34919"/>
    <w:rsid w:val="00AA3F92"/>
    <w:rsid w:val="00AB091F"/>
    <w:rsid w:val="00B37E52"/>
    <w:rsid w:val="00B82A23"/>
    <w:rsid w:val="00B949CF"/>
    <w:rsid w:val="00CA789F"/>
    <w:rsid w:val="00CB23E6"/>
    <w:rsid w:val="00CF2839"/>
    <w:rsid w:val="00D0550B"/>
    <w:rsid w:val="00DC4354"/>
    <w:rsid w:val="00E67ACC"/>
    <w:rsid w:val="00E9764D"/>
    <w:rsid w:val="00EE69D5"/>
    <w:rsid w:val="00F12654"/>
    <w:rsid w:val="00F55052"/>
    <w:rsid w:val="00FB26D6"/>
    <w:rsid w:val="00FC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67EA3"/>
  <w14:defaultImageDpi w14:val="32767"/>
  <w15:chartTrackingRefBased/>
  <w15:docId w15:val="{5BCA19D5-1AFC-D04A-A26C-091CCA09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81C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58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9B581D"/>
    <w:rPr>
      <w:b/>
      <w:bCs/>
    </w:rPr>
  </w:style>
  <w:style w:type="character" w:customStyle="1" w:styleId="il">
    <w:name w:val="il"/>
    <w:basedOn w:val="Standardskriftforavsnitt"/>
    <w:rsid w:val="009B581D"/>
  </w:style>
  <w:style w:type="character" w:styleId="Hyperkobling">
    <w:name w:val="Hyperlink"/>
    <w:basedOn w:val="Standardskriftforavsnitt"/>
    <w:uiPriority w:val="99"/>
    <w:unhideWhenUsed/>
    <w:rsid w:val="00055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996AB4BFB4F46BA62D2CC8EF2760D" ma:contentTypeVersion="11" ma:contentTypeDescription="Create a new document." ma:contentTypeScope="" ma:versionID="f49edd49bbab3c405fec6d3d2f69c444">
  <xsd:schema xmlns:xsd="http://www.w3.org/2001/XMLSchema" xmlns:xs="http://www.w3.org/2001/XMLSchema" xmlns:p="http://schemas.microsoft.com/office/2006/metadata/properties" xmlns:ns3="6b2c2220-bd1c-42ab-bfd9-55ccd1bd88b2" xmlns:ns4="70162207-42fc-452b-a481-fe6fe769ecb0" targetNamespace="http://schemas.microsoft.com/office/2006/metadata/properties" ma:root="true" ma:fieldsID="21368707c4cbd0d39a996186dde29f69" ns3:_="" ns4:_="">
    <xsd:import namespace="6b2c2220-bd1c-42ab-bfd9-55ccd1bd88b2"/>
    <xsd:import namespace="70162207-42fc-452b-a481-fe6fe769ec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c2220-bd1c-42ab-bfd9-55ccd1bd8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62207-42fc-452b-a481-fe6fe769ec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183EA-A221-4130-BEC5-279C4CCCE4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C36799-B964-4065-923C-F8F91FB41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CF261-4C4C-4F1F-ACD6-6543FF278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c2220-bd1c-42ab-bfd9-55ccd1bd88b2"/>
    <ds:schemaRef ds:uri="70162207-42fc-452b-a481-fe6fe769e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8A6A13A8.dotm</Template>
  <TotalTime>9</TotalTime>
  <Pages>1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Advokatfirma Morten Persen AS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Persen</dc:creator>
  <cp:keywords/>
  <dc:description/>
  <cp:lastModifiedBy>Anders Dolve</cp:lastModifiedBy>
  <cp:revision>2</cp:revision>
  <dcterms:created xsi:type="dcterms:W3CDTF">2020-01-24T11:34:00Z</dcterms:created>
  <dcterms:modified xsi:type="dcterms:W3CDTF">2020-01-24T11:34:00Z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53a71b-dd27-4a13-ae9d-91aa459fe858_Enabled">
    <vt:lpwstr>True</vt:lpwstr>
  </property>
  <property fmtid="{D5CDD505-2E9C-101B-9397-08002B2CF9AE}" pid="3" name="MSIP_Label_dc53a71b-dd27-4a13-ae9d-91aa459fe858_SiteId">
    <vt:lpwstr>a8d61462-f252-44b2-bf6a-d7231960c041</vt:lpwstr>
  </property>
  <property fmtid="{D5CDD505-2E9C-101B-9397-08002B2CF9AE}" pid="4" name="MSIP_Label_dc53a71b-dd27-4a13-ae9d-91aa459fe858_Owner">
    <vt:lpwstr>Anders.Dolve@statnett.no</vt:lpwstr>
  </property>
  <property fmtid="{D5CDD505-2E9C-101B-9397-08002B2CF9AE}" pid="5" name="MSIP_Label_dc53a71b-dd27-4a13-ae9d-91aa459fe858_SetDate">
    <vt:lpwstr>2018-12-05T08:53:08.8019386Z</vt:lpwstr>
  </property>
  <property fmtid="{D5CDD505-2E9C-101B-9397-08002B2CF9AE}" pid="6" name="MSIP_Label_dc53a71b-dd27-4a13-ae9d-91aa459fe858_Name">
    <vt:lpwstr>Ikke jobbrelatert</vt:lpwstr>
  </property>
  <property fmtid="{D5CDD505-2E9C-101B-9397-08002B2CF9AE}" pid="7" name="MSIP_Label_dc53a71b-dd27-4a13-ae9d-91aa459fe858_Application">
    <vt:lpwstr>Microsoft Azure Information Protection</vt:lpwstr>
  </property>
  <property fmtid="{D5CDD505-2E9C-101B-9397-08002B2CF9AE}" pid="8" name="MSIP_Label_dc53a71b-dd27-4a13-ae9d-91aa459fe858_Extended_MSFT_Method">
    <vt:lpwstr>Manual</vt:lpwstr>
  </property>
  <property fmtid="{D5CDD505-2E9C-101B-9397-08002B2CF9AE}" pid="9" name="Sensitivity">
    <vt:lpwstr>Ikke jobbrelatert</vt:lpwstr>
  </property>
  <property fmtid="{D5CDD505-2E9C-101B-9397-08002B2CF9AE}" pid="10" name="ContentTypeId">
    <vt:lpwstr>0x0101005EA996AB4BFB4F46BA62D2CC8EF2760D</vt:lpwstr>
  </property>
</Properties>
</file>