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CC3" w:rsidRPr="00670343" w:rsidRDefault="00181CC3">
      <w:pPr>
        <w:rPr>
          <w:b/>
          <w:u w:val="single"/>
        </w:rPr>
      </w:pPr>
      <w:r w:rsidRPr="00670343">
        <w:rPr>
          <w:b/>
          <w:u w:val="single"/>
        </w:rPr>
        <w:t>Til medlemmene</w:t>
      </w:r>
    </w:p>
    <w:p w:rsidR="00181CC3" w:rsidRDefault="00181CC3"/>
    <w:p w:rsidR="002F0D11" w:rsidRDefault="00181CC3">
      <w:r>
        <w:t>Årlig møte for N</w:t>
      </w:r>
      <w:r w:rsidR="002F0D11">
        <w:t>jård Håndball avholdes i K</w:t>
      </w:r>
      <w:r>
        <w:t>lubbhuset</w:t>
      </w:r>
      <w:r w:rsidR="002F0D11">
        <w:t xml:space="preserve"> i Jensmessveien  </w:t>
      </w:r>
    </w:p>
    <w:p w:rsidR="002F0D11" w:rsidRDefault="002F0D11" w:rsidP="002F0D11">
      <w:pPr>
        <w:ind w:firstLine="708"/>
      </w:pPr>
    </w:p>
    <w:p w:rsidR="00181CC3" w:rsidRDefault="002F0D11" w:rsidP="002F0D11">
      <w:pPr>
        <w:ind w:firstLine="708"/>
        <w:rPr>
          <w:b/>
        </w:rPr>
      </w:pPr>
      <w:r>
        <w:rPr>
          <w:b/>
        </w:rPr>
        <w:t>O</w:t>
      </w:r>
      <w:r w:rsidR="00181CC3" w:rsidRPr="00181CC3">
        <w:rPr>
          <w:b/>
        </w:rPr>
        <w:t>nsdag</w:t>
      </w:r>
      <w:r w:rsidR="009876CD">
        <w:rPr>
          <w:b/>
        </w:rPr>
        <w:t xml:space="preserve"> 13</w:t>
      </w:r>
      <w:r w:rsidR="00181CC3" w:rsidRPr="00181CC3">
        <w:rPr>
          <w:b/>
        </w:rPr>
        <w:t xml:space="preserve">. </w:t>
      </w:r>
      <w:r w:rsidR="009876CD">
        <w:rPr>
          <w:b/>
        </w:rPr>
        <w:t>februar</w:t>
      </w:r>
      <w:r w:rsidR="00181CC3" w:rsidRPr="00181CC3">
        <w:rPr>
          <w:b/>
        </w:rPr>
        <w:t xml:space="preserve"> klokken 19:00</w:t>
      </w:r>
    </w:p>
    <w:p w:rsidR="00181CC3" w:rsidRDefault="00181CC3">
      <w:pPr>
        <w:rPr>
          <w:b/>
        </w:rPr>
      </w:pPr>
    </w:p>
    <w:p w:rsidR="00181CC3" w:rsidRDefault="00181CC3">
      <w:pPr>
        <w:rPr>
          <w:b/>
        </w:rPr>
      </w:pPr>
      <w:r>
        <w:rPr>
          <w:b/>
        </w:rPr>
        <w:t>Agenda:</w:t>
      </w:r>
    </w:p>
    <w:p w:rsidR="00181CC3" w:rsidRDefault="00181CC3">
      <w:pPr>
        <w:rPr>
          <w:b/>
        </w:rPr>
      </w:pPr>
    </w:p>
    <w:p w:rsidR="00181CC3" w:rsidRDefault="00181CC3" w:rsidP="00181CC3">
      <w:pPr>
        <w:pStyle w:val="Listeavsnitt"/>
        <w:numPr>
          <w:ilvl w:val="0"/>
          <w:numId w:val="1"/>
        </w:numPr>
      </w:pPr>
      <w:r>
        <w:t>Valg av ordstyrer og referent</w:t>
      </w:r>
    </w:p>
    <w:p w:rsidR="00A21498" w:rsidRDefault="00670343" w:rsidP="00181CC3">
      <w:pPr>
        <w:pStyle w:val="Listeavsnitt"/>
        <w:numPr>
          <w:ilvl w:val="0"/>
          <w:numId w:val="1"/>
        </w:numPr>
      </w:pPr>
      <w:r>
        <w:t>S</w:t>
      </w:r>
      <w:r w:rsidR="00A21498">
        <w:t xml:space="preserve">tyrets </w:t>
      </w:r>
      <w:r>
        <w:t>leder</w:t>
      </w:r>
      <w:r w:rsidR="00955873">
        <w:t xml:space="preserve"> (stedfortreder)</w:t>
      </w:r>
      <w:r>
        <w:t xml:space="preserve"> innleder om styrets arbeid i 201</w:t>
      </w:r>
      <w:r w:rsidR="009876CD">
        <w:t>8</w:t>
      </w:r>
    </w:p>
    <w:p w:rsidR="00A21498" w:rsidRDefault="002F0D11" w:rsidP="00181CC3">
      <w:pPr>
        <w:pStyle w:val="Listeavsnitt"/>
        <w:numPr>
          <w:ilvl w:val="0"/>
          <w:numId w:val="1"/>
        </w:numPr>
      </w:pPr>
      <w:r>
        <w:t>Medlemmenes g</w:t>
      </w:r>
      <w:r w:rsidR="00181CC3">
        <w:t>odkjennelse av</w:t>
      </w:r>
      <w:r>
        <w:t xml:space="preserve"> å</w:t>
      </w:r>
      <w:r w:rsidR="00181CC3">
        <w:t>rsrapport for 201</w:t>
      </w:r>
      <w:r w:rsidR="009876CD">
        <w:t>8</w:t>
      </w:r>
    </w:p>
    <w:p w:rsidR="00A21498" w:rsidRDefault="002F0D11" w:rsidP="00181CC3">
      <w:pPr>
        <w:pStyle w:val="Listeavsnitt"/>
        <w:numPr>
          <w:ilvl w:val="0"/>
          <w:numId w:val="1"/>
        </w:numPr>
      </w:pPr>
      <w:r>
        <w:t>Medlemmenes g</w:t>
      </w:r>
      <w:r w:rsidR="00A21498">
        <w:t>odkjennelse av Regnskap for 201</w:t>
      </w:r>
      <w:r w:rsidR="009876CD">
        <w:t>8</w:t>
      </w:r>
    </w:p>
    <w:p w:rsidR="000F65D8" w:rsidRDefault="00A21498" w:rsidP="00181CC3">
      <w:pPr>
        <w:pStyle w:val="Listeavsnitt"/>
        <w:numPr>
          <w:ilvl w:val="0"/>
          <w:numId w:val="1"/>
        </w:numPr>
      </w:pPr>
      <w:r>
        <w:t xml:space="preserve">Orientering om </w:t>
      </w:r>
      <w:r w:rsidR="002F0D11">
        <w:t xml:space="preserve">styrets forslag til </w:t>
      </w:r>
      <w:r>
        <w:t>budsjett for 201</w:t>
      </w:r>
      <w:r w:rsidR="009876CD">
        <w:t>9</w:t>
      </w:r>
    </w:p>
    <w:p w:rsidR="00A21498" w:rsidRDefault="00A21498" w:rsidP="00181CC3">
      <w:pPr>
        <w:pStyle w:val="Listeavsnitt"/>
        <w:numPr>
          <w:ilvl w:val="0"/>
          <w:numId w:val="1"/>
        </w:numPr>
      </w:pPr>
      <w:r>
        <w:t>Valg av gruppestyre Njård Håndball</w:t>
      </w:r>
    </w:p>
    <w:p w:rsidR="00A21498" w:rsidRDefault="00A21498" w:rsidP="00181CC3">
      <w:pPr>
        <w:pStyle w:val="Listeavsnitt"/>
        <w:numPr>
          <w:ilvl w:val="0"/>
          <w:numId w:val="1"/>
        </w:numPr>
      </w:pPr>
      <w:r>
        <w:t>Valg av medlemmer til komitéer Njård Håndball*</w:t>
      </w:r>
    </w:p>
    <w:p w:rsidR="00A21498" w:rsidRDefault="00A21498" w:rsidP="00181CC3">
      <w:pPr>
        <w:pStyle w:val="Listeavsnitt"/>
        <w:numPr>
          <w:ilvl w:val="0"/>
          <w:numId w:val="1"/>
        </w:numPr>
      </w:pPr>
      <w:r>
        <w:t>Behandling av innkomne forslag fra medlemmene</w:t>
      </w:r>
      <w:r w:rsidR="002F0D11">
        <w:t>**</w:t>
      </w:r>
    </w:p>
    <w:p w:rsidR="00A21498" w:rsidRDefault="00A21498" w:rsidP="00A21498">
      <w:pPr>
        <w:pStyle w:val="Listeavsnitt"/>
      </w:pPr>
    </w:p>
    <w:p w:rsidR="002F0D11" w:rsidRPr="002F0D11" w:rsidRDefault="002F0D11" w:rsidP="002F0D11">
      <w:pPr>
        <w:rPr>
          <w:u w:val="single"/>
        </w:rPr>
      </w:pPr>
      <w:r w:rsidRPr="002F0D11">
        <w:rPr>
          <w:u w:val="single"/>
        </w:rPr>
        <w:t>Sakspapirer vil bli lagt ut på hjemmesiden i løpet av uken.</w:t>
      </w:r>
    </w:p>
    <w:p w:rsidR="002F0D11" w:rsidRDefault="002F0D11" w:rsidP="002F0D11">
      <w:pPr>
        <w:pStyle w:val="Listeavsnitt"/>
        <w:ind w:left="0"/>
      </w:pPr>
    </w:p>
    <w:p w:rsidR="00A21498" w:rsidRDefault="00A21498" w:rsidP="00A21498">
      <w:r>
        <w:t>*</w:t>
      </w:r>
      <w:r w:rsidR="00955873">
        <w:t>Medlemmer til komiteér</w:t>
      </w:r>
      <w:r>
        <w:t xml:space="preserve"> </w:t>
      </w:r>
    </w:p>
    <w:p w:rsidR="00A21498" w:rsidRDefault="002F0D11" w:rsidP="00A21498">
      <w:r>
        <w:t xml:space="preserve">Styret arbeider med å organisere klubben i henhold til Klubbhuset, </w:t>
      </w:r>
      <w:r w:rsidR="00670343">
        <w:t xml:space="preserve">et opplegg </w:t>
      </w:r>
      <w:r>
        <w:t>som Håndballforbundet står bak.  S</w:t>
      </w:r>
      <w:r w:rsidR="00A21498">
        <w:t xml:space="preserve">tyret </w:t>
      </w:r>
      <w:r>
        <w:t xml:space="preserve">ber </w:t>
      </w:r>
      <w:r w:rsidR="00A21498">
        <w:t xml:space="preserve">om at hvert lag oppnevner en person til å delta i </w:t>
      </w:r>
      <w:r>
        <w:t xml:space="preserve">de </w:t>
      </w:r>
      <w:r w:rsidR="00A21498">
        <w:t>ulike komiteer styret</w:t>
      </w:r>
      <w:r>
        <w:t xml:space="preserve"> vil nedsette i løpet av våren</w:t>
      </w:r>
      <w:r w:rsidR="00A21498">
        <w:t xml:space="preserve"> -  arrangementskomité, dugnadskomité, </w:t>
      </w:r>
      <w:r>
        <w:t>sportslig utvalg mm.</w:t>
      </w:r>
      <w:r w:rsidR="00A21498">
        <w:t xml:space="preserve"> </w:t>
      </w:r>
    </w:p>
    <w:p w:rsidR="002F0D11" w:rsidRDefault="002F0D11" w:rsidP="00A21498"/>
    <w:p w:rsidR="002F0D11" w:rsidRDefault="002F0D11" w:rsidP="00A21498">
      <w:r>
        <w:t xml:space="preserve">**Frist for å sende inn forslag er </w:t>
      </w:r>
      <w:r w:rsidR="00647C00">
        <w:t>6</w:t>
      </w:r>
      <w:r>
        <w:t xml:space="preserve">. </w:t>
      </w:r>
      <w:r w:rsidR="006328AE">
        <w:t>februar</w:t>
      </w:r>
      <w:r w:rsidR="00647C00">
        <w:t xml:space="preserve"> (beklager kort frist)</w:t>
      </w:r>
      <w:bookmarkStart w:id="0" w:name="_GoBack"/>
      <w:bookmarkEnd w:id="0"/>
    </w:p>
    <w:p w:rsidR="002F0D11" w:rsidRDefault="002F0D11" w:rsidP="00A21498"/>
    <w:p w:rsidR="002F0D11" w:rsidRPr="00670343" w:rsidRDefault="002F0D11" w:rsidP="00A21498">
      <w:pPr>
        <w:rPr>
          <w:b/>
        </w:rPr>
      </w:pPr>
      <w:r w:rsidRPr="00670343">
        <w:rPr>
          <w:b/>
        </w:rPr>
        <w:t xml:space="preserve">Vi håper riktig mange av dere har mulighet til å delta, </w:t>
      </w:r>
      <w:r w:rsidR="00670343" w:rsidRPr="00670343">
        <w:rPr>
          <w:b/>
        </w:rPr>
        <w:t xml:space="preserve">klubben driftes av frivillige og det er veldig ok om medlemmene stiller opp og deltar aktivt på klubbens årlige møte. </w:t>
      </w:r>
    </w:p>
    <w:p w:rsidR="00670343" w:rsidRDefault="00670343" w:rsidP="00A21498"/>
    <w:p w:rsidR="002F0D11" w:rsidRDefault="002F0D11" w:rsidP="00A21498"/>
    <w:p w:rsidR="002F0D11" w:rsidRDefault="002F0D11" w:rsidP="00A21498">
      <w:r>
        <w:t>For styret i Njård Håndball</w:t>
      </w:r>
    </w:p>
    <w:p w:rsidR="002F0D11" w:rsidRDefault="002F0D11" w:rsidP="00A21498"/>
    <w:p w:rsidR="002F0D11" w:rsidRDefault="002F0D11" w:rsidP="00A21498"/>
    <w:p w:rsidR="002F0D11" w:rsidRDefault="009876CD" w:rsidP="00A21498">
      <w:r>
        <w:t>Anders Dolve</w:t>
      </w:r>
    </w:p>
    <w:p w:rsidR="002F0D11" w:rsidRDefault="002F0D11" w:rsidP="00A21498"/>
    <w:p w:rsidR="009B581D" w:rsidRDefault="009B581D" w:rsidP="00A21498"/>
    <w:p w:rsidR="002C752C" w:rsidRDefault="002C752C" w:rsidP="00A21498"/>
    <w:sectPr w:rsidR="002C752C" w:rsidSect="00B37E5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1E9" w:rsidRDefault="005001E9" w:rsidP="005001E9">
      <w:r>
        <w:separator/>
      </w:r>
    </w:p>
  </w:endnote>
  <w:endnote w:type="continuationSeparator" w:id="0">
    <w:p w:rsidR="005001E9" w:rsidRDefault="005001E9" w:rsidP="00500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1E9" w:rsidRDefault="005001E9" w:rsidP="005001E9">
      <w:r>
        <w:separator/>
      </w:r>
    </w:p>
  </w:footnote>
  <w:footnote w:type="continuationSeparator" w:id="0">
    <w:p w:rsidR="005001E9" w:rsidRDefault="005001E9" w:rsidP="00500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8190A"/>
    <w:multiLevelType w:val="hybridMultilevel"/>
    <w:tmpl w:val="B91AC68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968C2"/>
    <w:multiLevelType w:val="hybridMultilevel"/>
    <w:tmpl w:val="CE74DD90"/>
    <w:lvl w:ilvl="0" w:tplc="336C25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81C57"/>
    <w:multiLevelType w:val="multilevel"/>
    <w:tmpl w:val="E3BC3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F76AF5"/>
    <w:multiLevelType w:val="hybridMultilevel"/>
    <w:tmpl w:val="0A14239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CC3"/>
    <w:rsid w:val="00034596"/>
    <w:rsid w:val="00055951"/>
    <w:rsid w:val="00181CC3"/>
    <w:rsid w:val="002C752C"/>
    <w:rsid w:val="002F0D11"/>
    <w:rsid w:val="003A6F50"/>
    <w:rsid w:val="005001E9"/>
    <w:rsid w:val="006328AE"/>
    <w:rsid w:val="00647C00"/>
    <w:rsid w:val="00670343"/>
    <w:rsid w:val="007723B8"/>
    <w:rsid w:val="00814E12"/>
    <w:rsid w:val="008F6FEF"/>
    <w:rsid w:val="00955873"/>
    <w:rsid w:val="009876CD"/>
    <w:rsid w:val="009B581D"/>
    <w:rsid w:val="00A21498"/>
    <w:rsid w:val="00AA3F92"/>
    <w:rsid w:val="00B37E52"/>
    <w:rsid w:val="00D0550B"/>
    <w:rsid w:val="00E67ACC"/>
    <w:rsid w:val="00EE69D5"/>
    <w:rsid w:val="00FC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67EA3"/>
  <w14:defaultImageDpi w14:val="32767"/>
  <w15:chartTrackingRefBased/>
  <w15:docId w15:val="{5BCA19D5-1AFC-D04A-A26C-091CCA098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81CC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581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b-NO"/>
    </w:rPr>
  </w:style>
  <w:style w:type="character" w:styleId="Sterk">
    <w:name w:val="Strong"/>
    <w:basedOn w:val="Standardskriftforavsnitt"/>
    <w:uiPriority w:val="22"/>
    <w:qFormat/>
    <w:rsid w:val="009B581D"/>
    <w:rPr>
      <w:b/>
      <w:bCs/>
    </w:rPr>
  </w:style>
  <w:style w:type="character" w:customStyle="1" w:styleId="il">
    <w:name w:val="il"/>
    <w:basedOn w:val="Standardskriftforavsnitt"/>
    <w:rsid w:val="009B581D"/>
  </w:style>
  <w:style w:type="character" w:styleId="Hyperkobling">
    <w:name w:val="Hyperlink"/>
    <w:basedOn w:val="Standardskriftforavsnitt"/>
    <w:uiPriority w:val="99"/>
    <w:unhideWhenUsed/>
    <w:rsid w:val="000559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2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C5EB98E5.dotm</Template>
  <TotalTime>140</TotalTime>
  <Pages>1</Pages>
  <Words>185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Advokatfirma Morten Persen AS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Persen</dc:creator>
  <cp:keywords/>
  <dc:description/>
  <cp:lastModifiedBy>Anders Dolve</cp:lastModifiedBy>
  <cp:revision>10</cp:revision>
  <dcterms:created xsi:type="dcterms:W3CDTF">2018-12-11T11:21:00Z</dcterms:created>
  <dcterms:modified xsi:type="dcterms:W3CDTF">2019-02-03T15:23:00Z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c53a71b-dd27-4a13-ae9d-91aa459fe858_Enabled">
    <vt:lpwstr>True</vt:lpwstr>
  </property>
  <property fmtid="{D5CDD505-2E9C-101B-9397-08002B2CF9AE}" pid="3" name="MSIP_Label_dc53a71b-dd27-4a13-ae9d-91aa459fe858_SiteId">
    <vt:lpwstr>a8d61462-f252-44b2-bf6a-d7231960c041</vt:lpwstr>
  </property>
  <property fmtid="{D5CDD505-2E9C-101B-9397-08002B2CF9AE}" pid="4" name="MSIP_Label_dc53a71b-dd27-4a13-ae9d-91aa459fe858_Owner">
    <vt:lpwstr>Anders.Dolve@statnett.no</vt:lpwstr>
  </property>
  <property fmtid="{D5CDD505-2E9C-101B-9397-08002B2CF9AE}" pid="5" name="MSIP_Label_dc53a71b-dd27-4a13-ae9d-91aa459fe858_SetDate">
    <vt:lpwstr>2018-12-05T08:53:08.8019386Z</vt:lpwstr>
  </property>
  <property fmtid="{D5CDD505-2E9C-101B-9397-08002B2CF9AE}" pid="6" name="MSIP_Label_dc53a71b-dd27-4a13-ae9d-91aa459fe858_Name">
    <vt:lpwstr>Ikke jobbrelatert</vt:lpwstr>
  </property>
  <property fmtid="{D5CDD505-2E9C-101B-9397-08002B2CF9AE}" pid="7" name="MSIP_Label_dc53a71b-dd27-4a13-ae9d-91aa459fe858_Application">
    <vt:lpwstr>Microsoft Azure Information Protection</vt:lpwstr>
  </property>
  <property fmtid="{D5CDD505-2E9C-101B-9397-08002B2CF9AE}" pid="8" name="MSIP_Label_dc53a71b-dd27-4a13-ae9d-91aa459fe858_Extended_MSFT_Method">
    <vt:lpwstr>Manual</vt:lpwstr>
  </property>
  <property fmtid="{D5CDD505-2E9C-101B-9397-08002B2CF9AE}" pid="9" name="Sensitivity">
    <vt:lpwstr>Ikke jobbrelatert</vt:lpwstr>
  </property>
</Properties>
</file>