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D71" w:rsidRDefault="007C68F4">
      <w:r>
        <w:t xml:space="preserve">     </w:t>
      </w:r>
      <w:r>
        <w:rPr>
          <w:noProof/>
          <w:lang w:eastAsia="nb-NO"/>
        </w:rPr>
        <w:drawing>
          <wp:inline distT="0" distB="0" distL="0" distR="0">
            <wp:extent cx="1538514" cy="888211"/>
            <wp:effectExtent l="0" t="0" r="4536" b="7139"/>
            <wp:docPr id="1" name="Bilde 1" descr="https://scontent-amt2-1.xx.fbcdn.net/v/t34.0-12/17474528_1576049765797920_1436147694_n.png?oh=5706f23eebe30c829af9b2bbaf2d8758&amp;oe=58D79F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8514" cy="8882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7D71" w:rsidRDefault="007C68F4">
      <w:pPr>
        <w:jc w:val="center"/>
        <w:rPr>
          <w:sz w:val="52"/>
        </w:rPr>
      </w:pPr>
      <w:r>
        <w:rPr>
          <w:sz w:val="52"/>
        </w:rPr>
        <w:t>Invitasjon</w:t>
      </w:r>
    </w:p>
    <w:p w:rsidR="00267D71" w:rsidRDefault="007C68F4">
      <w:pPr>
        <w:jc w:val="center"/>
        <w:rPr>
          <w:b/>
          <w:sz w:val="28"/>
        </w:rPr>
      </w:pPr>
      <w:r>
        <w:rPr>
          <w:b/>
          <w:sz w:val="28"/>
        </w:rPr>
        <w:t xml:space="preserve">Norges skytterforbund, med Elverum rifleklubb som teknisk arrangør, inviterer herved til Nordisk Mesterskap i Rifleskyting for veteraner </w:t>
      </w:r>
    </w:p>
    <w:p w:rsidR="00267D71" w:rsidRDefault="007C68F4">
      <w:pPr>
        <w:jc w:val="center"/>
        <w:rPr>
          <w:b/>
          <w:sz w:val="28"/>
        </w:rPr>
      </w:pPr>
      <w:r>
        <w:rPr>
          <w:b/>
          <w:sz w:val="28"/>
        </w:rPr>
        <w:t>Som avvikles i perioden</w:t>
      </w:r>
    </w:p>
    <w:p w:rsidR="00267D71" w:rsidRDefault="007C68F4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6.-9. juli 2017.</w:t>
      </w:r>
    </w:p>
    <w:p w:rsidR="00267D71" w:rsidRDefault="007C68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Klasser 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>V45, V55, V65, V70, V75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>Det etableres kvinne klasser i alle årsklasser dersom det er 3 påmeldte utøvere i klassen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 xml:space="preserve">SH 1 skytterne er integrert i sine respektive årsklasser på 10m stå, 50m ligg og 50m match 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>SH 2 skytterne er integr</w:t>
      </w:r>
      <w:r>
        <w:rPr>
          <w:sz w:val="24"/>
          <w:szCs w:val="24"/>
        </w:rPr>
        <w:t xml:space="preserve">ert i sine årsklasser og kan skyte 50m ligg (R-9) 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 xml:space="preserve">SH 1-2 stiller i en samlet klasse og skyter 10m ligg, henholdsvis (R-3, og R-5) </w:t>
      </w:r>
    </w:p>
    <w:p w:rsidR="00267D71" w:rsidRPr="00A65E05" w:rsidRDefault="007C68F4">
      <w:pPr>
        <w:rPr>
          <w:b/>
          <w:sz w:val="24"/>
          <w:szCs w:val="24"/>
          <w:u w:val="single"/>
          <w:lang w:val="nn-NO"/>
        </w:rPr>
      </w:pPr>
      <w:r w:rsidRPr="00A65E05">
        <w:rPr>
          <w:b/>
          <w:sz w:val="24"/>
          <w:szCs w:val="24"/>
          <w:u w:val="single"/>
          <w:lang w:val="nn-NO"/>
        </w:rPr>
        <w:t xml:space="preserve">Øvelser </w:t>
      </w:r>
    </w:p>
    <w:p w:rsidR="00267D71" w:rsidRPr="00A65E05" w:rsidRDefault="007C68F4">
      <w:pPr>
        <w:rPr>
          <w:sz w:val="24"/>
          <w:szCs w:val="24"/>
          <w:lang w:val="nn-NO"/>
        </w:rPr>
      </w:pPr>
      <w:r w:rsidRPr="00A65E05">
        <w:rPr>
          <w:sz w:val="24"/>
          <w:szCs w:val="24"/>
          <w:lang w:val="nn-NO"/>
        </w:rPr>
        <w:t xml:space="preserve">300m Ligg </w:t>
      </w:r>
      <w:r w:rsidRPr="00A65E05">
        <w:rPr>
          <w:sz w:val="24"/>
          <w:szCs w:val="24"/>
          <w:lang w:val="nn-NO"/>
        </w:rPr>
        <w:tab/>
        <w:t xml:space="preserve">(40 ligg)  </w:t>
      </w:r>
    </w:p>
    <w:p w:rsidR="00267D71" w:rsidRPr="00A65E05" w:rsidRDefault="007C68F4">
      <w:pPr>
        <w:rPr>
          <w:sz w:val="24"/>
          <w:szCs w:val="24"/>
          <w:lang w:val="nn-NO"/>
        </w:rPr>
      </w:pPr>
      <w:r w:rsidRPr="00A65E05">
        <w:rPr>
          <w:sz w:val="24"/>
          <w:szCs w:val="24"/>
          <w:lang w:val="nn-NO"/>
        </w:rPr>
        <w:t xml:space="preserve">300m Match </w:t>
      </w:r>
      <w:r w:rsidRPr="00A65E05">
        <w:rPr>
          <w:sz w:val="24"/>
          <w:szCs w:val="24"/>
          <w:lang w:val="nn-NO"/>
        </w:rPr>
        <w:tab/>
        <w:t xml:space="preserve">(3x20) </w:t>
      </w:r>
      <w:r w:rsidRPr="00A65E05">
        <w:rPr>
          <w:sz w:val="24"/>
          <w:szCs w:val="24"/>
          <w:lang w:val="nn-NO"/>
        </w:rPr>
        <w:tab/>
      </w:r>
      <w:r w:rsidRPr="00A65E05">
        <w:rPr>
          <w:sz w:val="24"/>
          <w:szCs w:val="24"/>
          <w:lang w:val="nn-NO"/>
        </w:rPr>
        <w:tab/>
        <w:t xml:space="preserve">(Skytes som utvidet match, 20 kne, 40 ligg, 20 stå) </w:t>
      </w:r>
    </w:p>
    <w:p w:rsidR="00267D71" w:rsidRPr="00A65E05" w:rsidRDefault="007C68F4">
      <w:pPr>
        <w:rPr>
          <w:sz w:val="24"/>
          <w:szCs w:val="24"/>
          <w:lang w:val="nn-NO"/>
        </w:rPr>
      </w:pPr>
      <w:r w:rsidRPr="00A65E05">
        <w:rPr>
          <w:sz w:val="24"/>
          <w:szCs w:val="24"/>
          <w:lang w:val="nn-NO"/>
        </w:rPr>
        <w:t xml:space="preserve">50m Ligg </w:t>
      </w:r>
      <w:r w:rsidRPr="00A65E05">
        <w:rPr>
          <w:sz w:val="24"/>
          <w:szCs w:val="24"/>
          <w:lang w:val="nn-NO"/>
        </w:rPr>
        <w:tab/>
        <w:t>(60 ligg</w:t>
      </w:r>
      <w:r w:rsidRPr="00A65E05">
        <w:rPr>
          <w:sz w:val="24"/>
          <w:szCs w:val="24"/>
          <w:lang w:val="nn-NO"/>
        </w:rPr>
        <w:t xml:space="preserve">) </w:t>
      </w:r>
    </w:p>
    <w:p w:rsidR="00267D71" w:rsidRPr="00A65E05" w:rsidRDefault="007C68F4">
      <w:pPr>
        <w:rPr>
          <w:sz w:val="24"/>
          <w:szCs w:val="24"/>
          <w:lang w:val="nn-NO"/>
        </w:rPr>
      </w:pPr>
      <w:r w:rsidRPr="00A65E05">
        <w:rPr>
          <w:sz w:val="24"/>
          <w:szCs w:val="24"/>
          <w:lang w:val="nn-NO"/>
        </w:rPr>
        <w:t xml:space="preserve">50m Match </w:t>
      </w:r>
      <w:r w:rsidRPr="00A65E05">
        <w:rPr>
          <w:sz w:val="24"/>
          <w:szCs w:val="24"/>
          <w:lang w:val="nn-NO"/>
        </w:rPr>
        <w:tab/>
        <w:t xml:space="preserve">(3x20)  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 xml:space="preserve">10m Air rifle </w:t>
      </w:r>
      <w:r>
        <w:rPr>
          <w:sz w:val="24"/>
          <w:szCs w:val="24"/>
        </w:rPr>
        <w:tab/>
        <w:t xml:space="preserve">(40skudd)  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 xml:space="preserve">10m luft </w:t>
      </w:r>
      <w:r>
        <w:rPr>
          <w:sz w:val="24"/>
          <w:szCs w:val="24"/>
        </w:rPr>
        <w:tab/>
        <w:t xml:space="preserve">(60 skudd ligg (SH1 og SH2 er 1 klasse) </w:t>
      </w:r>
    </w:p>
    <w:p w:rsidR="00267D71" w:rsidRDefault="007C68F4">
      <w:r>
        <w:rPr>
          <w:b/>
          <w:sz w:val="24"/>
          <w:szCs w:val="24"/>
          <w:u w:val="single"/>
        </w:rPr>
        <w:t>Baner / Skiver</w:t>
      </w:r>
      <w:r>
        <w:rPr>
          <w:sz w:val="24"/>
          <w:szCs w:val="24"/>
          <w:u w:val="single"/>
        </w:rPr>
        <w:t xml:space="preserve">  </w:t>
      </w:r>
    </w:p>
    <w:p w:rsidR="00267D71" w:rsidRDefault="007C68F4">
      <w:r>
        <w:rPr>
          <w:b/>
          <w:sz w:val="24"/>
          <w:szCs w:val="24"/>
        </w:rPr>
        <w:t>50m og 300m skytingen vil foregå på Terningmoen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 xml:space="preserve">- 300m (30 skiver Sius)) 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>- 50m Bane A (20 skiver Megalink)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>- 50m Bane B (20 skiver Sius)</w:t>
      </w:r>
    </w:p>
    <w:p w:rsidR="00267D71" w:rsidRDefault="007C68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10m skytingen blir avviklet på Flisa (45 km fra Elverum) </w:t>
      </w:r>
    </w:p>
    <w:p w:rsidR="00267D71" w:rsidRDefault="007C68F4">
      <w:pPr>
        <w:rPr>
          <w:sz w:val="24"/>
          <w:szCs w:val="24"/>
        </w:rPr>
      </w:pPr>
      <w:r>
        <w:rPr>
          <w:sz w:val="24"/>
          <w:szCs w:val="24"/>
        </w:rPr>
        <w:t xml:space="preserve">-10m 25 skiver Megalink   </w:t>
      </w:r>
    </w:p>
    <w:p w:rsidR="00267D71" w:rsidRDefault="007C68F4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Tidsplan </w:t>
      </w:r>
    </w:p>
    <w:p w:rsidR="00267D71" w:rsidRDefault="007C68F4">
      <w:pPr>
        <w:rPr>
          <w:b/>
          <w:color w:val="3333FF"/>
        </w:rPr>
      </w:pPr>
      <w:r>
        <w:rPr>
          <w:b/>
          <w:color w:val="3333FF"/>
        </w:rPr>
        <w:lastRenderedPageBreak/>
        <w:t xml:space="preserve">Torsdag 6. juli  </w:t>
      </w:r>
    </w:p>
    <w:p w:rsidR="00267D71" w:rsidRDefault="007C68F4">
      <w:r>
        <w:t xml:space="preserve">0900 - 1500 </w:t>
      </w:r>
      <w:r>
        <w:tab/>
      </w:r>
      <w:r>
        <w:tab/>
        <w:t xml:space="preserve">300m øvelsene </w:t>
      </w:r>
    </w:p>
    <w:p w:rsidR="00267D71" w:rsidRDefault="007C68F4">
      <w:r>
        <w:t xml:space="preserve">1800 - 2000 </w:t>
      </w:r>
      <w:r>
        <w:tab/>
      </w:r>
      <w:r>
        <w:tab/>
        <w:t xml:space="preserve">Pizza aften, prisutdeling fra torsdagens øvelser </w:t>
      </w:r>
    </w:p>
    <w:p w:rsidR="00267D71" w:rsidRDefault="007C68F4">
      <w:pPr>
        <w:rPr>
          <w:b/>
          <w:color w:val="3333FF"/>
        </w:rPr>
      </w:pPr>
      <w:r>
        <w:rPr>
          <w:b/>
          <w:color w:val="3333FF"/>
        </w:rPr>
        <w:t xml:space="preserve">Fredag 7. juli </w:t>
      </w:r>
    </w:p>
    <w:p w:rsidR="00267D71" w:rsidRDefault="007C68F4">
      <w:r>
        <w:t xml:space="preserve">0900 - 1600 </w:t>
      </w:r>
      <w:r>
        <w:tab/>
      </w:r>
      <w:r>
        <w:tab/>
        <w:t xml:space="preserve">50m ligg </w:t>
      </w:r>
    </w:p>
    <w:p w:rsidR="00267D71" w:rsidRDefault="007C68F4">
      <w:r>
        <w:t>1800  Sosi</w:t>
      </w:r>
      <w:r>
        <w:t xml:space="preserve">al </w:t>
      </w:r>
      <w:r>
        <w:tab/>
      </w:r>
      <w:r>
        <w:tab/>
        <w:t xml:space="preserve">Grill aften, prisutdeling fra fredagens øvelser (Vær forbehold) </w:t>
      </w:r>
    </w:p>
    <w:p w:rsidR="00267D71" w:rsidRDefault="007C68F4">
      <w:pPr>
        <w:rPr>
          <w:b/>
          <w:color w:val="3333FF"/>
        </w:rPr>
      </w:pPr>
      <w:r>
        <w:rPr>
          <w:b/>
          <w:color w:val="3333FF"/>
        </w:rPr>
        <w:t xml:space="preserve">Lørdag 8. juli </w:t>
      </w:r>
    </w:p>
    <w:p w:rsidR="00267D71" w:rsidRDefault="007C68F4">
      <w:r>
        <w:t xml:space="preserve">0900 - 1500 </w:t>
      </w:r>
      <w:r>
        <w:tab/>
      </w:r>
      <w:r>
        <w:tab/>
        <w:t xml:space="preserve">50m Match </w:t>
      </w:r>
    </w:p>
    <w:p w:rsidR="00267D71" w:rsidRDefault="007C68F4">
      <w:r>
        <w:t xml:space="preserve">1800 - 2200 </w:t>
      </w:r>
      <w:r>
        <w:tab/>
      </w:r>
      <w:r>
        <w:tab/>
        <w:t xml:space="preserve">Bankett med prisutdeling fra lørdagens øvelser, forhåndspåmelding.  </w:t>
      </w:r>
    </w:p>
    <w:p w:rsidR="00267D71" w:rsidRDefault="007C68F4">
      <w:pPr>
        <w:rPr>
          <w:b/>
          <w:color w:val="3333FF"/>
        </w:rPr>
      </w:pPr>
      <w:r>
        <w:rPr>
          <w:b/>
          <w:color w:val="3333FF"/>
        </w:rPr>
        <w:t xml:space="preserve">Søndag 9. juli </w:t>
      </w:r>
    </w:p>
    <w:p w:rsidR="00267D71" w:rsidRDefault="007C68F4">
      <w:r>
        <w:t xml:space="preserve">0900 – 1500 </w:t>
      </w:r>
      <w:r>
        <w:tab/>
      </w:r>
      <w:r>
        <w:tab/>
        <w:t xml:space="preserve">10m Luft   Sted Flisa  </w:t>
      </w:r>
    </w:p>
    <w:p w:rsidR="00267D71" w:rsidRDefault="007C68F4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ADMINIST</w:t>
      </w:r>
      <w:r>
        <w:rPr>
          <w:b/>
          <w:color w:val="FF0000"/>
          <w:u w:val="single"/>
        </w:rPr>
        <w:t>RATIVE FORHOLD</w:t>
      </w:r>
    </w:p>
    <w:p w:rsidR="00267D71" w:rsidRDefault="007C68F4">
      <w:r>
        <w:rPr>
          <w:b/>
        </w:rPr>
        <w:t>Kafe / omkledning</w:t>
      </w:r>
      <w:r>
        <w:t xml:space="preserve"> </w:t>
      </w:r>
      <w:r>
        <w:tab/>
        <w:t xml:space="preserve">På søndag i bowlinghallen i 2. etg </w:t>
      </w:r>
    </w:p>
    <w:p w:rsidR="00267D71" w:rsidRDefault="007C68F4">
      <w:r>
        <w:rPr>
          <w:b/>
        </w:rPr>
        <w:t>Prisutdeling /søndag</w:t>
      </w:r>
      <w:r>
        <w:tab/>
        <w:t xml:space="preserve">i kafe i 2. etg etter at hver klasse er ferdig </w:t>
      </w:r>
    </w:p>
    <w:p w:rsidR="00267D71" w:rsidRDefault="007C68F4">
      <w:r>
        <w:rPr>
          <w:b/>
        </w:rPr>
        <w:t>Kafe</w:t>
      </w:r>
      <w:r>
        <w:t xml:space="preserve">  </w:t>
      </w:r>
      <w:r>
        <w:tab/>
      </w:r>
      <w:r>
        <w:tab/>
      </w:r>
      <w:r>
        <w:tab/>
        <w:t xml:space="preserve">Varm og kald mat og drikke på skytebanen, (live results)   </w:t>
      </w:r>
    </w:p>
    <w:p w:rsidR="00267D71" w:rsidRDefault="007C68F4">
      <w:pPr>
        <w:ind w:left="2120" w:hanging="2120"/>
      </w:pPr>
      <w:r>
        <w:rPr>
          <w:b/>
        </w:rPr>
        <w:t xml:space="preserve">Prisutdeling </w:t>
      </w:r>
      <w:r>
        <w:tab/>
      </w:r>
      <w:r>
        <w:tab/>
        <w:t>3 medaljer i hver øvelse / klasse</w:t>
      </w:r>
      <w:r>
        <w:t xml:space="preserve">. Gjennomføres under et sosialt arrangement som kombineres med middag. På søndagen: etter at hver klasse er ferdig. </w:t>
      </w:r>
    </w:p>
    <w:p w:rsidR="00267D71" w:rsidRDefault="007C68F4">
      <w:r>
        <w:rPr>
          <w:b/>
        </w:rPr>
        <w:t>Lagskyting</w:t>
      </w:r>
      <w:r>
        <w:t xml:space="preserve"> </w:t>
      </w:r>
      <w:r>
        <w:tab/>
      </w:r>
      <w:r>
        <w:tab/>
        <w:t xml:space="preserve">Hvert land kan melde på to lag i hver øvelse: </w:t>
      </w:r>
    </w:p>
    <w:p w:rsidR="00267D71" w:rsidRDefault="007C68F4">
      <w:pPr>
        <w:ind w:left="1416" w:firstLine="708"/>
      </w:pPr>
      <w:r>
        <w:t xml:space="preserve">Laget skal bestå av en V45, V55, el (V65- V70-V75)  </w:t>
      </w:r>
    </w:p>
    <w:p w:rsidR="00267D71" w:rsidRDefault="007C68F4">
      <w:r>
        <w:rPr>
          <w:b/>
        </w:rPr>
        <w:t xml:space="preserve">Startkontingent </w:t>
      </w:r>
      <w:r>
        <w:tab/>
        <w:t>250 NOK p</w:t>
      </w:r>
      <w:r>
        <w:t xml:space="preserve">r øvelse, 200 NOK pr lag </w:t>
      </w:r>
    </w:p>
    <w:p w:rsidR="00267D71" w:rsidRDefault="007C68F4">
      <w:r>
        <w:rPr>
          <w:b/>
        </w:rPr>
        <w:t>Bankett Lørdag</w:t>
      </w:r>
      <w:r>
        <w:t xml:space="preserve"> </w:t>
      </w:r>
      <w:r>
        <w:tab/>
        <w:t xml:space="preserve">Scandic Hotel Elverum kl 18-22, pris 350 NOK, forhåndspåmelding </w:t>
      </w:r>
    </w:p>
    <w:p w:rsidR="00267D71" w:rsidRDefault="007C68F4">
      <w:r>
        <w:rPr>
          <w:b/>
        </w:rPr>
        <w:t xml:space="preserve">Resultater </w:t>
      </w:r>
      <w:r>
        <w:rPr>
          <w:b/>
        </w:rPr>
        <w:tab/>
      </w:r>
      <w:r>
        <w:rPr>
          <w:b/>
        </w:rPr>
        <w:tab/>
      </w:r>
      <w:r>
        <w:t xml:space="preserve">Live visning fra 50 og 10m, manuell oppdatering på 300m </w:t>
      </w:r>
    </w:p>
    <w:p w:rsidR="00267D71" w:rsidRDefault="007C68F4">
      <w:r>
        <w:rPr>
          <w:b/>
        </w:rPr>
        <w:t xml:space="preserve">Bilder og resultater </w:t>
      </w:r>
      <w:r>
        <w:rPr>
          <w:b/>
        </w:rPr>
        <w:tab/>
      </w:r>
      <w:r>
        <w:t xml:space="preserve">legges fortløpende ut på vår website </w:t>
      </w:r>
    </w:p>
    <w:p w:rsidR="00267D71" w:rsidRDefault="007C68F4">
      <w:r>
        <w:rPr>
          <w:b/>
        </w:rPr>
        <w:t xml:space="preserve">Hotell </w:t>
      </w:r>
      <w:r>
        <w:t xml:space="preserve"> </w:t>
      </w:r>
      <w:r>
        <w:tab/>
      </w:r>
      <w:r>
        <w:tab/>
      </w:r>
      <w:r>
        <w:tab/>
        <w:t xml:space="preserve">Scandic </w:t>
      </w:r>
      <w:r>
        <w:t xml:space="preserve">Hotel Elverum, bruk Nordic skyting veteran som referanse </w:t>
      </w:r>
    </w:p>
    <w:p w:rsidR="00267D71" w:rsidRDefault="007C68F4">
      <w:pPr>
        <w:shd w:val="clear" w:color="auto" w:fill="FFFFFF"/>
      </w:pPr>
      <w:r>
        <w:rPr>
          <w:b/>
        </w:rPr>
        <w:t>Påmelding</w:t>
      </w:r>
      <w:r>
        <w:tab/>
      </w:r>
      <w:r>
        <w:tab/>
        <w:t xml:space="preserve">Bruk vedlagte registreringsblankett, </w:t>
      </w:r>
      <w:r>
        <w:rPr>
          <w:b/>
          <w:color w:val="FF0000"/>
        </w:rPr>
        <w:t>FRIST 12. JUNI 2017</w:t>
      </w:r>
    </w:p>
    <w:p w:rsidR="00267D71" w:rsidRDefault="007C68F4">
      <w:pPr>
        <w:shd w:val="clear" w:color="auto" w:fill="FFFFFF"/>
        <w:ind w:firstLine="708"/>
      </w:pPr>
      <w:r>
        <w:rPr>
          <w:rFonts w:ascii="Arial" w:eastAsia="Times New Roman" w:hAnsi="Arial" w:cs="Arial"/>
          <w:color w:val="363636"/>
          <w:sz w:val="20"/>
          <w:szCs w:val="20"/>
          <w:lang w:eastAsia="nb-NO"/>
        </w:rPr>
        <w:t xml:space="preserve">Kontoeier: </w:t>
      </w:r>
      <w:r>
        <w:rPr>
          <w:rFonts w:ascii="Arial" w:eastAsia="Times New Roman" w:hAnsi="Arial" w:cs="Arial"/>
          <w:color w:val="363636"/>
          <w:sz w:val="20"/>
          <w:szCs w:val="20"/>
          <w:lang w:eastAsia="nb-NO"/>
        </w:rPr>
        <w:tab/>
        <w:t>Elverum Rifleklubb</w:t>
      </w:r>
      <w:r w:rsidR="00A65E05">
        <w:rPr>
          <w:b/>
        </w:rPr>
        <w:t xml:space="preserve"> Bank konto: 1822</w:t>
      </w:r>
      <w:bookmarkStart w:id="0" w:name="_GoBack"/>
      <w:bookmarkEnd w:id="0"/>
      <w:r>
        <w:rPr>
          <w:b/>
        </w:rPr>
        <w:t>.30.55547</w:t>
      </w:r>
    </w:p>
    <w:p w:rsidR="00267D71" w:rsidRDefault="007C68F4">
      <w:pPr>
        <w:shd w:val="clear" w:color="auto" w:fill="FFFFFF"/>
        <w:suppressAutoHyphens w:val="0"/>
        <w:spacing w:after="0" w:line="240" w:lineRule="auto"/>
        <w:ind w:firstLine="708"/>
        <w:textAlignment w:val="auto"/>
      </w:pPr>
      <w:r>
        <w:rPr>
          <w:rFonts w:ascii="Arial" w:eastAsia="Times New Roman" w:hAnsi="Arial" w:cs="Arial"/>
          <w:color w:val="363636"/>
          <w:sz w:val="20"/>
          <w:szCs w:val="20"/>
          <w:lang w:eastAsia="nb-NO"/>
        </w:rPr>
        <w:t xml:space="preserve">IBAN: </w:t>
      </w:r>
      <w:r>
        <w:rPr>
          <w:rFonts w:ascii="Arial" w:eastAsia="Times New Roman" w:hAnsi="Arial" w:cs="Arial"/>
          <w:color w:val="363636"/>
          <w:sz w:val="20"/>
          <w:szCs w:val="20"/>
          <w:lang w:eastAsia="nb-NO"/>
        </w:rPr>
        <w:tab/>
      </w:r>
      <w:r>
        <w:rPr>
          <w:rFonts w:ascii="Arial" w:eastAsia="Times New Roman" w:hAnsi="Arial" w:cs="Arial"/>
          <w:color w:val="363636"/>
          <w:sz w:val="20"/>
          <w:szCs w:val="20"/>
          <w:lang w:eastAsia="nb-NO"/>
        </w:rPr>
        <w:tab/>
      </w:r>
      <w:r>
        <w:rPr>
          <w:rFonts w:ascii="Arial" w:eastAsia="Times New Roman" w:hAnsi="Arial" w:cs="Arial"/>
          <w:b/>
          <w:color w:val="363636"/>
          <w:sz w:val="20"/>
          <w:szCs w:val="20"/>
          <w:lang w:eastAsia="nb-NO"/>
        </w:rPr>
        <w:t>NO2918223055547</w:t>
      </w:r>
      <w:r>
        <w:rPr>
          <w:rFonts w:ascii="Arial" w:eastAsia="Times New Roman" w:hAnsi="Arial" w:cs="Arial"/>
          <w:color w:val="363636"/>
          <w:sz w:val="20"/>
          <w:szCs w:val="20"/>
          <w:lang w:eastAsia="nb-NO"/>
        </w:rPr>
        <w:t xml:space="preserve"> , </w:t>
      </w:r>
      <w:r>
        <w:rPr>
          <w:rFonts w:ascii="Arial" w:eastAsia="Times New Roman" w:hAnsi="Arial" w:cs="Arial"/>
          <w:b/>
          <w:color w:val="363636"/>
          <w:sz w:val="20"/>
          <w:szCs w:val="20"/>
          <w:lang w:eastAsia="nb-NO"/>
        </w:rPr>
        <w:t>BIC (SWIFT): SHEDNO22</w:t>
      </w:r>
      <w:r>
        <w:rPr>
          <w:b/>
        </w:rPr>
        <w:t xml:space="preserve"> </w:t>
      </w:r>
    </w:p>
    <w:p w:rsidR="00267D71" w:rsidRDefault="00267D71">
      <w:pPr>
        <w:shd w:val="clear" w:color="auto" w:fill="FFFFFF"/>
        <w:suppressAutoHyphens w:val="0"/>
        <w:spacing w:after="0" w:line="240" w:lineRule="auto"/>
        <w:ind w:firstLine="708"/>
        <w:textAlignment w:val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:rsidR="00267D71" w:rsidRDefault="007C68F4">
      <w:r>
        <w:rPr>
          <w:b/>
        </w:rPr>
        <w:t xml:space="preserve">Kontact </w:t>
      </w:r>
      <w:r>
        <w:tab/>
      </w:r>
      <w:r>
        <w:tab/>
      </w:r>
      <w:r>
        <w:rPr>
          <w:b/>
        </w:rPr>
        <w:t>Bjørn Myrset,</w:t>
      </w:r>
      <w:r>
        <w:t xml:space="preserve"> Tel 0047 9088 1684, Epost </w:t>
      </w:r>
      <w:hyperlink r:id="rId7" w:history="1">
        <w:r>
          <w:rPr>
            <w:rStyle w:val="Hyperkobling"/>
          </w:rPr>
          <w:t>skytterbjorn@gmail.com</w:t>
        </w:r>
      </w:hyperlink>
      <w:r>
        <w:rPr>
          <w:color w:val="FF0000"/>
        </w:rPr>
        <w:t xml:space="preserve"> </w:t>
      </w:r>
    </w:p>
    <w:p w:rsidR="00267D71" w:rsidRDefault="007C68F4">
      <w:r>
        <w:rPr>
          <w:b/>
        </w:rPr>
        <w:t xml:space="preserve">Hjemmeside </w:t>
      </w:r>
      <w:r>
        <w:tab/>
      </w:r>
      <w:r>
        <w:tab/>
      </w:r>
      <w:r>
        <w:rPr>
          <w:b/>
          <w:color w:val="3333FF"/>
        </w:rPr>
        <w:t>http://elverum-rifleklubb.idrettenonline.no/</w:t>
      </w:r>
      <w:r>
        <w:rPr>
          <w:color w:val="3333FF"/>
        </w:rPr>
        <w:t xml:space="preserve"> </w:t>
      </w:r>
    </w:p>
    <w:p w:rsidR="00267D71" w:rsidRDefault="00267D71">
      <w:pPr>
        <w:rPr>
          <w:b/>
        </w:rPr>
      </w:pPr>
    </w:p>
    <w:p w:rsidR="00267D71" w:rsidRDefault="007C68F4">
      <w:r>
        <w:rPr>
          <w:b/>
        </w:rPr>
        <w:t>VELKOMMEN TILBAKE TIL NYE SKYTEKONKURRANSER OG MYE GODT SOSIALT SAMVÆR I ELVERUM</w:t>
      </w:r>
    </w:p>
    <w:sectPr w:rsidR="00267D7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8F4" w:rsidRDefault="007C68F4">
      <w:pPr>
        <w:spacing w:after="0" w:line="240" w:lineRule="auto"/>
      </w:pPr>
      <w:r>
        <w:separator/>
      </w:r>
    </w:p>
  </w:endnote>
  <w:endnote w:type="continuationSeparator" w:id="0">
    <w:p w:rsidR="007C68F4" w:rsidRDefault="007C6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8F4" w:rsidRDefault="007C68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C68F4" w:rsidRDefault="007C6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67D71"/>
    <w:rsid w:val="00267D71"/>
    <w:rsid w:val="007C68F4"/>
    <w:rsid w:val="00A6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ADDE"/>
  <w15:docId w15:val="{BB2BC876-A9C6-47B3-8939-A93A372D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b-NO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563C1"/>
      <w:u w:val="single"/>
    </w:rPr>
  </w:style>
  <w:style w:type="character" w:styleId="Omtale">
    <w:name w:val="Mention"/>
    <w:basedOn w:val="Standardskriftforavsnitt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kytterbjor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Myrset</dc:creator>
  <dc:description/>
  <cp:lastModifiedBy>Oda Løvseth</cp:lastModifiedBy>
  <cp:revision>2</cp:revision>
  <dcterms:created xsi:type="dcterms:W3CDTF">2017-04-20T09:00:00Z</dcterms:created>
  <dcterms:modified xsi:type="dcterms:W3CDTF">2017-04-20T09:00:00Z</dcterms:modified>
</cp:coreProperties>
</file>