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549" w:rsidRPr="00945FF9" w:rsidRDefault="00A2317C">
      <w:pPr>
        <w:rPr>
          <w:b/>
          <w:sz w:val="28"/>
          <w:szCs w:val="28"/>
        </w:rPr>
      </w:pPr>
      <w:bookmarkStart w:id="0" w:name="_GoBack"/>
      <w:bookmarkEnd w:id="0"/>
      <w:r w:rsidRPr="00945FF9">
        <w:rPr>
          <w:b/>
          <w:sz w:val="28"/>
          <w:szCs w:val="28"/>
        </w:rPr>
        <w:t>Årsmelding for Hallingen Hestesportsklubb 2018.</w:t>
      </w:r>
    </w:p>
    <w:p w:rsidR="00A2317C" w:rsidRDefault="00A2317C"/>
    <w:p w:rsidR="00A2317C" w:rsidRDefault="00A2317C">
      <w:r>
        <w:t>Styret for 2018 har vært satt sammen av:</w:t>
      </w:r>
    </w:p>
    <w:p w:rsidR="00A2317C" w:rsidRDefault="00A2317C"/>
    <w:p w:rsidR="00A2317C" w:rsidRDefault="00A2317C">
      <w:r>
        <w:t>Sissel Skrindo – leder</w:t>
      </w:r>
    </w:p>
    <w:p w:rsidR="00A2317C" w:rsidRDefault="00A2317C">
      <w:r>
        <w:t>Iren Lunde Elstad – nestleder</w:t>
      </w:r>
    </w:p>
    <w:p w:rsidR="00A2317C" w:rsidRDefault="00A2317C">
      <w:r>
        <w:t>Hege Falck-Andersen – kasserer</w:t>
      </w:r>
    </w:p>
    <w:p w:rsidR="00A2317C" w:rsidRDefault="00A2317C">
      <w:r>
        <w:t>Hedvig Johanne Rud – sekretær</w:t>
      </w:r>
    </w:p>
    <w:p w:rsidR="00A2317C" w:rsidRDefault="00A2317C">
      <w:r>
        <w:t>Irene Storeskar – fast medlem</w:t>
      </w:r>
    </w:p>
    <w:p w:rsidR="00A2317C" w:rsidRDefault="00481063">
      <w:r>
        <w:t>Marie Thorson Østby Natten</w:t>
      </w:r>
      <w:r w:rsidR="00A2317C">
        <w:t xml:space="preserve"> – fast medlem</w:t>
      </w:r>
    </w:p>
    <w:p w:rsidR="00A2317C" w:rsidRDefault="00A2317C">
      <w:r>
        <w:t>Olav Andres Ådnegard – fast medlem</w:t>
      </w:r>
    </w:p>
    <w:p w:rsidR="00481063" w:rsidRDefault="00A2317C" w:rsidP="00481063">
      <w:r>
        <w:t xml:space="preserve">Vigdis Danielsen </w:t>
      </w:r>
      <w:r w:rsidR="00481063">
        <w:t>–</w:t>
      </w:r>
      <w:r>
        <w:t xml:space="preserve"> varamedlem</w:t>
      </w:r>
    </w:p>
    <w:p w:rsidR="00481063" w:rsidRDefault="00481063" w:rsidP="00481063">
      <w:r>
        <w:t>Jeanette Olsen – varamedlem</w:t>
      </w:r>
    </w:p>
    <w:p w:rsidR="00481063" w:rsidRDefault="00481063" w:rsidP="00481063">
      <w:r>
        <w:t>Ingebjørg Ådnegard og Andrine Bøygard - juniorrepresentanter</w:t>
      </w:r>
    </w:p>
    <w:p w:rsidR="00481063" w:rsidRDefault="00481063" w:rsidP="00481063">
      <w:r>
        <w:t>Mona Vibe og Gro Offerdal – juniorkoordinater</w:t>
      </w:r>
    </w:p>
    <w:p w:rsidR="00481063" w:rsidRDefault="00481063" w:rsidP="00481063"/>
    <w:p w:rsidR="00481063" w:rsidRDefault="00481063" w:rsidP="00481063">
      <w:r>
        <w:t xml:space="preserve">Året starta med </w:t>
      </w:r>
      <w:proofErr w:type="spellStart"/>
      <w:r>
        <w:t>Juleelgfest</w:t>
      </w:r>
      <w:proofErr w:type="spellEnd"/>
      <w:r>
        <w:t xml:space="preserve"> på </w:t>
      </w:r>
      <w:proofErr w:type="spellStart"/>
      <w:r>
        <w:t>Langedrag</w:t>
      </w:r>
      <w:proofErr w:type="spellEnd"/>
      <w:r>
        <w:t>. Full buss, full dag, elgkosing, grisekløing, geitestirring, fjordingsnørekjøring, gymkhana, voltige, julegraut og fjøsnisse. Topp stemning og kjempegøy!</w:t>
      </w:r>
    </w:p>
    <w:p w:rsidR="00481063" w:rsidRDefault="00481063" w:rsidP="00481063"/>
    <w:p w:rsidR="00481063" w:rsidRDefault="00481063" w:rsidP="00481063">
      <w:r>
        <w:t>Årsmøte</w:t>
      </w:r>
      <w:r w:rsidR="00CE692A">
        <w:t>t</w:t>
      </w:r>
      <w:r>
        <w:t xml:space="preserve"> ble avholdt på Ål.</w:t>
      </w:r>
    </w:p>
    <w:p w:rsidR="00945FF9" w:rsidRDefault="00945FF9" w:rsidP="00481063"/>
    <w:p w:rsidR="00B22499" w:rsidRDefault="00945FF9" w:rsidP="00481063">
      <w:r>
        <w:t>Sport</w:t>
      </w:r>
      <w:r w:rsidR="00CE692A">
        <w:t>:</w:t>
      </w:r>
    </w:p>
    <w:p w:rsidR="001A74B5" w:rsidRDefault="00B22499" w:rsidP="00481063">
      <w:r>
        <w:t>Tirill, Hannah og Mia de</w:t>
      </w:r>
      <w:r w:rsidR="003C44DC">
        <w:t>l</w:t>
      </w:r>
      <w:r>
        <w:t>tok i vintercup dressur, alle i LC ponni. Gode resultater, tett på pallplassering</w:t>
      </w:r>
      <w:r w:rsidR="003C44DC">
        <w:t>!</w:t>
      </w:r>
      <w:r>
        <w:t xml:space="preserve"> Frida Nikoline deltok i </w:t>
      </w:r>
      <w:r w:rsidR="003C44DC">
        <w:t xml:space="preserve">sprang, </w:t>
      </w:r>
      <w:r>
        <w:t xml:space="preserve">hest 100 cm. </w:t>
      </w:r>
    </w:p>
    <w:p w:rsidR="000C7604" w:rsidRDefault="004854FE" w:rsidP="00481063">
      <w:r>
        <w:t xml:space="preserve">12-13 </w:t>
      </w:r>
      <w:r w:rsidR="001A74B5">
        <w:t>mai hadde vi UK-stevne i dressur på Gjeldokk. Grunna mangel på personell mått</w:t>
      </w:r>
      <w:r>
        <w:t>e</w:t>
      </w:r>
      <w:r w:rsidR="001A74B5">
        <w:t xml:space="preserve"> UK-stevnet i sprang gjøres om til banehopping</w:t>
      </w:r>
      <w:r>
        <w:t xml:space="preserve">. Kommer litt tilbake til denne problematikken seinere…  26-27 mai arrangerte vi UK-stevne i sprang og dressur på Skaga. </w:t>
      </w:r>
    </w:p>
    <w:p w:rsidR="005B2EEB" w:rsidRDefault="005B2EEB" w:rsidP="00481063">
      <w:r>
        <w:t xml:space="preserve">2 juni arrangerte klubben landsstevne i distanseritt på </w:t>
      </w:r>
      <w:proofErr w:type="spellStart"/>
      <w:r>
        <w:t>Opheimsåsen</w:t>
      </w:r>
      <w:proofErr w:type="spellEnd"/>
      <w:r>
        <w:t xml:space="preserve">. Tilsammen 16 startende i klassene LD </w:t>
      </w:r>
      <w:proofErr w:type="spellStart"/>
      <w:r>
        <w:t>clear</w:t>
      </w:r>
      <w:proofErr w:type="spellEnd"/>
      <w:r>
        <w:t xml:space="preserve"> </w:t>
      </w:r>
      <w:proofErr w:type="spellStart"/>
      <w:r>
        <w:t>round</w:t>
      </w:r>
      <w:proofErr w:type="spellEnd"/>
      <w:r>
        <w:t>, LB og MB.</w:t>
      </w:r>
    </w:p>
    <w:p w:rsidR="00FF708E" w:rsidRDefault="00FF708E" w:rsidP="00481063">
      <w:r>
        <w:lastRenderedPageBreak/>
        <w:t>Vi arrangerte kostymehopping på Hallingdal Hesteutstilling.</w:t>
      </w:r>
    </w:p>
    <w:p w:rsidR="00630EAD" w:rsidRDefault="00630EAD" w:rsidP="00481063">
      <w:r>
        <w:t>Andrine og Ingebjørg deltok på Fjordhest-NM på Stord i slutten av juni.</w:t>
      </w:r>
    </w:p>
    <w:p w:rsidR="000C7604" w:rsidRDefault="000C7604" w:rsidP="00481063"/>
    <w:p w:rsidR="001A74B5" w:rsidRDefault="000C7604" w:rsidP="00481063">
      <w:r>
        <w:t xml:space="preserve">8-9 september var det KM i dressur på </w:t>
      </w:r>
      <w:proofErr w:type="spellStart"/>
      <w:r>
        <w:t>Linnesvollen</w:t>
      </w:r>
      <w:proofErr w:type="spellEnd"/>
      <w:r>
        <w:t xml:space="preserve">. </w:t>
      </w:r>
      <w:r w:rsidR="005B2EEB">
        <w:t xml:space="preserve">Hallingen stilte med 2 ponnilag, 1 individuell deltaker i ponni, </w:t>
      </w:r>
      <w:r>
        <w:t>og 1 individuell deltaker i junior/ungrytter-klassen.  Ponnilaget med Ronja, Brita og Bergljot tok sølv, og ponnilaget til Mia, Hannah og Tiril tok bronse!  Bergljot tok også br</w:t>
      </w:r>
      <w:r w:rsidR="005B2EEB">
        <w:t xml:space="preserve">onse individuelt i ponni. </w:t>
      </w:r>
      <w:r>
        <w:t xml:space="preserve"> Andrine</w:t>
      </w:r>
      <w:r w:rsidR="005B2EEB">
        <w:t xml:space="preserve"> var hårfint unna bronsen i juniorklassen, og endte på fjerde.</w:t>
      </w:r>
    </w:p>
    <w:p w:rsidR="000C7604" w:rsidRDefault="000C7604" w:rsidP="00481063"/>
    <w:p w:rsidR="000C7604" w:rsidRDefault="000C7604" w:rsidP="00481063">
      <w:r>
        <w:t>22-23 september  var det programridning og banehopping på Gjeldokk.</w:t>
      </w:r>
    </w:p>
    <w:p w:rsidR="003C44DC" w:rsidRDefault="000C7604" w:rsidP="00481063">
      <w:r>
        <w:t>Årets klubbmesterskap ble arrangert på Skaga 29-30 september</w:t>
      </w:r>
      <w:r w:rsidR="001A74B5">
        <w:t>.  Det ble kåra klubbmestere i alle</w:t>
      </w:r>
      <w:r w:rsidR="003C44DC">
        <w:t xml:space="preserve"> klasser, men vandrepokalene gikk som vanlig til vinnerne i dressur- og sprangklassen med flest deltakere. Vandrepokalen i sprang 2018 gikk til Bergljot Bjella og Brown Magic Wind i klassen 60 cm feil og stil. Vandrepokalen i dressur 2018 gikk til</w:t>
      </w:r>
      <w:r w:rsidR="001A74B5">
        <w:t xml:space="preserve"> Hannah Bergheim </w:t>
      </w:r>
      <w:proofErr w:type="spellStart"/>
      <w:r w:rsidR="001A74B5">
        <w:t>Jegleim</w:t>
      </w:r>
      <w:proofErr w:type="spellEnd"/>
      <w:r w:rsidR="001A74B5">
        <w:t xml:space="preserve"> og Blakken i klasse LC, ungdomsklasse.</w:t>
      </w:r>
      <w:r w:rsidR="00927695">
        <w:t xml:space="preserve"> De</w:t>
      </w:r>
      <w:r w:rsidR="00FF708E">
        <w:t>tte stevnet var rekordstort, med</w:t>
      </w:r>
      <w:r w:rsidR="00927695">
        <w:t xml:space="preserve"> </w:t>
      </w:r>
      <w:r w:rsidR="00FF708E">
        <w:t xml:space="preserve">til sammen </w:t>
      </w:r>
      <w:r w:rsidR="00927695">
        <w:t>131</w:t>
      </w:r>
      <w:r w:rsidR="00FF708E">
        <w:t xml:space="preserve"> </w:t>
      </w:r>
      <w:r w:rsidR="00927695">
        <w:t>startende de 2 dagene. Fantasti</w:t>
      </w:r>
      <w:r w:rsidR="00FF708E">
        <w:t>sk innsats fra alle frivillige som stiller opp gjennom mange og uendelig lange timer, siste dressurklasse gikk klokka ni om kvelden. Jammen bra denne klubben tilfeldigvis er full av hestegærne folk.</w:t>
      </w:r>
    </w:p>
    <w:p w:rsidR="005B2EEB" w:rsidRDefault="005B2EEB" w:rsidP="00481063"/>
    <w:p w:rsidR="005B2EEB" w:rsidRDefault="005B2EEB" w:rsidP="00481063">
      <w:r>
        <w:t>Og opptil flere medlemmer var allerede i gang med vintercupen i dressur</w:t>
      </w:r>
      <w:r w:rsidR="00073073">
        <w:t xml:space="preserve"> for 2018</w:t>
      </w:r>
      <w:r>
        <w:t xml:space="preserve"> i november og desember…</w:t>
      </w:r>
    </w:p>
    <w:p w:rsidR="00630EAD" w:rsidRDefault="00630EAD" w:rsidP="00481063"/>
    <w:p w:rsidR="00630EAD" w:rsidRDefault="00630EAD" w:rsidP="00481063">
      <w:r>
        <w:t xml:space="preserve">Og til slutt må vi fortelle om vår internasjonale deltaker i distanserittet Dubai Crown Prince </w:t>
      </w:r>
      <w:proofErr w:type="spellStart"/>
      <w:r>
        <w:t>Endurance</w:t>
      </w:r>
      <w:proofErr w:type="spellEnd"/>
      <w:r>
        <w:t xml:space="preserve"> Cup, nemlig Mari Ekra og araberen </w:t>
      </w:r>
      <w:proofErr w:type="spellStart"/>
      <w:r>
        <w:t>Zensai</w:t>
      </w:r>
      <w:proofErr w:type="spellEnd"/>
      <w:r>
        <w:t>. Aldri har noen halling reist så langt for å dra på ridetu</w:t>
      </w:r>
      <w:r w:rsidR="00927695">
        <w:t>r med hesten sin. Overgangen fra</w:t>
      </w:r>
      <w:r>
        <w:t xml:space="preserve"> snø til sand</w:t>
      </w:r>
      <w:r w:rsidR="00927695">
        <w:t xml:space="preserve"> gikk strålende, </w:t>
      </w:r>
      <w:r>
        <w:t xml:space="preserve">og selv om eventyret endte med bråstopp i sanddynene, var </w:t>
      </w:r>
      <w:r w:rsidR="00927695">
        <w:t xml:space="preserve">Team </w:t>
      </w:r>
      <w:proofErr w:type="spellStart"/>
      <w:r w:rsidR="00927695">
        <w:t>Endurance</w:t>
      </w:r>
      <w:proofErr w:type="spellEnd"/>
      <w:r w:rsidR="00927695">
        <w:t xml:space="preserve"> enig om at det hadde vært en bra tur!</w:t>
      </w:r>
      <w:r w:rsidR="00945FF9">
        <w:t xml:space="preserve"> De har selvfølgelig også deltatt på stevner i England, Sverige og Danmark i 2018.</w:t>
      </w:r>
    </w:p>
    <w:p w:rsidR="00FF708E" w:rsidRDefault="00FF708E" w:rsidP="00481063"/>
    <w:p w:rsidR="00FF708E" w:rsidRDefault="00FF708E" w:rsidP="00481063">
      <w:r>
        <w:t>Vi hadde regelmessige treninger med Jeremy</w:t>
      </w:r>
      <w:r w:rsidR="00CE692A">
        <w:t xml:space="preserve"> fram til juli. Nå jobbes det iherdig med å få ham tilbake, første treningshelg blir 7-9 mars.</w:t>
      </w:r>
    </w:p>
    <w:p w:rsidR="00945FF9" w:rsidRDefault="00945FF9" w:rsidP="00481063"/>
    <w:p w:rsidR="00945FF9" w:rsidRDefault="00945FF9" w:rsidP="00481063">
      <w:r>
        <w:t>Annet:</w:t>
      </w:r>
    </w:p>
    <w:p w:rsidR="00CE692A" w:rsidRDefault="00CE692A" w:rsidP="00481063">
      <w:r>
        <w:t>Klubben leide buss til Oslo Horse Show i oktober, stor suksess!</w:t>
      </w:r>
    </w:p>
    <w:p w:rsidR="00CE692A" w:rsidRDefault="00CE692A" w:rsidP="00481063">
      <w:r>
        <w:t>Og vi har fått inn 2 juniorrepresentanter i BRYK, nemlig Andrine og Ragnhild!</w:t>
      </w:r>
    </w:p>
    <w:p w:rsidR="0028355D" w:rsidRDefault="00CE692A" w:rsidP="00481063">
      <w:r>
        <w:lastRenderedPageBreak/>
        <w:t xml:space="preserve">Vi har hatt 3 store dugnader. </w:t>
      </w:r>
      <w:proofErr w:type="spellStart"/>
      <w:r>
        <w:t>Etterspretten</w:t>
      </w:r>
      <w:proofErr w:type="spellEnd"/>
      <w:r>
        <w:t xml:space="preserve">, vårrydding i Ferieparken og </w:t>
      </w:r>
      <w:proofErr w:type="spellStart"/>
      <w:r>
        <w:t>Hellbillieskonserten</w:t>
      </w:r>
      <w:proofErr w:type="spellEnd"/>
      <w:r>
        <w:t xml:space="preserve">. Dette har gitt gode inntekter, og klubben takker alle </w:t>
      </w:r>
      <w:r w:rsidR="00945FF9">
        <w:t xml:space="preserve">som har stilt opp. I skrivende stund ikke </w:t>
      </w:r>
      <w:proofErr w:type="spellStart"/>
      <w:r w:rsidR="00945FF9">
        <w:t>avklert</w:t>
      </w:r>
      <w:proofErr w:type="spellEnd"/>
      <w:r w:rsidR="00945FF9">
        <w:t xml:space="preserve"> </w:t>
      </w:r>
      <w:r>
        <w:t>hvordan det blir med dugnader i 2019.</w:t>
      </w:r>
    </w:p>
    <w:p w:rsidR="0028355D" w:rsidRDefault="0028355D" w:rsidP="00481063"/>
    <w:p w:rsidR="00CE692A" w:rsidRDefault="0028355D" w:rsidP="00481063">
      <w:r>
        <w:t xml:space="preserve">Vi har kjøpt </w:t>
      </w:r>
      <w:proofErr w:type="spellStart"/>
      <w:r>
        <w:t>mounted</w:t>
      </w:r>
      <w:proofErr w:type="spellEnd"/>
      <w:r>
        <w:t xml:space="preserve"> games-utstyr.</w:t>
      </w:r>
      <w:r w:rsidR="00CE692A">
        <w:t xml:space="preserve"> </w:t>
      </w:r>
    </w:p>
    <w:p w:rsidR="00CE692A" w:rsidRDefault="00CE692A" w:rsidP="00481063"/>
    <w:p w:rsidR="00CE692A" w:rsidRDefault="00CE692A" w:rsidP="00481063">
      <w:r>
        <w:t>Vi har fått designa vår egen klubbgenser, som ALLE kan strikke..</w:t>
      </w:r>
    </w:p>
    <w:p w:rsidR="00CE692A" w:rsidRDefault="00CE692A" w:rsidP="00481063">
      <w:r>
        <w:t>Elin Hågensen ble utnevnt til klubbens første æresmedlem, og fikk selvfølgelig utdelt strikkegenser.</w:t>
      </w:r>
    </w:p>
    <w:p w:rsidR="00CE692A" w:rsidRDefault="00CE692A" w:rsidP="00481063"/>
    <w:p w:rsidR="00CE692A" w:rsidRDefault="00CE692A" w:rsidP="00481063">
      <w:r>
        <w:t>For å dele opplevelser med de andre medlemmene</w:t>
      </w:r>
      <w:r w:rsidR="00945FF9">
        <w:t xml:space="preserve"> </w:t>
      </w:r>
      <w:r w:rsidR="0028355D">
        <w:t>i klubben</w:t>
      </w:r>
      <w:r>
        <w:t xml:space="preserve"> kan man fortsatt sende prospektkort</w:t>
      </w:r>
      <w:r w:rsidR="0028355D">
        <w:t>, telegram</w:t>
      </w:r>
      <w:r w:rsidR="00945FF9">
        <w:t>, flaskepost</w:t>
      </w:r>
      <w:r>
        <w:t xml:space="preserve"> eller </w:t>
      </w:r>
      <w:r w:rsidR="0028355D">
        <w:t>telex til styret.</w:t>
      </w:r>
      <w:r>
        <w:t xml:space="preserve"> En anne</w:t>
      </w:r>
      <w:r w:rsidR="0028355D">
        <w:t>n</w:t>
      </w:r>
      <w:r>
        <w:t xml:space="preserve"> mulighet er å benytte se</w:t>
      </w:r>
      <w:r w:rsidR="0028355D">
        <w:t xml:space="preserve">g av den nyoppretta </w:t>
      </w:r>
      <w:proofErr w:type="spellStart"/>
      <w:r w:rsidR="0028355D">
        <w:t>Instagramprofilen</w:t>
      </w:r>
      <w:proofErr w:type="spellEnd"/>
      <w:r w:rsidR="0028355D">
        <w:t xml:space="preserve"> til klubben. Den administreres av Andrine. Søk på </w:t>
      </w:r>
      <w:proofErr w:type="spellStart"/>
      <w:r w:rsidR="0028355D">
        <w:t>Hallingenhest</w:t>
      </w:r>
      <w:proofErr w:type="spellEnd"/>
      <w:r w:rsidR="0028355D">
        <w:t xml:space="preserve">! </w:t>
      </w:r>
    </w:p>
    <w:p w:rsidR="0069245C" w:rsidRDefault="0069245C" w:rsidP="00481063"/>
    <w:p w:rsidR="0069245C" w:rsidRDefault="0069245C" w:rsidP="00481063">
      <w:r>
        <w:t xml:space="preserve">Klubben trenger teknisk personell. Hadde vi hatt banebygger, feil og stildommer, sprangdommer eller flere stewarder hadde vi vært sjølhjulpne på stevnene. Nå må vi leie inn folk og det er dyrt. Ikke fordi godtgjørelsen til teknisk personell er så bra (dessverre, hvis noen så en mulig forretningsidé der), </w:t>
      </w:r>
      <w:r w:rsidR="00ED4157">
        <w:t xml:space="preserve">men fordi vi må betale for kjøring og overnatting. Snakk med Irene hvis du er interessert. </w:t>
      </w:r>
    </w:p>
    <w:p w:rsidR="00ED4157" w:rsidRDefault="00ED4157" w:rsidP="00481063"/>
    <w:p w:rsidR="00ED4157" w:rsidRDefault="00ED4157" w:rsidP="00481063">
      <w:r>
        <w:t>Og helt til slutt: takk til stevneleder Hege for ukuelig innsats, til medlemmer i stevnekomiteer, til dugnadsfolket som raker og bygger og selger pølser og øl, til ryttere og kusker som gir alt</w:t>
      </w:r>
      <w:r w:rsidR="00945FF9">
        <w:t>,</w:t>
      </w:r>
      <w:r>
        <w:t xml:space="preserve"> og sist men ikke minst</w:t>
      </w:r>
      <w:r w:rsidR="00945FF9">
        <w:t>,</w:t>
      </w:r>
      <w:r>
        <w:t xml:space="preserve"> takk til HESTEN, som ikke har meldt seg på kurs eller stevner eller flyturer eller ridetimer, men som blir med på alt vi finner på likevel.</w:t>
      </w:r>
    </w:p>
    <w:p w:rsidR="0028355D" w:rsidRDefault="0028355D" w:rsidP="00481063"/>
    <w:p w:rsidR="0028355D" w:rsidRDefault="0028355D" w:rsidP="00481063">
      <w:r>
        <w:t>Hedvig</w:t>
      </w:r>
    </w:p>
    <w:p w:rsidR="003C44DC" w:rsidRDefault="003C44DC" w:rsidP="00481063"/>
    <w:p w:rsidR="00481063" w:rsidRDefault="00481063" w:rsidP="00481063"/>
    <w:p w:rsidR="00481063" w:rsidRDefault="00481063"/>
    <w:p w:rsidR="00A2317C" w:rsidRDefault="00A2317C"/>
    <w:p w:rsidR="00A2317C" w:rsidRDefault="00A2317C">
      <w:r>
        <w:t>L</w:t>
      </w:r>
    </w:p>
    <w:sectPr w:rsidR="00A231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17C"/>
    <w:rsid w:val="00073073"/>
    <w:rsid w:val="000C7604"/>
    <w:rsid w:val="000E2B37"/>
    <w:rsid w:val="001A74B5"/>
    <w:rsid w:val="0028355D"/>
    <w:rsid w:val="0031602B"/>
    <w:rsid w:val="00392749"/>
    <w:rsid w:val="003C44DC"/>
    <w:rsid w:val="00481063"/>
    <w:rsid w:val="004854FE"/>
    <w:rsid w:val="005B2EEB"/>
    <w:rsid w:val="00630EAD"/>
    <w:rsid w:val="0069245C"/>
    <w:rsid w:val="00927695"/>
    <w:rsid w:val="00945FF9"/>
    <w:rsid w:val="00A2317C"/>
    <w:rsid w:val="00B22499"/>
    <w:rsid w:val="00CE692A"/>
    <w:rsid w:val="00ED4157"/>
    <w:rsid w:val="00FF708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37C092-377E-4B81-B3F5-E6D86F303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CEE4D755</Template>
  <TotalTime>0</TotalTime>
  <Pages>3</Pages>
  <Words>772</Words>
  <Characters>4096</Characters>
  <Application>Microsoft Office Word</Application>
  <DocSecurity>4</DocSecurity>
  <Lines>34</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Elkjop Aal</dc:creator>
  <cp:lastModifiedBy>Sissel Skrindo</cp:lastModifiedBy>
  <cp:revision>2</cp:revision>
  <dcterms:created xsi:type="dcterms:W3CDTF">2019-02-13T12:17:00Z</dcterms:created>
  <dcterms:modified xsi:type="dcterms:W3CDTF">2019-02-13T12:17:00Z</dcterms:modified>
</cp:coreProperties>
</file>