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8E8" w:rsidRPr="00C66C1E" w:rsidRDefault="00F748E8">
      <w:pPr>
        <w:rPr>
          <w:b/>
          <w:sz w:val="28"/>
          <w:szCs w:val="28"/>
        </w:rPr>
      </w:pPr>
      <w:bookmarkStart w:id="0" w:name="_GoBack"/>
      <w:bookmarkEnd w:id="0"/>
      <w:r>
        <w:t xml:space="preserve"> </w:t>
      </w:r>
      <w:r w:rsidRPr="00C66C1E">
        <w:rPr>
          <w:b/>
          <w:sz w:val="28"/>
          <w:szCs w:val="28"/>
        </w:rPr>
        <w:t>Årsmøte</w:t>
      </w:r>
      <w:r w:rsidR="00A6073E" w:rsidRPr="00C66C1E">
        <w:rPr>
          <w:b/>
          <w:sz w:val="28"/>
          <w:szCs w:val="28"/>
        </w:rPr>
        <w:t xml:space="preserve"> Hallingen Hestesportsklubb</w:t>
      </w:r>
      <w:r w:rsidRPr="00C66C1E">
        <w:rPr>
          <w:b/>
          <w:sz w:val="28"/>
          <w:szCs w:val="28"/>
        </w:rPr>
        <w:t xml:space="preserve"> 2019</w:t>
      </w:r>
    </w:p>
    <w:p w:rsidR="00A6073E" w:rsidRDefault="00A6073E"/>
    <w:p w:rsidR="00A6073E" w:rsidRDefault="00A6073E">
      <w:r>
        <w:t>Ingen merknader til innkalling og saksliste.</w:t>
      </w:r>
    </w:p>
    <w:p w:rsidR="00A6073E" w:rsidRDefault="00A6073E"/>
    <w:p w:rsidR="00A6073E" w:rsidRDefault="00A6073E">
      <w:r>
        <w:t>Valg av møteleder: Sissel Skrindo</w:t>
      </w:r>
    </w:p>
    <w:p w:rsidR="00E37367" w:rsidRDefault="00E37367">
      <w:r>
        <w:t>Valg av referent: Hedvig Johanne Rud</w:t>
      </w:r>
    </w:p>
    <w:p w:rsidR="00A6073E" w:rsidRDefault="00A6073E"/>
    <w:p w:rsidR="00A6073E" w:rsidRDefault="00C66C1E">
      <w:r>
        <w:t>Milla</w:t>
      </w:r>
      <w:r w:rsidR="00A6073E">
        <w:t xml:space="preserve"> Haugstad og Mette </w:t>
      </w:r>
      <w:proofErr w:type="gramStart"/>
      <w:r w:rsidR="00A6073E">
        <w:t>Leivestad  ble</w:t>
      </w:r>
      <w:proofErr w:type="gramEnd"/>
      <w:r w:rsidR="00A6073E">
        <w:t xml:space="preserve"> valgt til å skrive under protokollen.</w:t>
      </w:r>
    </w:p>
    <w:p w:rsidR="00A6073E" w:rsidRDefault="00A6073E"/>
    <w:p w:rsidR="00A6073E" w:rsidRDefault="00A6073E"/>
    <w:p w:rsidR="00A6073E" w:rsidRDefault="00A6073E">
      <w:r>
        <w:t xml:space="preserve">Sissel leser årsregnskapet: </w:t>
      </w:r>
    </w:p>
    <w:p w:rsidR="00F748E8" w:rsidRDefault="00F748E8"/>
    <w:p w:rsidR="00E37367" w:rsidRDefault="00E37367">
      <w:r>
        <w:t xml:space="preserve">Revisor har ikke rukket å godkjenne regnskapet ennå. Årsmøtet avgjør derfor følgende: </w:t>
      </w:r>
    </w:p>
    <w:p w:rsidR="00E37367" w:rsidRDefault="00A6073E">
      <w:r>
        <w:t>Dersom i</w:t>
      </w:r>
      <w:r w:rsidR="00F748E8">
        <w:t>ngen merknade</w:t>
      </w:r>
      <w:r w:rsidR="00E37367">
        <w:t>r fra reviso</w:t>
      </w:r>
      <w:r w:rsidR="00F748E8">
        <w:t xml:space="preserve">r: </w:t>
      </w:r>
      <w:r>
        <w:t xml:space="preserve">regnskapet er </w:t>
      </w:r>
      <w:r w:rsidR="00F748E8">
        <w:t>g</w:t>
      </w:r>
      <w:r>
        <w:t>o</w:t>
      </w:r>
      <w:r w:rsidR="00F748E8">
        <w:t xml:space="preserve">dkjent av årsmøtet. </w:t>
      </w:r>
    </w:p>
    <w:p w:rsidR="00BA4549" w:rsidRDefault="00F748E8">
      <w:r>
        <w:t>Dersom merknader: årsmøtet har delegert til styret å godkjenne regnskapet (</w:t>
      </w:r>
      <w:r w:rsidR="00A6073E">
        <w:t xml:space="preserve">trenger </w:t>
      </w:r>
      <w:r>
        <w:t>altså ikke ekstraordinært årsmøte)</w:t>
      </w:r>
    </w:p>
    <w:p w:rsidR="00C53A53" w:rsidRDefault="00C53A53"/>
    <w:p w:rsidR="00C53A53" w:rsidRDefault="00C53A53">
      <w:r>
        <w:t>Hedvig leser årsmeldinga.</w:t>
      </w:r>
    </w:p>
    <w:p w:rsidR="00C53A53" w:rsidRDefault="00C53A53"/>
    <w:p w:rsidR="00C53A53" w:rsidRDefault="00C53A53">
      <w:r>
        <w:t>Marianne (leder i valgkomiteen) leser opp innstillinga til nytt styre:</w:t>
      </w:r>
    </w:p>
    <w:p w:rsidR="00C53A53" w:rsidRDefault="00C53A53">
      <w:r>
        <w:t>Leder: Sissel Skrindo (1 år)</w:t>
      </w:r>
    </w:p>
    <w:p w:rsidR="00C53A53" w:rsidRDefault="00C53A53">
      <w:r>
        <w:t>Nestleder: Hege Falck-Andersen (1 år)</w:t>
      </w:r>
    </w:p>
    <w:p w:rsidR="00C53A53" w:rsidRDefault="00C53A53">
      <w:r>
        <w:t>Kasserer: Ingunn Dahl Bergheim (2 år)</w:t>
      </w:r>
    </w:p>
    <w:p w:rsidR="00C53A53" w:rsidRDefault="00C53A53">
      <w:r>
        <w:t>Sekretær: Hedvig Johanne Rud (1 år)</w:t>
      </w:r>
    </w:p>
    <w:p w:rsidR="00C53A53" w:rsidRDefault="00C53A53">
      <w:r>
        <w:t>Fast styremedlem: Irene Storeskar</w:t>
      </w:r>
    </w:p>
    <w:p w:rsidR="00C53A53" w:rsidRDefault="00C53A53">
      <w:r>
        <w:t>Fast medlem: Marie Thorson Østby Natten</w:t>
      </w:r>
    </w:p>
    <w:p w:rsidR="00C53A53" w:rsidRDefault="00C53A53">
      <w:r>
        <w:t>Fast medlem: Olav Andres Ådnegard</w:t>
      </w:r>
    </w:p>
    <w:p w:rsidR="00C53A53" w:rsidRDefault="00C53A53">
      <w:r>
        <w:t>Varamedlem: Iren Lunde Elstad (1 år)</w:t>
      </w:r>
    </w:p>
    <w:p w:rsidR="00C53A53" w:rsidRDefault="00C53A53">
      <w:r>
        <w:lastRenderedPageBreak/>
        <w:t>Varamedlem: Jeanett Olsen (1 år)</w:t>
      </w:r>
    </w:p>
    <w:p w:rsidR="00C53A53" w:rsidRDefault="00C53A53"/>
    <w:p w:rsidR="00C53A53" w:rsidRDefault="00C53A53">
      <w:r>
        <w:t>Juniorrepresentanter: Andrine Bøygard og Beate Bjella</w:t>
      </w:r>
    </w:p>
    <w:p w:rsidR="00C53A53" w:rsidRDefault="00C53A53">
      <w:r>
        <w:t xml:space="preserve">Juniorkoordinater: Gro Offerdal og </w:t>
      </w:r>
      <w:r w:rsidR="00A6073E">
        <w:t>Mi</w:t>
      </w:r>
      <w:r w:rsidR="00C66C1E">
        <w:t>lla</w:t>
      </w:r>
      <w:r w:rsidR="00A6073E">
        <w:t xml:space="preserve"> Haugstad</w:t>
      </w:r>
    </w:p>
    <w:p w:rsidR="00C53A53" w:rsidRDefault="00C53A53"/>
    <w:p w:rsidR="00C53A53" w:rsidRDefault="00C53A53">
      <w:r>
        <w:t>Stevnekomiteen Gol: Hege Falck-Andersen, Liv Marit Lien, Eva</w:t>
      </w:r>
      <w:r w:rsidR="00B85416">
        <w:t xml:space="preserve"> Iren</w:t>
      </w:r>
      <w:r>
        <w:t xml:space="preserve"> </w:t>
      </w:r>
      <w:r w:rsidR="00B85416">
        <w:t xml:space="preserve">Strand </w:t>
      </w:r>
      <w:proofErr w:type="spellStart"/>
      <w:r>
        <w:t>Østro</w:t>
      </w:r>
      <w:proofErr w:type="spellEnd"/>
      <w:r>
        <w:t xml:space="preserve"> og Ingunn Bergheim </w:t>
      </w:r>
    </w:p>
    <w:p w:rsidR="00C53A53" w:rsidRDefault="00C53A53">
      <w:r>
        <w:t>Stevnekomiteen Ål: Egil Lybekk</w:t>
      </w:r>
      <w:r w:rsidR="00C66C1E">
        <w:t>,</w:t>
      </w:r>
      <w:r>
        <w:t xml:space="preserve"> Kristian Kvistad Holm og Gro Offerdal</w:t>
      </w:r>
    </w:p>
    <w:p w:rsidR="00C53A53" w:rsidRDefault="00C53A53">
      <w:r>
        <w:t xml:space="preserve">Distansekomiteen: Kaja </w:t>
      </w:r>
      <w:proofErr w:type="spellStart"/>
      <w:r>
        <w:t>Knutshaug</w:t>
      </w:r>
      <w:proofErr w:type="spellEnd"/>
      <w:r w:rsidR="00C66C1E">
        <w:t>-</w:t>
      </w:r>
      <w:r>
        <w:t xml:space="preserve">Ruud og Mari </w:t>
      </w:r>
      <w:proofErr w:type="spellStart"/>
      <w:r>
        <w:t>Ko</w:t>
      </w:r>
      <w:r w:rsidR="00A6073E">
        <w:t>l</w:t>
      </w:r>
      <w:r>
        <w:t>stadbråten</w:t>
      </w:r>
      <w:proofErr w:type="spellEnd"/>
      <w:r>
        <w:t xml:space="preserve"> Ekra</w:t>
      </w:r>
    </w:p>
    <w:p w:rsidR="00B85416" w:rsidRDefault="00B85416"/>
    <w:p w:rsidR="00B85416" w:rsidRDefault="00B85416">
      <w:r>
        <w:t>Revisorer: Reidun Aaker og Rannveig Øygardslia</w:t>
      </w:r>
    </w:p>
    <w:p w:rsidR="00B85416" w:rsidRDefault="00B85416">
      <w:r>
        <w:t xml:space="preserve">Valgkomité: Marianne </w:t>
      </w:r>
      <w:proofErr w:type="spellStart"/>
      <w:r>
        <w:t>Laa</w:t>
      </w:r>
      <w:proofErr w:type="spellEnd"/>
      <w:r>
        <w:t xml:space="preserve"> og Mona Sando</w:t>
      </w:r>
    </w:p>
    <w:p w:rsidR="00E37367" w:rsidRDefault="00E37367"/>
    <w:p w:rsidR="00E37367" w:rsidRDefault="00E37367">
      <w:r>
        <w:t>Innstilling enstemmig vedtatt på årsmøtet.</w:t>
      </w:r>
    </w:p>
    <w:p w:rsidR="00E37367" w:rsidRDefault="00E37367"/>
    <w:p w:rsidR="00B85416" w:rsidRDefault="00B85416">
      <w:r>
        <w:t xml:space="preserve">Sissel </w:t>
      </w:r>
      <w:proofErr w:type="gramStart"/>
      <w:r>
        <w:t>takk</w:t>
      </w:r>
      <w:r w:rsidR="00E37367">
        <w:t>er  valgkomiteen</w:t>
      </w:r>
      <w:proofErr w:type="gramEnd"/>
      <w:r w:rsidR="00E37367">
        <w:t xml:space="preserve"> for innsatsen. </w:t>
      </w:r>
    </w:p>
    <w:p w:rsidR="00B85416" w:rsidRDefault="00E62E75">
      <w:r>
        <w:t>Sissel i</w:t>
      </w:r>
      <w:r w:rsidR="00B85416">
        <w:t>nformerer om dugnader for 2019</w:t>
      </w:r>
      <w:r>
        <w:t xml:space="preserve">. Vi har </w:t>
      </w:r>
      <w:proofErr w:type="gramStart"/>
      <w:r>
        <w:t xml:space="preserve">reforhandla  </w:t>
      </w:r>
      <w:proofErr w:type="spellStart"/>
      <w:r>
        <w:t>avtala</w:t>
      </w:r>
      <w:proofErr w:type="spellEnd"/>
      <w:proofErr w:type="gramEnd"/>
      <w:r>
        <w:t xml:space="preserve"> med Ferieparken. Hallingspretten, vårdugnad og </w:t>
      </w:r>
      <w:proofErr w:type="spellStart"/>
      <w:r>
        <w:t>Hellbillieskonsert</w:t>
      </w:r>
      <w:proofErr w:type="spellEnd"/>
      <w:r>
        <w:t xml:space="preserve">. </w:t>
      </w:r>
      <w:r w:rsidR="00E37367">
        <w:t xml:space="preserve">Bare servering av drikke, ikke vakthold eller matservering. </w:t>
      </w:r>
      <w:r>
        <w:t xml:space="preserve">Geysir kan hjelpe til hvis det trengs. </w:t>
      </w:r>
    </w:p>
    <w:p w:rsidR="00C66C1E" w:rsidRDefault="00C66C1E">
      <w:r>
        <w:t xml:space="preserve">Sissel ønsker alle et godt nytt år og åpner for kaffe- og kakefest. </w:t>
      </w:r>
    </w:p>
    <w:p w:rsidR="00C66C1E" w:rsidRDefault="00C66C1E"/>
    <w:p w:rsidR="00C66C1E" w:rsidRDefault="00C66C1E">
      <w:r>
        <w:t>Gol, 7/2. 2019</w:t>
      </w:r>
    </w:p>
    <w:p w:rsidR="00C53A53" w:rsidRDefault="00C53A53"/>
    <w:p w:rsidR="00C53A53" w:rsidRDefault="00C53A53"/>
    <w:sectPr w:rsidR="00C53A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8E8"/>
    <w:rsid w:val="000E2B37"/>
    <w:rsid w:val="0031602B"/>
    <w:rsid w:val="008B5F62"/>
    <w:rsid w:val="00A6073E"/>
    <w:rsid w:val="00B85416"/>
    <w:rsid w:val="00C53A53"/>
    <w:rsid w:val="00C66C1E"/>
    <w:rsid w:val="00E37367"/>
    <w:rsid w:val="00E62E75"/>
    <w:rsid w:val="00F7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110D6-AE6E-4AA3-AF7B-7F7A442E7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81D8FADE</Template>
  <TotalTime>1</TotalTime>
  <Pages>2</Pages>
  <Words>286</Words>
  <Characters>1516</Characters>
  <Application>Microsoft Office Word</Application>
  <DocSecurity>4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Elkjop Aal</dc:creator>
  <cp:lastModifiedBy>Sissel Skrindo</cp:lastModifiedBy>
  <cp:revision>2</cp:revision>
  <dcterms:created xsi:type="dcterms:W3CDTF">2019-02-13T12:16:00Z</dcterms:created>
  <dcterms:modified xsi:type="dcterms:W3CDTF">2019-02-13T12:16:00Z</dcterms:modified>
</cp:coreProperties>
</file>