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549" w:rsidRPr="00637FC8" w:rsidRDefault="00972461">
      <w:pPr>
        <w:rPr>
          <w:b/>
        </w:rPr>
      </w:pPr>
      <w:bookmarkStart w:id="0" w:name="_GoBack"/>
      <w:bookmarkEnd w:id="0"/>
      <w:r w:rsidRPr="00637FC8">
        <w:rPr>
          <w:b/>
        </w:rPr>
        <w:t>Årsmøte 2018</w:t>
      </w:r>
      <w:r w:rsidR="00AB6380" w:rsidRPr="00637FC8">
        <w:rPr>
          <w:b/>
        </w:rPr>
        <w:t xml:space="preserve"> på Ål Kulturhus</w:t>
      </w:r>
      <w:r w:rsidR="00637FC8">
        <w:rPr>
          <w:b/>
        </w:rPr>
        <w:t xml:space="preserve"> 20 februar 2018 </w:t>
      </w:r>
      <w:proofErr w:type="spellStart"/>
      <w:r w:rsidR="00637FC8">
        <w:rPr>
          <w:b/>
        </w:rPr>
        <w:t>kl</w:t>
      </w:r>
      <w:proofErr w:type="spellEnd"/>
      <w:r w:rsidR="00637FC8">
        <w:rPr>
          <w:b/>
        </w:rPr>
        <w:t xml:space="preserve"> 1830</w:t>
      </w:r>
    </w:p>
    <w:p w:rsidR="00AB6380" w:rsidRDefault="00AB6380"/>
    <w:p w:rsidR="00AB6380" w:rsidRDefault="00637FC8">
      <w:r>
        <w:t>34 deltaker</w:t>
      </w:r>
      <w:r w:rsidR="00AB6380">
        <w:t>e</w:t>
      </w:r>
    </w:p>
    <w:p w:rsidR="00972461" w:rsidRDefault="00972461"/>
    <w:p w:rsidR="00972461" w:rsidRDefault="00972461" w:rsidP="00637FC8">
      <w:pPr>
        <w:pStyle w:val="Listeavsnitt"/>
        <w:numPr>
          <w:ilvl w:val="0"/>
          <w:numId w:val="1"/>
        </w:numPr>
      </w:pPr>
      <w:r>
        <w:t>Godkjenning av innkalling ved Sissel</w:t>
      </w:r>
      <w:r w:rsidR="00AB6380">
        <w:t xml:space="preserve"> Skrindo</w:t>
      </w:r>
    </w:p>
    <w:p w:rsidR="00AE696E" w:rsidRDefault="00AE696E" w:rsidP="00637FC8">
      <w:pPr>
        <w:pStyle w:val="Listeavsnitt"/>
        <w:numPr>
          <w:ilvl w:val="0"/>
          <w:numId w:val="1"/>
        </w:numPr>
      </w:pPr>
      <w:r>
        <w:t>Utnevning av 2 til å underskrive protokollen</w:t>
      </w:r>
    </w:p>
    <w:p w:rsidR="00AE696E" w:rsidRDefault="00972461" w:rsidP="00AE696E">
      <w:pPr>
        <w:pStyle w:val="Listeavsnitt"/>
        <w:numPr>
          <w:ilvl w:val="0"/>
          <w:numId w:val="1"/>
        </w:numPr>
      </w:pPr>
      <w:r>
        <w:t>Opplesing av årsmelding ved Hedvig</w:t>
      </w:r>
      <w:r w:rsidR="00AE696E">
        <w:t xml:space="preserve"> Johanne Rud</w:t>
      </w:r>
    </w:p>
    <w:p w:rsidR="00972461" w:rsidRDefault="00972461" w:rsidP="00AE696E">
      <w:pPr>
        <w:pStyle w:val="Listeavsnitt"/>
        <w:numPr>
          <w:ilvl w:val="0"/>
          <w:numId w:val="1"/>
        </w:numPr>
      </w:pPr>
      <w:r>
        <w:t>Årsregnskapet ved Jan Håvard Haugland</w:t>
      </w:r>
    </w:p>
    <w:p w:rsidR="00972461" w:rsidRDefault="00972461">
      <w:r>
        <w:t xml:space="preserve">Noe mindre dugnadsinntekter ettersom </w:t>
      </w:r>
      <w:proofErr w:type="spellStart"/>
      <w:r>
        <w:t>Hellbillies</w:t>
      </w:r>
      <w:r w:rsidR="00025A55">
        <w:t>konserten</w:t>
      </w:r>
      <w:proofErr w:type="spellEnd"/>
      <w:r w:rsidR="00025A55">
        <w:t xml:space="preserve"> utgikk.</w:t>
      </w:r>
    </w:p>
    <w:p w:rsidR="00624EE0" w:rsidRDefault="00624EE0">
      <w:r>
        <w:t>Stevneutgiftene har gått k</w:t>
      </w:r>
      <w:r w:rsidR="00254C70">
        <w:t xml:space="preserve">raftig opp </w:t>
      </w:r>
      <w:proofErr w:type="spellStart"/>
      <w:r w:rsidR="00254C70">
        <w:t>pga</w:t>
      </w:r>
      <w:proofErr w:type="spellEnd"/>
      <w:r w:rsidR="00254C70">
        <w:t xml:space="preserve"> betaling til tek</w:t>
      </w:r>
      <w:r>
        <w:t>nisk personell.</w:t>
      </w:r>
    </w:p>
    <w:p w:rsidR="00624EE0" w:rsidRDefault="00624EE0">
      <w:r>
        <w:t>Årsresultat: -28237, dekkes av egenkapital.</w:t>
      </w:r>
    </w:p>
    <w:p w:rsidR="00624EE0" w:rsidRDefault="00624EE0"/>
    <w:p w:rsidR="00624EE0" w:rsidRDefault="00624EE0">
      <w:r>
        <w:t>Går gjennom budsjettet</w:t>
      </w:r>
      <w:r w:rsidR="00AE696E">
        <w:t xml:space="preserve"> for 2018</w:t>
      </w:r>
      <w:r>
        <w:t xml:space="preserve">: må gjøre noen justeringer, antar at økte dugnadsinntekter vil hjelpe på i år. Håper noen kan utdanne seg til teknisk personell. </w:t>
      </w:r>
    </w:p>
    <w:p w:rsidR="00254C70" w:rsidRDefault="00254C70"/>
    <w:p w:rsidR="00254C70" w:rsidRDefault="00254C70">
      <w:r>
        <w:t xml:space="preserve">Årsregnskapet </w:t>
      </w:r>
      <w:r w:rsidR="00637FC8">
        <w:t xml:space="preserve">revidert og </w:t>
      </w:r>
      <w:r>
        <w:t>godkjent av Rannveig Øygardslia og Reidun Aaker.</w:t>
      </w:r>
    </w:p>
    <w:p w:rsidR="00254C70" w:rsidRDefault="00254C70">
      <w:r>
        <w:t>Godkjennes av årsmøtet.</w:t>
      </w:r>
    </w:p>
    <w:p w:rsidR="00254C70" w:rsidRDefault="00254C70"/>
    <w:p w:rsidR="00254C70" w:rsidRDefault="00254C70" w:rsidP="00637FC8">
      <w:pPr>
        <w:pStyle w:val="Listeavsnitt"/>
        <w:numPr>
          <w:ilvl w:val="0"/>
          <w:numId w:val="1"/>
        </w:numPr>
      </w:pPr>
      <w:r>
        <w:t xml:space="preserve"> om dugnader 2018 ved Sissel.</w:t>
      </w:r>
    </w:p>
    <w:p w:rsidR="00254C70" w:rsidRDefault="00254C70"/>
    <w:p w:rsidR="00254C70" w:rsidRPr="00637FC8" w:rsidRDefault="00254C70">
      <w:pPr>
        <w:rPr>
          <w:b/>
        </w:rPr>
      </w:pPr>
      <w:r w:rsidRPr="00637FC8">
        <w:rPr>
          <w:b/>
        </w:rPr>
        <w:t>Valg.</w:t>
      </w:r>
    </w:p>
    <w:p w:rsidR="00254C70" w:rsidRDefault="00254C70"/>
    <w:p w:rsidR="00254C70" w:rsidRDefault="00254C70">
      <w:r>
        <w:t xml:space="preserve">Marianne </w:t>
      </w:r>
      <w:proofErr w:type="spellStart"/>
      <w:r w:rsidR="00C276C9">
        <w:t>Laa</w:t>
      </w:r>
      <w:proofErr w:type="spellEnd"/>
      <w:r w:rsidR="00C276C9">
        <w:t>, leder av valgkomiteen leser opp innstillingen:</w:t>
      </w:r>
    </w:p>
    <w:p w:rsidR="00C276C9" w:rsidRDefault="00C276C9"/>
    <w:p w:rsidR="00C276C9" w:rsidRDefault="00C276C9">
      <w:r>
        <w:t>Leder Sissel</w:t>
      </w:r>
      <w:r w:rsidR="00A702F9">
        <w:t xml:space="preserve"> Skrindo (1 år)</w:t>
      </w:r>
    </w:p>
    <w:p w:rsidR="00C276C9" w:rsidRDefault="00C276C9">
      <w:r>
        <w:t>Nestleder Iren</w:t>
      </w:r>
      <w:r w:rsidR="00A702F9">
        <w:t xml:space="preserve"> Lunde Elstad</w:t>
      </w:r>
      <w:r w:rsidR="00AB6380">
        <w:t xml:space="preserve"> (1 år)</w:t>
      </w:r>
    </w:p>
    <w:p w:rsidR="00C276C9" w:rsidRDefault="00C276C9">
      <w:proofErr w:type="gramStart"/>
      <w:r>
        <w:t>Kasserer</w:t>
      </w:r>
      <w:r w:rsidR="00C33A55">
        <w:t>:</w:t>
      </w:r>
      <w:r>
        <w:t xml:space="preserve">  Hege</w:t>
      </w:r>
      <w:proofErr w:type="gramEnd"/>
      <w:r w:rsidR="00A702F9">
        <w:t xml:space="preserve"> Falck-Andersen</w:t>
      </w:r>
      <w:r w:rsidR="00AB6380">
        <w:t xml:space="preserve"> (2 år) </w:t>
      </w:r>
    </w:p>
    <w:p w:rsidR="00C276C9" w:rsidRDefault="00C276C9">
      <w:r>
        <w:t>Sekretær</w:t>
      </w:r>
      <w:r w:rsidR="00C33A55">
        <w:t>:</w:t>
      </w:r>
      <w:r>
        <w:t xml:space="preserve"> Hedvig</w:t>
      </w:r>
      <w:r w:rsidR="00A702F9">
        <w:t xml:space="preserve"> Johanne Rud</w:t>
      </w:r>
      <w:r w:rsidR="00AB6380">
        <w:t xml:space="preserve"> (1 </w:t>
      </w:r>
      <w:r w:rsidR="00C33A55">
        <w:t>år)</w:t>
      </w:r>
    </w:p>
    <w:p w:rsidR="00C276C9" w:rsidRDefault="00C276C9">
      <w:r>
        <w:t>Styremedlem</w:t>
      </w:r>
      <w:r w:rsidR="00C33A55">
        <w:t>:</w:t>
      </w:r>
      <w:r>
        <w:t xml:space="preserve"> Irene</w:t>
      </w:r>
      <w:r w:rsidR="00C33A55">
        <w:t xml:space="preserve"> Storeskar (fast)</w:t>
      </w:r>
    </w:p>
    <w:p w:rsidR="00C276C9" w:rsidRDefault="00C276C9">
      <w:r>
        <w:lastRenderedPageBreak/>
        <w:t>Styremedlem</w:t>
      </w:r>
      <w:r w:rsidR="00C33A55">
        <w:t>:</w:t>
      </w:r>
      <w:r>
        <w:t xml:space="preserve"> Olav Andres</w:t>
      </w:r>
      <w:r w:rsidR="00C33A55">
        <w:t xml:space="preserve"> Ådnegard (fast)</w:t>
      </w:r>
    </w:p>
    <w:p w:rsidR="00C276C9" w:rsidRDefault="00C276C9">
      <w:r>
        <w:t>Styremedlem</w:t>
      </w:r>
      <w:r w:rsidR="00C33A55">
        <w:t>:</w:t>
      </w:r>
      <w:r>
        <w:t xml:space="preserve"> Marie</w:t>
      </w:r>
      <w:r w:rsidR="00C33A55">
        <w:t xml:space="preserve"> Thorson </w:t>
      </w:r>
      <w:r w:rsidR="001929FF">
        <w:t xml:space="preserve">Østby Natten </w:t>
      </w:r>
      <w:r w:rsidR="00C33A55">
        <w:t>(fast)</w:t>
      </w:r>
    </w:p>
    <w:p w:rsidR="00C276C9" w:rsidRDefault="00C276C9">
      <w:r>
        <w:t>Vara: Vigdis</w:t>
      </w:r>
      <w:r w:rsidR="00C33A55">
        <w:t xml:space="preserve"> Danielsen (1år)</w:t>
      </w:r>
    </w:p>
    <w:p w:rsidR="00C276C9" w:rsidRDefault="00C276C9">
      <w:r>
        <w:t>Vara</w:t>
      </w:r>
      <w:r w:rsidR="00C33A55">
        <w:t>:</w:t>
      </w:r>
      <w:r>
        <w:t xml:space="preserve"> Jeanette</w:t>
      </w:r>
      <w:r w:rsidR="00C33A55">
        <w:t xml:space="preserve"> Olsen (2 år)</w:t>
      </w:r>
    </w:p>
    <w:p w:rsidR="00C276C9" w:rsidRDefault="00C276C9">
      <w:r>
        <w:t>Junior</w:t>
      </w:r>
      <w:r w:rsidR="00C33A55">
        <w:t>:</w:t>
      </w:r>
      <w:r>
        <w:t xml:space="preserve"> Ingebjørg </w:t>
      </w:r>
      <w:r w:rsidR="00C33A55">
        <w:t xml:space="preserve">Ådnegard </w:t>
      </w:r>
      <w:r>
        <w:t>og Andrine</w:t>
      </w:r>
      <w:r w:rsidR="00C33A55">
        <w:t xml:space="preserve"> Bøygard (1år)</w:t>
      </w:r>
    </w:p>
    <w:p w:rsidR="00C276C9" w:rsidRDefault="00C276C9">
      <w:r>
        <w:t>Juniorkoordinatorer</w:t>
      </w:r>
      <w:r w:rsidR="00C33A55">
        <w:t>:</w:t>
      </w:r>
      <w:r>
        <w:t xml:space="preserve"> Mona </w:t>
      </w:r>
      <w:r w:rsidR="00C33A55">
        <w:t xml:space="preserve">Vibe </w:t>
      </w:r>
      <w:r>
        <w:t>og Gro</w:t>
      </w:r>
      <w:r w:rsidR="00C33A55">
        <w:t xml:space="preserve"> Offerdal (1år)</w:t>
      </w:r>
    </w:p>
    <w:p w:rsidR="00C276C9" w:rsidRDefault="00C276C9"/>
    <w:p w:rsidR="00C276C9" w:rsidRDefault="00C276C9">
      <w:r>
        <w:t>Stevnekomit</w:t>
      </w:r>
      <w:r w:rsidR="00C33A55">
        <w:t>é</w:t>
      </w:r>
      <w:r>
        <w:t xml:space="preserve"> </w:t>
      </w:r>
      <w:proofErr w:type="gramStart"/>
      <w:r>
        <w:t>distanse</w:t>
      </w:r>
      <w:r w:rsidR="00C33A55">
        <w:t>::</w:t>
      </w:r>
      <w:proofErr w:type="gramEnd"/>
      <w:r>
        <w:t xml:space="preserve"> Kaia</w:t>
      </w:r>
      <w:r w:rsidR="00C33A55">
        <w:t xml:space="preserve"> Nygård</w:t>
      </w:r>
      <w:r>
        <w:t xml:space="preserve"> og Mari</w:t>
      </w:r>
      <w:r w:rsidR="00C33A55">
        <w:t xml:space="preserve"> Ekra</w:t>
      </w:r>
    </w:p>
    <w:p w:rsidR="00C276C9" w:rsidRDefault="00C33A55">
      <w:r>
        <w:t>Stevnekomité</w:t>
      </w:r>
      <w:r w:rsidR="00C276C9">
        <w:t xml:space="preserve"> sprang og dressur: leder Hege, Synne</w:t>
      </w:r>
      <w:r>
        <w:t xml:space="preserve"> Håheim</w:t>
      </w:r>
      <w:r w:rsidR="00C276C9">
        <w:t>, Liv Marit</w:t>
      </w:r>
      <w:r>
        <w:t xml:space="preserve"> Lien</w:t>
      </w:r>
      <w:r w:rsidR="00C276C9">
        <w:t>, Egil</w:t>
      </w:r>
      <w:r>
        <w:t xml:space="preserve"> Lybekk</w:t>
      </w:r>
      <w:r w:rsidR="00C276C9">
        <w:t>, Jan Roar</w:t>
      </w:r>
      <w:r>
        <w:t xml:space="preserve"> Kollhus</w:t>
      </w:r>
      <w:r w:rsidR="00C276C9">
        <w:t>, Eva</w:t>
      </w:r>
      <w:r>
        <w:t xml:space="preserve"> </w:t>
      </w:r>
      <w:proofErr w:type="spellStart"/>
      <w:r>
        <w:t>Østro</w:t>
      </w:r>
      <w:proofErr w:type="spellEnd"/>
      <w:r>
        <w:t xml:space="preserve"> Strand, Ingun Bergheim</w:t>
      </w:r>
    </w:p>
    <w:p w:rsidR="00C276C9" w:rsidRDefault="00C276C9">
      <w:r>
        <w:t xml:space="preserve">Revisor: Rannveig </w:t>
      </w:r>
      <w:r w:rsidR="00C33A55">
        <w:t xml:space="preserve">Øygardslia </w:t>
      </w:r>
      <w:r>
        <w:t>og Reidun</w:t>
      </w:r>
      <w:r w:rsidR="00C33A55">
        <w:t xml:space="preserve"> Aaker</w:t>
      </w:r>
    </w:p>
    <w:p w:rsidR="00C276C9" w:rsidRDefault="00C276C9">
      <w:r>
        <w:t xml:space="preserve">Valgkomite: Marianne </w:t>
      </w:r>
      <w:proofErr w:type="spellStart"/>
      <w:r w:rsidR="00C33A55">
        <w:t>Laa</w:t>
      </w:r>
      <w:proofErr w:type="spellEnd"/>
      <w:r w:rsidR="00C33A55">
        <w:t xml:space="preserve"> </w:t>
      </w:r>
      <w:r>
        <w:t>og Synne</w:t>
      </w:r>
      <w:r w:rsidR="00C33A55">
        <w:t xml:space="preserve"> Håheim</w:t>
      </w:r>
    </w:p>
    <w:p w:rsidR="006B357C" w:rsidRDefault="006B357C"/>
    <w:p w:rsidR="006B357C" w:rsidRDefault="006B357C">
      <w:proofErr w:type="spellStart"/>
      <w:r>
        <w:t>Enstemming</w:t>
      </w:r>
      <w:proofErr w:type="spellEnd"/>
      <w:r>
        <w:t xml:space="preserve"> vedtatt av årsmøtet.</w:t>
      </w:r>
    </w:p>
    <w:p w:rsidR="00AE696E" w:rsidRDefault="00AE696E"/>
    <w:p w:rsidR="00AE696E" w:rsidRDefault="00AE696E">
      <w:r>
        <w:t xml:space="preserve">Servering av saftogvann, </w:t>
      </w:r>
      <w:proofErr w:type="spellStart"/>
      <w:r>
        <w:t>kaffi</w:t>
      </w:r>
      <w:proofErr w:type="spellEnd"/>
      <w:r>
        <w:t xml:space="preserve"> og </w:t>
      </w:r>
      <w:proofErr w:type="spellStart"/>
      <w:r>
        <w:t>kaku</w:t>
      </w:r>
      <w:proofErr w:type="spellEnd"/>
      <w:r>
        <w:t>.</w:t>
      </w:r>
    </w:p>
    <w:p w:rsidR="00AE696E" w:rsidRDefault="00AE696E"/>
    <w:p w:rsidR="00AE696E" w:rsidRDefault="00AE696E">
      <w:r>
        <w:t>Utlodding av klubbjakker!</w:t>
      </w:r>
    </w:p>
    <w:p w:rsidR="009B0888" w:rsidRDefault="009B0888"/>
    <w:p w:rsidR="009B0888" w:rsidRDefault="009B0888"/>
    <w:p w:rsidR="009B0888" w:rsidRDefault="009B0888"/>
    <w:p w:rsidR="009B0888" w:rsidRDefault="009B0888"/>
    <w:p w:rsidR="009B0888" w:rsidRDefault="009B0888">
      <w:r>
        <w:t xml:space="preserve">Mari Ekra                                                                  </w:t>
      </w:r>
      <w:r w:rsidR="00BE00D2">
        <w:t xml:space="preserve">     </w:t>
      </w:r>
      <w:r w:rsidR="00816982">
        <w:t xml:space="preserve">           Gro Offerdal</w:t>
      </w:r>
    </w:p>
    <w:sectPr w:rsidR="009B08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00184D"/>
    <w:multiLevelType w:val="hybridMultilevel"/>
    <w:tmpl w:val="5158EEFE"/>
    <w:lvl w:ilvl="0" w:tplc="775C6A2A">
      <w:start w:val="3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461"/>
    <w:rsid w:val="00025A55"/>
    <w:rsid w:val="000E2B37"/>
    <w:rsid w:val="001929FF"/>
    <w:rsid w:val="00254C70"/>
    <w:rsid w:val="0031602B"/>
    <w:rsid w:val="00624EE0"/>
    <w:rsid w:val="00637FC8"/>
    <w:rsid w:val="006B357C"/>
    <w:rsid w:val="00816982"/>
    <w:rsid w:val="009512D8"/>
    <w:rsid w:val="00972461"/>
    <w:rsid w:val="009B0888"/>
    <w:rsid w:val="00A26D0D"/>
    <w:rsid w:val="00A702F9"/>
    <w:rsid w:val="00AB6380"/>
    <w:rsid w:val="00AE696E"/>
    <w:rsid w:val="00BE00D2"/>
    <w:rsid w:val="00C276C9"/>
    <w:rsid w:val="00C33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A517D5-0C59-4465-82CD-6F7CE8F4B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637F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7F52B4C3</Template>
  <TotalTime>0</TotalTime>
  <Pages>2</Pages>
  <Words>269</Words>
  <Characters>1428</Characters>
  <Application>Microsoft Office Word</Application>
  <DocSecurity>4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Elkjop Aal</dc:creator>
  <cp:lastModifiedBy>Sissel Skrindo</cp:lastModifiedBy>
  <cp:revision>2</cp:revision>
  <dcterms:created xsi:type="dcterms:W3CDTF">2018-02-21T06:26:00Z</dcterms:created>
  <dcterms:modified xsi:type="dcterms:W3CDTF">2018-02-21T06:26:00Z</dcterms:modified>
</cp:coreProperties>
</file>