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446" w:rsidRDefault="00C83446">
      <w:bookmarkStart w:id="0" w:name="_GoBack"/>
      <w:bookmarkEnd w:id="0"/>
      <w:r w:rsidRPr="00C83446">
        <w:rPr>
          <w:noProof/>
          <w:lang w:eastAsia="nb-N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-399415</wp:posOffset>
            </wp:positionH>
            <wp:positionV relativeFrom="paragraph">
              <wp:posOffset>370205</wp:posOffset>
            </wp:positionV>
            <wp:extent cx="2870200" cy="2679700"/>
            <wp:effectExtent l="0" t="0" r="6350" b="6350"/>
            <wp:wrapNone/>
            <wp:docPr id="2" name="Bilde 2" descr="Z:\Aktiviteter\Barnas Fjordhestlag\Logo\Barnas Fjordhestlag. Venstre vendt. Farge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Aktiviteter\Barnas Fjordhestlag\Logo\Barnas Fjordhestlag. Venstre vendt. Farge.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0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31D77">
        <w:rPr>
          <w:noProof/>
          <w:lang w:eastAsia="nb-NO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-887095</wp:posOffset>
            </wp:positionV>
            <wp:extent cx="7583368" cy="1028700"/>
            <wp:effectExtent l="0" t="0" r="0" b="0"/>
            <wp:wrapNone/>
            <wp:docPr id="1" name="Bilde 1" descr="langedrag 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ngedrag n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6211" cy="103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83446" w:rsidRPr="00C83446" w:rsidRDefault="00C83446" w:rsidP="00C83446"/>
    <w:p w:rsidR="00C83446" w:rsidRDefault="00C83446" w:rsidP="00C83446"/>
    <w:p w:rsidR="00C83446" w:rsidRPr="009272CD" w:rsidRDefault="00C83446" w:rsidP="00C83446">
      <w:pPr>
        <w:tabs>
          <w:tab w:val="left" w:pos="5620"/>
        </w:tabs>
        <w:rPr>
          <w:sz w:val="44"/>
          <w:szCs w:val="44"/>
        </w:rPr>
      </w:pPr>
      <w:r>
        <w:t xml:space="preserve">                                                                                                      </w:t>
      </w:r>
      <w:r w:rsidRPr="009272CD">
        <w:rPr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BANEHOPNING OG                 </w:t>
      </w:r>
    </w:p>
    <w:p w:rsidR="00C83446" w:rsidRPr="009272CD" w:rsidRDefault="00C83446" w:rsidP="00C83446">
      <w:pPr>
        <w:tabs>
          <w:tab w:val="left" w:pos="5620"/>
        </w:tabs>
        <w:rPr>
          <w:sz w:val="44"/>
          <w:szCs w:val="44"/>
        </w:rPr>
      </w:pPr>
      <w:r w:rsidRPr="009272CD">
        <w:rPr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</w:t>
      </w:r>
      <w:r w:rsidR="009272CD">
        <w:rPr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   </w:t>
      </w:r>
      <w:r w:rsidRPr="009272CD">
        <w:rPr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PROGRAMRIDNING MED </w:t>
      </w:r>
    </w:p>
    <w:p w:rsidR="00C83446" w:rsidRPr="009272CD" w:rsidRDefault="00C83446" w:rsidP="00C83446">
      <w:pPr>
        <w:jc w:val="center"/>
        <w:rPr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272CD">
        <w:rPr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</w:t>
      </w:r>
      <w:r w:rsidR="009272CD">
        <w:rPr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       </w:t>
      </w:r>
      <w:r w:rsidR="00B46D2C">
        <w:rPr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KOSTYME</w:t>
      </w:r>
      <w:r w:rsidRPr="009272CD">
        <w:rPr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:rsidR="009272CD" w:rsidRDefault="00C83446" w:rsidP="00C83446">
      <w:pPr>
        <w:jc w:val="center"/>
        <w:rPr>
          <w:sz w:val="44"/>
          <w:szCs w:val="44"/>
        </w:rPr>
      </w:pPr>
      <w:r w:rsidRPr="009272CD">
        <w:rPr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</w:t>
      </w:r>
      <w:r w:rsidR="009272CD">
        <w:rPr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            </w:t>
      </w:r>
      <w:r w:rsidRPr="009272CD">
        <w:rPr>
          <w:b/>
          <w:color w:val="000000" w:themeColor="text1"/>
          <w:sz w:val="44"/>
          <w:szCs w:val="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TORSDAG 1. MARS</w:t>
      </w:r>
    </w:p>
    <w:p w:rsidR="009272CD" w:rsidRPr="009272CD" w:rsidRDefault="009272CD" w:rsidP="009272CD">
      <w:pPr>
        <w:rPr>
          <w:sz w:val="44"/>
          <w:szCs w:val="44"/>
        </w:rPr>
      </w:pPr>
    </w:p>
    <w:p w:rsidR="009272CD" w:rsidRDefault="009272CD" w:rsidP="009272CD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Øvre Buskerud Fjordhestlag og </w:t>
      </w:r>
      <w:proofErr w:type="spellStart"/>
      <w:r>
        <w:rPr>
          <w:sz w:val="28"/>
          <w:szCs w:val="28"/>
        </w:rPr>
        <w:t>Langedrag</w:t>
      </w:r>
      <w:proofErr w:type="spellEnd"/>
      <w:r>
        <w:rPr>
          <w:sz w:val="28"/>
          <w:szCs w:val="28"/>
        </w:rPr>
        <w:t xml:space="preserve"> Naturpark arrangerer </w:t>
      </w:r>
      <w:proofErr w:type="spellStart"/>
      <w:r w:rsidRPr="009272CD">
        <w:rPr>
          <w:b/>
          <w:sz w:val="28"/>
          <w:szCs w:val="28"/>
        </w:rPr>
        <w:t>Banehopning</w:t>
      </w:r>
      <w:proofErr w:type="spellEnd"/>
      <w:r w:rsidRPr="009272CD">
        <w:rPr>
          <w:b/>
          <w:sz w:val="28"/>
          <w:szCs w:val="28"/>
        </w:rPr>
        <w:t xml:space="preserve"> og Programridning med eller uten kostyme Torsdag 1. Mars 2018</w:t>
      </w:r>
    </w:p>
    <w:p w:rsidR="009272CD" w:rsidRDefault="009272CD" w:rsidP="009272CD">
      <w:pPr>
        <w:rPr>
          <w:sz w:val="28"/>
          <w:szCs w:val="28"/>
        </w:rPr>
      </w:pPr>
      <w:r w:rsidRPr="009272CD">
        <w:rPr>
          <w:b/>
          <w:sz w:val="28"/>
          <w:szCs w:val="28"/>
        </w:rPr>
        <w:t>For medlemmer av Barnas Fjordhestlag vil arrangementet være gratis</w:t>
      </w:r>
      <w:r>
        <w:rPr>
          <w:sz w:val="28"/>
          <w:szCs w:val="28"/>
        </w:rPr>
        <w:t xml:space="preserve">, det vil være mulig å melde seg inn i laget ved påmelding. (Koster 150kr, for mer info om medlemskap sjekk ut </w:t>
      </w:r>
      <w:hyperlink r:id="rId7" w:history="1">
        <w:r w:rsidRPr="0071673C">
          <w:rPr>
            <w:rStyle w:val="Hyperkobling"/>
            <w:sz w:val="28"/>
            <w:szCs w:val="28"/>
          </w:rPr>
          <w:t>www.fjordhest.no</w:t>
        </w:r>
      </w:hyperlink>
      <w:r>
        <w:rPr>
          <w:sz w:val="28"/>
          <w:szCs w:val="28"/>
        </w:rPr>
        <w:t xml:space="preserve"> )</w:t>
      </w:r>
      <w:r w:rsidR="00B473C7">
        <w:rPr>
          <w:sz w:val="28"/>
          <w:szCs w:val="28"/>
        </w:rPr>
        <w:t xml:space="preserve"> For ikke medlemmer koster </w:t>
      </w:r>
      <w:r w:rsidR="00B46D2C">
        <w:rPr>
          <w:sz w:val="28"/>
          <w:szCs w:val="28"/>
        </w:rPr>
        <w:t>det 50kr per klasse og 100kr for leie av hest.</w:t>
      </w:r>
    </w:p>
    <w:p w:rsidR="009272CD" w:rsidRDefault="009272CD" w:rsidP="009272CD">
      <w:pPr>
        <w:rPr>
          <w:sz w:val="28"/>
          <w:szCs w:val="28"/>
        </w:rPr>
      </w:pPr>
      <w:r>
        <w:rPr>
          <w:sz w:val="28"/>
          <w:szCs w:val="28"/>
        </w:rPr>
        <w:t>Hest kan medbringes eller lånes her på stedet.</w:t>
      </w:r>
    </w:p>
    <w:p w:rsidR="009272CD" w:rsidRDefault="00B46D2C" w:rsidP="009272CD">
      <w:pPr>
        <w:rPr>
          <w:sz w:val="28"/>
          <w:szCs w:val="28"/>
        </w:rPr>
      </w:pPr>
      <w:r>
        <w:rPr>
          <w:sz w:val="28"/>
          <w:szCs w:val="28"/>
        </w:rPr>
        <w:t xml:space="preserve">Dressurklassene går først, så tar vi en felles lunsj før vi bygger bane og kjører løs på sprangklassene. Oppmøte </w:t>
      </w:r>
      <w:proofErr w:type="spellStart"/>
      <w:r>
        <w:rPr>
          <w:sz w:val="28"/>
          <w:szCs w:val="28"/>
        </w:rPr>
        <w:t>kl</w:t>
      </w:r>
      <w:proofErr w:type="spellEnd"/>
      <w:r>
        <w:rPr>
          <w:sz w:val="28"/>
          <w:szCs w:val="28"/>
        </w:rPr>
        <w:t xml:space="preserve"> 11.00 i resepsjonen.</w:t>
      </w:r>
    </w:p>
    <w:p w:rsidR="009272CD" w:rsidRPr="00B473C7" w:rsidRDefault="009272CD" w:rsidP="009272CD">
      <w:pPr>
        <w:rPr>
          <w:sz w:val="32"/>
          <w:szCs w:val="32"/>
        </w:rPr>
      </w:pPr>
      <w:r w:rsidRPr="00B473C7">
        <w:rPr>
          <w:sz w:val="32"/>
          <w:szCs w:val="32"/>
        </w:rPr>
        <w:t>Klasser:</w:t>
      </w:r>
      <w:r w:rsidR="00B473C7">
        <w:rPr>
          <w:sz w:val="32"/>
          <w:szCs w:val="32"/>
        </w:rPr>
        <w:t xml:space="preserve"> For program sjekk ut </w:t>
      </w:r>
      <w:hyperlink r:id="rId8" w:history="1">
        <w:r w:rsidR="00B473C7" w:rsidRPr="0071673C">
          <w:rPr>
            <w:rStyle w:val="Hyperkobling"/>
            <w:sz w:val="32"/>
            <w:szCs w:val="32"/>
          </w:rPr>
          <w:t>www.rytter.no</w:t>
        </w:r>
      </w:hyperlink>
      <w:r w:rsidR="00B473C7">
        <w:rPr>
          <w:sz w:val="32"/>
          <w:szCs w:val="32"/>
        </w:rPr>
        <w:t xml:space="preserve"> </w:t>
      </w:r>
    </w:p>
    <w:p w:rsidR="00B473C7" w:rsidRDefault="00B473C7" w:rsidP="00B473C7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RLD1 (kan ris med eller uten leier)</w:t>
      </w:r>
    </w:p>
    <w:p w:rsidR="00B473C7" w:rsidRDefault="00B473C7" w:rsidP="00B473C7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LC:1 </w:t>
      </w:r>
    </w:p>
    <w:p w:rsidR="00B473C7" w:rsidRDefault="00B473C7" w:rsidP="00B473C7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LB:1</w:t>
      </w:r>
    </w:p>
    <w:p w:rsidR="00B473C7" w:rsidRDefault="00B473C7" w:rsidP="00B473C7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20 cm Clear </w:t>
      </w:r>
      <w:proofErr w:type="spellStart"/>
      <w:r>
        <w:rPr>
          <w:sz w:val="28"/>
          <w:szCs w:val="28"/>
        </w:rPr>
        <w:t>round</w:t>
      </w:r>
      <w:proofErr w:type="spellEnd"/>
      <w:r>
        <w:rPr>
          <w:sz w:val="28"/>
          <w:szCs w:val="28"/>
        </w:rPr>
        <w:t xml:space="preserve"> (med eller uten leier)</w:t>
      </w:r>
    </w:p>
    <w:p w:rsidR="00B473C7" w:rsidRDefault="00B473C7" w:rsidP="00B473C7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40 cm Clear </w:t>
      </w:r>
      <w:proofErr w:type="spellStart"/>
      <w:r>
        <w:rPr>
          <w:sz w:val="28"/>
          <w:szCs w:val="28"/>
        </w:rPr>
        <w:t>round</w:t>
      </w:r>
      <w:proofErr w:type="spellEnd"/>
    </w:p>
    <w:p w:rsidR="00B473C7" w:rsidRDefault="00B473C7" w:rsidP="00B473C7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60 cm Clear </w:t>
      </w:r>
      <w:proofErr w:type="spellStart"/>
      <w:r>
        <w:rPr>
          <w:sz w:val="28"/>
          <w:szCs w:val="28"/>
        </w:rPr>
        <w:t>round</w:t>
      </w:r>
      <w:proofErr w:type="spellEnd"/>
    </w:p>
    <w:p w:rsidR="00B46D2C" w:rsidRPr="00B46D2C" w:rsidRDefault="00B46D2C" w:rsidP="00B46D2C">
      <w:pPr>
        <w:rPr>
          <w:sz w:val="28"/>
          <w:szCs w:val="28"/>
        </w:rPr>
      </w:pPr>
      <w:r>
        <w:rPr>
          <w:sz w:val="28"/>
          <w:szCs w:val="28"/>
        </w:rPr>
        <w:t>Beste kostyme vil bli premiert</w:t>
      </w:r>
      <w:r w:rsidRPr="00B46D2C">
        <w:rPr>
          <w:sz w:val="28"/>
          <w:szCs w:val="28"/>
        </w:rPr>
        <w:sym w:font="Wingdings" w:char="F04A"/>
      </w:r>
      <w:r>
        <w:rPr>
          <w:sz w:val="28"/>
          <w:szCs w:val="28"/>
        </w:rPr>
        <w:t xml:space="preserve"> </w:t>
      </w:r>
    </w:p>
    <w:p w:rsidR="00B473C7" w:rsidRDefault="00B46D2C" w:rsidP="00B473C7">
      <w:pPr>
        <w:rPr>
          <w:sz w:val="28"/>
          <w:szCs w:val="28"/>
        </w:rPr>
      </w:pPr>
      <w:r>
        <w:rPr>
          <w:sz w:val="28"/>
          <w:szCs w:val="28"/>
        </w:rPr>
        <w:t xml:space="preserve">Påmelding eller spørsmål kan sendes til </w:t>
      </w:r>
      <w:hyperlink r:id="rId9" w:history="1">
        <w:r w:rsidRPr="0071673C">
          <w:rPr>
            <w:rStyle w:val="Hyperkobling"/>
            <w:sz w:val="28"/>
            <w:szCs w:val="28"/>
          </w:rPr>
          <w:t>marie@langedrag.no</w:t>
        </w:r>
      </w:hyperlink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tlf</w:t>
      </w:r>
      <w:proofErr w:type="spellEnd"/>
      <w:r>
        <w:rPr>
          <w:sz w:val="28"/>
          <w:szCs w:val="28"/>
        </w:rPr>
        <w:t xml:space="preserve"> 41555379  </w:t>
      </w:r>
    </w:p>
    <w:p w:rsidR="00B473C7" w:rsidRPr="00B473C7" w:rsidRDefault="00B46D2C" w:rsidP="00B473C7">
      <w:pPr>
        <w:rPr>
          <w:sz w:val="28"/>
          <w:szCs w:val="28"/>
        </w:rPr>
      </w:pPr>
      <w:r>
        <w:rPr>
          <w:sz w:val="28"/>
          <w:szCs w:val="28"/>
        </w:rPr>
        <w:t>Påmeldingsfrist Tirsdag 27. februar.</w:t>
      </w:r>
    </w:p>
    <w:sectPr w:rsidR="00B473C7" w:rsidRPr="00B473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D701D"/>
    <w:multiLevelType w:val="hybridMultilevel"/>
    <w:tmpl w:val="AA2006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446"/>
    <w:rsid w:val="0009576F"/>
    <w:rsid w:val="000A2E08"/>
    <w:rsid w:val="000F7DB1"/>
    <w:rsid w:val="001B0DE9"/>
    <w:rsid w:val="001B18A4"/>
    <w:rsid w:val="0024491C"/>
    <w:rsid w:val="00313C95"/>
    <w:rsid w:val="00325DD9"/>
    <w:rsid w:val="003A688C"/>
    <w:rsid w:val="003D6226"/>
    <w:rsid w:val="00461121"/>
    <w:rsid w:val="005A063F"/>
    <w:rsid w:val="00680BD2"/>
    <w:rsid w:val="0087032A"/>
    <w:rsid w:val="009272CD"/>
    <w:rsid w:val="00B46D2C"/>
    <w:rsid w:val="00B473C7"/>
    <w:rsid w:val="00C83446"/>
    <w:rsid w:val="00E74D4B"/>
    <w:rsid w:val="00EB76DA"/>
    <w:rsid w:val="00F23A94"/>
    <w:rsid w:val="00F9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EBD2B8-B630-45AA-BE3D-EF6731EF8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9272CD"/>
    <w:rPr>
      <w:color w:val="0563C1" w:themeColor="hyperlink"/>
      <w:u w:val="single"/>
    </w:rPr>
  </w:style>
  <w:style w:type="paragraph" w:styleId="Listeavsnitt">
    <w:name w:val="List Paragraph"/>
    <w:basedOn w:val="Normal"/>
    <w:uiPriority w:val="34"/>
    <w:qFormat/>
    <w:rsid w:val="00B473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ytter.no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jordhest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arie@langedrag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AC56D7FF</Template>
  <TotalTime>1</TotalTime>
  <Pages>1</Pages>
  <Words>212</Words>
  <Characters>1128</Characters>
  <Application>Microsoft Office Word</Application>
  <DocSecurity>4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Langedrag Naturpark AS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Thorson</dc:creator>
  <cp:keywords/>
  <dc:description/>
  <cp:lastModifiedBy>Sissel Skrindo</cp:lastModifiedBy>
  <cp:revision>2</cp:revision>
  <dcterms:created xsi:type="dcterms:W3CDTF">2018-02-20T10:10:00Z</dcterms:created>
  <dcterms:modified xsi:type="dcterms:W3CDTF">2018-02-20T10:10:00Z</dcterms:modified>
</cp:coreProperties>
</file>